
<file path=[Content_Types].xml><?xml version="1.0" encoding="utf-8"?>
<Types xmlns="http://schemas.openxmlformats.org/package/2006/content-types">
  <Default Extension="gif" ContentType="image/gif"/>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6="http://schemas.microsoft.com/office/drawing/2014/main" xmlns:a14="http://schemas.microsoft.com/office/drawing/2010/main" xmlns:asvg="http://schemas.microsoft.com/office/drawing/2016/SVG/main" mc:Ignorable="w14 w15 w16se w16cid w16 w16cex w16sdtdh wp14">
  <w:body>
    <w:p w:rsidRPr="001B07C2" w:rsidR="00F67695" w:rsidP="00B632EF" w:rsidRDefault="0021318A" w14:paraId="5516B30E" w14:textId="3CBD03C1">
      <w:pPr>
        <w:pStyle w:val="Piedepgina"/>
        <w:spacing w:after="0" w:line="240" w:lineRule="auto"/>
        <w:ind w:right="7706"/>
        <w:jc w:val="right"/>
        <w:rPr>
          <w:rFonts w:cs="Arial"/>
          <w:color w:val="FFFFFF" w:themeColor="background1"/>
          <w:spacing w:val="30"/>
          <w:sz w:val="28"/>
        </w:rPr>
      </w:pPr>
      <w:r>
        <w:rPr>
          <w:rFonts w:cs="Arial"/>
          <w:noProof/>
          <w:color w:val="FFFFFF" w:themeColor="background1"/>
          <w:spacing w:val="30"/>
          <w:sz w:val="28"/>
        </w:rPr>
        <mc:AlternateContent>
          <mc:Choice Requires="wpg">
            <w:drawing>
              <wp:anchor distT="0" distB="0" distL="114300" distR="114300" simplePos="0" relativeHeight="251660288" behindDoc="1" locked="0" layoutInCell="1" allowOverlap="1" wp14:anchorId="12C7C62E" wp14:editId="4E5483AE">
                <wp:simplePos x="0" y="0"/>
                <wp:positionH relativeFrom="column">
                  <wp:posOffset>-743337</wp:posOffset>
                </wp:positionH>
                <wp:positionV relativeFrom="paragraph">
                  <wp:posOffset>-908179</wp:posOffset>
                </wp:positionV>
                <wp:extent cx="7810281" cy="10080516"/>
                <wp:effectExtent l="0" t="0" r="19685" b="16510"/>
                <wp:wrapNone/>
                <wp:docPr id="2726" name="Grupo 2726"/>
                <wp:cNvGraphicFramePr/>
                <a:graphic xmlns:a="http://schemas.openxmlformats.org/drawingml/2006/main">
                  <a:graphicData uri="http://schemas.microsoft.com/office/word/2010/wordprocessingGroup">
                    <wpg:wgp>
                      <wpg:cNvGrpSpPr/>
                      <wpg:grpSpPr>
                        <a:xfrm>
                          <a:off x="0" y="0"/>
                          <a:ext cx="7810281" cy="10080516"/>
                          <a:chOff x="0" y="0"/>
                          <a:chExt cx="7810281" cy="10080516"/>
                        </a:xfrm>
                      </wpg:grpSpPr>
                      <wps:wsp>
                        <wps:cNvPr id="2" name="Rectángulo 2"/>
                        <wps:cNvSpPr/>
                        <wps:spPr>
                          <a:xfrm>
                            <a:off x="0" y="0"/>
                            <a:ext cx="7810281" cy="10080516"/>
                          </a:xfrm>
                          <a:prstGeom prst="rect">
                            <a:avLst/>
                          </a:prstGeom>
                          <a:solidFill>
                            <a:srgbClr val="EAEADE"/>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01" name="Imagen 6">
                            <a:extLst>
                              <a:ext uri="{FF2B5EF4-FFF2-40B4-BE49-F238E27FC236}">
                                <a16:creationId xmlns:a16="http://schemas.microsoft.com/office/drawing/2014/main" id="{FC69D0A1-B60C-974F-877F-39ECF6891DCB}"/>
                              </a:ext>
                            </a:extLst>
                          </pic:cNvPr>
                          <pic:cNvPicPr>
                            <a:picLocks noChangeAspect="1"/>
                          </pic:cNvPicPr>
                        </pic:nvPicPr>
                        <pic:blipFill>
                          <a:blip r:embed="rId12" cstate="screen">
                            <a:extLst>
                              <a:ext uri="{28A0092B-C50C-407E-A947-70E740481C1C}">
                                <a14:useLocalDpi xmlns:a14="http://schemas.microsoft.com/office/drawing/2010/main" val="0"/>
                              </a:ext>
                            </a:extLst>
                          </a:blip>
                          <a:stretch>
                            <a:fillRect/>
                          </a:stretch>
                        </pic:blipFill>
                        <pic:spPr>
                          <a:xfrm>
                            <a:off x="5563891" y="774915"/>
                            <a:ext cx="1420495" cy="580390"/>
                          </a:xfrm>
                          <a:prstGeom prst="rect">
                            <a:avLst/>
                          </a:prstGeom>
                        </pic:spPr>
                      </pic:pic>
                    </wpg:wgp>
                  </a:graphicData>
                </a:graphic>
              </wp:anchor>
            </w:drawing>
          </mc:Choice>
          <mc:Fallback xmlns:asvg="http://schemas.microsoft.com/office/drawing/2016/SVG/main" xmlns:a14="http://schemas.microsoft.com/office/drawing/2010/main" xmlns:a16="http://schemas.microsoft.com/office/drawing/2014/main" xmlns:pic="http://schemas.openxmlformats.org/drawingml/2006/picture" xmlns:a="http://schemas.openxmlformats.org/drawingml/2006/main" xmlns:w16du="http://schemas.microsoft.com/office/word/2023/wordml/word16du">
            <w:pict w14:anchorId="3D82D352">
              <v:group id="Grupo 2726" style="position:absolute;margin-left:-58.55pt;margin-top:-71.5pt;width:615pt;height:793.75pt;z-index:-251656192" coordsize="78102,100805" o:spid="_x0000_s1026" w14:anchorId="46290FA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">
                <v:rect id="Rectángulo 2" style="position:absolute;width:78102;height:100805;visibility:visible;mso-wrap-style:square;v-text-anchor:middle" o:spid="_x0000_s1027" fillcolor="#eaeade" strokecolor="#095f22 [1604]"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"/>
                <v:shape id="Imagen 6" style="position:absolute;left:55638;top:7749;width:14205;height:5804;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">
                  <v:imagedata o:title="" r:id="rId13"/>
                </v:shape>
              </v:group>
            </w:pict>
          </mc:Fallback>
        </mc:AlternateContent>
      </w:r>
      <w:r w:rsidRPr="001B07C2" w:rsidR="00F67695">
        <w:rPr>
          <w:rFonts w:cs="Arial"/>
          <w:color w:val="FFFFFF" w:themeColor="background1"/>
          <w:spacing w:val="30"/>
          <w:sz w:val="28"/>
        </w:rPr>
        <w:t>&lt;LOGO DE</w:t>
      </w:r>
      <w:r w:rsidRPr="001B07C2" w:rsidR="00FD3E9B">
        <w:rPr>
          <w:rFonts w:cs="Arial"/>
          <w:color w:val="FFFFFF" w:themeColor="background1"/>
          <w:spacing w:val="30"/>
          <w:sz w:val="28"/>
        </w:rPr>
        <w:t xml:space="preserve"> </w:t>
      </w:r>
      <w:r w:rsidRPr="001B07C2" w:rsidR="00F67695">
        <w:rPr>
          <w:rFonts w:cs="Arial"/>
          <w:color w:val="FFFFFF" w:themeColor="background1"/>
          <w:spacing w:val="30"/>
          <w:sz w:val="28"/>
        </w:rPr>
        <w:t>LA EMPRESA&gt;</w:t>
      </w:r>
    </w:p>
    <w:p w:rsidRPr="008B7D83" w:rsidR="00F11D18" w:rsidP="008B7D83" w:rsidRDefault="00F11D18" w14:paraId="63FC46A3" w14:textId="66E331EF">
      <w:pPr>
        <w:rPr>
          <w:rFonts w:cs="Arial"/>
          <w:szCs w:val="24"/>
        </w:rPr>
      </w:pPr>
    </w:p>
    <w:p w:rsidRPr="008B7D83" w:rsidR="00501232" w:rsidP="008B7D83" w:rsidRDefault="00501232" w14:paraId="602EC5FC" w14:textId="77F80824">
      <w:pPr>
        <w:rPr>
          <w:rFonts w:cs="Arial"/>
          <w:szCs w:val="24"/>
        </w:rPr>
      </w:pPr>
    </w:p>
    <w:p w:rsidRPr="008B7D83" w:rsidR="00F11D18" w:rsidP="008B7D83" w:rsidRDefault="00F11D18" w14:paraId="7D6E4E87" w14:textId="77777777">
      <w:pPr>
        <w:rPr>
          <w:rFonts w:cs="Arial"/>
          <w:szCs w:val="24"/>
        </w:rPr>
      </w:pPr>
    </w:p>
    <w:p w:rsidRPr="008B7D83" w:rsidR="00F11D18" w:rsidP="008B7D83" w:rsidRDefault="00F11D18" w14:paraId="0BC78629" w14:textId="77777777">
      <w:pPr>
        <w:rPr>
          <w:rFonts w:cs="Arial"/>
          <w:szCs w:val="24"/>
        </w:rPr>
      </w:pPr>
    </w:p>
    <w:p w:rsidRPr="008B7D83" w:rsidR="00F11D18" w:rsidP="008B7D83" w:rsidRDefault="00F11D18" w14:paraId="007282C7" w14:textId="77777777">
      <w:pPr>
        <w:rPr>
          <w:rFonts w:cs="Arial"/>
          <w:szCs w:val="24"/>
        </w:rPr>
      </w:pPr>
    </w:p>
    <w:p w:rsidRPr="008B7D83" w:rsidR="00F11D18" w:rsidP="008B7D83" w:rsidRDefault="00F11D18" w14:paraId="440FC264" w14:textId="77777777">
      <w:pPr>
        <w:rPr>
          <w:rFonts w:cs="Arial"/>
          <w:szCs w:val="24"/>
        </w:rPr>
      </w:pPr>
    </w:p>
    <w:p w:rsidRPr="008B7D83" w:rsidR="00F11D18" w:rsidP="008B7D83" w:rsidRDefault="00F11D18" w14:paraId="2BA155B7" w14:textId="77777777">
      <w:pPr>
        <w:rPr>
          <w:rFonts w:cs="Arial"/>
          <w:szCs w:val="24"/>
        </w:rPr>
      </w:pPr>
    </w:p>
    <w:p w:rsidRPr="008B7D83" w:rsidR="00F11D18" w:rsidP="008B7D83" w:rsidRDefault="00F11D18" w14:paraId="6762152F" w14:textId="77777777">
      <w:pPr>
        <w:rPr>
          <w:rFonts w:cs="Arial"/>
          <w:szCs w:val="24"/>
        </w:rPr>
      </w:pPr>
    </w:p>
    <w:p w:rsidR="005A4E0A" w:rsidP="009B4674" w:rsidRDefault="005A4E0A" w14:paraId="38D3A5C2" w14:textId="596B95F1">
      <w:pPr>
        <w:pStyle w:val="Sinespaciado"/>
      </w:pPr>
    </w:p>
    <w:p w:rsidRPr="00B632EF" w:rsidR="00F11D18" w:rsidP="009B4674" w:rsidRDefault="009B4674" w14:paraId="047CCF5A" w14:textId="6F3098D9">
      <w:pPr>
        <w:spacing w:after="20" w:line="240" w:lineRule="auto"/>
        <w:rPr>
          <w:b/>
          <w:color w:val="45CB63" w:themeColor="text2" w:themeTint="99"/>
          <w:spacing w:val="30"/>
          <w:sz w:val="52"/>
        </w:rPr>
      </w:pPr>
      <w:r w:rsidRPr="00B632EF">
        <w:rPr>
          <w:b/>
          <w:color w:val="45CB63" w:themeColor="text2" w:themeTint="99"/>
          <w:spacing w:val="30"/>
          <w:sz w:val="52"/>
        </w:rPr>
        <w:t>REGLAMENTO INTERNO</w:t>
      </w:r>
    </w:p>
    <w:p w:rsidR="009B4674" w:rsidP="009B4674" w:rsidRDefault="009B4674" w14:paraId="7E3C2BA5" w14:textId="77777777">
      <w:pPr>
        <w:pStyle w:val="Sinespaciado"/>
        <w:spacing w:line="240" w:lineRule="auto"/>
        <w:jc w:val="left"/>
        <w:rPr>
          <w:b/>
          <w:sz w:val="90"/>
          <w:szCs w:val="90"/>
        </w:rPr>
      </w:pPr>
      <w:r w:rsidRPr="009B4674">
        <w:rPr>
          <w:b/>
          <w:sz w:val="90"/>
          <w:szCs w:val="90"/>
        </w:rPr>
        <w:t xml:space="preserve">ORDEN, HIGIENE </w:t>
      </w:r>
    </w:p>
    <w:p w:rsidR="002400E5" w:rsidP="009B4674" w:rsidRDefault="009B4674" w14:paraId="754E3DBD" w14:textId="0A5692D6">
      <w:pPr>
        <w:pStyle w:val="Sinespaciado"/>
        <w:spacing w:line="240" w:lineRule="auto"/>
        <w:jc w:val="left"/>
        <w:rPr>
          <w:b/>
          <w:sz w:val="90"/>
          <w:szCs w:val="90"/>
        </w:rPr>
      </w:pPr>
      <w:r w:rsidRPr="009B4674">
        <w:rPr>
          <w:b/>
          <w:sz w:val="90"/>
          <w:szCs w:val="90"/>
        </w:rPr>
        <w:t>Y SEGURIDAD</w:t>
      </w:r>
    </w:p>
    <w:p w:rsidRPr="009B4674" w:rsidR="009B4674" w:rsidP="009B4674" w:rsidRDefault="009B4674" w14:paraId="364BE267" w14:textId="77777777">
      <w:pPr>
        <w:pStyle w:val="Sinespaciado"/>
        <w:rPr>
          <w:sz w:val="10"/>
          <w:szCs w:val="10"/>
        </w:rPr>
      </w:pPr>
    </w:p>
    <w:p w:rsidRPr="009B4674" w:rsidR="00596CE1" w:rsidP="00596CE1" w:rsidRDefault="007948AD" w14:paraId="7AA8AC7B" w14:textId="12DBC8D0">
      <w:pPr>
        <w:rPr>
          <w:sz w:val="72"/>
        </w:rPr>
      </w:pPr>
      <w:sdt>
        <w:sdtPr>
          <w:rPr>
            <w:rFonts w:cs="Arial"/>
            <w:spacing w:val="30"/>
            <w:sz w:val="44"/>
          </w:rPr>
          <w:alias w:val="Empresa/Organización"/>
          <w:tag w:val=""/>
          <w:id w:val="-463580562"/>
          <w:placeholder>
            <w:docPart w:val="3E83A4459B0A41ABA27D613D1DEBBBC9"/>
          </w:placeholder>
          <w:dataBinding w:prefixMappings="xmlns:ns0='http://schemas.openxmlformats.org/officeDocument/2006/extended-properties' " w:xpath="/ns0:Properties[1]/ns0:Company[1]" w:storeItemID="{6668398D-A668-4E3E-A5EB-62B293D839F1}"/>
          <w:text/>
        </w:sdtPr>
        <w:sdtEndPr/>
        <w:sdtContent>
          <w:r w:rsidR="0021318A">
            <w:rPr>
              <w:rFonts w:cs="Arial"/>
              <w:spacing w:val="30"/>
              <w:sz w:val="44"/>
            </w:rPr>
            <w:t>[NOMBRE DE LA ORGANIZACIÓN]</w:t>
          </w:r>
        </w:sdtContent>
      </w:sdt>
    </w:p>
    <w:p w:rsidRPr="008B7D83" w:rsidR="00F11D18" w:rsidP="008B7D83" w:rsidRDefault="00F11D18" w14:paraId="7B84697B" w14:textId="77777777">
      <w:pPr>
        <w:rPr>
          <w:rFonts w:cs="Arial"/>
          <w:szCs w:val="24"/>
        </w:rPr>
      </w:pPr>
    </w:p>
    <w:p w:rsidRPr="008B7D83" w:rsidR="00F11D18" w:rsidP="008B7D83" w:rsidRDefault="00F11D18" w14:paraId="21CF8414" w14:textId="77777777">
      <w:pPr>
        <w:rPr>
          <w:rFonts w:cs="Arial"/>
          <w:szCs w:val="24"/>
        </w:rPr>
      </w:pPr>
    </w:p>
    <w:p w:rsidRPr="008B7D83" w:rsidR="00F11D18" w:rsidP="008B7D83" w:rsidRDefault="00F11D18" w14:paraId="310AB86D" w14:textId="77777777">
      <w:pPr>
        <w:rPr>
          <w:rFonts w:cs="Arial"/>
          <w:szCs w:val="24"/>
        </w:rPr>
      </w:pPr>
    </w:p>
    <w:p w:rsidR="00501232" w:rsidRDefault="00D47B33" w14:paraId="0351FA2E" w14:textId="2E09F5B0">
      <w:pPr>
        <w:spacing w:line="240" w:lineRule="auto"/>
        <w:jc w:val="left"/>
        <w:rPr>
          <w:rFonts w:ascii="Montserrat"/>
          <w:b/>
          <w:sz w:val="20"/>
        </w:rPr>
      </w:pPr>
      <w:r>
        <w:rPr>
          <w:rFonts w:ascii="Montserrat"/>
          <w:b/>
          <w:noProof/>
          <w:sz w:val="20"/>
        </w:rPr>
        <mc:AlternateContent>
          <mc:Choice Requires="wps">
            <w:drawing>
              <wp:anchor distT="0" distB="0" distL="114300" distR="114300" simplePos="0" relativeHeight="251661312" behindDoc="0" locked="0" layoutInCell="1" allowOverlap="1" wp14:anchorId="4F233635" wp14:editId="2B6002C3">
                <wp:simplePos x="0" y="0"/>
                <wp:positionH relativeFrom="column">
                  <wp:posOffset>34925</wp:posOffset>
                </wp:positionH>
                <wp:positionV relativeFrom="paragraph">
                  <wp:posOffset>875996</wp:posOffset>
                </wp:positionV>
                <wp:extent cx="3489905" cy="667220"/>
                <wp:effectExtent l="0" t="0" r="0" b="0"/>
                <wp:wrapNone/>
                <wp:docPr id="734" name="Cuadro de texto 734"/>
                <wp:cNvGraphicFramePr/>
                <a:graphic xmlns:a="http://schemas.openxmlformats.org/drawingml/2006/main">
                  <a:graphicData uri="http://schemas.microsoft.com/office/word/2010/wordprocessingShape">
                    <wps:wsp>
                      <wps:cNvSpPr txBox="1"/>
                      <wps:spPr>
                        <a:xfrm>
                          <a:off x="0" y="0"/>
                          <a:ext cx="3489905" cy="667220"/>
                        </a:xfrm>
                        <a:prstGeom prst="rect">
                          <a:avLst/>
                        </a:prstGeom>
                        <a:noFill/>
                        <a:ln w="6350">
                          <a:noFill/>
                        </a:ln>
                      </wps:spPr>
                      <wps:txbx>
                        <w:txbxContent>
                          <w:p w:rsidRPr="003850A8" w:rsidR="00C50197" w:rsidP="00D47B33" w:rsidRDefault="00C50197" w14:paraId="40181A11" w14:textId="192B351A">
                            <w:pPr>
                              <w:jc w:val="left"/>
                              <w:rPr>
                                <w:b/>
                                <w:sz w:val="20"/>
                              </w:rPr>
                            </w:pPr>
                            <w:r w:rsidRPr="003850A8">
                              <w:rPr>
                                <w:sz w:val="20"/>
                              </w:rPr>
                              <w:t xml:space="preserve">Asociación Chilena de Seguridad                              </w:t>
                            </w:r>
                            <w:r>
                              <w:rPr>
                                <w:sz w:val="20"/>
                              </w:rPr>
                              <w:t xml:space="preserve">              </w:t>
                            </w:r>
                            <w:r w:rsidRPr="003850A8">
                              <w:rPr>
                                <w:sz w:val="20"/>
                              </w:rPr>
                              <w:t xml:space="preserve">    </w:t>
                            </w:r>
                            <w:r>
                              <w:rPr>
                                <w:sz w:val="20"/>
                              </w:rPr>
                              <w:t xml:space="preserve">                     </w:t>
                            </w:r>
                            <w:r w:rsidRPr="003850A8">
                              <w:rPr>
                                <w:sz w:val="20"/>
                              </w:rPr>
                              <w:t xml:space="preserve">         Casa Central: Ramón Carnicer 163. Providencia, Santiago   </w:t>
                            </w:r>
                            <w:r>
                              <w:rPr>
                                <w:sz w:val="20"/>
                              </w:rPr>
                              <w:t xml:space="preserve">                                                    </w:t>
                            </w:r>
                            <w:r w:rsidRPr="003850A8">
                              <w:rPr>
                                <w:sz w:val="20"/>
                              </w:rPr>
                              <w:t xml:space="preserve">Call Center </w:t>
                            </w:r>
                            <w:r w:rsidRPr="003850A8">
                              <w:rPr>
                                <w:b/>
                                <w:sz w:val="20"/>
                              </w:rPr>
                              <w:t>600 600 22 47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svg="http://schemas.microsoft.com/office/drawing/2016/SVG/main" xmlns:a14="http://schemas.microsoft.com/office/drawing/2010/main" xmlns:a16="http://schemas.microsoft.com/office/drawing/2014/main" xmlns:pic="http://schemas.openxmlformats.org/drawingml/2006/picture" xmlns:a="http://schemas.openxmlformats.org/drawingml/2006/main" xmlns:w16du="http://schemas.microsoft.com/office/word/2023/wordml/word16du">
            <w:pict w14:anchorId="5B6AB3F3">
              <v:shapetype id="_x0000_t202" coordsize="21600,21600" o:spt="202" path="m,l,21600r21600,l21600,xe" w14:anchorId="4F233635">
                <v:stroke joinstyle="miter"/>
                <v:path gradientshapeok="t" o:connecttype="rect"/>
              </v:shapetype>
              <v:shape id="Cuadro de texto 734" style="position:absolute;margin-left:2.75pt;margin-top:69pt;width:274.8pt;height:52.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">
                <v:textbox>
                  <w:txbxContent>
                    <w:p w:rsidRPr="003850A8" w:rsidR="00C50197" w:rsidP="00D47B33" w:rsidRDefault="00C50197" w14:paraId="1159C031" w14:textId="192B351A">
                      <w:pPr>
                        <w:jc w:val="left"/>
                        <w:rPr>
                          <w:b/>
                          <w:sz w:val="20"/>
                        </w:rPr>
                      </w:pPr>
                      <w:r w:rsidRPr="003850A8">
                        <w:rPr>
                          <w:sz w:val="20"/>
                        </w:rPr>
                        <w:t xml:space="preserve">Asociación Chilena de Seguridad                              </w:t>
                      </w:r>
                      <w:r>
                        <w:rPr>
                          <w:sz w:val="20"/>
                        </w:rPr>
                        <w:t xml:space="preserve">              </w:t>
                      </w:r>
                      <w:r w:rsidRPr="003850A8">
                        <w:rPr>
                          <w:sz w:val="20"/>
                        </w:rPr>
                        <w:t xml:space="preserve">    </w:t>
                      </w:r>
                      <w:r>
                        <w:rPr>
                          <w:sz w:val="20"/>
                        </w:rPr>
                        <w:t xml:space="preserve">                     </w:t>
                      </w:r>
                      <w:r w:rsidRPr="003850A8">
                        <w:rPr>
                          <w:sz w:val="20"/>
                        </w:rPr>
                        <w:t xml:space="preserve">         Casa Central: Ramón Carnicer 163. Providencia, Santiago   </w:t>
                      </w:r>
                      <w:r>
                        <w:rPr>
                          <w:sz w:val="20"/>
                        </w:rPr>
                        <w:t xml:space="preserve">                                                    </w:t>
                      </w:r>
                      <w:r w:rsidRPr="003850A8">
                        <w:rPr>
                          <w:sz w:val="20"/>
                        </w:rPr>
                        <w:t xml:space="preserve">Call Center </w:t>
                      </w:r>
                      <w:r w:rsidRPr="003850A8">
                        <w:rPr>
                          <w:b/>
                          <w:sz w:val="20"/>
                        </w:rPr>
                        <w:t>600 600 22 47</w:t>
                      </w:r>
                    </w:p>
                  </w:txbxContent>
                </v:textbox>
              </v:shape>
            </w:pict>
          </mc:Fallback>
        </mc:AlternateContent>
      </w:r>
      <w:r w:rsidR="00501232">
        <w:rPr>
          <w:rFonts w:ascii="Montserrat"/>
          <w:b/>
          <w:sz w:val="20"/>
        </w:rPr>
        <w:br w:type="page"/>
      </w:r>
    </w:p>
    <w:p w:rsidRPr="00D17EE4" w:rsidR="00D17EE4" w:rsidP="005A4E0A" w:rsidRDefault="00D31A5B" w14:paraId="7AF75C3F" w14:textId="73B83DCD">
      <w:pPr>
        <w:shd w:val="clear" w:color="auto" w:fill="13C045" w:themeFill="accent1"/>
        <w:spacing w:line="216" w:lineRule="auto"/>
        <w:rPr>
          <w:rFonts w:ascii="Catamaran" w:hAnsi="Catamaran"/>
          <w:b/>
          <w:color w:val="FFFFFF" w:themeColor="background1"/>
          <w:sz w:val="28"/>
        </w:rPr>
      </w:pPr>
      <w:r w:rsidRPr="00D17EE4">
        <w:rPr>
          <w:rFonts w:ascii="Catamaran" w:hAnsi="Catamaran"/>
          <w:b/>
          <w:color w:val="FFFFFF" w:themeColor="background1"/>
          <w:sz w:val="28"/>
        </w:rPr>
        <w:t>INTRO</w:t>
      </w:r>
      <w:r>
        <w:rPr>
          <w:rFonts w:ascii="Catamaran" w:hAnsi="Catamaran"/>
          <w:b/>
          <w:color w:val="FFFFFF" w:themeColor="background1"/>
          <w:sz w:val="28"/>
        </w:rPr>
        <w:t>DUCCIÓN</w:t>
      </w:r>
    </w:p>
    <w:p w:rsidR="00691F9E" w:rsidP="00691F9E" w:rsidRDefault="001A5199" w14:paraId="14CF4B07" w14:textId="3F046EC2">
      <w:r>
        <w:t>El Reglamento Interno de</w:t>
      </w:r>
      <w:r w:rsidR="00691F9E">
        <w:t xml:space="preserve"> Orden, Higiene y Seguridad (RIOHS), es la herramienta que entrega la normativa legal v</w:t>
      </w:r>
      <w:r w:rsidR="003654BC">
        <w:t>igente para que las empresas/</w:t>
      </w:r>
      <w:r w:rsidR="00691F9E">
        <w:t xml:space="preserve">organizaciones puedan establecer </w:t>
      </w:r>
      <w:r w:rsidR="003E7E45">
        <w:t xml:space="preserve">formalmente </w:t>
      </w:r>
      <w:r w:rsidR="00691F9E">
        <w:t xml:space="preserve">las </w:t>
      </w:r>
      <w:r w:rsidRPr="003E7E45" w:rsidR="003E7E45">
        <w:t>obligaciones</w:t>
      </w:r>
      <w:r w:rsidR="003E7E45">
        <w:t xml:space="preserve"> y</w:t>
      </w:r>
      <w:r w:rsidRPr="003E7E45" w:rsidR="003E7E45">
        <w:t xml:space="preserve"> prohibiciones </w:t>
      </w:r>
      <w:r w:rsidR="003E7E45">
        <w:t>que deben plasmar sus</w:t>
      </w:r>
      <w:r w:rsidR="00691F9E">
        <w:t xml:space="preserve"> trabajadores</w:t>
      </w:r>
      <w:r w:rsidR="003E7E45">
        <w:t xml:space="preserve"> en las actividades diarias,</w:t>
      </w:r>
      <w:r w:rsidR="00691F9E">
        <w:t xml:space="preserve"> permit</w:t>
      </w:r>
      <w:r w:rsidR="003E7E45">
        <w:t>iendo</w:t>
      </w:r>
      <w:r w:rsidR="00691F9E">
        <w:t xml:space="preserve"> sancionar disciplinariamente a quienes l</w:t>
      </w:r>
      <w:r w:rsidR="003E7E45">
        <w:t>as</w:t>
      </w:r>
      <w:r w:rsidR="00691F9E">
        <w:t xml:space="preserve"> incumplen.</w:t>
      </w:r>
    </w:p>
    <w:p w:rsidR="00691F9E" w:rsidP="00691F9E" w:rsidRDefault="003E7E45" w14:paraId="3657FD62" w14:textId="136B16AD">
      <w:r>
        <w:t>Este reglamento se debe efectuar por escrito y contener l</w:t>
      </w:r>
      <w:r w:rsidR="000D478A">
        <w:t xml:space="preserve">os apartados </w:t>
      </w:r>
      <w:r>
        <w:t xml:space="preserve">que </w:t>
      </w:r>
      <w:r w:rsidR="000D478A">
        <w:t xml:space="preserve">se establecen expresamente en la normativa legal vigente y todos </w:t>
      </w:r>
      <w:r w:rsidR="00691F9E">
        <w:t xml:space="preserve">aquellos aspectos </w:t>
      </w:r>
      <w:r w:rsidR="000D478A">
        <w:t>que la empresa estime adecuado</w:t>
      </w:r>
      <w:r w:rsidR="006544E7">
        <w:t xml:space="preserve"> incorporar</w:t>
      </w:r>
      <w:r w:rsidR="000D478A">
        <w:t xml:space="preserve"> </w:t>
      </w:r>
      <w:r w:rsidR="006544E7">
        <w:t>(</w:t>
      </w:r>
      <w:r w:rsidR="000D478A">
        <w:t>siempre y cuando no contradigan la</w:t>
      </w:r>
      <w:r w:rsidR="006544E7">
        <w:t xml:space="preserve"> legislación existente)</w:t>
      </w:r>
      <w:r w:rsidR="00691F9E">
        <w:t>.</w:t>
      </w:r>
    </w:p>
    <w:p w:rsidR="001A5199" w:rsidP="001A5199" w:rsidRDefault="006544E7" w14:paraId="7D177BC5" w14:textId="12F600CA">
      <w:r>
        <w:t xml:space="preserve">En la actualidad, </w:t>
      </w:r>
      <w:r w:rsidRPr="006544E7">
        <w:t>se establecen dos tipos de reglamentos internos, los cuales se detallan a continuación:</w:t>
      </w:r>
    </w:p>
    <w:p w:rsidR="006544E7" w:rsidP="006544E7" w:rsidRDefault="006544E7" w14:paraId="6E9DAC04" w14:textId="0B0F2129">
      <w:r w:rsidRPr="006544E7">
        <w:rPr>
          <w:b/>
        </w:rPr>
        <w:t>Reglamento Interno de Higiene y Seguridad</w:t>
      </w:r>
      <w:r w:rsidRPr="006544E7">
        <w:t xml:space="preserve"> (Art. 67°</w:t>
      </w:r>
      <w:r w:rsidR="008007FB">
        <w:t xml:space="preserve"> </w:t>
      </w:r>
      <w:r w:rsidRPr="006544E7">
        <w:t>de la Ley 16.744)</w:t>
      </w:r>
      <w:r>
        <w:t>: debe ser confeccionado por toda empresa u organización, indistintamente el número de trabajadores contratados.</w:t>
      </w:r>
    </w:p>
    <w:p w:rsidR="006544E7" w:rsidP="006544E7" w:rsidRDefault="006544E7" w14:paraId="149EBB17" w14:textId="74499F87">
      <w:r w:rsidRPr="006544E7">
        <w:rPr>
          <w:b/>
        </w:rPr>
        <w:t>Reglamento interno de Orden, Higiene y Seguridad</w:t>
      </w:r>
      <w:r w:rsidRPr="006544E7">
        <w:t xml:space="preserve"> (Art. 153° del Código del Trabajo)</w:t>
      </w:r>
      <w:r>
        <w:t>: debe ser confeccionado por toda e</w:t>
      </w:r>
      <w:r w:rsidRPr="006544E7">
        <w:t>mpresa</w:t>
      </w:r>
      <w:r>
        <w:t xml:space="preserve"> u organización </w:t>
      </w:r>
      <w:r w:rsidRPr="006544E7">
        <w:t>que ocupen normalmente 10 o más trabajadores.</w:t>
      </w:r>
    </w:p>
    <w:p w:rsidR="006544E7" w:rsidP="001A5199" w:rsidRDefault="006544E7" w14:paraId="08F686D2" w14:textId="38581721">
      <w:r>
        <w:t xml:space="preserve">La diferencia entre los dos reglamentos </w:t>
      </w:r>
      <w:r w:rsidR="008007FB">
        <w:t>está</w:t>
      </w:r>
      <w:r>
        <w:t xml:space="preserve"> en el apartado de Orden, por lo que se puede resumir de la siguiente manera esta obligatoriedad: “Toda empresa debe poseer un reglamento interno de </w:t>
      </w:r>
      <w:r w:rsidRPr="006544E7">
        <w:rPr>
          <w:i/>
        </w:rPr>
        <w:t>Higiene</w:t>
      </w:r>
      <w:r>
        <w:t xml:space="preserve"> y </w:t>
      </w:r>
      <w:r w:rsidRPr="006544E7">
        <w:rPr>
          <w:i/>
        </w:rPr>
        <w:t>Seguridad</w:t>
      </w:r>
      <w:r>
        <w:t>, adicionando el apartado de Orden cuando tenga 10 o más trabajadores contratados”</w:t>
      </w:r>
    </w:p>
    <w:p w:rsidR="00FB6014" w:rsidP="001A5199" w:rsidRDefault="00FB6014" w14:paraId="22E364DB" w14:textId="2FC6D1CA">
      <w:r>
        <w:t>Para la confección del reglamento se deberá considerar los siguientes pasos:</w:t>
      </w:r>
    </w:p>
    <w:p w:rsidR="00FB6014" w:rsidP="00FB6014" w:rsidRDefault="00FB6014" w14:paraId="1B4F6AE7" w14:textId="75CCBA15">
      <w:r>
        <w:t xml:space="preserve">1.- El contenido será desarrollado por una persona de la empresa, designada como responsable de SST, quien debe conocer la legislación asociada a esta herramienta, considerando como mínimo el Código del Trabajo y el Decreto 40 del Ministerio del Trabajo y </w:t>
      </w:r>
      <w:r w:rsidR="005C6620">
        <w:t>Previsión</w:t>
      </w:r>
      <w:r>
        <w:t xml:space="preserve"> Social.</w:t>
      </w:r>
    </w:p>
    <w:p w:rsidR="006544E7" w:rsidP="00FB6014" w:rsidRDefault="005C6620" w14:paraId="6B370142" w14:textId="3E339C94">
      <w:r>
        <w:t>2</w:t>
      </w:r>
      <w:r w:rsidR="00FB6014">
        <w:t>.- El Reglamento será sometido a la consideración del Comité Paritario de Higiene y Seguridad con 15 días de anticipación a la fecha en que empiece a regir. Si en la empresa no existe Comité, el reglamento se pondrá en conocimiento del personal con la misma anticipación, mediante carteles fijados en dos sitios visibles al local del trabajo.</w:t>
      </w:r>
    </w:p>
    <w:p w:rsidR="00FB6014" w:rsidP="00FB6014" w:rsidRDefault="005C6620" w14:paraId="15A7175C" w14:textId="3FFEA4AE">
      <w:r>
        <w:t>3</w:t>
      </w:r>
      <w:r w:rsidR="00FB6014">
        <w:t>.- Dentro del plazo indicado, el Comité o los trabajadores, según proceda, podrán formular las observaciones que les merezca el reglamento.</w:t>
      </w:r>
    </w:p>
    <w:p w:rsidR="00FB6014" w:rsidP="00FB6014" w:rsidRDefault="005C6620" w14:paraId="701E28C4" w14:textId="41DEAE75">
      <w:r>
        <w:t>4</w:t>
      </w:r>
      <w:r w:rsidR="00FB6014">
        <w:t>.- Las consideraciones aceptadas serán incorporadas al texto, que se entenderá modificado en la parte pertinente. En caso de desacuerdo entre la empresa y los trabajadores o de reclamaciones de algunas de las partes sobre el contenido del reglamento o sus modificaciones, decidirá el Servicio Nacional de Salud.</w:t>
      </w:r>
    </w:p>
    <w:p w:rsidR="005C6620" w:rsidP="00FB6014" w:rsidRDefault="005C6620" w14:paraId="16D79B0B" w14:textId="1646A2DA">
      <w:r>
        <w:t>5.- Se Visará una copia del reglamento interno en la Seremi de Salud y a la Dirección del Trabajo, entregando una copia de este a cada trabajador. Se debe dejar registro por escrito de esta entrega.</w:t>
      </w:r>
    </w:p>
    <w:p w:rsidR="006544E7" w:rsidP="00FB6014" w:rsidRDefault="005C6620" w14:paraId="4D461C34" w14:textId="31B50D6A">
      <w:r>
        <w:t>6.- El reglamento</w:t>
      </w:r>
      <w:r w:rsidR="00FB6014">
        <w:t xml:space="preserve"> </w:t>
      </w:r>
      <w:r>
        <w:t>t</w:t>
      </w:r>
      <w:r w:rsidR="00FB6014">
        <w:t>endrá una vigencia de un año, pero se entenderá prorrogado automáticamente, por períodos iguales, si no ha habido observaciones por parte del Departamento de Prevención o del Comité Paritario de Higiene y Seguridad, o a falta de éstos de la empresa o de los trabajadores.</w:t>
      </w:r>
    </w:p>
    <w:p w:rsidR="00A016E6" w:rsidP="00FB6014" w:rsidRDefault="00A016E6" w14:paraId="09D07C3E" w14:textId="77777777"/>
    <w:p w:rsidRPr="00A016E6" w:rsidR="00A016E6" w:rsidP="00677761" w:rsidRDefault="00A016E6" w14:paraId="18635415" w14:textId="1D9DD0BC">
      <w:pPr>
        <w:pBdr>
          <w:top w:val="single" w:color="205B64" w:sz="12" w:space="31"/>
          <w:left w:val="single" w:color="205B64" w:sz="12" w:space="1"/>
          <w:bottom w:val="single" w:color="205B64" w:sz="12" w:space="1"/>
          <w:right w:val="single" w:color="205B64" w:sz="12" w:space="0"/>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rPr>
          <w:rFonts w:cs="Arial"/>
          <w:b/>
          <w:color w:val="595054"/>
          <w:sz w:val="20"/>
          <w:szCs w:val="20"/>
        </w:rPr>
      </w:pPr>
      <w:r w:rsidRPr="00A016E6">
        <w:rPr>
          <w:rFonts w:cs="Arial"/>
          <w:b/>
          <w:color w:val="595054"/>
          <w:sz w:val="20"/>
          <w:szCs w:val="20"/>
        </w:rPr>
        <w:t xml:space="preserve">REGLAMENTO INTERNO DE ORDEN, HIGIENE Y SEGURIDAD TIPO, PARA LAS EMPRESAS ESTABLECIMIENTOS, FAENAS O UNIDADES ECONÓMICAS QUE OCUPEN 10 O MÁS TRABAJADORES PERMANENTES. </w:t>
      </w:r>
    </w:p>
    <w:p w:rsidRPr="00136E39" w:rsidR="00136E39" w:rsidP="00136E39" w:rsidRDefault="00136E39" w14:paraId="10921112" w14:textId="405BE511">
      <w:pPr>
        <w:pBdr>
          <w:top w:val="single" w:color="205B64" w:sz="12" w:space="31"/>
          <w:left w:val="single" w:color="205B64" w:sz="12" w:space="1"/>
          <w:bottom w:val="single" w:color="205B64" w:sz="12" w:space="1"/>
          <w:right w:val="single" w:color="205B64" w:sz="12" w:space="0"/>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rPr>
          <w:rFonts w:cs="Arial"/>
          <w:color w:val="595054"/>
          <w:sz w:val="20"/>
          <w:szCs w:val="20"/>
        </w:rPr>
      </w:pPr>
      <w:r w:rsidRPr="00136E39">
        <w:rPr>
          <w:rFonts w:cs="Arial"/>
          <w:color w:val="595054"/>
          <w:sz w:val="20"/>
          <w:szCs w:val="20"/>
        </w:rPr>
        <w:t xml:space="preserve">El presente documento es una sugerencia de lo que debiese contener el Reglamento Interno de Orden, Higiene y Seguridad de una empresa y, por tanto, debe ser adaptado </w:t>
      </w:r>
      <w:r w:rsidRPr="00136E39" w:rsidR="00BD1023">
        <w:rPr>
          <w:rFonts w:cs="Arial"/>
          <w:color w:val="595054"/>
          <w:sz w:val="20"/>
          <w:szCs w:val="20"/>
        </w:rPr>
        <w:t>de acuerdo con</w:t>
      </w:r>
      <w:r w:rsidRPr="00136E39">
        <w:rPr>
          <w:rFonts w:cs="Arial"/>
          <w:color w:val="595054"/>
          <w:sz w:val="20"/>
          <w:szCs w:val="20"/>
        </w:rPr>
        <w:t xml:space="preserve"> las necesidades particulares de cada Institución y a lo indicado expresamente por la legislación vigente.</w:t>
      </w:r>
    </w:p>
    <w:p w:rsidR="00136E39" w:rsidP="00136E39" w:rsidRDefault="00136E39" w14:paraId="4EA590FE" w14:textId="40B8359E">
      <w:pPr>
        <w:pBdr>
          <w:top w:val="single" w:color="205B64" w:sz="12" w:space="31"/>
          <w:left w:val="single" w:color="205B64" w:sz="12" w:space="1"/>
          <w:bottom w:val="single" w:color="205B64" w:sz="12" w:space="1"/>
          <w:right w:val="single" w:color="205B64" w:sz="12" w:space="0"/>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rPr>
          <w:rFonts w:cs="Arial"/>
          <w:color w:val="595054"/>
          <w:sz w:val="20"/>
          <w:szCs w:val="20"/>
        </w:rPr>
      </w:pPr>
      <w:r w:rsidRPr="00136E39">
        <w:rPr>
          <w:rFonts w:cs="Arial"/>
          <w:color w:val="595054"/>
          <w:sz w:val="20"/>
          <w:szCs w:val="20"/>
        </w:rPr>
        <w:t>No será responsabilidad de la Asociación Chilena de Seguridad cualquier falta o incumplimiento en que se incurra en virtud de su implementación o ejecución.</w:t>
      </w:r>
    </w:p>
    <w:p w:rsidRPr="00136E39" w:rsidR="00136E39" w:rsidP="00136E39" w:rsidRDefault="00136E39" w14:paraId="75EDC3F7" w14:textId="77777777">
      <w:pPr>
        <w:pBdr>
          <w:top w:val="single" w:color="205B64" w:sz="12" w:space="31"/>
          <w:left w:val="single" w:color="205B64" w:sz="12" w:space="1"/>
          <w:bottom w:val="single" w:color="205B64" w:sz="12" w:space="1"/>
          <w:right w:val="single" w:color="205B64" w:sz="12" w:space="0"/>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spacing w:after="0"/>
        <w:rPr>
          <w:rFonts w:cs="Arial"/>
          <w:color w:val="595054"/>
          <w:sz w:val="20"/>
          <w:szCs w:val="20"/>
        </w:rPr>
      </w:pPr>
    </w:p>
    <w:p w:rsidRPr="00AF5E90" w:rsidR="00A016E6" w:rsidP="00A016E6" w:rsidRDefault="00A016E6" w14:paraId="7C67BD6C" w14:textId="2C675036">
      <w:pPr>
        <w:pBdr>
          <w:top w:val="single" w:color="205B64" w:sz="12" w:space="31"/>
          <w:left w:val="single" w:color="205B64" w:sz="12" w:space="1"/>
          <w:bottom w:val="single" w:color="205B64" w:sz="12" w:space="1"/>
          <w:right w:val="single" w:color="205B64" w:sz="12" w:space="0"/>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jc w:val="center"/>
        <w:rPr>
          <w:rFonts w:cs="Arial"/>
          <w:b/>
          <w:bCs/>
          <w:color w:val="12431D" w:themeColor="text2" w:themeShade="BF"/>
          <w:sz w:val="20"/>
          <w:szCs w:val="20"/>
        </w:rPr>
      </w:pPr>
      <w:r w:rsidRPr="00AF5E90">
        <w:rPr>
          <w:rFonts w:cs="Arial"/>
          <w:b/>
          <w:bCs/>
          <w:color w:val="12431D" w:themeColor="text2" w:themeShade="BF"/>
          <w:sz w:val="20"/>
          <w:szCs w:val="20"/>
        </w:rPr>
        <w:t>ESTE CUADRO ES EXPLICATIVO Y DEBE SER ELIMINADO AL FORMALIZAR EL DOCUMENTO</w:t>
      </w:r>
    </w:p>
    <w:p w:rsidRPr="00A016E6" w:rsidR="00A016E6" w:rsidP="00A016E6" w:rsidRDefault="00A016E6" w14:paraId="127CEF67" w14:textId="77777777">
      <w:pPr>
        <w:pBdr>
          <w:top w:val="single" w:color="205B64" w:sz="12" w:space="31"/>
          <w:left w:val="single" w:color="205B64" w:sz="12" w:space="1"/>
          <w:bottom w:val="single" w:color="205B64" w:sz="12" w:space="1"/>
          <w:right w:val="single" w:color="205B64" w:sz="12" w:space="0"/>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jc w:val="center"/>
        <w:rPr>
          <w:rFonts w:cs="Arial"/>
          <w:b/>
          <w:bCs/>
          <w:color w:val="205B64"/>
          <w:sz w:val="20"/>
          <w:szCs w:val="20"/>
        </w:rPr>
      </w:pPr>
    </w:p>
    <w:p w:rsidR="00677761" w:rsidP="00677761" w:rsidRDefault="00677761" w14:paraId="1F71A115" w14:textId="6D045BF9">
      <w:pPr>
        <w:rPr>
          <w:lang w:eastAsia="en-US"/>
        </w:rPr>
      </w:pPr>
    </w:p>
    <w:p w:rsidR="00136E39" w:rsidP="00677761" w:rsidRDefault="00136E39" w14:paraId="5B495F49" w14:textId="28D948DD">
      <w:pPr>
        <w:rPr>
          <w:lang w:eastAsia="en-US"/>
        </w:rPr>
      </w:pPr>
    </w:p>
    <w:p w:rsidR="00136E39" w:rsidP="00677761" w:rsidRDefault="00136E39" w14:paraId="32CD1BDB" w14:textId="77777777">
      <w:pPr>
        <w:rPr>
          <w:lang w:eastAsia="en-US"/>
        </w:rPr>
      </w:pPr>
    </w:p>
    <w:p w:rsidRPr="00CB16B7" w:rsidR="00677761" w:rsidP="00677761" w:rsidRDefault="00677761" w14:paraId="7DBB345D" w14:textId="77777777">
      <w:pPr>
        <w:rPr>
          <w:lang w:eastAsia="en-US"/>
        </w:rPr>
      </w:pPr>
    </w:p>
    <w:p w:rsidRPr="00677761" w:rsidR="00A016E6" w:rsidP="00677761" w:rsidRDefault="00A016E6" w14:paraId="7063E9BC" w14:textId="4F2FE78F">
      <w:pPr>
        <w:jc w:val="center"/>
        <w:rPr>
          <w:color w:val="595054"/>
          <w:sz w:val="18"/>
          <w:lang w:eastAsia="en-US"/>
        </w:rPr>
      </w:pPr>
      <w:r w:rsidRPr="00677761">
        <w:rPr>
          <w:color w:val="595054"/>
          <w:sz w:val="18"/>
          <w:lang w:eastAsia="en-US"/>
        </w:rPr>
        <w:t>Las Mutualidades de Empleadores son fiscalizadas por la Superintendencia de Seguridad Social (</w:t>
      </w:r>
      <w:hyperlink w:history="1" r:id="rId14">
        <w:r w:rsidRPr="00AF5E90">
          <w:rPr>
            <w:rStyle w:val="Hipervnculo"/>
            <w:color w:val="12431D" w:themeColor="text2" w:themeShade="BF"/>
            <w:sz w:val="18"/>
            <w:lang w:eastAsia="en-US"/>
          </w:rPr>
          <w:t>www.suseso.cl</w:t>
        </w:r>
      </w:hyperlink>
      <w:r w:rsidRPr="00677761">
        <w:rPr>
          <w:color w:val="595054"/>
          <w:sz w:val="18"/>
          <w:lang w:eastAsia="en-US"/>
        </w:rPr>
        <w:t>)</w:t>
      </w:r>
    </w:p>
    <w:p w:rsidRPr="00C01D59" w:rsidR="00F11D18" w:rsidRDefault="0008761E" w14:paraId="677C884D" w14:textId="5B43E5A8">
      <w:pPr>
        <w:rPr>
          <w:rFonts w:ascii="Montserrat" w:hAnsi="Catamaran"/>
          <w:sz w:val="20"/>
          <w:szCs w:val="24"/>
        </w:rPr>
        <w:sectPr w:rsidRPr="00C01D59" w:rsidR="00F11D18" w:rsidSect="00A32AFD">
          <w:headerReference w:type="default" r:id="rId15"/>
          <w:footerReference w:type="default" r:id="rId16"/>
          <w:headerReference w:type="first" r:id="rId17"/>
          <w:pgSz w:w="12240" w:h="15840" w:orient="portrait"/>
          <w:pgMar w:top="1418" w:right="1134" w:bottom="1588" w:left="1134" w:header="720" w:footer="510" w:gutter="0"/>
          <w:cols w:space="720"/>
          <w:titlePg/>
          <w:docGrid w:linePitch="326"/>
        </w:sectPr>
      </w:pPr>
      <w:r>
        <w:rPr>
          <w:rFonts w:ascii="Montserrat"/>
          <w:sz w:val="20"/>
        </w:rPr>
        <w:br w:type="page"/>
      </w:r>
    </w:p>
    <w:sdt>
      <w:sdtPr>
        <w:rPr>
          <w:rFonts w:ascii="Catamaran" w:hAnsi="Catamaran"/>
          <w:b/>
          <w:bCs/>
          <w:color w:val="FFFFFF" w:themeColor="background1"/>
          <w:sz w:val="28"/>
          <w:szCs w:val="28"/>
        </w:rPr>
        <w:id w:val="128914922"/>
        <w:docPartObj>
          <w:docPartGallery w:val="Table of Contents"/>
          <w:docPartUnique/>
        </w:docPartObj>
      </w:sdtPr>
      <w:sdtEndPr>
        <w:rPr>
          <w:rFonts w:ascii="Arial" w:hAnsi="Arial"/>
          <w:b w:val="1"/>
          <w:bCs w:val="1"/>
          <w:color w:val="323232"/>
          <w:sz w:val="24"/>
          <w:szCs w:val="24"/>
        </w:rPr>
      </w:sdtEndPr>
      <w:sdtContent>
        <w:p w:rsidRPr="00530A18" w:rsidR="00530A18" w:rsidP="001819BE" w:rsidRDefault="00530A18" w14:paraId="2F85E7C3" w14:textId="77777777">
          <w:pPr>
            <w:shd w:val="clear" w:color="auto" w:fill="13C045" w:themeFill="accent1"/>
            <w:spacing w:line="216" w:lineRule="auto"/>
            <w:rPr>
              <w:rFonts w:ascii="Catamaran" w:hAnsi="Catamaran"/>
              <w:b/>
              <w:color w:val="FFFFFF" w:themeColor="background1"/>
              <w:sz w:val="28"/>
            </w:rPr>
          </w:pPr>
          <w:r w:rsidRPr="00530A18">
            <w:rPr>
              <w:rFonts w:ascii="Catamaran" w:hAnsi="Catamaran"/>
              <w:b/>
              <w:color w:val="FFFFFF" w:themeColor="background1"/>
              <w:sz w:val="28"/>
            </w:rPr>
            <w:t>CONTENIDO</w:t>
          </w:r>
          <w:r w:rsidR="006C79D3">
            <w:rPr>
              <w:rFonts w:ascii="Catamaran" w:hAnsi="Catamaran"/>
              <w:b/>
              <w:color w:val="FFFFFF" w:themeColor="background1"/>
              <w:sz w:val="28"/>
            </w:rPr>
            <w:t>S</w:t>
          </w:r>
        </w:p>
        <w:p w:rsidR="008729C8" w:rsidRDefault="00003246" w14:paraId="55C607D4" w14:textId="66F89EC2">
          <w:pPr>
            <w:pStyle w:val="TDC1"/>
            <w:rPr>
              <w:rFonts w:asciiTheme="minorHAnsi" w:hAnsiTheme="minorHAnsi" w:eastAsiaTheme="minorEastAsia" w:cstheme="minorBidi"/>
              <w:b w:val="0"/>
              <w:color w:val="auto"/>
              <w:kern w:val="2"/>
              <w:szCs w:val="24"/>
              <w:lang w:val="es-CL" w:eastAsia="es-CL" w:bidi="ar-SA"/>
              <w14:ligatures w14:val="standardContextual"/>
            </w:rPr>
          </w:pPr>
          <w:r>
            <w:fldChar w:fldCharType="begin"/>
          </w:r>
          <w:r>
            <w:instrText xml:space="preserve"> TOC \o "1-1" \h \z \u \t "Título 2;2;Título 3;3" </w:instrText>
          </w:r>
          <w:r>
            <w:fldChar w:fldCharType="separate"/>
          </w:r>
          <w:hyperlink w:history="1" w:anchor="_Toc169678835">
            <w:r w:rsidRPr="003847EA" w:rsidR="008729C8">
              <w:rPr>
                <w:rStyle w:val="Hipervnculo"/>
              </w:rPr>
              <w:t>TÍTULO 1 - REGLAMENTO INTERNO DE ORDEN</w:t>
            </w:r>
            <w:r w:rsidR="008729C8">
              <w:rPr>
                <w:webHidden/>
              </w:rPr>
              <w:tab/>
            </w:r>
            <w:r w:rsidR="008729C8">
              <w:rPr>
                <w:webHidden/>
              </w:rPr>
              <w:fldChar w:fldCharType="begin"/>
            </w:r>
            <w:r w:rsidR="008729C8">
              <w:rPr>
                <w:webHidden/>
              </w:rPr>
              <w:instrText xml:space="preserve"> PAGEREF _Toc169678835 \h </w:instrText>
            </w:r>
            <w:r w:rsidR="008729C8">
              <w:rPr>
                <w:webHidden/>
              </w:rPr>
            </w:r>
            <w:r w:rsidR="008729C8">
              <w:rPr>
                <w:webHidden/>
              </w:rPr>
              <w:fldChar w:fldCharType="separate"/>
            </w:r>
            <w:r w:rsidR="008729C8">
              <w:rPr>
                <w:webHidden/>
              </w:rPr>
              <w:t>8</w:t>
            </w:r>
            <w:r w:rsidR="008729C8">
              <w:rPr>
                <w:webHidden/>
              </w:rPr>
              <w:fldChar w:fldCharType="end"/>
            </w:r>
          </w:hyperlink>
        </w:p>
        <w:p w:rsidR="008729C8" w:rsidRDefault="007948AD" w14:paraId="29273518" w14:textId="219865DA">
          <w:pPr>
            <w:pStyle w:val="TDC2"/>
            <w:tabs>
              <w:tab w:val="right" w:leader="dot" w:pos="9962"/>
            </w:tabs>
            <w:rPr>
              <w:rFonts w:asciiTheme="minorHAnsi" w:hAnsiTheme="minorHAnsi" w:eastAsiaTheme="minorEastAsia" w:cstheme="minorBidi"/>
              <w:noProof/>
              <w:color w:val="auto"/>
              <w:kern w:val="2"/>
              <w:szCs w:val="24"/>
              <w:lang w:val="es-CL" w:eastAsia="es-CL" w:bidi="ar-SA"/>
              <w14:ligatures w14:val="standardContextual"/>
            </w:rPr>
          </w:pPr>
          <w:hyperlink w:history="1" w:anchor="_Toc169678836">
            <w:r w:rsidRPr="003847EA" w:rsidR="008729C8">
              <w:rPr>
                <w:rStyle w:val="Hipervnculo"/>
                <w:noProof/>
              </w:rPr>
              <w:t>Capítulo I - Normas generales</w:t>
            </w:r>
            <w:r w:rsidR="008729C8">
              <w:rPr>
                <w:noProof/>
                <w:webHidden/>
              </w:rPr>
              <w:tab/>
            </w:r>
            <w:r w:rsidR="008729C8">
              <w:rPr>
                <w:noProof/>
                <w:webHidden/>
              </w:rPr>
              <w:fldChar w:fldCharType="begin"/>
            </w:r>
            <w:r w:rsidR="008729C8">
              <w:rPr>
                <w:noProof/>
                <w:webHidden/>
              </w:rPr>
              <w:instrText xml:space="preserve"> PAGEREF _Toc169678836 \h </w:instrText>
            </w:r>
            <w:r w:rsidR="008729C8">
              <w:rPr>
                <w:noProof/>
                <w:webHidden/>
              </w:rPr>
            </w:r>
            <w:r w:rsidR="008729C8">
              <w:rPr>
                <w:noProof/>
                <w:webHidden/>
              </w:rPr>
              <w:fldChar w:fldCharType="separate"/>
            </w:r>
            <w:r w:rsidR="008729C8">
              <w:rPr>
                <w:noProof/>
                <w:webHidden/>
              </w:rPr>
              <w:t>9</w:t>
            </w:r>
            <w:r w:rsidR="008729C8">
              <w:rPr>
                <w:noProof/>
                <w:webHidden/>
              </w:rPr>
              <w:fldChar w:fldCharType="end"/>
            </w:r>
          </w:hyperlink>
        </w:p>
        <w:p w:rsidR="008729C8" w:rsidRDefault="007948AD" w14:paraId="602CB4D4" w14:textId="39031A65">
          <w:pPr>
            <w:pStyle w:val="TDC2"/>
            <w:tabs>
              <w:tab w:val="right" w:leader="dot" w:pos="9962"/>
            </w:tabs>
            <w:rPr>
              <w:rFonts w:asciiTheme="minorHAnsi" w:hAnsiTheme="minorHAnsi" w:eastAsiaTheme="minorEastAsia" w:cstheme="minorBidi"/>
              <w:noProof/>
              <w:color w:val="auto"/>
              <w:kern w:val="2"/>
              <w:szCs w:val="24"/>
              <w:lang w:val="es-CL" w:eastAsia="es-CL" w:bidi="ar-SA"/>
              <w14:ligatures w14:val="standardContextual"/>
            </w:rPr>
          </w:pPr>
          <w:hyperlink w:history="1" w:anchor="_Toc169678837">
            <w:r w:rsidRPr="003847EA" w:rsidR="008729C8">
              <w:rPr>
                <w:rStyle w:val="Hipervnculo"/>
                <w:noProof/>
              </w:rPr>
              <w:t>Capítulo II - Terminología y definiciones</w:t>
            </w:r>
            <w:r w:rsidR="008729C8">
              <w:rPr>
                <w:noProof/>
                <w:webHidden/>
              </w:rPr>
              <w:tab/>
            </w:r>
            <w:r w:rsidR="008729C8">
              <w:rPr>
                <w:noProof/>
                <w:webHidden/>
              </w:rPr>
              <w:fldChar w:fldCharType="begin"/>
            </w:r>
            <w:r w:rsidR="008729C8">
              <w:rPr>
                <w:noProof/>
                <w:webHidden/>
              </w:rPr>
              <w:instrText xml:space="preserve"> PAGEREF _Toc169678837 \h </w:instrText>
            </w:r>
            <w:r w:rsidR="008729C8">
              <w:rPr>
                <w:noProof/>
                <w:webHidden/>
              </w:rPr>
            </w:r>
            <w:r w:rsidR="008729C8">
              <w:rPr>
                <w:noProof/>
                <w:webHidden/>
              </w:rPr>
              <w:fldChar w:fldCharType="separate"/>
            </w:r>
            <w:r w:rsidR="008729C8">
              <w:rPr>
                <w:noProof/>
                <w:webHidden/>
              </w:rPr>
              <w:t>10</w:t>
            </w:r>
            <w:r w:rsidR="008729C8">
              <w:rPr>
                <w:noProof/>
                <w:webHidden/>
              </w:rPr>
              <w:fldChar w:fldCharType="end"/>
            </w:r>
          </w:hyperlink>
        </w:p>
        <w:p w:rsidR="008729C8" w:rsidRDefault="007948AD" w14:paraId="2E22246D" w14:textId="6D2B93D4">
          <w:pPr>
            <w:pStyle w:val="TDC2"/>
            <w:tabs>
              <w:tab w:val="right" w:leader="dot" w:pos="9962"/>
            </w:tabs>
            <w:rPr>
              <w:rFonts w:asciiTheme="minorHAnsi" w:hAnsiTheme="minorHAnsi" w:eastAsiaTheme="minorEastAsia" w:cstheme="minorBidi"/>
              <w:noProof/>
              <w:color w:val="auto"/>
              <w:kern w:val="2"/>
              <w:szCs w:val="24"/>
              <w:lang w:val="es-CL" w:eastAsia="es-CL" w:bidi="ar-SA"/>
              <w14:ligatures w14:val="standardContextual"/>
            </w:rPr>
          </w:pPr>
          <w:hyperlink w:history="1" w:anchor="_Toc169678838">
            <w:r w:rsidRPr="003847EA" w:rsidR="008729C8">
              <w:rPr>
                <w:rStyle w:val="Hipervnculo"/>
                <w:noProof/>
              </w:rPr>
              <w:t>Capítulo III - De las condiciones de ingreso</w:t>
            </w:r>
            <w:r w:rsidR="008729C8">
              <w:rPr>
                <w:noProof/>
                <w:webHidden/>
              </w:rPr>
              <w:tab/>
            </w:r>
            <w:r w:rsidR="008729C8">
              <w:rPr>
                <w:noProof/>
                <w:webHidden/>
              </w:rPr>
              <w:fldChar w:fldCharType="begin"/>
            </w:r>
            <w:r w:rsidR="008729C8">
              <w:rPr>
                <w:noProof/>
                <w:webHidden/>
              </w:rPr>
              <w:instrText xml:space="preserve"> PAGEREF _Toc169678838 \h </w:instrText>
            </w:r>
            <w:r w:rsidR="008729C8">
              <w:rPr>
                <w:noProof/>
                <w:webHidden/>
              </w:rPr>
            </w:r>
            <w:r w:rsidR="008729C8">
              <w:rPr>
                <w:noProof/>
                <w:webHidden/>
              </w:rPr>
              <w:fldChar w:fldCharType="separate"/>
            </w:r>
            <w:r w:rsidR="008729C8">
              <w:rPr>
                <w:noProof/>
                <w:webHidden/>
              </w:rPr>
              <w:t>13</w:t>
            </w:r>
            <w:r w:rsidR="008729C8">
              <w:rPr>
                <w:noProof/>
                <w:webHidden/>
              </w:rPr>
              <w:fldChar w:fldCharType="end"/>
            </w:r>
          </w:hyperlink>
        </w:p>
        <w:p w:rsidR="008729C8" w:rsidRDefault="007948AD" w14:paraId="6EDC234A" w14:textId="3A5606BC">
          <w:pPr>
            <w:pStyle w:val="TDC2"/>
            <w:tabs>
              <w:tab w:val="right" w:leader="dot" w:pos="9962"/>
            </w:tabs>
            <w:rPr>
              <w:rFonts w:asciiTheme="minorHAnsi" w:hAnsiTheme="minorHAnsi" w:eastAsiaTheme="minorEastAsia" w:cstheme="minorBidi"/>
              <w:noProof/>
              <w:color w:val="auto"/>
              <w:kern w:val="2"/>
              <w:szCs w:val="24"/>
              <w:lang w:val="es-CL" w:eastAsia="es-CL" w:bidi="ar-SA"/>
              <w14:ligatures w14:val="standardContextual"/>
            </w:rPr>
          </w:pPr>
          <w:hyperlink w:history="1" w:anchor="_Toc169678839">
            <w:r w:rsidRPr="003847EA" w:rsidR="008729C8">
              <w:rPr>
                <w:rStyle w:val="Hipervnculo"/>
                <w:noProof/>
              </w:rPr>
              <w:t>Capítulo IV - Del contrato de trabajo</w:t>
            </w:r>
            <w:r w:rsidR="008729C8">
              <w:rPr>
                <w:noProof/>
                <w:webHidden/>
              </w:rPr>
              <w:tab/>
            </w:r>
            <w:r w:rsidR="008729C8">
              <w:rPr>
                <w:noProof/>
                <w:webHidden/>
              </w:rPr>
              <w:fldChar w:fldCharType="begin"/>
            </w:r>
            <w:r w:rsidR="008729C8">
              <w:rPr>
                <w:noProof/>
                <w:webHidden/>
              </w:rPr>
              <w:instrText xml:space="preserve"> PAGEREF _Toc169678839 \h </w:instrText>
            </w:r>
            <w:r w:rsidR="008729C8">
              <w:rPr>
                <w:noProof/>
                <w:webHidden/>
              </w:rPr>
            </w:r>
            <w:r w:rsidR="008729C8">
              <w:rPr>
                <w:noProof/>
                <w:webHidden/>
              </w:rPr>
              <w:fldChar w:fldCharType="separate"/>
            </w:r>
            <w:r w:rsidR="008729C8">
              <w:rPr>
                <w:noProof/>
                <w:webHidden/>
              </w:rPr>
              <w:t>15</w:t>
            </w:r>
            <w:r w:rsidR="008729C8">
              <w:rPr>
                <w:noProof/>
                <w:webHidden/>
              </w:rPr>
              <w:fldChar w:fldCharType="end"/>
            </w:r>
          </w:hyperlink>
        </w:p>
        <w:p w:rsidR="008729C8" w:rsidRDefault="007948AD" w14:paraId="0E42C8D8" w14:textId="62CB47C1">
          <w:pPr>
            <w:pStyle w:val="TDC2"/>
            <w:tabs>
              <w:tab w:val="right" w:leader="dot" w:pos="9962"/>
            </w:tabs>
            <w:rPr>
              <w:rFonts w:asciiTheme="minorHAnsi" w:hAnsiTheme="minorHAnsi" w:eastAsiaTheme="minorEastAsia" w:cstheme="minorBidi"/>
              <w:noProof/>
              <w:color w:val="auto"/>
              <w:kern w:val="2"/>
              <w:szCs w:val="24"/>
              <w:lang w:val="es-CL" w:eastAsia="es-CL" w:bidi="ar-SA"/>
              <w14:ligatures w14:val="standardContextual"/>
            </w:rPr>
          </w:pPr>
          <w:hyperlink w:history="1" w:anchor="_Toc169678840">
            <w:r w:rsidRPr="003847EA" w:rsidR="008729C8">
              <w:rPr>
                <w:rStyle w:val="Hipervnculo"/>
                <w:noProof/>
              </w:rPr>
              <w:t>Capítulo V - Terminación de contrato de trabajo</w:t>
            </w:r>
            <w:r w:rsidR="008729C8">
              <w:rPr>
                <w:noProof/>
                <w:webHidden/>
              </w:rPr>
              <w:tab/>
            </w:r>
            <w:r w:rsidR="008729C8">
              <w:rPr>
                <w:noProof/>
                <w:webHidden/>
              </w:rPr>
              <w:fldChar w:fldCharType="begin"/>
            </w:r>
            <w:r w:rsidR="008729C8">
              <w:rPr>
                <w:noProof/>
                <w:webHidden/>
              </w:rPr>
              <w:instrText xml:space="preserve"> PAGEREF _Toc169678840 \h </w:instrText>
            </w:r>
            <w:r w:rsidR="008729C8">
              <w:rPr>
                <w:noProof/>
                <w:webHidden/>
              </w:rPr>
            </w:r>
            <w:r w:rsidR="008729C8">
              <w:rPr>
                <w:noProof/>
                <w:webHidden/>
              </w:rPr>
              <w:fldChar w:fldCharType="separate"/>
            </w:r>
            <w:r w:rsidR="008729C8">
              <w:rPr>
                <w:noProof/>
                <w:webHidden/>
              </w:rPr>
              <w:t>18</w:t>
            </w:r>
            <w:r w:rsidR="008729C8">
              <w:rPr>
                <w:noProof/>
                <w:webHidden/>
              </w:rPr>
              <w:fldChar w:fldCharType="end"/>
            </w:r>
          </w:hyperlink>
        </w:p>
        <w:p w:rsidR="008729C8" w:rsidRDefault="007948AD" w14:paraId="331FBCCB" w14:textId="7AFDB970">
          <w:pPr>
            <w:pStyle w:val="TDC2"/>
            <w:tabs>
              <w:tab w:val="right" w:leader="dot" w:pos="9962"/>
            </w:tabs>
            <w:rPr>
              <w:rFonts w:asciiTheme="minorHAnsi" w:hAnsiTheme="minorHAnsi" w:eastAsiaTheme="minorEastAsia" w:cstheme="minorBidi"/>
              <w:noProof/>
              <w:color w:val="auto"/>
              <w:kern w:val="2"/>
              <w:szCs w:val="24"/>
              <w:lang w:val="es-CL" w:eastAsia="es-CL" w:bidi="ar-SA"/>
              <w14:ligatures w14:val="standardContextual"/>
            </w:rPr>
          </w:pPr>
          <w:hyperlink w:history="1" w:anchor="_Toc169678841">
            <w:r w:rsidRPr="003847EA" w:rsidR="008729C8">
              <w:rPr>
                <w:rStyle w:val="Hipervnculo"/>
                <w:noProof/>
              </w:rPr>
              <w:t>Capítulo VI - De las jornadas de trabajo</w:t>
            </w:r>
            <w:r w:rsidR="008729C8">
              <w:rPr>
                <w:noProof/>
                <w:webHidden/>
              </w:rPr>
              <w:tab/>
            </w:r>
            <w:r w:rsidR="008729C8">
              <w:rPr>
                <w:noProof/>
                <w:webHidden/>
              </w:rPr>
              <w:fldChar w:fldCharType="begin"/>
            </w:r>
            <w:r w:rsidR="008729C8">
              <w:rPr>
                <w:noProof/>
                <w:webHidden/>
              </w:rPr>
              <w:instrText xml:space="preserve"> PAGEREF _Toc169678841 \h </w:instrText>
            </w:r>
            <w:r w:rsidR="008729C8">
              <w:rPr>
                <w:noProof/>
                <w:webHidden/>
              </w:rPr>
            </w:r>
            <w:r w:rsidR="008729C8">
              <w:rPr>
                <w:noProof/>
                <w:webHidden/>
              </w:rPr>
              <w:fldChar w:fldCharType="separate"/>
            </w:r>
            <w:r w:rsidR="008729C8">
              <w:rPr>
                <w:noProof/>
                <w:webHidden/>
              </w:rPr>
              <w:t>20</w:t>
            </w:r>
            <w:r w:rsidR="008729C8">
              <w:rPr>
                <w:noProof/>
                <w:webHidden/>
              </w:rPr>
              <w:fldChar w:fldCharType="end"/>
            </w:r>
          </w:hyperlink>
        </w:p>
        <w:p w:rsidR="008729C8" w:rsidRDefault="007948AD" w14:paraId="639A85AB" w14:textId="0A5550B6">
          <w:pPr>
            <w:pStyle w:val="TDC3"/>
            <w:tabs>
              <w:tab w:val="right" w:leader="dot" w:pos="9962"/>
            </w:tabs>
            <w:rPr>
              <w:rFonts w:asciiTheme="minorHAnsi" w:hAnsiTheme="minorHAnsi" w:eastAsiaTheme="minorEastAsia" w:cstheme="minorBidi"/>
              <w:noProof/>
              <w:color w:val="auto"/>
              <w:kern w:val="2"/>
              <w:szCs w:val="24"/>
              <w:lang w:val="es-CL" w:eastAsia="es-CL" w:bidi="ar-SA"/>
              <w14:ligatures w14:val="standardContextual"/>
            </w:rPr>
          </w:pPr>
          <w:hyperlink w:history="1" w:anchor="_Toc169678842">
            <w:r w:rsidRPr="003847EA" w:rsidR="008729C8">
              <w:rPr>
                <w:rStyle w:val="Hipervnculo"/>
                <w:noProof/>
              </w:rPr>
              <w:t>Párrafo 1 - Normas generales</w:t>
            </w:r>
            <w:r w:rsidR="008729C8">
              <w:rPr>
                <w:noProof/>
                <w:webHidden/>
              </w:rPr>
              <w:tab/>
            </w:r>
            <w:r w:rsidR="008729C8">
              <w:rPr>
                <w:noProof/>
                <w:webHidden/>
              </w:rPr>
              <w:fldChar w:fldCharType="begin"/>
            </w:r>
            <w:r w:rsidR="008729C8">
              <w:rPr>
                <w:noProof/>
                <w:webHidden/>
              </w:rPr>
              <w:instrText xml:space="preserve"> PAGEREF _Toc169678842 \h </w:instrText>
            </w:r>
            <w:r w:rsidR="008729C8">
              <w:rPr>
                <w:noProof/>
                <w:webHidden/>
              </w:rPr>
            </w:r>
            <w:r w:rsidR="008729C8">
              <w:rPr>
                <w:noProof/>
                <w:webHidden/>
              </w:rPr>
              <w:fldChar w:fldCharType="separate"/>
            </w:r>
            <w:r w:rsidR="008729C8">
              <w:rPr>
                <w:noProof/>
                <w:webHidden/>
              </w:rPr>
              <w:t>20</w:t>
            </w:r>
            <w:r w:rsidR="008729C8">
              <w:rPr>
                <w:noProof/>
                <w:webHidden/>
              </w:rPr>
              <w:fldChar w:fldCharType="end"/>
            </w:r>
          </w:hyperlink>
        </w:p>
        <w:p w:rsidR="008729C8" w:rsidRDefault="007948AD" w14:paraId="3A06EDBA" w14:textId="39AFC764">
          <w:pPr>
            <w:pStyle w:val="TDC3"/>
            <w:tabs>
              <w:tab w:val="right" w:leader="dot" w:pos="9962"/>
            </w:tabs>
            <w:rPr>
              <w:rFonts w:asciiTheme="minorHAnsi" w:hAnsiTheme="minorHAnsi" w:eastAsiaTheme="minorEastAsia" w:cstheme="minorBidi"/>
              <w:noProof/>
              <w:color w:val="auto"/>
              <w:kern w:val="2"/>
              <w:szCs w:val="24"/>
              <w:lang w:val="es-CL" w:eastAsia="es-CL" w:bidi="ar-SA"/>
              <w14:ligatures w14:val="standardContextual"/>
            </w:rPr>
          </w:pPr>
          <w:hyperlink w:history="1" w:anchor="_Toc169678843">
            <w:r w:rsidRPr="003847EA" w:rsidR="008729C8">
              <w:rPr>
                <w:rStyle w:val="Hipervnculo"/>
                <w:noProof/>
              </w:rPr>
              <w:t>Párrafo 2 - De la jornada ordinaria</w:t>
            </w:r>
            <w:r w:rsidR="008729C8">
              <w:rPr>
                <w:noProof/>
                <w:webHidden/>
              </w:rPr>
              <w:tab/>
            </w:r>
            <w:r w:rsidR="008729C8">
              <w:rPr>
                <w:noProof/>
                <w:webHidden/>
              </w:rPr>
              <w:fldChar w:fldCharType="begin"/>
            </w:r>
            <w:r w:rsidR="008729C8">
              <w:rPr>
                <w:noProof/>
                <w:webHidden/>
              </w:rPr>
              <w:instrText xml:space="preserve"> PAGEREF _Toc169678843 \h </w:instrText>
            </w:r>
            <w:r w:rsidR="008729C8">
              <w:rPr>
                <w:noProof/>
                <w:webHidden/>
              </w:rPr>
            </w:r>
            <w:r w:rsidR="008729C8">
              <w:rPr>
                <w:noProof/>
                <w:webHidden/>
              </w:rPr>
              <w:fldChar w:fldCharType="separate"/>
            </w:r>
            <w:r w:rsidR="008729C8">
              <w:rPr>
                <w:noProof/>
                <w:webHidden/>
              </w:rPr>
              <w:t>23</w:t>
            </w:r>
            <w:r w:rsidR="008729C8">
              <w:rPr>
                <w:noProof/>
                <w:webHidden/>
              </w:rPr>
              <w:fldChar w:fldCharType="end"/>
            </w:r>
          </w:hyperlink>
        </w:p>
        <w:p w:rsidR="008729C8" w:rsidRDefault="007948AD" w14:paraId="36DAD508" w14:textId="63499C72">
          <w:pPr>
            <w:pStyle w:val="TDC3"/>
            <w:tabs>
              <w:tab w:val="right" w:leader="dot" w:pos="9962"/>
            </w:tabs>
            <w:rPr>
              <w:rFonts w:asciiTheme="minorHAnsi" w:hAnsiTheme="minorHAnsi" w:eastAsiaTheme="minorEastAsia" w:cstheme="minorBidi"/>
              <w:noProof/>
              <w:color w:val="auto"/>
              <w:kern w:val="2"/>
              <w:szCs w:val="24"/>
              <w:lang w:val="es-CL" w:eastAsia="es-CL" w:bidi="ar-SA"/>
              <w14:ligatures w14:val="standardContextual"/>
            </w:rPr>
          </w:pPr>
          <w:hyperlink w:history="1" w:anchor="_Toc169678844">
            <w:r w:rsidRPr="003847EA" w:rsidR="008729C8">
              <w:rPr>
                <w:rStyle w:val="Hipervnculo"/>
                <w:noProof/>
              </w:rPr>
              <w:t>Párrafo 3 - Descanso dentro de la jornada</w:t>
            </w:r>
            <w:r w:rsidR="008729C8">
              <w:rPr>
                <w:noProof/>
                <w:webHidden/>
              </w:rPr>
              <w:tab/>
            </w:r>
            <w:r w:rsidR="008729C8">
              <w:rPr>
                <w:noProof/>
                <w:webHidden/>
              </w:rPr>
              <w:fldChar w:fldCharType="begin"/>
            </w:r>
            <w:r w:rsidR="008729C8">
              <w:rPr>
                <w:noProof/>
                <w:webHidden/>
              </w:rPr>
              <w:instrText xml:space="preserve"> PAGEREF _Toc169678844 \h </w:instrText>
            </w:r>
            <w:r w:rsidR="008729C8">
              <w:rPr>
                <w:noProof/>
                <w:webHidden/>
              </w:rPr>
            </w:r>
            <w:r w:rsidR="008729C8">
              <w:rPr>
                <w:noProof/>
                <w:webHidden/>
              </w:rPr>
              <w:fldChar w:fldCharType="separate"/>
            </w:r>
            <w:r w:rsidR="008729C8">
              <w:rPr>
                <w:noProof/>
                <w:webHidden/>
              </w:rPr>
              <w:t>23</w:t>
            </w:r>
            <w:r w:rsidR="008729C8">
              <w:rPr>
                <w:noProof/>
                <w:webHidden/>
              </w:rPr>
              <w:fldChar w:fldCharType="end"/>
            </w:r>
          </w:hyperlink>
        </w:p>
        <w:p w:rsidR="008729C8" w:rsidRDefault="007948AD" w14:paraId="042B734B" w14:textId="627A77F1">
          <w:pPr>
            <w:pStyle w:val="TDC3"/>
            <w:tabs>
              <w:tab w:val="right" w:leader="dot" w:pos="9962"/>
            </w:tabs>
            <w:rPr>
              <w:rFonts w:asciiTheme="minorHAnsi" w:hAnsiTheme="minorHAnsi" w:eastAsiaTheme="minorEastAsia" w:cstheme="minorBidi"/>
              <w:noProof/>
              <w:color w:val="auto"/>
              <w:kern w:val="2"/>
              <w:szCs w:val="24"/>
              <w:lang w:val="es-CL" w:eastAsia="es-CL" w:bidi="ar-SA"/>
              <w14:ligatures w14:val="standardContextual"/>
            </w:rPr>
          </w:pPr>
          <w:hyperlink w:history="1" w:anchor="_Toc169678845">
            <w:r w:rsidRPr="003847EA" w:rsidR="008729C8">
              <w:rPr>
                <w:rStyle w:val="Hipervnculo"/>
                <w:noProof/>
              </w:rPr>
              <w:t>Párrafo 4 - De la jornada extraordinaria</w:t>
            </w:r>
            <w:r w:rsidR="008729C8">
              <w:rPr>
                <w:noProof/>
                <w:webHidden/>
              </w:rPr>
              <w:tab/>
            </w:r>
            <w:r w:rsidR="008729C8">
              <w:rPr>
                <w:noProof/>
                <w:webHidden/>
              </w:rPr>
              <w:fldChar w:fldCharType="begin"/>
            </w:r>
            <w:r w:rsidR="008729C8">
              <w:rPr>
                <w:noProof/>
                <w:webHidden/>
              </w:rPr>
              <w:instrText xml:space="preserve"> PAGEREF _Toc169678845 \h </w:instrText>
            </w:r>
            <w:r w:rsidR="008729C8">
              <w:rPr>
                <w:noProof/>
                <w:webHidden/>
              </w:rPr>
            </w:r>
            <w:r w:rsidR="008729C8">
              <w:rPr>
                <w:noProof/>
                <w:webHidden/>
              </w:rPr>
              <w:fldChar w:fldCharType="separate"/>
            </w:r>
            <w:r w:rsidR="008729C8">
              <w:rPr>
                <w:noProof/>
                <w:webHidden/>
              </w:rPr>
              <w:t>24</w:t>
            </w:r>
            <w:r w:rsidR="008729C8">
              <w:rPr>
                <w:noProof/>
                <w:webHidden/>
              </w:rPr>
              <w:fldChar w:fldCharType="end"/>
            </w:r>
          </w:hyperlink>
        </w:p>
        <w:p w:rsidR="008729C8" w:rsidRDefault="007948AD" w14:paraId="11F2C07E" w14:textId="5E71DC6C">
          <w:pPr>
            <w:pStyle w:val="TDC3"/>
            <w:tabs>
              <w:tab w:val="right" w:leader="dot" w:pos="9962"/>
            </w:tabs>
            <w:rPr>
              <w:rFonts w:asciiTheme="minorHAnsi" w:hAnsiTheme="minorHAnsi" w:eastAsiaTheme="minorEastAsia" w:cstheme="minorBidi"/>
              <w:noProof/>
              <w:color w:val="auto"/>
              <w:kern w:val="2"/>
              <w:szCs w:val="24"/>
              <w:lang w:val="es-CL" w:eastAsia="es-CL" w:bidi="ar-SA"/>
              <w14:ligatures w14:val="standardContextual"/>
            </w:rPr>
          </w:pPr>
          <w:hyperlink w:history="1" w:anchor="_Toc169678846">
            <w:r w:rsidRPr="003847EA" w:rsidR="008729C8">
              <w:rPr>
                <w:rStyle w:val="Hipervnculo"/>
                <w:noProof/>
              </w:rPr>
              <w:t>Párrafo 5 - Trabajadores exceptuados de la limitación de jornada</w:t>
            </w:r>
            <w:r w:rsidR="008729C8">
              <w:rPr>
                <w:noProof/>
                <w:webHidden/>
              </w:rPr>
              <w:tab/>
            </w:r>
            <w:r w:rsidR="008729C8">
              <w:rPr>
                <w:noProof/>
                <w:webHidden/>
              </w:rPr>
              <w:fldChar w:fldCharType="begin"/>
            </w:r>
            <w:r w:rsidR="008729C8">
              <w:rPr>
                <w:noProof/>
                <w:webHidden/>
              </w:rPr>
              <w:instrText xml:space="preserve"> PAGEREF _Toc169678846 \h </w:instrText>
            </w:r>
            <w:r w:rsidR="008729C8">
              <w:rPr>
                <w:noProof/>
                <w:webHidden/>
              </w:rPr>
            </w:r>
            <w:r w:rsidR="008729C8">
              <w:rPr>
                <w:noProof/>
                <w:webHidden/>
              </w:rPr>
              <w:fldChar w:fldCharType="separate"/>
            </w:r>
            <w:r w:rsidR="008729C8">
              <w:rPr>
                <w:noProof/>
                <w:webHidden/>
              </w:rPr>
              <w:t>25</w:t>
            </w:r>
            <w:r w:rsidR="008729C8">
              <w:rPr>
                <w:noProof/>
                <w:webHidden/>
              </w:rPr>
              <w:fldChar w:fldCharType="end"/>
            </w:r>
          </w:hyperlink>
        </w:p>
        <w:p w:rsidR="008729C8" w:rsidRDefault="007948AD" w14:paraId="28CF56C0" w14:textId="2BBD79EA">
          <w:pPr>
            <w:pStyle w:val="TDC3"/>
            <w:tabs>
              <w:tab w:val="right" w:leader="dot" w:pos="9962"/>
            </w:tabs>
            <w:rPr>
              <w:rFonts w:asciiTheme="minorHAnsi" w:hAnsiTheme="minorHAnsi" w:eastAsiaTheme="minorEastAsia" w:cstheme="minorBidi"/>
              <w:noProof/>
              <w:color w:val="auto"/>
              <w:kern w:val="2"/>
              <w:szCs w:val="24"/>
              <w:lang w:val="es-CL" w:eastAsia="es-CL" w:bidi="ar-SA"/>
              <w14:ligatures w14:val="standardContextual"/>
            </w:rPr>
          </w:pPr>
          <w:hyperlink w:history="1" w:anchor="_Toc169678847">
            <w:r w:rsidRPr="003847EA" w:rsidR="008729C8">
              <w:rPr>
                <w:rStyle w:val="Hipervnculo"/>
                <w:noProof/>
              </w:rPr>
              <w:t>Párrafo 6 - De la jornada parcial</w:t>
            </w:r>
            <w:r w:rsidR="008729C8">
              <w:rPr>
                <w:noProof/>
                <w:webHidden/>
              </w:rPr>
              <w:tab/>
            </w:r>
            <w:r w:rsidR="008729C8">
              <w:rPr>
                <w:noProof/>
                <w:webHidden/>
              </w:rPr>
              <w:fldChar w:fldCharType="begin"/>
            </w:r>
            <w:r w:rsidR="008729C8">
              <w:rPr>
                <w:noProof/>
                <w:webHidden/>
              </w:rPr>
              <w:instrText xml:space="preserve"> PAGEREF _Toc169678847 \h </w:instrText>
            </w:r>
            <w:r w:rsidR="008729C8">
              <w:rPr>
                <w:noProof/>
                <w:webHidden/>
              </w:rPr>
            </w:r>
            <w:r w:rsidR="008729C8">
              <w:rPr>
                <w:noProof/>
                <w:webHidden/>
              </w:rPr>
              <w:fldChar w:fldCharType="separate"/>
            </w:r>
            <w:r w:rsidR="008729C8">
              <w:rPr>
                <w:noProof/>
                <w:webHidden/>
              </w:rPr>
              <w:t>26</w:t>
            </w:r>
            <w:r w:rsidR="008729C8">
              <w:rPr>
                <w:noProof/>
                <w:webHidden/>
              </w:rPr>
              <w:fldChar w:fldCharType="end"/>
            </w:r>
          </w:hyperlink>
        </w:p>
        <w:p w:rsidR="008729C8" w:rsidRDefault="007948AD" w14:paraId="353FC756" w14:textId="6D8C70BC">
          <w:pPr>
            <w:pStyle w:val="TDC2"/>
            <w:tabs>
              <w:tab w:val="right" w:leader="dot" w:pos="9962"/>
            </w:tabs>
            <w:rPr>
              <w:rFonts w:asciiTheme="minorHAnsi" w:hAnsiTheme="minorHAnsi" w:eastAsiaTheme="minorEastAsia" w:cstheme="minorBidi"/>
              <w:noProof/>
              <w:color w:val="auto"/>
              <w:kern w:val="2"/>
              <w:szCs w:val="24"/>
              <w:lang w:val="es-CL" w:eastAsia="es-CL" w:bidi="ar-SA"/>
              <w14:ligatures w14:val="standardContextual"/>
            </w:rPr>
          </w:pPr>
          <w:hyperlink w:history="1" w:anchor="_Toc169678848">
            <w:r w:rsidRPr="003847EA" w:rsidR="008729C8">
              <w:rPr>
                <w:rStyle w:val="Hipervnculo"/>
                <w:noProof/>
              </w:rPr>
              <w:t>Capítulo VII - De las remuneraciones</w:t>
            </w:r>
            <w:r w:rsidR="008729C8">
              <w:rPr>
                <w:noProof/>
                <w:webHidden/>
              </w:rPr>
              <w:tab/>
            </w:r>
            <w:r w:rsidR="008729C8">
              <w:rPr>
                <w:noProof/>
                <w:webHidden/>
              </w:rPr>
              <w:fldChar w:fldCharType="begin"/>
            </w:r>
            <w:r w:rsidR="008729C8">
              <w:rPr>
                <w:noProof/>
                <w:webHidden/>
              </w:rPr>
              <w:instrText xml:space="preserve"> PAGEREF _Toc169678848 \h </w:instrText>
            </w:r>
            <w:r w:rsidR="008729C8">
              <w:rPr>
                <w:noProof/>
                <w:webHidden/>
              </w:rPr>
            </w:r>
            <w:r w:rsidR="008729C8">
              <w:rPr>
                <w:noProof/>
                <w:webHidden/>
              </w:rPr>
              <w:fldChar w:fldCharType="separate"/>
            </w:r>
            <w:r w:rsidR="008729C8">
              <w:rPr>
                <w:noProof/>
                <w:webHidden/>
              </w:rPr>
              <w:t>27</w:t>
            </w:r>
            <w:r w:rsidR="008729C8">
              <w:rPr>
                <w:noProof/>
                <w:webHidden/>
              </w:rPr>
              <w:fldChar w:fldCharType="end"/>
            </w:r>
          </w:hyperlink>
        </w:p>
        <w:p w:rsidR="008729C8" w:rsidRDefault="007948AD" w14:paraId="6ACF01EF" w14:textId="6051D3D1">
          <w:pPr>
            <w:pStyle w:val="TDC2"/>
            <w:tabs>
              <w:tab w:val="right" w:leader="dot" w:pos="9962"/>
            </w:tabs>
            <w:rPr>
              <w:rFonts w:asciiTheme="minorHAnsi" w:hAnsiTheme="minorHAnsi" w:eastAsiaTheme="minorEastAsia" w:cstheme="minorBidi"/>
              <w:noProof/>
              <w:color w:val="auto"/>
              <w:kern w:val="2"/>
              <w:szCs w:val="24"/>
              <w:lang w:val="es-CL" w:eastAsia="es-CL" w:bidi="ar-SA"/>
              <w14:ligatures w14:val="standardContextual"/>
            </w:rPr>
          </w:pPr>
          <w:hyperlink w:history="1" w:anchor="_Toc169678849">
            <w:r w:rsidRPr="003847EA" w:rsidR="008729C8">
              <w:rPr>
                <w:rStyle w:val="Hipervnculo"/>
                <w:noProof/>
              </w:rPr>
              <w:t>Capítulo VIII - Del feriado anual</w:t>
            </w:r>
            <w:r w:rsidR="008729C8">
              <w:rPr>
                <w:noProof/>
                <w:webHidden/>
              </w:rPr>
              <w:tab/>
            </w:r>
            <w:r w:rsidR="008729C8">
              <w:rPr>
                <w:noProof/>
                <w:webHidden/>
              </w:rPr>
              <w:fldChar w:fldCharType="begin"/>
            </w:r>
            <w:r w:rsidR="008729C8">
              <w:rPr>
                <w:noProof/>
                <w:webHidden/>
              </w:rPr>
              <w:instrText xml:space="preserve"> PAGEREF _Toc169678849 \h </w:instrText>
            </w:r>
            <w:r w:rsidR="008729C8">
              <w:rPr>
                <w:noProof/>
                <w:webHidden/>
              </w:rPr>
            </w:r>
            <w:r w:rsidR="008729C8">
              <w:rPr>
                <w:noProof/>
                <w:webHidden/>
              </w:rPr>
              <w:fldChar w:fldCharType="separate"/>
            </w:r>
            <w:r w:rsidR="008729C8">
              <w:rPr>
                <w:noProof/>
                <w:webHidden/>
              </w:rPr>
              <w:t>29</w:t>
            </w:r>
            <w:r w:rsidR="008729C8">
              <w:rPr>
                <w:noProof/>
                <w:webHidden/>
              </w:rPr>
              <w:fldChar w:fldCharType="end"/>
            </w:r>
          </w:hyperlink>
        </w:p>
        <w:p w:rsidR="008729C8" w:rsidRDefault="007948AD" w14:paraId="228A29E8" w14:textId="192C3801">
          <w:pPr>
            <w:pStyle w:val="TDC2"/>
            <w:tabs>
              <w:tab w:val="right" w:leader="dot" w:pos="9962"/>
            </w:tabs>
            <w:rPr>
              <w:rFonts w:asciiTheme="minorHAnsi" w:hAnsiTheme="minorHAnsi" w:eastAsiaTheme="minorEastAsia" w:cstheme="minorBidi"/>
              <w:noProof/>
              <w:color w:val="auto"/>
              <w:kern w:val="2"/>
              <w:szCs w:val="24"/>
              <w:lang w:val="es-CL" w:eastAsia="es-CL" w:bidi="ar-SA"/>
              <w14:ligatures w14:val="standardContextual"/>
            </w:rPr>
          </w:pPr>
          <w:hyperlink w:history="1" w:anchor="_Toc169678850">
            <w:r w:rsidRPr="003847EA" w:rsidR="008729C8">
              <w:rPr>
                <w:rStyle w:val="Hipervnculo"/>
                <w:noProof/>
              </w:rPr>
              <w:t>Capítulo IX - De las licencias, de la maternidad y permisos en general</w:t>
            </w:r>
            <w:r w:rsidR="008729C8">
              <w:rPr>
                <w:noProof/>
                <w:webHidden/>
              </w:rPr>
              <w:tab/>
            </w:r>
            <w:r w:rsidR="008729C8">
              <w:rPr>
                <w:noProof/>
                <w:webHidden/>
              </w:rPr>
              <w:fldChar w:fldCharType="begin"/>
            </w:r>
            <w:r w:rsidR="008729C8">
              <w:rPr>
                <w:noProof/>
                <w:webHidden/>
              </w:rPr>
              <w:instrText xml:space="preserve"> PAGEREF _Toc169678850 \h </w:instrText>
            </w:r>
            <w:r w:rsidR="008729C8">
              <w:rPr>
                <w:noProof/>
                <w:webHidden/>
              </w:rPr>
            </w:r>
            <w:r w:rsidR="008729C8">
              <w:rPr>
                <w:noProof/>
                <w:webHidden/>
              </w:rPr>
              <w:fldChar w:fldCharType="separate"/>
            </w:r>
            <w:r w:rsidR="008729C8">
              <w:rPr>
                <w:noProof/>
                <w:webHidden/>
              </w:rPr>
              <w:t>31</w:t>
            </w:r>
            <w:r w:rsidR="008729C8">
              <w:rPr>
                <w:noProof/>
                <w:webHidden/>
              </w:rPr>
              <w:fldChar w:fldCharType="end"/>
            </w:r>
          </w:hyperlink>
        </w:p>
        <w:p w:rsidR="008729C8" w:rsidRDefault="007948AD" w14:paraId="29767B54" w14:textId="1D3294BC">
          <w:pPr>
            <w:pStyle w:val="TDC3"/>
            <w:tabs>
              <w:tab w:val="right" w:leader="dot" w:pos="9962"/>
            </w:tabs>
            <w:rPr>
              <w:rFonts w:asciiTheme="minorHAnsi" w:hAnsiTheme="minorHAnsi" w:eastAsiaTheme="minorEastAsia" w:cstheme="minorBidi"/>
              <w:noProof/>
              <w:color w:val="auto"/>
              <w:kern w:val="2"/>
              <w:szCs w:val="24"/>
              <w:lang w:val="es-CL" w:eastAsia="es-CL" w:bidi="ar-SA"/>
              <w14:ligatures w14:val="standardContextual"/>
            </w:rPr>
          </w:pPr>
          <w:hyperlink w:history="1" w:anchor="_Toc169678851">
            <w:r w:rsidRPr="003847EA" w:rsidR="008729C8">
              <w:rPr>
                <w:rStyle w:val="Hipervnculo"/>
                <w:noProof/>
              </w:rPr>
              <w:t>Párrafo 1 - De las licencias</w:t>
            </w:r>
            <w:r w:rsidR="008729C8">
              <w:rPr>
                <w:noProof/>
                <w:webHidden/>
              </w:rPr>
              <w:tab/>
            </w:r>
            <w:r w:rsidR="008729C8">
              <w:rPr>
                <w:noProof/>
                <w:webHidden/>
              </w:rPr>
              <w:fldChar w:fldCharType="begin"/>
            </w:r>
            <w:r w:rsidR="008729C8">
              <w:rPr>
                <w:noProof/>
                <w:webHidden/>
              </w:rPr>
              <w:instrText xml:space="preserve"> PAGEREF _Toc169678851 \h </w:instrText>
            </w:r>
            <w:r w:rsidR="008729C8">
              <w:rPr>
                <w:noProof/>
                <w:webHidden/>
              </w:rPr>
            </w:r>
            <w:r w:rsidR="008729C8">
              <w:rPr>
                <w:noProof/>
                <w:webHidden/>
              </w:rPr>
              <w:fldChar w:fldCharType="separate"/>
            </w:r>
            <w:r w:rsidR="008729C8">
              <w:rPr>
                <w:noProof/>
                <w:webHidden/>
              </w:rPr>
              <w:t>31</w:t>
            </w:r>
            <w:r w:rsidR="008729C8">
              <w:rPr>
                <w:noProof/>
                <w:webHidden/>
              </w:rPr>
              <w:fldChar w:fldCharType="end"/>
            </w:r>
          </w:hyperlink>
        </w:p>
        <w:p w:rsidR="008729C8" w:rsidRDefault="007948AD" w14:paraId="41661B62" w14:textId="1CF80B86">
          <w:pPr>
            <w:pStyle w:val="TDC3"/>
            <w:tabs>
              <w:tab w:val="right" w:leader="dot" w:pos="9962"/>
            </w:tabs>
            <w:rPr>
              <w:rFonts w:asciiTheme="minorHAnsi" w:hAnsiTheme="minorHAnsi" w:eastAsiaTheme="minorEastAsia" w:cstheme="minorBidi"/>
              <w:noProof/>
              <w:color w:val="auto"/>
              <w:kern w:val="2"/>
              <w:szCs w:val="24"/>
              <w:lang w:val="es-CL" w:eastAsia="es-CL" w:bidi="ar-SA"/>
              <w14:ligatures w14:val="standardContextual"/>
            </w:rPr>
          </w:pPr>
          <w:hyperlink w:history="1" w:anchor="_Toc169678852">
            <w:r w:rsidRPr="003847EA" w:rsidR="008729C8">
              <w:rPr>
                <w:rStyle w:val="Hipervnculo"/>
                <w:noProof/>
              </w:rPr>
              <w:t>Párrafo 2 - De la maternidad</w:t>
            </w:r>
            <w:r w:rsidR="008729C8">
              <w:rPr>
                <w:noProof/>
                <w:webHidden/>
              </w:rPr>
              <w:tab/>
            </w:r>
            <w:r w:rsidR="008729C8">
              <w:rPr>
                <w:noProof/>
                <w:webHidden/>
              </w:rPr>
              <w:fldChar w:fldCharType="begin"/>
            </w:r>
            <w:r w:rsidR="008729C8">
              <w:rPr>
                <w:noProof/>
                <w:webHidden/>
              </w:rPr>
              <w:instrText xml:space="preserve"> PAGEREF _Toc169678852 \h </w:instrText>
            </w:r>
            <w:r w:rsidR="008729C8">
              <w:rPr>
                <w:noProof/>
                <w:webHidden/>
              </w:rPr>
            </w:r>
            <w:r w:rsidR="008729C8">
              <w:rPr>
                <w:noProof/>
                <w:webHidden/>
              </w:rPr>
              <w:fldChar w:fldCharType="separate"/>
            </w:r>
            <w:r w:rsidR="008729C8">
              <w:rPr>
                <w:noProof/>
                <w:webHidden/>
              </w:rPr>
              <w:t>33</w:t>
            </w:r>
            <w:r w:rsidR="008729C8">
              <w:rPr>
                <w:noProof/>
                <w:webHidden/>
              </w:rPr>
              <w:fldChar w:fldCharType="end"/>
            </w:r>
          </w:hyperlink>
        </w:p>
        <w:p w:rsidR="008729C8" w:rsidRDefault="007948AD" w14:paraId="05355E97" w14:textId="134FC142">
          <w:pPr>
            <w:pStyle w:val="TDC3"/>
            <w:tabs>
              <w:tab w:val="right" w:leader="dot" w:pos="9962"/>
            </w:tabs>
            <w:rPr>
              <w:rFonts w:asciiTheme="minorHAnsi" w:hAnsiTheme="minorHAnsi" w:eastAsiaTheme="minorEastAsia" w:cstheme="minorBidi"/>
              <w:noProof/>
              <w:color w:val="auto"/>
              <w:kern w:val="2"/>
              <w:szCs w:val="24"/>
              <w:lang w:val="es-CL" w:eastAsia="es-CL" w:bidi="ar-SA"/>
              <w14:ligatures w14:val="standardContextual"/>
            </w:rPr>
          </w:pPr>
          <w:hyperlink w:history="1" w:anchor="_Toc169678853">
            <w:r w:rsidRPr="003847EA" w:rsidR="008729C8">
              <w:rPr>
                <w:rStyle w:val="Hipervnculo"/>
                <w:noProof/>
              </w:rPr>
              <w:t>Párrafo 3 - De los permisos</w:t>
            </w:r>
            <w:r w:rsidR="008729C8">
              <w:rPr>
                <w:noProof/>
                <w:webHidden/>
              </w:rPr>
              <w:tab/>
            </w:r>
            <w:r w:rsidR="008729C8">
              <w:rPr>
                <w:noProof/>
                <w:webHidden/>
              </w:rPr>
              <w:fldChar w:fldCharType="begin"/>
            </w:r>
            <w:r w:rsidR="008729C8">
              <w:rPr>
                <w:noProof/>
                <w:webHidden/>
              </w:rPr>
              <w:instrText xml:space="preserve"> PAGEREF _Toc169678853 \h </w:instrText>
            </w:r>
            <w:r w:rsidR="008729C8">
              <w:rPr>
                <w:noProof/>
                <w:webHidden/>
              </w:rPr>
            </w:r>
            <w:r w:rsidR="008729C8">
              <w:rPr>
                <w:noProof/>
                <w:webHidden/>
              </w:rPr>
              <w:fldChar w:fldCharType="separate"/>
            </w:r>
            <w:r w:rsidR="008729C8">
              <w:rPr>
                <w:noProof/>
                <w:webHidden/>
              </w:rPr>
              <w:t>34</w:t>
            </w:r>
            <w:r w:rsidR="008729C8">
              <w:rPr>
                <w:noProof/>
                <w:webHidden/>
              </w:rPr>
              <w:fldChar w:fldCharType="end"/>
            </w:r>
          </w:hyperlink>
        </w:p>
        <w:p w:rsidR="008729C8" w:rsidRDefault="007948AD" w14:paraId="6B7A6E1E" w14:textId="07013046">
          <w:pPr>
            <w:pStyle w:val="TDC2"/>
            <w:tabs>
              <w:tab w:val="right" w:leader="dot" w:pos="9962"/>
            </w:tabs>
            <w:rPr>
              <w:rFonts w:asciiTheme="minorHAnsi" w:hAnsiTheme="minorHAnsi" w:eastAsiaTheme="minorEastAsia" w:cstheme="minorBidi"/>
              <w:noProof/>
              <w:color w:val="auto"/>
              <w:kern w:val="2"/>
              <w:szCs w:val="24"/>
              <w:lang w:val="es-CL" w:eastAsia="es-CL" w:bidi="ar-SA"/>
              <w14:ligatures w14:val="standardContextual"/>
            </w:rPr>
          </w:pPr>
          <w:hyperlink w:history="1" w:anchor="_Toc169678854">
            <w:r w:rsidRPr="003847EA" w:rsidR="008729C8">
              <w:rPr>
                <w:rStyle w:val="Hipervnculo"/>
                <w:noProof/>
              </w:rPr>
              <w:t>Capítulo X - De la igualdad de oportunidades de trabajadores con discapacidad</w:t>
            </w:r>
            <w:r w:rsidR="008729C8">
              <w:rPr>
                <w:noProof/>
                <w:webHidden/>
              </w:rPr>
              <w:tab/>
            </w:r>
            <w:r w:rsidR="008729C8">
              <w:rPr>
                <w:noProof/>
                <w:webHidden/>
              </w:rPr>
              <w:fldChar w:fldCharType="begin"/>
            </w:r>
            <w:r w:rsidR="008729C8">
              <w:rPr>
                <w:noProof/>
                <w:webHidden/>
              </w:rPr>
              <w:instrText xml:space="preserve"> PAGEREF _Toc169678854 \h </w:instrText>
            </w:r>
            <w:r w:rsidR="008729C8">
              <w:rPr>
                <w:noProof/>
                <w:webHidden/>
              </w:rPr>
            </w:r>
            <w:r w:rsidR="008729C8">
              <w:rPr>
                <w:noProof/>
                <w:webHidden/>
              </w:rPr>
              <w:fldChar w:fldCharType="separate"/>
            </w:r>
            <w:r w:rsidR="008729C8">
              <w:rPr>
                <w:noProof/>
                <w:webHidden/>
              </w:rPr>
              <w:t>38</w:t>
            </w:r>
            <w:r w:rsidR="008729C8">
              <w:rPr>
                <w:noProof/>
                <w:webHidden/>
              </w:rPr>
              <w:fldChar w:fldCharType="end"/>
            </w:r>
          </w:hyperlink>
        </w:p>
        <w:p w:rsidR="008729C8" w:rsidRDefault="007948AD" w14:paraId="52DF55A1" w14:textId="2CBB86FB">
          <w:pPr>
            <w:pStyle w:val="TDC2"/>
            <w:tabs>
              <w:tab w:val="right" w:leader="dot" w:pos="9962"/>
            </w:tabs>
            <w:rPr>
              <w:rFonts w:asciiTheme="minorHAnsi" w:hAnsiTheme="minorHAnsi" w:eastAsiaTheme="minorEastAsia" w:cstheme="minorBidi"/>
              <w:noProof/>
              <w:color w:val="auto"/>
              <w:kern w:val="2"/>
              <w:szCs w:val="24"/>
              <w:lang w:val="es-CL" w:eastAsia="es-CL" w:bidi="ar-SA"/>
              <w14:ligatures w14:val="standardContextual"/>
            </w:rPr>
          </w:pPr>
          <w:hyperlink w:history="1" w:anchor="_Toc169678855">
            <w:r w:rsidRPr="003847EA" w:rsidR="008729C8">
              <w:rPr>
                <w:rStyle w:val="Hipervnculo"/>
                <w:noProof/>
              </w:rPr>
              <w:t>Capítulo XI - De las sugerencias, consultas y reclamos</w:t>
            </w:r>
            <w:r w:rsidR="008729C8">
              <w:rPr>
                <w:noProof/>
                <w:webHidden/>
              </w:rPr>
              <w:tab/>
            </w:r>
            <w:r w:rsidR="008729C8">
              <w:rPr>
                <w:noProof/>
                <w:webHidden/>
              </w:rPr>
              <w:fldChar w:fldCharType="begin"/>
            </w:r>
            <w:r w:rsidR="008729C8">
              <w:rPr>
                <w:noProof/>
                <w:webHidden/>
              </w:rPr>
              <w:instrText xml:space="preserve"> PAGEREF _Toc169678855 \h </w:instrText>
            </w:r>
            <w:r w:rsidR="008729C8">
              <w:rPr>
                <w:noProof/>
                <w:webHidden/>
              </w:rPr>
            </w:r>
            <w:r w:rsidR="008729C8">
              <w:rPr>
                <w:noProof/>
                <w:webHidden/>
              </w:rPr>
              <w:fldChar w:fldCharType="separate"/>
            </w:r>
            <w:r w:rsidR="008729C8">
              <w:rPr>
                <w:noProof/>
                <w:webHidden/>
              </w:rPr>
              <w:t>40</w:t>
            </w:r>
            <w:r w:rsidR="008729C8">
              <w:rPr>
                <w:noProof/>
                <w:webHidden/>
              </w:rPr>
              <w:fldChar w:fldCharType="end"/>
            </w:r>
          </w:hyperlink>
        </w:p>
        <w:p w:rsidR="008729C8" w:rsidRDefault="007948AD" w14:paraId="5CE4EE82" w14:textId="7932834C">
          <w:pPr>
            <w:pStyle w:val="TDC3"/>
            <w:tabs>
              <w:tab w:val="right" w:leader="dot" w:pos="9962"/>
            </w:tabs>
            <w:rPr>
              <w:rFonts w:asciiTheme="minorHAnsi" w:hAnsiTheme="minorHAnsi" w:eastAsiaTheme="minorEastAsia" w:cstheme="minorBidi"/>
              <w:noProof/>
              <w:color w:val="auto"/>
              <w:kern w:val="2"/>
              <w:szCs w:val="24"/>
              <w:lang w:val="es-CL" w:eastAsia="es-CL" w:bidi="ar-SA"/>
              <w14:ligatures w14:val="standardContextual"/>
            </w:rPr>
          </w:pPr>
          <w:hyperlink w:history="1" w:anchor="_Toc169678856">
            <w:r w:rsidRPr="003847EA" w:rsidR="008729C8">
              <w:rPr>
                <w:rStyle w:val="Hipervnculo"/>
                <w:noProof/>
              </w:rPr>
              <w:t>Párrafo 1 - De las sugerencias, consultas y reclamos generales</w:t>
            </w:r>
            <w:r w:rsidR="008729C8">
              <w:rPr>
                <w:noProof/>
                <w:webHidden/>
              </w:rPr>
              <w:tab/>
            </w:r>
            <w:r w:rsidR="008729C8">
              <w:rPr>
                <w:noProof/>
                <w:webHidden/>
              </w:rPr>
              <w:fldChar w:fldCharType="begin"/>
            </w:r>
            <w:r w:rsidR="008729C8">
              <w:rPr>
                <w:noProof/>
                <w:webHidden/>
              </w:rPr>
              <w:instrText xml:space="preserve"> PAGEREF _Toc169678856 \h </w:instrText>
            </w:r>
            <w:r w:rsidR="008729C8">
              <w:rPr>
                <w:noProof/>
                <w:webHidden/>
              </w:rPr>
            </w:r>
            <w:r w:rsidR="008729C8">
              <w:rPr>
                <w:noProof/>
                <w:webHidden/>
              </w:rPr>
              <w:fldChar w:fldCharType="separate"/>
            </w:r>
            <w:r w:rsidR="008729C8">
              <w:rPr>
                <w:noProof/>
                <w:webHidden/>
              </w:rPr>
              <w:t>40</w:t>
            </w:r>
            <w:r w:rsidR="008729C8">
              <w:rPr>
                <w:noProof/>
                <w:webHidden/>
              </w:rPr>
              <w:fldChar w:fldCharType="end"/>
            </w:r>
          </w:hyperlink>
        </w:p>
        <w:p w:rsidR="008729C8" w:rsidRDefault="007948AD" w14:paraId="559ED614" w14:textId="28A0C679">
          <w:pPr>
            <w:pStyle w:val="TDC3"/>
            <w:tabs>
              <w:tab w:val="right" w:leader="dot" w:pos="9962"/>
            </w:tabs>
            <w:rPr>
              <w:rFonts w:asciiTheme="minorHAnsi" w:hAnsiTheme="minorHAnsi" w:eastAsiaTheme="minorEastAsia" w:cstheme="minorBidi"/>
              <w:noProof/>
              <w:color w:val="auto"/>
              <w:kern w:val="2"/>
              <w:szCs w:val="24"/>
              <w:lang w:val="es-CL" w:eastAsia="es-CL" w:bidi="ar-SA"/>
              <w14:ligatures w14:val="standardContextual"/>
            </w:rPr>
          </w:pPr>
          <w:hyperlink w:history="1" w:anchor="_Toc169678857">
            <w:r w:rsidRPr="003847EA" w:rsidR="008729C8">
              <w:rPr>
                <w:rStyle w:val="Hipervnculo"/>
                <w:noProof/>
              </w:rPr>
              <w:t>Párrafo 2 - Procedimiento de reclamación del principio de igualdad de remuneraciones entre hombres y mujeres que presten un mismo trabajo al interior de la empresa</w:t>
            </w:r>
            <w:r w:rsidR="008729C8">
              <w:rPr>
                <w:noProof/>
                <w:webHidden/>
              </w:rPr>
              <w:tab/>
            </w:r>
            <w:r w:rsidR="008729C8">
              <w:rPr>
                <w:noProof/>
                <w:webHidden/>
              </w:rPr>
              <w:fldChar w:fldCharType="begin"/>
            </w:r>
            <w:r w:rsidR="008729C8">
              <w:rPr>
                <w:noProof/>
                <w:webHidden/>
              </w:rPr>
              <w:instrText xml:space="preserve"> PAGEREF _Toc169678857 \h </w:instrText>
            </w:r>
            <w:r w:rsidR="008729C8">
              <w:rPr>
                <w:noProof/>
                <w:webHidden/>
              </w:rPr>
            </w:r>
            <w:r w:rsidR="008729C8">
              <w:rPr>
                <w:noProof/>
                <w:webHidden/>
              </w:rPr>
              <w:fldChar w:fldCharType="separate"/>
            </w:r>
            <w:r w:rsidR="008729C8">
              <w:rPr>
                <w:noProof/>
                <w:webHidden/>
              </w:rPr>
              <w:t>41</w:t>
            </w:r>
            <w:r w:rsidR="008729C8">
              <w:rPr>
                <w:noProof/>
                <w:webHidden/>
              </w:rPr>
              <w:fldChar w:fldCharType="end"/>
            </w:r>
          </w:hyperlink>
        </w:p>
        <w:p w:rsidR="008729C8" w:rsidRDefault="007948AD" w14:paraId="4987A9D6" w14:textId="631CD3BF">
          <w:pPr>
            <w:pStyle w:val="TDC3"/>
            <w:tabs>
              <w:tab w:val="right" w:leader="dot" w:pos="9962"/>
            </w:tabs>
            <w:rPr>
              <w:rFonts w:asciiTheme="minorHAnsi" w:hAnsiTheme="minorHAnsi" w:eastAsiaTheme="minorEastAsia" w:cstheme="minorBidi"/>
              <w:noProof/>
              <w:color w:val="auto"/>
              <w:kern w:val="2"/>
              <w:szCs w:val="24"/>
              <w:lang w:val="es-CL" w:eastAsia="es-CL" w:bidi="ar-SA"/>
              <w14:ligatures w14:val="standardContextual"/>
            </w:rPr>
          </w:pPr>
          <w:hyperlink w:history="1" w:anchor="_Toc169678858">
            <w:r w:rsidRPr="003847EA" w:rsidR="008729C8">
              <w:rPr>
                <w:rStyle w:val="Hipervnculo"/>
                <w:noProof/>
              </w:rPr>
              <w:t>Párrafo 3 - De la denuncia, investigación y sanción del acoso sexual</w:t>
            </w:r>
            <w:r w:rsidR="008729C8">
              <w:rPr>
                <w:noProof/>
                <w:webHidden/>
              </w:rPr>
              <w:tab/>
            </w:r>
            <w:r w:rsidR="008729C8">
              <w:rPr>
                <w:noProof/>
                <w:webHidden/>
              </w:rPr>
              <w:fldChar w:fldCharType="begin"/>
            </w:r>
            <w:r w:rsidR="008729C8">
              <w:rPr>
                <w:noProof/>
                <w:webHidden/>
              </w:rPr>
              <w:instrText xml:space="preserve"> PAGEREF _Toc169678858 \h </w:instrText>
            </w:r>
            <w:r w:rsidR="008729C8">
              <w:rPr>
                <w:noProof/>
                <w:webHidden/>
              </w:rPr>
            </w:r>
            <w:r w:rsidR="008729C8">
              <w:rPr>
                <w:noProof/>
                <w:webHidden/>
              </w:rPr>
              <w:fldChar w:fldCharType="separate"/>
            </w:r>
            <w:r w:rsidR="008729C8">
              <w:rPr>
                <w:noProof/>
                <w:webHidden/>
              </w:rPr>
              <w:t>42</w:t>
            </w:r>
            <w:r w:rsidR="008729C8">
              <w:rPr>
                <w:noProof/>
                <w:webHidden/>
              </w:rPr>
              <w:fldChar w:fldCharType="end"/>
            </w:r>
          </w:hyperlink>
        </w:p>
        <w:p w:rsidR="008729C8" w:rsidRDefault="007948AD" w14:paraId="748B5825" w14:textId="6A36F7F8">
          <w:pPr>
            <w:pStyle w:val="TDC3"/>
            <w:tabs>
              <w:tab w:val="right" w:leader="dot" w:pos="9962"/>
            </w:tabs>
            <w:rPr>
              <w:rFonts w:asciiTheme="minorHAnsi" w:hAnsiTheme="minorHAnsi" w:eastAsiaTheme="minorEastAsia" w:cstheme="minorBidi"/>
              <w:noProof/>
              <w:color w:val="auto"/>
              <w:kern w:val="2"/>
              <w:szCs w:val="24"/>
              <w:lang w:val="es-CL" w:eastAsia="es-CL" w:bidi="ar-SA"/>
              <w14:ligatures w14:val="standardContextual"/>
            </w:rPr>
          </w:pPr>
          <w:hyperlink w:history="1" w:anchor="_Toc169678859">
            <w:r w:rsidRPr="003847EA" w:rsidR="008729C8">
              <w:rPr>
                <w:rStyle w:val="Hipervnculo"/>
                <w:noProof/>
              </w:rPr>
              <w:t>Párrafo 4 – De la vulneración de derechos fundamentales en contexto laboral</w:t>
            </w:r>
            <w:r w:rsidR="008729C8">
              <w:rPr>
                <w:noProof/>
                <w:webHidden/>
              </w:rPr>
              <w:tab/>
            </w:r>
            <w:r w:rsidR="008729C8">
              <w:rPr>
                <w:noProof/>
                <w:webHidden/>
              </w:rPr>
              <w:fldChar w:fldCharType="begin"/>
            </w:r>
            <w:r w:rsidR="008729C8">
              <w:rPr>
                <w:noProof/>
                <w:webHidden/>
              </w:rPr>
              <w:instrText xml:space="preserve"> PAGEREF _Toc169678859 \h </w:instrText>
            </w:r>
            <w:r w:rsidR="008729C8">
              <w:rPr>
                <w:noProof/>
                <w:webHidden/>
              </w:rPr>
            </w:r>
            <w:r w:rsidR="008729C8">
              <w:rPr>
                <w:noProof/>
                <w:webHidden/>
              </w:rPr>
              <w:fldChar w:fldCharType="separate"/>
            </w:r>
            <w:r w:rsidR="008729C8">
              <w:rPr>
                <w:noProof/>
                <w:webHidden/>
              </w:rPr>
              <w:t>46</w:t>
            </w:r>
            <w:r w:rsidR="008729C8">
              <w:rPr>
                <w:noProof/>
                <w:webHidden/>
              </w:rPr>
              <w:fldChar w:fldCharType="end"/>
            </w:r>
          </w:hyperlink>
        </w:p>
        <w:p w:rsidR="008729C8" w:rsidRDefault="007948AD" w14:paraId="20C188BE" w14:textId="6548B63A">
          <w:pPr>
            <w:pStyle w:val="TDC2"/>
            <w:tabs>
              <w:tab w:val="right" w:leader="dot" w:pos="9962"/>
            </w:tabs>
            <w:rPr>
              <w:rFonts w:asciiTheme="minorHAnsi" w:hAnsiTheme="minorHAnsi" w:eastAsiaTheme="minorEastAsia" w:cstheme="minorBidi"/>
              <w:noProof/>
              <w:color w:val="auto"/>
              <w:kern w:val="2"/>
              <w:szCs w:val="24"/>
              <w:lang w:val="es-CL" w:eastAsia="es-CL" w:bidi="ar-SA"/>
              <w14:ligatures w14:val="standardContextual"/>
            </w:rPr>
          </w:pPr>
          <w:hyperlink w:history="1" w:anchor="_Toc169678860">
            <w:r w:rsidRPr="003847EA" w:rsidR="008729C8">
              <w:rPr>
                <w:rStyle w:val="Hipervnculo"/>
                <w:noProof/>
              </w:rPr>
              <w:t>Capítulo XII - Las obligaciones de la empresa</w:t>
            </w:r>
            <w:r w:rsidR="008729C8">
              <w:rPr>
                <w:noProof/>
                <w:webHidden/>
              </w:rPr>
              <w:tab/>
            </w:r>
            <w:r w:rsidR="008729C8">
              <w:rPr>
                <w:noProof/>
                <w:webHidden/>
              </w:rPr>
              <w:fldChar w:fldCharType="begin"/>
            </w:r>
            <w:r w:rsidR="008729C8">
              <w:rPr>
                <w:noProof/>
                <w:webHidden/>
              </w:rPr>
              <w:instrText xml:space="preserve"> PAGEREF _Toc169678860 \h </w:instrText>
            </w:r>
            <w:r w:rsidR="008729C8">
              <w:rPr>
                <w:noProof/>
                <w:webHidden/>
              </w:rPr>
            </w:r>
            <w:r w:rsidR="008729C8">
              <w:rPr>
                <w:noProof/>
                <w:webHidden/>
              </w:rPr>
              <w:fldChar w:fldCharType="separate"/>
            </w:r>
            <w:r w:rsidR="008729C8">
              <w:rPr>
                <w:noProof/>
                <w:webHidden/>
              </w:rPr>
              <w:t>49</w:t>
            </w:r>
            <w:r w:rsidR="008729C8">
              <w:rPr>
                <w:noProof/>
                <w:webHidden/>
              </w:rPr>
              <w:fldChar w:fldCharType="end"/>
            </w:r>
          </w:hyperlink>
        </w:p>
        <w:p w:rsidR="008729C8" w:rsidRDefault="007948AD" w14:paraId="3BA799E5" w14:textId="7A3CBB37">
          <w:pPr>
            <w:pStyle w:val="TDC3"/>
            <w:tabs>
              <w:tab w:val="right" w:leader="dot" w:pos="9962"/>
            </w:tabs>
            <w:rPr>
              <w:rFonts w:asciiTheme="minorHAnsi" w:hAnsiTheme="minorHAnsi" w:eastAsiaTheme="minorEastAsia" w:cstheme="minorBidi"/>
              <w:noProof/>
              <w:color w:val="auto"/>
              <w:kern w:val="2"/>
              <w:szCs w:val="24"/>
              <w:lang w:val="es-CL" w:eastAsia="es-CL" w:bidi="ar-SA"/>
              <w14:ligatures w14:val="standardContextual"/>
            </w:rPr>
          </w:pPr>
          <w:hyperlink w:history="1" w:anchor="_Toc169678861">
            <w:r w:rsidRPr="003847EA" w:rsidR="008729C8">
              <w:rPr>
                <w:rStyle w:val="Hipervnculo"/>
                <w:noProof/>
              </w:rPr>
              <w:t>Párrafo 1 - Del ejercicio del derecho ley de la silla</w:t>
            </w:r>
            <w:r w:rsidR="008729C8">
              <w:rPr>
                <w:noProof/>
                <w:webHidden/>
              </w:rPr>
              <w:tab/>
            </w:r>
            <w:r w:rsidR="008729C8">
              <w:rPr>
                <w:noProof/>
                <w:webHidden/>
              </w:rPr>
              <w:fldChar w:fldCharType="begin"/>
            </w:r>
            <w:r w:rsidR="008729C8">
              <w:rPr>
                <w:noProof/>
                <w:webHidden/>
              </w:rPr>
              <w:instrText xml:space="preserve"> PAGEREF _Toc169678861 \h </w:instrText>
            </w:r>
            <w:r w:rsidR="008729C8">
              <w:rPr>
                <w:noProof/>
                <w:webHidden/>
              </w:rPr>
            </w:r>
            <w:r w:rsidR="008729C8">
              <w:rPr>
                <w:noProof/>
                <w:webHidden/>
              </w:rPr>
              <w:fldChar w:fldCharType="separate"/>
            </w:r>
            <w:r w:rsidR="008729C8">
              <w:rPr>
                <w:noProof/>
                <w:webHidden/>
              </w:rPr>
              <w:t>51</w:t>
            </w:r>
            <w:r w:rsidR="008729C8">
              <w:rPr>
                <w:noProof/>
                <w:webHidden/>
              </w:rPr>
              <w:fldChar w:fldCharType="end"/>
            </w:r>
          </w:hyperlink>
        </w:p>
        <w:p w:rsidR="008729C8" w:rsidRDefault="007948AD" w14:paraId="27C7BADD" w14:textId="171CD88C">
          <w:pPr>
            <w:pStyle w:val="TDC2"/>
            <w:tabs>
              <w:tab w:val="right" w:leader="dot" w:pos="9962"/>
            </w:tabs>
            <w:rPr>
              <w:rFonts w:asciiTheme="minorHAnsi" w:hAnsiTheme="minorHAnsi" w:eastAsiaTheme="minorEastAsia" w:cstheme="minorBidi"/>
              <w:noProof/>
              <w:color w:val="auto"/>
              <w:kern w:val="2"/>
              <w:szCs w:val="24"/>
              <w:lang w:val="es-CL" w:eastAsia="es-CL" w:bidi="ar-SA"/>
              <w14:ligatures w14:val="standardContextual"/>
            </w:rPr>
          </w:pPr>
          <w:hyperlink w:history="1" w:anchor="_Toc169678862">
            <w:r w:rsidRPr="003847EA" w:rsidR="008729C8">
              <w:rPr>
                <w:rStyle w:val="Hipervnculo"/>
                <w:noProof/>
              </w:rPr>
              <w:t>Capítulo XIII - Las obligaciones de los trabajadores</w:t>
            </w:r>
            <w:r w:rsidR="008729C8">
              <w:rPr>
                <w:noProof/>
                <w:webHidden/>
              </w:rPr>
              <w:tab/>
            </w:r>
            <w:r w:rsidR="008729C8">
              <w:rPr>
                <w:noProof/>
                <w:webHidden/>
              </w:rPr>
              <w:fldChar w:fldCharType="begin"/>
            </w:r>
            <w:r w:rsidR="008729C8">
              <w:rPr>
                <w:noProof/>
                <w:webHidden/>
              </w:rPr>
              <w:instrText xml:space="preserve"> PAGEREF _Toc169678862 \h </w:instrText>
            </w:r>
            <w:r w:rsidR="008729C8">
              <w:rPr>
                <w:noProof/>
                <w:webHidden/>
              </w:rPr>
            </w:r>
            <w:r w:rsidR="008729C8">
              <w:rPr>
                <w:noProof/>
                <w:webHidden/>
              </w:rPr>
              <w:fldChar w:fldCharType="separate"/>
            </w:r>
            <w:r w:rsidR="008729C8">
              <w:rPr>
                <w:noProof/>
                <w:webHidden/>
              </w:rPr>
              <w:t>52</w:t>
            </w:r>
            <w:r w:rsidR="008729C8">
              <w:rPr>
                <w:noProof/>
                <w:webHidden/>
              </w:rPr>
              <w:fldChar w:fldCharType="end"/>
            </w:r>
          </w:hyperlink>
        </w:p>
        <w:p w:rsidR="008729C8" w:rsidRDefault="007948AD" w14:paraId="34586D81" w14:textId="1FDDD9E7">
          <w:pPr>
            <w:pStyle w:val="TDC2"/>
            <w:tabs>
              <w:tab w:val="right" w:leader="dot" w:pos="9962"/>
            </w:tabs>
            <w:rPr>
              <w:rFonts w:asciiTheme="minorHAnsi" w:hAnsiTheme="minorHAnsi" w:eastAsiaTheme="minorEastAsia" w:cstheme="minorBidi"/>
              <w:noProof/>
              <w:color w:val="auto"/>
              <w:kern w:val="2"/>
              <w:szCs w:val="24"/>
              <w:lang w:val="es-CL" w:eastAsia="es-CL" w:bidi="ar-SA"/>
              <w14:ligatures w14:val="standardContextual"/>
            </w:rPr>
          </w:pPr>
          <w:hyperlink w:history="1" w:anchor="_Toc169678863">
            <w:r w:rsidRPr="003847EA" w:rsidR="008729C8">
              <w:rPr>
                <w:rStyle w:val="Hipervnculo"/>
                <w:noProof/>
              </w:rPr>
              <w:t>Capítulo XIV - Las prohibiciones que afectan a los trabajadores</w:t>
            </w:r>
            <w:r w:rsidR="008729C8">
              <w:rPr>
                <w:noProof/>
                <w:webHidden/>
              </w:rPr>
              <w:tab/>
            </w:r>
            <w:r w:rsidR="008729C8">
              <w:rPr>
                <w:noProof/>
                <w:webHidden/>
              </w:rPr>
              <w:fldChar w:fldCharType="begin"/>
            </w:r>
            <w:r w:rsidR="008729C8">
              <w:rPr>
                <w:noProof/>
                <w:webHidden/>
              </w:rPr>
              <w:instrText xml:space="preserve"> PAGEREF _Toc169678863 \h </w:instrText>
            </w:r>
            <w:r w:rsidR="008729C8">
              <w:rPr>
                <w:noProof/>
                <w:webHidden/>
              </w:rPr>
            </w:r>
            <w:r w:rsidR="008729C8">
              <w:rPr>
                <w:noProof/>
                <w:webHidden/>
              </w:rPr>
              <w:fldChar w:fldCharType="separate"/>
            </w:r>
            <w:r w:rsidR="008729C8">
              <w:rPr>
                <w:noProof/>
                <w:webHidden/>
              </w:rPr>
              <w:t>56</w:t>
            </w:r>
            <w:r w:rsidR="008729C8">
              <w:rPr>
                <w:noProof/>
                <w:webHidden/>
              </w:rPr>
              <w:fldChar w:fldCharType="end"/>
            </w:r>
          </w:hyperlink>
        </w:p>
        <w:p w:rsidR="008729C8" w:rsidRDefault="007948AD" w14:paraId="3F6DB0B3" w14:textId="1BAFB1A5">
          <w:pPr>
            <w:pStyle w:val="TDC2"/>
            <w:tabs>
              <w:tab w:val="right" w:leader="dot" w:pos="9962"/>
            </w:tabs>
            <w:rPr>
              <w:rFonts w:asciiTheme="minorHAnsi" w:hAnsiTheme="minorHAnsi" w:eastAsiaTheme="minorEastAsia" w:cstheme="minorBidi"/>
              <w:noProof/>
              <w:color w:val="auto"/>
              <w:kern w:val="2"/>
              <w:szCs w:val="24"/>
              <w:lang w:val="es-CL" w:eastAsia="es-CL" w:bidi="ar-SA"/>
              <w14:ligatures w14:val="standardContextual"/>
            </w:rPr>
          </w:pPr>
          <w:hyperlink w:history="1" w:anchor="_Toc169678864">
            <w:r w:rsidRPr="003847EA" w:rsidR="008729C8">
              <w:rPr>
                <w:rStyle w:val="Hipervnculo"/>
                <w:noProof/>
              </w:rPr>
              <w:t>Capítulo XV - De la regulación de las actividades relacionadas con el tabaco</w:t>
            </w:r>
            <w:r w:rsidR="008729C8">
              <w:rPr>
                <w:noProof/>
                <w:webHidden/>
              </w:rPr>
              <w:tab/>
            </w:r>
            <w:r w:rsidR="008729C8">
              <w:rPr>
                <w:noProof/>
                <w:webHidden/>
              </w:rPr>
              <w:fldChar w:fldCharType="begin"/>
            </w:r>
            <w:r w:rsidR="008729C8">
              <w:rPr>
                <w:noProof/>
                <w:webHidden/>
              </w:rPr>
              <w:instrText xml:space="preserve"> PAGEREF _Toc169678864 \h </w:instrText>
            </w:r>
            <w:r w:rsidR="008729C8">
              <w:rPr>
                <w:noProof/>
                <w:webHidden/>
              </w:rPr>
            </w:r>
            <w:r w:rsidR="008729C8">
              <w:rPr>
                <w:noProof/>
                <w:webHidden/>
              </w:rPr>
              <w:fldChar w:fldCharType="separate"/>
            </w:r>
            <w:r w:rsidR="008729C8">
              <w:rPr>
                <w:noProof/>
                <w:webHidden/>
              </w:rPr>
              <w:t>59</w:t>
            </w:r>
            <w:r w:rsidR="008729C8">
              <w:rPr>
                <w:noProof/>
                <w:webHidden/>
              </w:rPr>
              <w:fldChar w:fldCharType="end"/>
            </w:r>
          </w:hyperlink>
        </w:p>
        <w:p w:rsidR="008729C8" w:rsidRDefault="007948AD" w14:paraId="6E209DC3" w14:textId="43639D1A">
          <w:pPr>
            <w:pStyle w:val="TDC2"/>
            <w:tabs>
              <w:tab w:val="right" w:leader="dot" w:pos="9962"/>
            </w:tabs>
            <w:rPr>
              <w:rFonts w:asciiTheme="minorHAnsi" w:hAnsiTheme="minorHAnsi" w:eastAsiaTheme="minorEastAsia" w:cstheme="minorBidi"/>
              <w:noProof/>
              <w:color w:val="auto"/>
              <w:kern w:val="2"/>
              <w:szCs w:val="24"/>
              <w:lang w:val="es-CL" w:eastAsia="es-CL" w:bidi="ar-SA"/>
              <w14:ligatures w14:val="standardContextual"/>
            </w:rPr>
          </w:pPr>
          <w:hyperlink w:history="1" w:anchor="_Toc169678865">
            <w:r w:rsidRPr="003847EA" w:rsidR="008729C8">
              <w:rPr>
                <w:rStyle w:val="Hipervnculo"/>
                <w:noProof/>
              </w:rPr>
              <w:t>Capítulo XVI - De las sanciones y del procedimiento de reclamación</w:t>
            </w:r>
            <w:r w:rsidR="008729C8">
              <w:rPr>
                <w:noProof/>
                <w:webHidden/>
              </w:rPr>
              <w:tab/>
            </w:r>
            <w:r w:rsidR="008729C8">
              <w:rPr>
                <w:noProof/>
                <w:webHidden/>
              </w:rPr>
              <w:fldChar w:fldCharType="begin"/>
            </w:r>
            <w:r w:rsidR="008729C8">
              <w:rPr>
                <w:noProof/>
                <w:webHidden/>
              </w:rPr>
              <w:instrText xml:space="preserve"> PAGEREF _Toc169678865 \h </w:instrText>
            </w:r>
            <w:r w:rsidR="008729C8">
              <w:rPr>
                <w:noProof/>
                <w:webHidden/>
              </w:rPr>
            </w:r>
            <w:r w:rsidR="008729C8">
              <w:rPr>
                <w:noProof/>
                <w:webHidden/>
              </w:rPr>
              <w:fldChar w:fldCharType="separate"/>
            </w:r>
            <w:r w:rsidR="008729C8">
              <w:rPr>
                <w:noProof/>
                <w:webHidden/>
              </w:rPr>
              <w:t>61</w:t>
            </w:r>
            <w:r w:rsidR="008729C8">
              <w:rPr>
                <w:noProof/>
                <w:webHidden/>
              </w:rPr>
              <w:fldChar w:fldCharType="end"/>
            </w:r>
          </w:hyperlink>
        </w:p>
        <w:p w:rsidR="008729C8" w:rsidRDefault="007948AD" w14:paraId="745140C4" w14:textId="43B1DE3D">
          <w:pPr>
            <w:pStyle w:val="TDC2"/>
            <w:tabs>
              <w:tab w:val="right" w:leader="dot" w:pos="9962"/>
            </w:tabs>
            <w:rPr>
              <w:rFonts w:asciiTheme="minorHAnsi" w:hAnsiTheme="minorHAnsi" w:eastAsiaTheme="minorEastAsia" w:cstheme="minorBidi"/>
              <w:noProof/>
              <w:color w:val="auto"/>
              <w:kern w:val="2"/>
              <w:szCs w:val="24"/>
              <w:lang w:val="es-CL" w:eastAsia="es-CL" w:bidi="ar-SA"/>
              <w14:ligatures w14:val="standardContextual"/>
            </w:rPr>
          </w:pPr>
          <w:hyperlink w:history="1" w:anchor="_Toc169678866">
            <w:r w:rsidRPr="003847EA" w:rsidR="008729C8">
              <w:rPr>
                <w:rStyle w:val="Hipervnculo"/>
                <w:noProof/>
              </w:rPr>
              <w:t>Capítulo XVII - Normas de seguridad en general</w:t>
            </w:r>
            <w:r w:rsidR="008729C8">
              <w:rPr>
                <w:noProof/>
                <w:webHidden/>
              </w:rPr>
              <w:tab/>
            </w:r>
            <w:r w:rsidR="008729C8">
              <w:rPr>
                <w:noProof/>
                <w:webHidden/>
              </w:rPr>
              <w:fldChar w:fldCharType="begin"/>
            </w:r>
            <w:r w:rsidR="008729C8">
              <w:rPr>
                <w:noProof/>
                <w:webHidden/>
              </w:rPr>
              <w:instrText xml:space="preserve"> PAGEREF _Toc169678866 \h </w:instrText>
            </w:r>
            <w:r w:rsidR="008729C8">
              <w:rPr>
                <w:noProof/>
                <w:webHidden/>
              </w:rPr>
            </w:r>
            <w:r w:rsidR="008729C8">
              <w:rPr>
                <w:noProof/>
                <w:webHidden/>
              </w:rPr>
              <w:fldChar w:fldCharType="separate"/>
            </w:r>
            <w:r w:rsidR="008729C8">
              <w:rPr>
                <w:noProof/>
                <w:webHidden/>
              </w:rPr>
              <w:t>64</w:t>
            </w:r>
            <w:r w:rsidR="008729C8">
              <w:rPr>
                <w:noProof/>
                <w:webHidden/>
              </w:rPr>
              <w:fldChar w:fldCharType="end"/>
            </w:r>
          </w:hyperlink>
        </w:p>
        <w:p w:rsidR="008729C8" w:rsidRDefault="007948AD" w14:paraId="6C2E9404" w14:textId="7D080B0F">
          <w:pPr>
            <w:pStyle w:val="TDC2"/>
            <w:tabs>
              <w:tab w:val="right" w:leader="dot" w:pos="9962"/>
            </w:tabs>
            <w:rPr>
              <w:rFonts w:asciiTheme="minorHAnsi" w:hAnsiTheme="minorHAnsi" w:eastAsiaTheme="minorEastAsia" w:cstheme="minorBidi"/>
              <w:noProof/>
              <w:color w:val="auto"/>
              <w:kern w:val="2"/>
              <w:szCs w:val="24"/>
              <w:lang w:val="es-CL" w:eastAsia="es-CL" w:bidi="ar-SA"/>
              <w14:ligatures w14:val="standardContextual"/>
            </w:rPr>
          </w:pPr>
          <w:hyperlink w:history="1" w:anchor="_Toc169678867">
            <w:r w:rsidRPr="003847EA" w:rsidR="008729C8">
              <w:rPr>
                <w:rStyle w:val="Hipervnculo"/>
                <w:noProof/>
              </w:rPr>
              <w:t>Capítulo XVIII - De las organizaciones sindicales</w:t>
            </w:r>
            <w:r w:rsidR="008729C8">
              <w:rPr>
                <w:noProof/>
                <w:webHidden/>
              </w:rPr>
              <w:tab/>
            </w:r>
            <w:r w:rsidR="008729C8">
              <w:rPr>
                <w:noProof/>
                <w:webHidden/>
              </w:rPr>
              <w:fldChar w:fldCharType="begin"/>
            </w:r>
            <w:r w:rsidR="008729C8">
              <w:rPr>
                <w:noProof/>
                <w:webHidden/>
              </w:rPr>
              <w:instrText xml:space="preserve"> PAGEREF _Toc169678867 \h </w:instrText>
            </w:r>
            <w:r w:rsidR="008729C8">
              <w:rPr>
                <w:noProof/>
                <w:webHidden/>
              </w:rPr>
            </w:r>
            <w:r w:rsidR="008729C8">
              <w:rPr>
                <w:noProof/>
                <w:webHidden/>
              </w:rPr>
              <w:fldChar w:fldCharType="separate"/>
            </w:r>
            <w:r w:rsidR="008729C8">
              <w:rPr>
                <w:noProof/>
                <w:webHidden/>
              </w:rPr>
              <w:t>65</w:t>
            </w:r>
            <w:r w:rsidR="008729C8">
              <w:rPr>
                <w:noProof/>
                <w:webHidden/>
              </w:rPr>
              <w:fldChar w:fldCharType="end"/>
            </w:r>
          </w:hyperlink>
        </w:p>
        <w:p w:rsidR="008729C8" w:rsidRDefault="007948AD" w14:paraId="51F13E2F" w14:textId="0A018EE1">
          <w:pPr>
            <w:pStyle w:val="TDC2"/>
            <w:tabs>
              <w:tab w:val="right" w:leader="dot" w:pos="9962"/>
            </w:tabs>
            <w:rPr>
              <w:rFonts w:asciiTheme="minorHAnsi" w:hAnsiTheme="minorHAnsi" w:eastAsiaTheme="minorEastAsia" w:cstheme="minorBidi"/>
              <w:noProof/>
              <w:color w:val="auto"/>
              <w:kern w:val="2"/>
              <w:szCs w:val="24"/>
              <w:lang w:val="es-CL" w:eastAsia="es-CL" w:bidi="ar-SA"/>
              <w14:ligatures w14:val="standardContextual"/>
            </w:rPr>
          </w:pPr>
          <w:hyperlink w:history="1" w:anchor="_Toc169678868">
            <w:r w:rsidRPr="003847EA" w:rsidR="008729C8">
              <w:rPr>
                <w:rStyle w:val="Hipervnculo"/>
                <w:noProof/>
              </w:rPr>
              <w:t>Capítulo XIX - La discriminación</w:t>
            </w:r>
            <w:r w:rsidR="008729C8">
              <w:rPr>
                <w:noProof/>
                <w:webHidden/>
              </w:rPr>
              <w:tab/>
            </w:r>
            <w:r w:rsidR="008729C8">
              <w:rPr>
                <w:noProof/>
                <w:webHidden/>
              </w:rPr>
              <w:fldChar w:fldCharType="begin"/>
            </w:r>
            <w:r w:rsidR="008729C8">
              <w:rPr>
                <w:noProof/>
                <w:webHidden/>
              </w:rPr>
              <w:instrText xml:space="preserve"> PAGEREF _Toc169678868 \h </w:instrText>
            </w:r>
            <w:r w:rsidR="008729C8">
              <w:rPr>
                <w:noProof/>
                <w:webHidden/>
              </w:rPr>
            </w:r>
            <w:r w:rsidR="008729C8">
              <w:rPr>
                <w:noProof/>
                <w:webHidden/>
              </w:rPr>
              <w:fldChar w:fldCharType="separate"/>
            </w:r>
            <w:r w:rsidR="008729C8">
              <w:rPr>
                <w:noProof/>
                <w:webHidden/>
              </w:rPr>
              <w:t>66</w:t>
            </w:r>
            <w:r w:rsidR="008729C8">
              <w:rPr>
                <w:noProof/>
                <w:webHidden/>
              </w:rPr>
              <w:fldChar w:fldCharType="end"/>
            </w:r>
          </w:hyperlink>
        </w:p>
        <w:p w:rsidR="008729C8" w:rsidRDefault="007948AD" w14:paraId="2EEB7E19" w14:textId="215030A8">
          <w:pPr>
            <w:pStyle w:val="TDC2"/>
            <w:tabs>
              <w:tab w:val="right" w:leader="dot" w:pos="9962"/>
            </w:tabs>
            <w:rPr>
              <w:rFonts w:asciiTheme="minorHAnsi" w:hAnsiTheme="minorHAnsi" w:eastAsiaTheme="minorEastAsia" w:cstheme="minorBidi"/>
              <w:noProof/>
              <w:color w:val="auto"/>
              <w:kern w:val="2"/>
              <w:szCs w:val="24"/>
              <w:lang w:val="es-CL" w:eastAsia="es-CL" w:bidi="ar-SA"/>
              <w14:ligatures w14:val="standardContextual"/>
            </w:rPr>
          </w:pPr>
          <w:hyperlink w:history="1" w:anchor="_Toc169678869">
            <w:r w:rsidRPr="003847EA" w:rsidR="008729C8">
              <w:rPr>
                <w:rStyle w:val="Hipervnculo"/>
                <w:noProof/>
              </w:rPr>
              <w:t>Capitulo XX: Prevención, investigación y sanción del acoso laboral, sexual o de violencia en el trabajo</w:t>
            </w:r>
            <w:r w:rsidR="008729C8">
              <w:rPr>
                <w:noProof/>
                <w:webHidden/>
              </w:rPr>
              <w:tab/>
            </w:r>
            <w:r w:rsidR="008729C8">
              <w:rPr>
                <w:noProof/>
                <w:webHidden/>
              </w:rPr>
              <w:fldChar w:fldCharType="begin"/>
            </w:r>
            <w:r w:rsidR="008729C8">
              <w:rPr>
                <w:noProof/>
                <w:webHidden/>
              </w:rPr>
              <w:instrText xml:space="preserve"> PAGEREF _Toc169678869 \h </w:instrText>
            </w:r>
            <w:r w:rsidR="008729C8">
              <w:rPr>
                <w:noProof/>
                <w:webHidden/>
              </w:rPr>
            </w:r>
            <w:r w:rsidR="008729C8">
              <w:rPr>
                <w:noProof/>
                <w:webHidden/>
              </w:rPr>
              <w:fldChar w:fldCharType="separate"/>
            </w:r>
            <w:r w:rsidR="008729C8">
              <w:rPr>
                <w:noProof/>
                <w:webHidden/>
              </w:rPr>
              <w:t>68</w:t>
            </w:r>
            <w:r w:rsidR="008729C8">
              <w:rPr>
                <w:noProof/>
                <w:webHidden/>
              </w:rPr>
              <w:fldChar w:fldCharType="end"/>
            </w:r>
          </w:hyperlink>
        </w:p>
        <w:p w:rsidR="008729C8" w:rsidRDefault="007948AD" w14:paraId="1B514393" w14:textId="2D697840">
          <w:pPr>
            <w:pStyle w:val="TDC1"/>
            <w:rPr>
              <w:rFonts w:asciiTheme="minorHAnsi" w:hAnsiTheme="minorHAnsi" w:eastAsiaTheme="minorEastAsia" w:cstheme="minorBidi"/>
              <w:b w:val="0"/>
              <w:color w:val="auto"/>
              <w:kern w:val="2"/>
              <w:szCs w:val="24"/>
              <w:lang w:val="es-CL" w:eastAsia="es-CL" w:bidi="ar-SA"/>
              <w14:ligatures w14:val="standardContextual"/>
            </w:rPr>
          </w:pPr>
          <w:hyperlink w:history="1" w:anchor="_Toc169678870">
            <w:r w:rsidRPr="003847EA" w:rsidR="008729C8">
              <w:rPr>
                <w:rStyle w:val="Hipervnculo"/>
              </w:rPr>
              <w:t>TÍTULO 2: REGLAMENTO INTERNO DE HIGIENE Y SEGURIDAD</w:t>
            </w:r>
            <w:r w:rsidR="008729C8">
              <w:rPr>
                <w:webHidden/>
              </w:rPr>
              <w:tab/>
            </w:r>
            <w:r w:rsidR="008729C8">
              <w:rPr>
                <w:webHidden/>
              </w:rPr>
              <w:fldChar w:fldCharType="begin"/>
            </w:r>
            <w:r w:rsidR="008729C8">
              <w:rPr>
                <w:webHidden/>
              </w:rPr>
              <w:instrText xml:space="preserve"> PAGEREF _Toc169678870 \h </w:instrText>
            </w:r>
            <w:r w:rsidR="008729C8">
              <w:rPr>
                <w:webHidden/>
              </w:rPr>
            </w:r>
            <w:r w:rsidR="008729C8">
              <w:rPr>
                <w:webHidden/>
              </w:rPr>
              <w:fldChar w:fldCharType="separate"/>
            </w:r>
            <w:r w:rsidR="008729C8">
              <w:rPr>
                <w:webHidden/>
              </w:rPr>
              <w:t>71</w:t>
            </w:r>
            <w:r w:rsidR="008729C8">
              <w:rPr>
                <w:webHidden/>
              </w:rPr>
              <w:fldChar w:fldCharType="end"/>
            </w:r>
          </w:hyperlink>
        </w:p>
        <w:p w:rsidR="008729C8" w:rsidRDefault="007948AD" w14:paraId="179A249D" w14:textId="1ECBA65C">
          <w:pPr>
            <w:pStyle w:val="TDC2"/>
            <w:tabs>
              <w:tab w:val="right" w:leader="dot" w:pos="9962"/>
            </w:tabs>
            <w:rPr>
              <w:rFonts w:asciiTheme="minorHAnsi" w:hAnsiTheme="minorHAnsi" w:eastAsiaTheme="minorEastAsia" w:cstheme="minorBidi"/>
              <w:noProof/>
              <w:color w:val="auto"/>
              <w:kern w:val="2"/>
              <w:szCs w:val="24"/>
              <w:lang w:val="es-CL" w:eastAsia="es-CL" w:bidi="ar-SA"/>
              <w14:ligatures w14:val="standardContextual"/>
            </w:rPr>
          </w:pPr>
          <w:hyperlink w:history="1" w:anchor="_Toc169678871">
            <w:r w:rsidRPr="003847EA" w:rsidR="008729C8">
              <w:rPr>
                <w:rStyle w:val="Hipervnculo"/>
                <w:noProof/>
              </w:rPr>
              <w:t>Capítulo I - Disposiciones generales</w:t>
            </w:r>
            <w:r w:rsidR="008729C8">
              <w:rPr>
                <w:noProof/>
                <w:webHidden/>
              </w:rPr>
              <w:tab/>
            </w:r>
            <w:r w:rsidR="008729C8">
              <w:rPr>
                <w:noProof/>
                <w:webHidden/>
              </w:rPr>
              <w:fldChar w:fldCharType="begin"/>
            </w:r>
            <w:r w:rsidR="008729C8">
              <w:rPr>
                <w:noProof/>
                <w:webHidden/>
              </w:rPr>
              <w:instrText xml:space="preserve"> PAGEREF _Toc169678871 \h </w:instrText>
            </w:r>
            <w:r w:rsidR="008729C8">
              <w:rPr>
                <w:noProof/>
                <w:webHidden/>
              </w:rPr>
            </w:r>
            <w:r w:rsidR="008729C8">
              <w:rPr>
                <w:noProof/>
                <w:webHidden/>
              </w:rPr>
              <w:fldChar w:fldCharType="separate"/>
            </w:r>
            <w:r w:rsidR="008729C8">
              <w:rPr>
                <w:noProof/>
                <w:webHidden/>
              </w:rPr>
              <w:t>73</w:t>
            </w:r>
            <w:r w:rsidR="008729C8">
              <w:rPr>
                <w:noProof/>
                <w:webHidden/>
              </w:rPr>
              <w:fldChar w:fldCharType="end"/>
            </w:r>
          </w:hyperlink>
        </w:p>
        <w:p w:rsidR="008729C8" w:rsidRDefault="007948AD" w14:paraId="0F7B5615" w14:textId="7831959C">
          <w:pPr>
            <w:pStyle w:val="TDC3"/>
            <w:tabs>
              <w:tab w:val="right" w:leader="dot" w:pos="9962"/>
            </w:tabs>
            <w:rPr>
              <w:rFonts w:asciiTheme="minorHAnsi" w:hAnsiTheme="minorHAnsi" w:eastAsiaTheme="minorEastAsia" w:cstheme="minorBidi"/>
              <w:noProof/>
              <w:color w:val="auto"/>
              <w:kern w:val="2"/>
              <w:szCs w:val="24"/>
              <w:lang w:val="es-CL" w:eastAsia="es-CL" w:bidi="ar-SA"/>
              <w14:ligatures w14:val="standardContextual"/>
            </w:rPr>
          </w:pPr>
          <w:hyperlink w:history="1" w:anchor="_Toc169678872">
            <w:r w:rsidRPr="003847EA" w:rsidR="008729C8">
              <w:rPr>
                <w:rStyle w:val="Hipervnculo"/>
                <w:noProof/>
              </w:rPr>
              <w:t>Párrafo 1 - Riesgo grave e inminente</w:t>
            </w:r>
            <w:r w:rsidR="008729C8">
              <w:rPr>
                <w:noProof/>
                <w:webHidden/>
              </w:rPr>
              <w:tab/>
            </w:r>
            <w:r w:rsidR="008729C8">
              <w:rPr>
                <w:noProof/>
                <w:webHidden/>
              </w:rPr>
              <w:fldChar w:fldCharType="begin"/>
            </w:r>
            <w:r w:rsidR="008729C8">
              <w:rPr>
                <w:noProof/>
                <w:webHidden/>
              </w:rPr>
              <w:instrText xml:space="preserve"> PAGEREF _Toc169678872 \h </w:instrText>
            </w:r>
            <w:r w:rsidR="008729C8">
              <w:rPr>
                <w:noProof/>
                <w:webHidden/>
              </w:rPr>
            </w:r>
            <w:r w:rsidR="008729C8">
              <w:rPr>
                <w:noProof/>
                <w:webHidden/>
              </w:rPr>
              <w:fldChar w:fldCharType="separate"/>
            </w:r>
            <w:r w:rsidR="008729C8">
              <w:rPr>
                <w:noProof/>
                <w:webHidden/>
              </w:rPr>
              <w:t>74</w:t>
            </w:r>
            <w:r w:rsidR="008729C8">
              <w:rPr>
                <w:noProof/>
                <w:webHidden/>
              </w:rPr>
              <w:fldChar w:fldCharType="end"/>
            </w:r>
          </w:hyperlink>
        </w:p>
        <w:p w:rsidR="008729C8" w:rsidRDefault="007948AD" w14:paraId="09A21C34" w14:textId="1EC1ED44">
          <w:pPr>
            <w:pStyle w:val="TDC3"/>
            <w:tabs>
              <w:tab w:val="right" w:leader="dot" w:pos="9962"/>
            </w:tabs>
            <w:rPr>
              <w:rFonts w:asciiTheme="minorHAnsi" w:hAnsiTheme="minorHAnsi" w:eastAsiaTheme="minorEastAsia" w:cstheme="minorBidi"/>
              <w:noProof/>
              <w:color w:val="auto"/>
              <w:kern w:val="2"/>
              <w:szCs w:val="24"/>
              <w:lang w:val="es-CL" w:eastAsia="es-CL" w:bidi="ar-SA"/>
              <w14:ligatures w14:val="standardContextual"/>
            </w:rPr>
          </w:pPr>
          <w:hyperlink w:history="1" w:anchor="_Toc169678873">
            <w:r w:rsidRPr="003847EA" w:rsidR="008729C8">
              <w:rPr>
                <w:rStyle w:val="Hipervnculo"/>
                <w:noProof/>
              </w:rPr>
              <w:t>Párrafo 2 - Control de salud</w:t>
            </w:r>
            <w:r w:rsidR="008729C8">
              <w:rPr>
                <w:noProof/>
                <w:webHidden/>
              </w:rPr>
              <w:tab/>
            </w:r>
            <w:r w:rsidR="008729C8">
              <w:rPr>
                <w:noProof/>
                <w:webHidden/>
              </w:rPr>
              <w:fldChar w:fldCharType="begin"/>
            </w:r>
            <w:r w:rsidR="008729C8">
              <w:rPr>
                <w:noProof/>
                <w:webHidden/>
              </w:rPr>
              <w:instrText xml:space="preserve"> PAGEREF _Toc169678873 \h </w:instrText>
            </w:r>
            <w:r w:rsidR="008729C8">
              <w:rPr>
                <w:noProof/>
                <w:webHidden/>
              </w:rPr>
            </w:r>
            <w:r w:rsidR="008729C8">
              <w:rPr>
                <w:noProof/>
                <w:webHidden/>
              </w:rPr>
              <w:fldChar w:fldCharType="separate"/>
            </w:r>
            <w:r w:rsidR="008729C8">
              <w:rPr>
                <w:noProof/>
                <w:webHidden/>
              </w:rPr>
              <w:t>74</w:t>
            </w:r>
            <w:r w:rsidR="008729C8">
              <w:rPr>
                <w:noProof/>
                <w:webHidden/>
              </w:rPr>
              <w:fldChar w:fldCharType="end"/>
            </w:r>
          </w:hyperlink>
        </w:p>
        <w:p w:rsidR="008729C8" w:rsidRDefault="007948AD" w14:paraId="2B20AFB0" w14:textId="30BD5540">
          <w:pPr>
            <w:pStyle w:val="TDC2"/>
            <w:tabs>
              <w:tab w:val="right" w:leader="dot" w:pos="9962"/>
            </w:tabs>
            <w:rPr>
              <w:rFonts w:asciiTheme="minorHAnsi" w:hAnsiTheme="minorHAnsi" w:eastAsiaTheme="minorEastAsia" w:cstheme="minorBidi"/>
              <w:noProof/>
              <w:color w:val="auto"/>
              <w:kern w:val="2"/>
              <w:szCs w:val="24"/>
              <w:lang w:val="es-CL" w:eastAsia="es-CL" w:bidi="ar-SA"/>
              <w14:ligatures w14:val="standardContextual"/>
            </w:rPr>
          </w:pPr>
          <w:hyperlink w:history="1" w:anchor="_Toc169678874">
            <w:r w:rsidRPr="003847EA" w:rsidR="008729C8">
              <w:rPr>
                <w:rStyle w:val="Hipervnculo"/>
                <w:noProof/>
              </w:rPr>
              <w:t>Capítulo II - De las obligaciones</w:t>
            </w:r>
            <w:r w:rsidR="008729C8">
              <w:rPr>
                <w:noProof/>
                <w:webHidden/>
              </w:rPr>
              <w:tab/>
            </w:r>
            <w:r w:rsidR="008729C8">
              <w:rPr>
                <w:noProof/>
                <w:webHidden/>
              </w:rPr>
              <w:fldChar w:fldCharType="begin"/>
            </w:r>
            <w:r w:rsidR="008729C8">
              <w:rPr>
                <w:noProof/>
                <w:webHidden/>
              </w:rPr>
              <w:instrText xml:space="preserve"> PAGEREF _Toc169678874 \h </w:instrText>
            </w:r>
            <w:r w:rsidR="008729C8">
              <w:rPr>
                <w:noProof/>
                <w:webHidden/>
              </w:rPr>
            </w:r>
            <w:r w:rsidR="008729C8">
              <w:rPr>
                <w:noProof/>
                <w:webHidden/>
              </w:rPr>
              <w:fldChar w:fldCharType="separate"/>
            </w:r>
            <w:r w:rsidR="008729C8">
              <w:rPr>
                <w:noProof/>
                <w:webHidden/>
              </w:rPr>
              <w:t>76</w:t>
            </w:r>
            <w:r w:rsidR="008729C8">
              <w:rPr>
                <w:noProof/>
                <w:webHidden/>
              </w:rPr>
              <w:fldChar w:fldCharType="end"/>
            </w:r>
          </w:hyperlink>
        </w:p>
        <w:p w:rsidR="008729C8" w:rsidRDefault="007948AD" w14:paraId="2000C0A4" w14:textId="7A3FE705">
          <w:pPr>
            <w:pStyle w:val="TDC3"/>
            <w:tabs>
              <w:tab w:val="right" w:leader="dot" w:pos="9962"/>
            </w:tabs>
            <w:rPr>
              <w:rFonts w:asciiTheme="minorHAnsi" w:hAnsiTheme="minorHAnsi" w:eastAsiaTheme="minorEastAsia" w:cstheme="minorBidi"/>
              <w:noProof/>
              <w:color w:val="auto"/>
              <w:kern w:val="2"/>
              <w:szCs w:val="24"/>
              <w:lang w:val="es-CL" w:eastAsia="es-CL" w:bidi="ar-SA"/>
              <w14:ligatures w14:val="standardContextual"/>
            </w:rPr>
          </w:pPr>
          <w:hyperlink w:history="1" w:anchor="_Toc169678875">
            <w:r w:rsidRPr="003847EA" w:rsidR="008729C8">
              <w:rPr>
                <w:rStyle w:val="Hipervnculo"/>
                <w:noProof/>
              </w:rPr>
              <w:t>Párrafo 1 - De la obligación de informar de los riesgos laborales</w:t>
            </w:r>
            <w:r w:rsidR="008729C8">
              <w:rPr>
                <w:noProof/>
                <w:webHidden/>
              </w:rPr>
              <w:tab/>
            </w:r>
            <w:r w:rsidR="008729C8">
              <w:rPr>
                <w:noProof/>
                <w:webHidden/>
              </w:rPr>
              <w:fldChar w:fldCharType="begin"/>
            </w:r>
            <w:r w:rsidR="008729C8">
              <w:rPr>
                <w:noProof/>
                <w:webHidden/>
              </w:rPr>
              <w:instrText xml:space="preserve"> PAGEREF _Toc169678875 \h </w:instrText>
            </w:r>
            <w:r w:rsidR="008729C8">
              <w:rPr>
                <w:noProof/>
                <w:webHidden/>
              </w:rPr>
            </w:r>
            <w:r w:rsidR="008729C8">
              <w:rPr>
                <w:noProof/>
                <w:webHidden/>
              </w:rPr>
              <w:fldChar w:fldCharType="separate"/>
            </w:r>
            <w:r w:rsidR="008729C8">
              <w:rPr>
                <w:noProof/>
                <w:webHidden/>
              </w:rPr>
              <w:t>76</w:t>
            </w:r>
            <w:r w:rsidR="008729C8">
              <w:rPr>
                <w:noProof/>
                <w:webHidden/>
              </w:rPr>
              <w:fldChar w:fldCharType="end"/>
            </w:r>
          </w:hyperlink>
        </w:p>
        <w:p w:rsidR="008729C8" w:rsidRDefault="007948AD" w14:paraId="57EB14EA" w14:textId="5A4486F3">
          <w:pPr>
            <w:pStyle w:val="TDC3"/>
            <w:tabs>
              <w:tab w:val="right" w:leader="dot" w:pos="9962"/>
            </w:tabs>
            <w:rPr>
              <w:rFonts w:asciiTheme="minorHAnsi" w:hAnsiTheme="minorHAnsi" w:eastAsiaTheme="minorEastAsia" w:cstheme="minorBidi"/>
              <w:noProof/>
              <w:color w:val="auto"/>
              <w:kern w:val="2"/>
              <w:szCs w:val="24"/>
              <w:lang w:val="es-CL" w:eastAsia="es-CL" w:bidi="ar-SA"/>
              <w14:ligatures w14:val="standardContextual"/>
            </w:rPr>
          </w:pPr>
          <w:hyperlink w:history="1" w:anchor="_Toc169678876">
            <w:r w:rsidRPr="003847EA" w:rsidR="008729C8">
              <w:rPr>
                <w:rStyle w:val="Hipervnculo"/>
                <w:noProof/>
              </w:rPr>
              <w:t>Párrafo 2 - De comité paritario de higiene y seguridad</w:t>
            </w:r>
            <w:r w:rsidR="008729C8">
              <w:rPr>
                <w:noProof/>
                <w:webHidden/>
              </w:rPr>
              <w:tab/>
            </w:r>
            <w:r w:rsidR="008729C8">
              <w:rPr>
                <w:noProof/>
                <w:webHidden/>
              </w:rPr>
              <w:fldChar w:fldCharType="begin"/>
            </w:r>
            <w:r w:rsidR="008729C8">
              <w:rPr>
                <w:noProof/>
                <w:webHidden/>
              </w:rPr>
              <w:instrText xml:space="preserve"> PAGEREF _Toc169678876 \h </w:instrText>
            </w:r>
            <w:r w:rsidR="008729C8">
              <w:rPr>
                <w:noProof/>
                <w:webHidden/>
              </w:rPr>
            </w:r>
            <w:r w:rsidR="008729C8">
              <w:rPr>
                <w:noProof/>
                <w:webHidden/>
              </w:rPr>
              <w:fldChar w:fldCharType="separate"/>
            </w:r>
            <w:r w:rsidR="008729C8">
              <w:rPr>
                <w:noProof/>
                <w:webHidden/>
              </w:rPr>
              <w:t>77</w:t>
            </w:r>
            <w:r w:rsidR="008729C8">
              <w:rPr>
                <w:noProof/>
                <w:webHidden/>
              </w:rPr>
              <w:fldChar w:fldCharType="end"/>
            </w:r>
          </w:hyperlink>
        </w:p>
        <w:p w:rsidR="008729C8" w:rsidRDefault="007948AD" w14:paraId="708E3DD4" w14:textId="60064EB0">
          <w:pPr>
            <w:pStyle w:val="TDC3"/>
            <w:tabs>
              <w:tab w:val="right" w:leader="dot" w:pos="9962"/>
            </w:tabs>
            <w:rPr>
              <w:rFonts w:asciiTheme="minorHAnsi" w:hAnsiTheme="minorHAnsi" w:eastAsiaTheme="minorEastAsia" w:cstheme="minorBidi"/>
              <w:noProof/>
              <w:color w:val="auto"/>
              <w:kern w:val="2"/>
              <w:szCs w:val="24"/>
              <w:lang w:val="es-CL" w:eastAsia="es-CL" w:bidi="ar-SA"/>
              <w14:ligatures w14:val="standardContextual"/>
            </w:rPr>
          </w:pPr>
          <w:hyperlink w:history="1" w:anchor="_Toc169678877">
            <w:r w:rsidRPr="003847EA" w:rsidR="008729C8">
              <w:rPr>
                <w:rStyle w:val="Hipervnculo"/>
                <w:noProof/>
              </w:rPr>
              <w:t>Párrafo 3 - De los elementos de protección personal</w:t>
            </w:r>
            <w:r w:rsidR="008729C8">
              <w:rPr>
                <w:noProof/>
                <w:webHidden/>
              </w:rPr>
              <w:tab/>
            </w:r>
            <w:r w:rsidR="008729C8">
              <w:rPr>
                <w:noProof/>
                <w:webHidden/>
              </w:rPr>
              <w:fldChar w:fldCharType="begin"/>
            </w:r>
            <w:r w:rsidR="008729C8">
              <w:rPr>
                <w:noProof/>
                <w:webHidden/>
              </w:rPr>
              <w:instrText xml:space="preserve"> PAGEREF _Toc169678877 \h </w:instrText>
            </w:r>
            <w:r w:rsidR="008729C8">
              <w:rPr>
                <w:noProof/>
                <w:webHidden/>
              </w:rPr>
            </w:r>
            <w:r w:rsidR="008729C8">
              <w:rPr>
                <w:noProof/>
                <w:webHidden/>
              </w:rPr>
              <w:fldChar w:fldCharType="separate"/>
            </w:r>
            <w:r w:rsidR="008729C8">
              <w:rPr>
                <w:noProof/>
                <w:webHidden/>
              </w:rPr>
              <w:t>81</w:t>
            </w:r>
            <w:r w:rsidR="008729C8">
              <w:rPr>
                <w:noProof/>
                <w:webHidden/>
              </w:rPr>
              <w:fldChar w:fldCharType="end"/>
            </w:r>
          </w:hyperlink>
        </w:p>
        <w:p w:rsidR="008729C8" w:rsidRDefault="007948AD" w14:paraId="1BE6F2A4" w14:textId="2A9A3968">
          <w:pPr>
            <w:pStyle w:val="TDC3"/>
            <w:tabs>
              <w:tab w:val="right" w:leader="dot" w:pos="9962"/>
            </w:tabs>
            <w:rPr>
              <w:rFonts w:asciiTheme="minorHAnsi" w:hAnsiTheme="minorHAnsi" w:eastAsiaTheme="minorEastAsia" w:cstheme="minorBidi"/>
              <w:noProof/>
              <w:color w:val="auto"/>
              <w:kern w:val="2"/>
              <w:szCs w:val="24"/>
              <w:lang w:val="es-CL" w:eastAsia="es-CL" w:bidi="ar-SA"/>
              <w14:ligatures w14:val="standardContextual"/>
            </w:rPr>
          </w:pPr>
          <w:hyperlink w:history="1" w:anchor="_Toc169678878">
            <w:r w:rsidRPr="003847EA" w:rsidR="008729C8">
              <w:rPr>
                <w:rStyle w:val="Hipervnculo"/>
                <w:noProof/>
              </w:rPr>
              <w:t>Párrafo 4 - De la investigación de accidente del trabajo o de trayecto</w:t>
            </w:r>
            <w:r w:rsidR="008729C8">
              <w:rPr>
                <w:noProof/>
                <w:webHidden/>
              </w:rPr>
              <w:tab/>
            </w:r>
            <w:r w:rsidR="008729C8">
              <w:rPr>
                <w:noProof/>
                <w:webHidden/>
              </w:rPr>
              <w:fldChar w:fldCharType="begin"/>
            </w:r>
            <w:r w:rsidR="008729C8">
              <w:rPr>
                <w:noProof/>
                <w:webHidden/>
              </w:rPr>
              <w:instrText xml:space="preserve"> PAGEREF _Toc169678878 \h </w:instrText>
            </w:r>
            <w:r w:rsidR="008729C8">
              <w:rPr>
                <w:noProof/>
                <w:webHidden/>
              </w:rPr>
            </w:r>
            <w:r w:rsidR="008729C8">
              <w:rPr>
                <w:noProof/>
                <w:webHidden/>
              </w:rPr>
              <w:fldChar w:fldCharType="separate"/>
            </w:r>
            <w:r w:rsidR="008729C8">
              <w:rPr>
                <w:noProof/>
                <w:webHidden/>
              </w:rPr>
              <w:t>83</w:t>
            </w:r>
            <w:r w:rsidR="008729C8">
              <w:rPr>
                <w:noProof/>
                <w:webHidden/>
              </w:rPr>
              <w:fldChar w:fldCharType="end"/>
            </w:r>
          </w:hyperlink>
        </w:p>
        <w:p w:rsidR="008729C8" w:rsidRDefault="007948AD" w14:paraId="05F7448A" w14:textId="54F3D294">
          <w:pPr>
            <w:pStyle w:val="TDC3"/>
            <w:tabs>
              <w:tab w:val="right" w:leader="dot" w:pos="9962"/>
            </w:tabs>
            <w:rPr>
              <w:rFonts w:asciiTheme="minorHAnsi" w:hAnsiTheme="minorHAnsi" w:eastAsiaTheme="minorEastAsia" w:cstheme="minorBidi"/>
              <w:noProof/>
              <w:color w:val="auto"/>
              <w:kern w:val="2"/>
              <w:szCs w:val="24"/>
              <w:lang w:val="es-CL" w:eastAsia="es-CL" w:bidi="ar-SA"/>
              <w14:ligatures w14:val="standardContextual"/>
            </w:rPr>
          </w:pPr>
          <w:hyperlink w:history="1" w:anchor="_Toc169678879">
            <w:r w:rsidRPr="003847EA" w:rsidR="008729C8">
              <w:rPr>
                <w:rStyle w:val="Hipervnculo"/>
                <w:noProof/>
              </w:rPr>
              <w:t>Párrafo 5 - De la prevención de riesgos y capacitación</w:t>
            </w:r>
            <w:r w:rsidR="008729C8">
              <w:rPr>
                <w:noProof/>
                <w:webHidden/>
              </w:rPr>
              <w:tab/>
            </w:r>
            <w:r w:rsidR="008729C8">
              <w:rPr>
                <w:noProof/>
                <w:webHidden/>
              </w:rPr>
              <w:fldChar w:fldCharType="begin"/>
            </w:r>
            <w:r w:rsidR="008729C8">
              <w:rPr>
                <w:noProof/>
                <w:webHidden/>
              </w:rPr>
              <w:instrText xml:space="preserve"> PAGEREF _Toc169678879 \h </w:instrText>
            </w:r>
            <w:r w:rsidR="008729C8">
              <w:rPr>
                <w:noProof/>
                <w:webHidden/>
              </w:rPr>
            </w:r>
            <w:r w:rsidR="008729C8">
              <w:rPr>
                <w:noProof/>
                <w:webHidden/>
              </w:rPr>
              <w:fldChar w:fldCharType="separate"/>
            </w:r>
            <w:r w:rsidR="008729C8">
              <w:rPr>
                <w:noProof/>
                <w:webHidden/>
              </w:rPr>
              <w:t>85</w:t>
            </w:r>
            <w:r w:rsidR="008729C8">
              <w:rPr>
                <w:noProof/>
                <w:webHidden/>
              </w:rPr>
              <w:fldChar w:fldCharType="end"/>
            </w:r>
          </w:hyperlink>
        </w:p>
        <w:p w:rsidR="008729C8" w:rsidRDefault="007948AD" w14:paraId="7A0D1621" w14:textId="7ED06E8D">
          <w:pPr>
            <w:pStyle w:val="TDC3"/>
            <w:tabs>
              <w:tab w:val="right" w:leader="dot" w:pos="9962"/>
            </w:tabs>
            <w:rPr>
              <w:rFonts w:asciiTheme="minorHAnsi" w:hAnsiTheme="minorHAnsi" w:eastAsiaTheme="minorEastAsia" w:cstheme="minorBidi"/>
              <w:noProof/>
              <w:color w:val="auto"/>
              <w:kern w:val="2"/>
              <w:szCs w:val="24"/>
              <w:lang w:val="es-CL" w:eastAsia="es-CL" w:bidi="ar-SA"/>
              <w14:ligatures w14:val="standardContextual"/>
            </w:rPr>
          </w:pPr>
          <w:hyperlink w:history="1" w:anchor="_Toc169678880">
            <w:r w:rsidRPr="003847EA" w:rsidR="008729C8">
              <w:rPr>
                <w:rStyle w:val="Hipervnculo"/>
                <w:noProof/>
              </w:rPr>
              <w:t>Párrafo 6 - De las emergencias</w:t>
            </w:r>
            <w:r w:rsidR="008729C8">
              <w:rPr>
                <w:noProof/>
                <w:webHidden/>
              </w:rPr>
              <w:tab/>
            </w:r>
            <w:r w:rsidR="008729C8">
              <w:rPr>
                <w:noProof/>
                <w:webHidden/>
              </w:rPr>
              <w:fldChar w:fldCharType="begin"/>
            </w:r>
            <w:r w:rsidR="008729C8">
              <w:rPr>
                <w:noProof/>
                <w:webHidden/>
              </w:rPr>
              <w:instrText xml:space="preserve"> PAGEREF _Toc169678880 \h </w:instrText>
            </w:r>
            <w:r w:rsidR="008729C8">
              <w:rPr>
                <w:noProof/>
                <w:webHidden/>
              </w:rPr>
            </w:r>
            <w:r w:rsidR="008729C8">
              <w:rPr>
                <w:noProof/>
                <w:webHidden/>
              </w:rPr>
              <w:fldChar w:fldCharType="separate"/>
            </w:r>
            <w:r w:rsidR="008729C8">
              <w:rPr>
                <w:noProof/>
                <w:webHidden/>
              </w:rPr>
              <w:t>88</w:t>
            </w:r>
            <w:r w:rsidR="008729C8">
              <w:rPr>
                <w:noProof/>
                <w:webHidden/>
              </w:rPr>
              <w:fldChar w:fldCharType="end"/>
            </w:r>
          </w:hyperlink>
        </w:p>
        <w:p w:rsidR="008729C8" w:rsidRDefault="007948AD" w14:paraId="6316F270" w14:textId="5214B25D">
          <w:pPr>
            <w:pStyle w:val="TDC3"/>
            <w:tabs>
              <w:tab w:val="right" w:leader="dot" w:pos="9962"/>
            </w:tabs>
            <w:rPr>
              <w:rFonts w:asciiTheme="minorHAnsi" w:hAnsiTheme="minorHAnsi" w:eastAsiaTheme="minorEastAsia" w:cstheme="minorBidi"/>
              <w:noProof/>
              <w:color w:val="auto"/>
              <w:kern w:val="2"/>
              <w:szCs w:val="24"/>
              <w:lang w:val="es-CL" w:eastAsia="es-CL" w:bidi="ar-SA"/>
              <w14:ligatures w14:val="standardContextual"/>
            </w:rPr>
          </w:pPr>
          <w:hyperlink w:history="1" w:anchor="_Toc169678881">
            <w:r w:rsidRPr="003847EA" w:rsidR="008729C8">
              <w:rPr>
                <w:rStyle w:val="Hipervnculo"/>
                <w:noProof/>
              </w:rPr>
              <w:t>Párrafo 7 - De la aplicación de los protocolos MINSAL</w:t>
            </w:r>
            <w:r w:rsidR="008729C8">
              <w:rPr>
                <w:noProof/>
                <w:webHidden/>
              </w:rPr>
              <w:tab/>
            </w:r>
            <w:r w:rsidR="008729C8">
              <w:rPr>
                <w:noProof/>
                <w:webHidden/>
              </w:rPr>
              <w:fldChar w:fldCharType="begin"/>
            </w:r>
            <w:r w:rsidR="008729C8">
              <w:rPr>
                <w:noProof/>
                <w:webHidden/>
              </w:rPr>
              <w:instrText xml:space="preserve"> PAGEREF _Toc169678881 \h </w:instrText>
            </w:r>
            <w:r w:rsidR="008729C8">
              <w:rPr>
                <w:noProof/>
                <w:webHidden/>
              </w:rPr>
            </w:r>
            <w:r w:rsidR="008729C8">
              <w:rPr>
                <w:noProof/>
                <w:webHidden/>
              </w:rPr>
              <w:fldChar w:fldCharType="separate"/>
            </w:r>
            <w:r w:rsidR="008729C8">
              <w:rPr>
                <w:noProof/>
                <w:webHidden/>
              </w:rPr>
              <w:t>91</w:t>
            </w:r>
            <w:r w:rsidR="008729C8">
              <w:rPr>
                <w:noProof/>
                <w:webHidden/>
              </w:rPr>
              <w:fldChar w:fldCharType="end"/>
            </w:r>
          </w:hyperlink>
        </w:p>
        <w:p w:rsidR="008729C8" w:rsidRDefault="007948AD" w14:paraId="025F95AC" w14:textId="136D115B">
          <w:pPr>
            <w:pStyle w:val="TDC3"/>
            <w:tabs>
              <w:tab w:val="right" w:leader="dot" w:pos="9962"/>
            </w:tabs>
            <w:rPr>
              <w:rFonts w:asciiTheme="minorHAnsi" w:hAnsiTheme="minorHAnsi" w:eastAsiaTheme="minorEastAsia" w:cstheme="minorBidi"/>
              <w:noProof/>
              <w:color w:val="auto"/>
              <w:kern w:val="2"/>
              <w:szCs w:val="24"/>
              <w:lang w:val="es-CL" w:eastAsia="es-CL" w:bidi="ar-SA"/>
              <w14:ligatures w14:val="standardContextual"/>
            </w:rPr>
          </w:pPr>
          <w:hyperlink w:history="1" w:anchor="_Toc169678882">
            <w:r w:rsidRPr="003847EA" w:rsidR="008729C8">
              <w:rPr>
                <w:rStyle w:val="Hipervnculo"/>
                <w:noProof/>
              </w:rPr>
              <w:t>Párrafo 8 - Decreto 1 “Determinando las actividades consideradas como trabajo peligroso, e incluye directrices destinadas a evitar este tipo de trabajo, dirigidas a los empleadores y establecimientos educacionales, de tal manera de proteger los derechos de las y los adolescentes con edad para trabajar. aplicación del Art. 13° y 15° del código del trabajo”</w:t>
            </w:r>
            <w:r w:rsidR="008729C8">
              <w:rPr>
                <w:noProof/>
                <w:webHidden/>
              </w:rPr>
              <w:tab/>
            </w:r>
            <w:r w:rsidR="008729C8">
              <w:rPr>
                <w:noProof/>
                <w:webHidden/>
              </w:rPr>
              <w:fldChar w:fldCharType="begin"/>
            </w:r>
            <w:r w:rsidR="008729C8">
              <w:rPr>
                <w:noProof/>
                <w:webHidden/>
              </w:rPr>
              <w:instrText xml:space="preserve"> PAGEREF _Toc169678882 \h </w:instrText>
            </w:r>
            <w:r w:rsidR="008729C8">
              <w:rPr>
                <w:noProof/>
                <w:webHidden/>
              </w:rPr>
            </w:r>
            <w:r w:rsidR="008729C8">
              <w:rPr>
                <w:noProof/>
                <w:webHidden/>
              </w:rPr>
              <w:fldChar w:fldCharType="separate"/>
            </w:r>
            <w:r w:rsidR="008729C8">
              <w:rPr>
                <w:noProof/>
                <w:webHidden/>
              </w:rPr>
              <w:t>91</w:t>
            </w:r>
            <w:r w:rsidR="008729C8">
              <w:rPr>
                <w:noProof/>
                <w:webHidden/>
              </w:rPr>
              <w:fldChar w:fldCharType="end"/>
            </w:r>
          </w:hyperlink>
        </w:p>
        <w:p w:rsidR="008729C8" w:rsidRDefault="007948AD" w14:paraId="27FD98F0" w14:textId="2E56C084">
          <w:pPr>
            <w:pStyle w:val="TDC3"/>
            <w:tabs>
              <w:tab w:val="right" w:leader="dot" w:pos="9962"/>
            </w:tabs>
            <w:rPr>
              <w:rFonts w:asciiTheme="minorHAnsi" w:hAnsiTheme="minorHAnsi" w:eastAsiaTheme="minorEastAsia" w:cstheme="minorBidi"/>
              <w:noProof/>
              <w:color w:val="auto"/>
              <w:kern w:val="2"/>
              <w:szCs w:val="24"/>
              <w:lang w:val="es-CL" w:eastAsia="es-CL" w:bidi="ar-SA"/>
              <w14:ligatures w14:val="standardContextual"/>
            </w:rPr>
          </w:pPr>
          <w:hyperlink w:history="1" w:anchor="_Toc169678883">
            <w:r w:rsidRPr="003847EA" w:rsidR="008729C8">
              <w:rPr>
                <w:rStyle w:val="Hipervnculo"/>
                <w:noProof/>
              </w:rPr>
              <w:t>Párrafo 9 - De las empresas contratistas</w:t>
            </w:r>
            <w:r w:rsidR="008729C8">
              <w:rPr>
                <w:noProof/>
                <w:webHidden/>
              </w:rPr>
              <w:tab/>
            </w:r>
            <w:r w:rsidR="008729C8">
              <w:rPr>
                <w:noProof/>
                <w:webHidden/>
              </w:rPr>
              <w:fldChar w:fldCharType="begin"/>
            </w:r>
            <w:r w:rsidR="008729C8">
              <w:rPr>
                <w:noProof/>
                <w:webHidden/>
              </w:rPr>
              <w:instrText xml:space="preserve"> PAGEREF _Toc169678883 \h </w:instrText>
            </w:r>
            <w:r w:rsidR="008729C8">
              <w:rPr>
                <w:noProof/>
                <w:webHidden/>
              </w:rPr>
            </w:r>
            <w:r w:rsidR="008729C8">
              <w:rPr>
                <w:noProof/>
                <w:webHidden/>
              </w:rPr>
              <w:fldChar w:fldCharType="separate"/>
            </w:r>
            <w:r w:rsidR="008729C8">
              <w:rPr>
                <w:noProof/>
                <w:webHidden/>
              </w:rPr>
              <w:t>92</w:t>
            </w:r>
            <w:r w:rsidR="008729C8">
              <w:rPr>
                <w:noProof/>
                <w:webHidden/>
              </w:rPr>
              <w:fldChar w:fldCharType="end"/>
            </w:r>
          </w:hyperlink>
        </w:p>
        <w:p w:rsidR="008729C8" w:rsidRDefault="007948AD" w14:paraId="46E10488" w14:textId="5383A784">
          <w:pPr>
            <w:pStyle w:val="TDC2"/>
            <w:tabs>
              <w:tab w:val="right" w:leader="dot" w:pos="9962"/>
            </w:tabs>
            <w:rPr>
              <w:rFonts w:asciiTheme="minorHAnsi" w:hAnsiTheme="minorHAnsi" w:eastAsiaTheme="minorEastAsia" w:cstheme="minorBidi"/>
              <w:noProof/>
              <w:color w:val="auto"/>
              <w:kern w:val="2"/>
              <w:szCs w:val="24"/>
              <w:lang w:val="es-CL" w:eastAsia="es-CL" w:bidi="ar-SA"/>
              <w14:ligatures w14:val="standardContextual"/>
            </w:rPr>
          </w:pPr>
          <w:hyperlink w:history="1" w:anchor="_Toc169678884">
            <w:r w:rsidRPr="003847EA" w:rsidR="008729C8">
              <w:rPr>
                <w:rStyle w:val="Hipervnculo"/>
                <w:noProof/>
              </w:rPr>
              <w:t>Capítulo III - De las prohibiciones</w:t>
            </w:r>
            <w:r w:rsidR="008729C8">
              <w:rPr>
                <w:noProof/>
                <w:webHidden/>
              </w:rPr>
              <w:tab/>
            </w:r>
            <w:r w:rsidR="008729C8">
              <w:rPr>
                <w:noProof/>
                <w:webHidden/>
              </w:rPr>
              <w:fldChar w:fldCharType="begin"/>
            </w:r>
            <w:r w:rsidR="008729C8">
              <w:rPr>
                <w:noProof/>
                <w:webHidden/>
              </w:rPr>
              <w:instrText xml:space="preserve"> PAGEREF _Toc169678884 \h </w:instrText>
            </w:r>
            <w:r w:rsidR="008729C8">
              <w:rPr>
                <w:noProof/>
                <w:webHidden/>
              </w:rPr>
            </w:r>
            <w:r w:rsidR="008729C8">
              <w:rPr>
                <w:noProof/>
                <w:webHidden/>
              </w:rPr>
              <w:fldChar w:fldCharType="separate"/>
            </w:r>
            <w:r w:rsidR="008729C8">
              <w:rPr>
                <w:noProof/>
                <w:webHidden/>
              </w:rPr>
              <w:t>94</w:t>
            </w:r>
            <w:r w:rsidR="008729C8">
              <w:rPr>
                <w:noProof/>
                <w:webHidden/>
              </w:rPr>
              <w:fldChar w:fldCharType="end"/>
            </w:r>
          </w:hyperlink>
        </w:p>
        <w:p w:rsidR="008729C8" w:rsidRDefault="007948AD" w14:paraId="4177C1FA" w14:textId="3F1C067B">
          <w:pPr>
            <w:pStyle w:val="TDC3"/>
            <w:tabs>
              <w:tab w:val="right" w:leader="dot" w:pos="9962"/>
            </w:tabs>
            <w:rPr>
              <w:rFonts w:asciiTheme="minorHAnsi" w:hAnsiTheme="minorHAnsi" w:eastAsiaTheme="minorEastAsia" w:cstheme="minorBidi"/>
              <w:noProof/>
              <w:color w:val="auto"/>
              <w:kern w:val="2"/>
              <w:szCs w:val="24"/>
              <w:lang w:val="es-CL" w:eastAsia="es-CL" w:bidi="ar-SA"/>
              <w14:ligatures w14:val="standardContextual"/>
            </w:rPr>
          </w:pPr>
          <w:hyperlink w:history="1" w:anchor="_Toc169678885">
            <w:r w:rsidRPr="003847EA" w:rsidR="008729C8">
              <w:rPr>
                <w:rStyle w:val="Hipervnculo"/>
                <w:noProof/>
              </w:rPr>
              <w:t>Párrafo 1 - De las prohibiciones en general</w:t>
            </w:r>
            <w:r w:rsidR="008729C8">
              <w:rPr>
                <w:noProof/>
                <w:webHidden/>
              </w:rPr>
              <w:tab/>
            </w:r>
            <w:r w:rsidR="008729C8">
              <w:rPr>
                <w:noProof/>
                <w:webHidden/>
              </w:rPr>
              <w:fldChar w:fldCharType="begin"/>
            </w:r>
            <w:r w:rsidR="008729C8">
              <w:rPr>
                <w:noProof/>
                <w:webHidden/>
              </w:rPr>
              <w:instrText xml:space="preserve"> PAGEREF _Toc169678885 \h </w:instrText>
            </w:r>
            <w:r w:rsidR="008729C8">
              <w:rPr>
                <w:noProof/>
                <w:webHidden/>
              </w:rPr>
            </w:r>
            <w:r w:rsidR="008729C8">
              <w:rPr>
                <w:noProof/>
                <w:webHidden/>
              </w:rPr>
              <w:fldChar w:fldCharType="separate"/>
            </w:r>
            <w:r w:rsidR="008729C8">
              <w:rPr>
                <w:noProof/>
                <w:webHidden/>
              </w:rPr>
              <w:t>94</w:t>
            </w:r>
            <w:r w:rsidR="008729C8">
              <w:rPr>
                <w:noProof/>
                <w:webHidden/>
              </w:rPr>
              <w:fldChar w:fldCharType="end"/>
            </w:r>
          </w:hyperlink>
        </w:p>
        <w:p w:rsidR="008729C8" w:rsidRDefault="007948AD" w14:paraId="2A59753B" w14:textId="58945803">
          <w:pPr>
            <w:pStyle w:val="TDC3"/>
            <w:tabs>
              <w:tab w:val="right" w:leader="dot" w:pos="9962"/>
            </w:tabs>
            <w:rPr>
              <w:rFonts w:asciiTheme="minorHAnsi" w:hAnsiTheme="minorHAnsi" w:eastAsiaTheme="minorEastAsia" w:cstheme="minorBidi"/>
              <w:noProof/>
              <w:color w:val="auto"/>
              <w:kern w:val="2"/>
              <w:szCs w:val="24"/>
              <w:lang w:val="es-CL" w:eastAsia="es-CL" w:bidi="ar-SA"/>
              <w14:ligatures w14:val="standardContextual"/>
            </w:rPr>
          </w:pPr>
          <w:hyperlink w:history="1" w:anchor="_Toc169678886">
            <w:r w:rsidRPr="003847EA" w:rsidR="008729C8">
              <w:rPr>
                <w:rStyle w:val="Hipervnculo"/>
                <w:noProof/>
              </w:rPr>
              <w:t>Párrafo 2 - De la protección de los trabajadores en procesos de carga y descarga de manipulación manual. ley 20.949</w:t>
            </w:r>
            <w:r w:rsidR="008729C8">
              <w:rPr>
                <w:noProof/>
                <w:webHidden/>
              </w:rPr>
              <w:tab/>
            </w:r>
            <w:r w:rsidR="008729C8">
              <w:rPr>
                <w:noProof/>
                <w:webHidden/>
              </w:rPr>
              <w:fldChar w:fldCharType="begin"/>
            </w:r>
            <w:r w:rsidR="008729C8">
              <w:rPr>
                <w:noProof/>
                <w:webHidden/>
              </w:rPr>
              <w:instrText xml:space="preserve"> PAGEREF _Toc169678886 \h </w:instrText>
            </w:r>
            <w:r w:rsidR="008729C8">
              <w:rPr>
                <w:noProof/>
                <w:webHidden/>
              </w:rPr>
            </w:r>
            <w:r w:rsidR="008729C8">
              <w:rPr>
                <w:noProof/>
                <w:webHidden/>
              </w:rPr>
              <w:fldChar w:fldCharType="separate"/>
            </w:r>
            <w:r w:rsidR="008729C8">
              <w:rPr>
                <w:noProof/>
                <w:webHidden/>
              </w:rPr>
              <w:t>96</w:t>
            </w:r>
            <w:r w:rsidR="008729C8">
              <w:rPr>
                <w:noProof/>
                <w:webHidden/>
              </w:rPr>
              <w:fldChar w:fldCharType="end"/>
            </w:r>
          </w:hyperlink>
        </w:p>
        <w:p w:rsidR="008729C8" w:rsidRDefault="007948AD" w14:paraId="44F31101" w14:textId="62FD824E">
          <w:pPr>
            <w:pStyle w:val="TDC2"/>
            <w:tabs>
              <w:tab w:val="right" w:leader="dot" w:pos="9962"/>
            </w:tabs>
            <w:rPr>
              <w:rFonts w:asciiTheme="minorHAnsi" w:hAnsiTheme="minorHAnsi" w:eastAsiaTheme="minorEastAsia" w:cstheme="minorBidi"/>
              <w:noProof/>
              <w:color w:val="auto"/>
              <w:kern w:val="2"/>
              <w:szCs w:val="24"/>
              <w:lang w:val="es-CL" w:eastAsia="es-CL" w:bidi="ar-SA"/>
              <w14:ligatures w14:val="standardContextual"/>
            </w:rPr>
          </w:pPr>
          <w:hyperlink w:history="1" w:anchor="_Toc169678887">
            <w:r w:rsidRPr="003847EA" w:rsidR="008729C8">
              <w:rPr>
                <w:rStyle w:val="Hipervnculo"/>
                <w:noProof/>
              </w:rPr>
              <w:t>Capítulo IV - Las sanciones y reclamos</w:t>
            </w:r>
            <w:r w:rsidR="008729C8">
              <w:rPr>
                <w:noProof/>
                <w:webHidden/>
              </w:rPr>
              <w:tab/>
            </w:r>
            <w:r w:rsidR="008729C8">
              <w:rPr>
                <w:noProof/>
                <w:webHidden/>
              </w:rPr>
              <w:fldChar w:fldCharType="begin"/>
            </w:r>
            <w:r w:rsidR="008729C8">
              <w:rPr>
                <w:noProof/>
                <w:webHidden/>
              </w:rPr>
              <w:instrText xml:space="preserve"> PAGEREF _Toc169678887 \h </w:instrText>
            </w:r>
            <w:r w:rsidR="008729C8">
              <w:rPr>
                <w:noProof/>
                <w:webHidden/>
              </w:rPr>
            </w:r>
            <w:r w:rsidR="008729C8">
              <w:rPr>
                <w:noProof/>
                <w:webHidden/>
              </w:rPr>
              <w:fldChar w:fldCharType="separate"/>
            </w:r>
            <w:r w:rsidR="008729C8">
              <w:rPr>
                <w:noProof/>
                <w:webHidden/>
              </w:rPr>
              <w:t>98</w:t>
            </w:r>
            <w:r w:rsidR="008729C8">
              <w:rPr>
                <w:noProof/>
                <w:webHidden/>
              </w:rPr>
              <w:fldChar w:fldCharType="end"/>
            </w:r>
          </w:hyperlink>
        </w:p>
        <w:p w:rsidR="008729C8" w:rsidRDefault="007948AD" w14:paraId="3BE03286" w14:textId="061552FB">
          <w:pPr>
            <w:pStyle w:val="TDC2"/>
            <w:tabs>
              <w:tab w:val="right" w:leader="dot" w:pos="9962"/>
            </w:tabs>
            <w:rPr>
              <w:rFonts w:asciiTheme="minorHAnsi" w:hAnsiTheme="minorHAnsi" w:eastAsiaTheme="minorEastAsia" w:cstheme="minorBidi"/>
              <w:noProof/>
              <w:color w:val="auto"/>
              <w:kern w:val="2"/>
              <w:szCs w:val="24"/>
              <w:lang w:val="es-CL" w:eastAsia="es-CL" w:bidi="ar-SA"/>
              <w14:ligatures w14:val="standardContextual"/>
            </w:rPr>
          </w:pPr>
          <w:hyperlink w:history="1" w:anchor="_Toc169678888">
            <w:r w:rsidRPr="003847EA" w:rsidR="008729C8">
              <w:rPr>
                <w:rStyle w:val="Hipervnculo"/>
                <w:noProof/>
              </w:rPr>
              <w:t>Capítulo V - Procedimientos, recursos y reclamos</w:t>
            </w:r>
            <w:r w:rsidR="008729C8">
              <w:rPr>
                <w:noProof/>
                <w:webHidden/>
              </w:rPr>
              <w:tab/>
            </w:r>
            <w:r w:rsidR="008729C8">
              <w:rPr>
                <w:noProof/>
                <w:webHidden/>
              </w:rPr>
              <w:fldChar w:fldCharType="begin"/>
            </w:r>
            <w:r w:rsidR="008729C8">
              <w:rPr>
                <w:noProof/>
                <w:webHidden/>
              </w:rPr>
              <w:instrText xml:space="preserve"> PAGEREF _Toc169678888 \h </w:instrText>
            </w:r>
            <w:r w:rsidR="008729C8">
              <w:rPr>
                <w:noProof/>
                <w:webHidden/>
              </w:rPr>
            </w:r>
            <w:r w:rsidR="008729C8">
              <w:rPr>
                <w:noProof/>
                <w:webHidden/>
              </w:rPr>
              <w:fldChar w:fldCharType="separate"/>
            </w:r>
            <w:r w:rsidR="008729C8">
              <w:rPr>
                <w:noProof/>
                <w:webHidden/>
              </w:rPr>
              <w:t>100</w:t>
            </w:r>
            <w:r w:rsidR="008729C8">
              <w:rPr>
                <w:noProof/>
                <w:webHidden/>
              </w:rPr>
              <w:fldChar w:fldCharType="end"/>
            </w:r>
          </w:hyperlink>
        </w:p>
        <w:p w:rsidR="008729C8" w:rsidRDefault="007948AD" w14:paraId="22FF0C62" w14:textId="2CF7CC4A">
          <w:pPr>
            <w:pStyle w:val="TDC3"/>
            <w:tabs>
              <w:tab w:val="right" w:leader="dot" w:pos="9962"/>
            </w:tabs>
            <w:rPr>
              <w:rFonts w:asciiTheme="minorHAnsi" w:hAnsiTheme="minorHAnsi" w:eastAsiaTheme="minorEastAsia" w:cstheme="minorBidi"/>
              <w:noProof/>
              <w:color w:val="auto"/>
              <w:kern w:val="2"/>
              <w:szCs w:val="24"/>
              <w:lang w:val="es-CL" w:eastAsia="es-CL" w:bidi="ar-SA"/>
              <w14:ligatures w14:val="standardContextual"/>
            </w:rPr>
          </w:pPr>
          <w:hyperlink w:history="1" w:anchor="_Toc169678889">
            <w:r w:rsidRPr="003847EA" w:rsidR="008729C8">
              <w:rPr>
                <w:rStyle w:val="Hipervnculo"/>
                <w:noProof/>
              </w:rPr>
              <w:t>Párrafo 1 - Ley N° 16.744 y D.S. N° 101 del Ministerio del Trabajo y Previsión Social</w:t>
            </w:r>
            <w:r w:rsidR="008729C8">
              <w:rPr>
                <w:noProof/>
                <w:webHidden/>
              </w:rPr>
              <w:tab/>
            </w:r>
            <w:r w:rsidR="008729C8">
              <w:rPr>
                <w:noProof/>
                <w:webHidden/>
              </w:rPr>
              <w:fldChar w:fldCharType="begin"/>
            </w:r>
            <w:r w:rsidR="008729C8">
              <w:rPr>
                <w:noProof/>
                <w:webHidden/>
              </w:rPr>
              <w:instrText xml:space="preserve"> PAGEREF _Toc169678889 \h </w:instrText>
            </w:r>
            <w:r w:rsidR="008729C8">
              <w:rPr>
                <w:noProof/>
                <w:webHidden/>
              </w:rPr>
            </w:r>
            <w:r w:rsidR="008729C8">
              <w:rPr>
                <w:noProof/>
                <w:webHidden/>
              </w:rPr>
              <w:fldChar w:fldCharType="separate"/>
            </w:r>
            <w:r w:rsidR="008729C8">
              <w:rPr>
                <w:noProof/>
                <w:webHidden/>
              </w:rPr>
              <w:t>100</w:t>
            </w:r>
            <w:r w:rsidR="008729C8">
              <w:rPr>
                <w:noProof/>
                <w:webHidden/>
              </w:rPr>
              <w:fldChar w:fldCharType="end"/>
            </w:r>
          </w:hyperlink>
        </w:p>
        <w:p w:rsidR="008729C8" w:rsidRDefault="007948AD" w14:paraId="2D8ACCF1" w14:textId="4D34538B">
          <w:pPr>
            <w:pStyle w:val="TDC2"/>
            <w:tabs>
              <w:tab w:val="right" w:leader="dot" w:pos="9962"/>
            </w:tabs>
            <w:rPr>
              <w:rFonts w:asciiTheme="minorHAnsi" w:hAnsiTheme="minorHAnsi" w:eastAsiaTheme="minorEastAsia" w:cstheme="minorBidi"/>
              <w:noProof/>
              <w:color w:val="auto"/>
              <w:kern w:val="2"/>
              <w:szCs w:val="24"/>
              <w:lang w:val="es-CL" w:eastAsia="es-CL" w:bidi="ar-SA"/>
              <w14:ligatures w14:val="standardContextual"/>
            </w:rPr>
          </w:pPr>
          <w:hyperlink w:history="1" w:anchor="_Toc169678890">
            <w:r w:rsidRPr="003847EA" w:rsidR="008729C8">
              <w:rPr>
                <w:rStyle w:val="Hipervnculo"/>
                <w:noProof/>
              </w:rPr>
              <w:t>Capítulo VI - De accidentes del trabajo y enfermedades profesionales</w:t>
            </w:r>
            <w:r w:rsidR="008729C8">
              <w:rPr>
                <w:noProof/>
                <w:webHidden/>
              </w:rPr>
              <w:tab/>
            </w:r>
            <w:r w:rsidR="008729C8">
              <w:rPr>
                <w:noProof/>
                <w:webHidden/>
              </w:rPr>
              <w:fldChar w:fldCharType="begin"/>
            </w:r>
            <w:r w:rsidR="008729C8">
              <w:rPr>
                <w:noProof/>
                <w:webHidden/>
              </w:rPr>
              <w:instrText xml:space="preserve"> PAGEREF _Toc169678890 \h </w:instrText>
            </w:r>
            <w:r w:rsidR="008729C8">
              <w:rPr>
                <w:noProof/>
                <w:webHidden/>
              </w:rPr>
            </w:r>
            <w:r w:rsidR="008729C8">
              <w:rPr>
                <w:noProof/>
                <w:webHidden/>
              </w:rPr>
              <w:fldChar w:fldCharType="separate"/>
            </w:r>
            <w:r w:rsidR="008729C8">
              <w:rPr>
                <w:noProof/>
                <w:webHidden/>
              </w:rPr>
              <w:t>103</w:t>
            </w:r>
            <w:r w:rsidR="008729C8">
              <w:rPr>
                <w:noProof/>
                <w:webHidden/>
              </w:rPr>
              <w:fldChar w:fldCharType="end"/>
            </w:r>
          </w:hyperlink>
        </w:p>
        <w:p w:rsidR="008729C8" w:rsidRDefault="007948AD" w14:paraId="40E4FC03" w14:textId="5A1B049A">
          <w:pPr>
            <w:pStyle w:val="TDC3"/>
            <w:tabs>
              <w:tab w:val="right" w:leader="dot" w:pos="9962"/>
            </w:tabs>
            <w:rPr>
              <w:rFonts w:asciiTheme="minorHAnsi" w:hAnsiTheme="minorHAnsi" w:eastAsiaTheme="minorEastAsia" w:cstheme="minorBidi"/>
              <w:noProof/>
              <w:color w:val="auto"/>
              <w:kern w:val="2"/>
              <w:szCs w:val="24"/>
              <w:lang w:val="es-CL" w:eastAsia="es-CL" w:bidi="ar-SA"/>
              <w14:ligatures w14:val="standardContextual"/>
            </w:rPr>
          </w:pPr>
          <w:hyperlink w:history="1" w:anchor="_Toc169678891">
            <w:r w:rsidRPr="003847EA" w:rsidR="008729C8">
              <w:rPr>
                <w:rStyle w:val="Hipervnculo"/>
                <w:noProof/>
              </w:rPr>
              <w:t>Párrafo 1 - De los accidentes del trabajo o de trayecto</w:t>
            </w:r>
            <w:r w:rsidR="008729C8">
              <w:rPr>
                <w:noProof/>
                <w:webHidden/>
              </w:rPr>
              <w:tab/>
            </w:r>
            <w:r w:rsidR="008729C8">
              <w:rPr>
                <w:noProof/>
                <w:webHidden/>
              </w:rPr>
              <w:fldChar w:fldCharType="begin"/>
            </w:r>
            <w:r w:rsidR="008729C8">
              <w:rPr>
                <w:noProof/>
                <w:webHidden/>
              </w:rPr>
              <w:instrText xml:space="preserve"> PAGEREF _Toc169678891 \h </w:instrText>
            </w:r>
            <w:r w:rsidR="008729C8">
              <w:rPr>
                <w:noProof/>
                <w:webHidden/>
              </w:rPr>
            </w:r>
            <w:r w:rsidR="008729C8">
              <w:rPr>
                <w:noProof/>
                <w:webHidden/>
              </w:rPr>
              <w:fldChar w:fldCharType="separate"/>
            </w:r>
            <w:r w:rsidR="008729C8">
              <w:rPr>
                <w:noProof/>
                <w:webHidden/>
              </w:rPr>
              <w:t>103</w:t>
            </w:r>
            <w:r w:rsidR="008729C8">
              <w:rPr>
                <w:noProof/>
                <w:webHidden/>
              </w:rPr>
              <w:fldChar w:fldCharType="end"/>
            </w:r>
          </w:hyperlink>
        </w:p>
        <w:p w:rsidR="008729C8" w:rsidRDefault="007948AD" w14:paraId="2BA4DD5A" w14:textId="20D978A0">
          <w:pPr>
            <w:pStyle w:val="TDC3"/>
            <w:tabs>
              <w:tab w:val="right" w:leader="dot" w:pos="9962"/>
            </w:tabs>
            <w:rPr>
              <w:rFonts w:asciiTheme="minorHAnsi" w:hAnsiTheme="minorHAnsi" w:eastAsiaTheme="minorEastAsia" w:cstheme="minorBidi"/>
              <w:noProof/>
              <w:color w:val="auto"/>
              <w:kern w:val="2"/>
              <w:szCs w:val="24"/>
              <w:lang w:val="es-CL" w:eastAsia="es-CL" w:bidi="ar-SA"/>
              <w14:ligatures w14:val="standardContextual"/>
            </w:rPr>
          </w:pPr>
          <w:hyperlink w:history="1" w:anchor="_Toc169678892">
            <w:r w:rsidRPr="003847EA" w:rsidR="008729C8">
              <w:rPr>
                <w:rStyle w:val="Hipervnculo"/>
                <w:noProof/>
              </w:rPr>
              <w:t>Párrafo 2 - De las denuncias de enfermedades profesionales</w:t>
            </w:r>
            <w:r w:rsidR="008729C8">
              <w:rPr>
                <w:noProof/>
                <w:webHidden/>
              </w:rPr>
              <w:tab/>
            </w:r>
            <w:r w:rsidR="008729C8">
              <w:rPr>
                <w:noProof/>
                <w:webHidden/>
              </w:rPr>
              <w:fldChar w:fldCharType="begin"/>
            </w:r>
            <w:r w:rsidR="008729C8">
              <w:rPr>
                <w:noProof/>
                <w:webHidden/>
              </w:rPr>
              <w:instrText xml:space="preserve"> PAGEREF _Toc169678892 \h </w:instrText>
            </w:r>
            <w:r w:rsidR="008729C8">
              <w:rPr>
                <w:noProof/>
                <w:webHidden/>
              </w:rPr>
            </w:r>
            <w:r w:rsidR="008729C8">
              <w:rPr>
                <w:noProof/>
                <w:webHidden/>
              </w:rPr>
              <w:fldChar w:fldCharType="separate"/>
            </w:r>
            <w:r w:rsidR="008729C8">
              <w:rPr>
                <w:noProof/>
                <w:webHidden/>
              </w:rPr>
              <w:t>105</w:t>
            </w:r>
            <w:r w:rsidR="008729C8">
              <w:rPr>
                <w:noProof/>
                <w:webHidden/>
              </w:rPr>
              <w:fldChar w:fldCharType="end"/>
            </w:r>
          </w:hyperlink>
        </w:p>
        <w:p w:rsidR="008729C8" w:rsidRDefault="007948AD" w14:paraId="6ECC8C80" w14:textId="2199F75C">
          <w:pPr>
            <w:pStyle w:val="TDC2"/>
            <w:tabs>
              <w:tab w:val="right" w:leader="dot" w:pos="9962"/>
            </w:tabs>
            <w:rPr>
              <w:rFonts w:asciiTheme="minorHAnsi" w:hAnsiTheme="minorHAnsi" w:eastAsiaTheme="minorEastAsia" w:cstheme="minorBidi"/>
              <w:noProof/>
              <w:color w:val="auto"/>
              <w:kern w:val="2"/>
              <w:szCs w:val="24"/>
              <w:lang w:val="es-CL" w:eastAsia="es-CL" w:bidi="ar-SA"/>
              <w14:ligatures w14:val="standardContextual"/>
            </w:rPr>
          </w:pPr>
          <w:hyperlink w:history="1" w:anchor="_Toc169678893">
            <w:r w:rsidRPr="003847EA" w:rsidR="008729C8">
              <w:rPr>
                <w:rStyle w:val="Hipervnculo"/>
                <w:noProof/>
              </w:rPr>
              <w:t>Capítulo VII - Típicos y medidas preventivas</w:t>
            </w:r>
            <w:r w:rsidR="008729C8">
              <w:rPr>
                <w:noProof/>
                <w:webHidden/>
              </w:rPr>
              <w:tab/>
            </w:r>
            <w:r w:rsidR="008729C8">
              <w:rPr>
                <w:noProof/>
                <w:webHidden/>
              </w:rPr>
              <w:fldChar w:fldCharType="begin"/>
            </w:r>
            <w:r w:rsidR="008729C8">
              <w:rPr>
                <w:noProof/>
                <w:webHidden/>
              </w:rPr>
              <w:instrText xml:space="preserve"> PAGEREF _Toc169678893 \h </w:instrText>
            </w:r>
            <w:r w:rsidR="008729C8">
              <w:rPr>
                <w:noProof/>
                <w:webHidden/>
              </w:rPr>
            </w:r>
            <w:r w:rsidR="008729C8">
              <w:rPr>
                <w:noProof/>
                <w:webHidden/>
              </w:rPr>
              <w:fldChar w:fldCharType="separate"/>
            </w:r>
            <w:r w:rsidR="008729C8">
              <w:rPr>
                <w:noProof/>
                <w:webHidden/>
              </w:rPr>
              <w:t>107</w:t>
            </w:r>
            <w:r w:rsidR="008729C8">
              <w:rPr>
                <w:noProof/>
                <w:webHidden/>
              </w:rPr>
              <w:fldChar w:fldCharType="end"/>
            </w:r>
          </w:hyperlink>
        </w:p>
        <w:p w:rsidR="008729C8" w:rsidRDefault="007948AD" w14:paraId="3836FD4A" w14:textId="3381B63D">
          <w:pPr>
            <w:pStyle w:val="TDC1"/>
            <w:rPr>
              <w:rFonts w:asciiTheme="minorHAnsi" w:hAnsiTheme="minorHAnsi" w:eastAsiaTheme="minorEastAsia" w:cstheme="minorBidi"/>
              <w:b w:val="0"/>
              <w:color w:val="auto"/>
              <w:kern w:val="2"/>
              <w:szCs w:val="24"/>
              <w:lang w:val="es-CL" w:eastAsia="es-CL" w:bidi="ar-SA"/>
              <w14:ligatures w14:val="standardContextual"/>
            </w:rPr>
          </w:pPr>
          <w:hyperlink w:history="1" w:anchor="_Toc169678894">
            <w:r w:rsidRPr="003847EA" w:rsidR="008729C8">
              <w:rPr>
                <w:rStyle w:val="Hipervnculo"/>
              </w:rPr>
              <w:t>DISPOSICIÓN FINAL - VIGENCIA DEL REGLAMENTO INTERNO</w:t>
            </w:r>
            <w:r w:rsidR="008729C8">
              <w:rPr>
                <w:webHidden/>
              </w:rPr>
              <w:tab/>
            </w:r>
            <w:r w:rsidR="008729C8">
              <w:rPr>
                <w:webHidden/>
              </w:rPr>
              <w:fldChar w:fldCharType="begin"/>
            </w:r>
            <w:r w:rsidR="008729C8">
              <w:rPr>
                <w:webHidden/>
              </w:rPr>
              <w:instrText xml:space="preserve"> PAGEREF _Toc169678894 \h </w:instrText>
            </w:r>
            <w:r w:rsidR="008729C8">
              <w:rPr>
                <w:webHidden/>
              </w:rPr>
            </w:r>
            <w:r w:rsidR="008729C8">
              <w:rPr>
                <w:webHidden/>
              </w:rPr>
              <w:fldChar w:fldCharType="separate"/>
            </w:r>
            <w:r w:rsidR="008729C8">
              <w:rPr>
                <w:webHidden/>
              </w:rPr>
              <w:t>108</w:t>
            </w:r>
            <w:r w:rsidR="008729C8">
              <w:rPr>
                <w:webHidden/>
              </w:rPr>
              <w:fldChar w:fldCharType="end"/>
            </w:r>
          </w:hyperlink>
        </w:p>
        <w:p w:rsidR="008729C8" w:rsidRDefault="007948AD" w14:paraId="309FE437" w14:textId="6BAF6AA6">
          <w:pPr>
            <w:pStyle w:val="TDC1"/>
            <w:rPr>
              <w:rFonts w:asciiTheme="minorHAnsi" w:hAnsiTheme="minorHAnsi" w:eastAsiaTheme="minorEastAsia" w:cstheme="minorBidi"/>
              <w:b w:val="0"/>
              <w:color w:val="auto"/>
              <w:kern w:val="2"/>
              <w:szCs w:val="24"/>
              <w:lang w:val="es-CL" w:eastAsia="es-CL" w:bidi="ar-SA"/>
              <w14:ligatures w14:val="standardContextual"/>
            </w:rPr>
          </w:pPr>
          <w:hyperlink w:history="1" w:anchor="_Toc169678895">
            <w:r w:rsidRPr="003847EA" w:rsidR="008729C8">
              <w:rPr>
                <w:rStyle w:val="Hipervnculo"/>
              </w:rPr>
              <w:t>ANEXOS</w:t>
            </w:r>
            <w:r w:rsidR="008729C8">
              <w:rPr>
                <w:webHidden/>
              </w:rPr>
              <w:tab/>
            </w:r>
            <w:r w:rsidR="008729C8">
              <w:rPr>
                <w:webHidden/>
              </w:rPr>
              <w:fldChar w:fldCharType="begin"/>
            </w:r>
            <w:r w:rsidR="008729C8">
              <w:rPr>
                <w:webHidden/>
              </w:rPr>
              <w:instrText xml:space="preserve"> PAGEREF _Toc169678895 \h </w:instrText>
            </w:r>
            <w:r w:rsidR="008729C8">
              <w:rPr>
                <w:webHidden/>
              </w:rPr>
            </w:r>
            <w:r w:rsidR="008729C8">
              <w:rPr>
                <w:webHidden/>
              </w:rPr>
              <w:fldChar w:fldCharType="separate"/>
            </w:r>
            <w:r w:rsidR="008729C8">
              <w:rPr>
                <w:webHidden/>
              </w:rPr>
              <w:t>109</w:t>
            </w:r>
            <w:r w:rsidR="008729C8">
              <w:rPr>
                <w:webHidden/>
              </w:rPr>
              <w:fldChar w:fldCharType="end"/>
            </w:r>
          </w:hyperlink>
        </w:p>
        <w:p w:rsidR="008729C8" w:rsidRDefault="007948AD" w14:paraId="0102CDC7" w14:textId="127BB28A">
          <w:pPr>
            <w:pStyle w:val="TDC2"/>
            <w:tabs>
              <w:tab w:val="right" w:leader="dot" w:pos="9962"/>
            </w:tabs>
            <w:rPr>
              <w:rFonts w:asciiTheme="minorHAnsi" w:hAnsiTheme="minorHAnsi" w:eastAsiaTheme="minorEastAsia" w:cstheme="minorBidi"/>
              <w:noProof/>
              <w:color w:val="auto"/>
              <w:kern w:val="2"/>
              <w:szCs w:val="24"/>
              <w:lang w:val="es-CL" w:eastAsia="es-CL" w:bidi="ar-SA"/>
              <w14:ligatures w14:val="standardContextual"/>
            </w:rPr>
          </w:pPr>
          <w:hyperlink w:history="1" w:anchor="_Toc169678896">
            <w:r w:rsidRPr="003847EA" w:rsidR="008729C8">
              <w:rPr>
                <w:rStyle w:val="Hipervnculo"/>
                <w:noProof/>
              </w:rPr>
              <w:t>Anexo 1 - Turnos normales y por sistemas de los trabajadores</w:t>
            </w:r>
            <w:r w:rsidR="008729C8">
              <w:rPr>
                <w:noProof/>
                <w:webHidden/>
              </w:rPr>
              <w:tab/>
            </w:r>
            <w:r w:rsidR="008729C8">
              <w:rPr>
                <w:noProof/>
                <w:webHidden/>
              </w:rPr>
              <w:fldChar w:fldCharType="begin"/>
            </w:r>
            <w:r w:rsidR="008729C8">
              <w:rPr>
                <w:noProof/>
                <w:webHidden/>
              </w:rPr>
              <w:instrText xml:space="preserve"> PAGEREF _Toc169678896 \h </w:instrText>
            </w:r>
            <w:r w:rsidR="008729C8">
              <w:rPr>
                <w:noProof/>
                <w:webHidden/>
              </w:rPr>
            </w:r>
            <w:r w:rsidR="008729C8">
              <w:rPr>
                <w:noProof/>
                <w:webHidden/>
              </w:rPr>
              <w:fldChar w:fldCharType="separate"/>
            </w:r>
            <w:r w:rsidR="008729C8">
              <w:rPr>
                <w:noProof/>
                <w:webHidden/>
              </w:rPr>
              <w:t>109</w:t>
            </w:r>
            <w:r w:rsidR="008729C8">
              <w:rPr>
                <w:noProof/>
                <w:webHidden/>
              </w:rPr>
              <w:fldChar w:fldCharType="end"/>
            </w:r>
          </w:hyperlink>
        </w:p>
        <w:p w:rsidR="008729C8" w:rsidRDefault="007948AD" w14:paraId="639CFCD2" w14:textId="5F1DF4A2">
          <w:pPr>
            <w:pStyle w:val="TDC2"/>
            <w:tabs>
              <w:tab w:val="right" w:leader="dot" w:pos="9962"/>
            </w:tabs>
            <w:rPr>
              <w:rFonts w:asciiTheme="minorHAnsi" w:hAnsiTheme="minorHAnsi" w:eastAsiaTheme="minorEastAsia" w:cstheme="minorBidi"/>
              <w:noProof/>
              <w:color w:val="auto"/>
              <w:kern w:val="2"/>
              <w:szCs w:val="24"/>
              <w:lang w:val="es-CL" w:eastAsia="es-CL" w:bidi="ar-SA"/>
              <w14:ligatures w14:val="standardContextual"/>
            </w:rPr>
          </w:pPr>
          <w:hyperlink w:history="1" w:anchor="_Toc169678897">
            <w:r w:rsidRPr="003847EA" w:rsidR="008729C8">
              <w:rPr>
                <w:rStyle w:val="Hipervnculo"/>
                <w:noProof/>
              </w:rPr>
              <w:t>Anexo 2 - Registro de cargos de la empresa</w:t>
            </w:r>
            <w:r w:rsidR="008729C8">
              <w:rPr>
                <w:noProof/>
                <w:webHidden/>
              </w:rPr>
              <w:tab/>
            </w:r>
            <w:r w:rsidR="008729C8">
              <w:rPr>
                <w:noProof/>
                <w:webHidden/>
              </w:rPr>
              <w:fldChar w:fldCharType="begin"/>
            </w:r>
            <w:r w:rsidR="008729C8">
              <w:rPr>
                <w:noProof/>
                <w:webHidden/>
              </w:rPr>
              <w:instrText xml:space="preserve"> PAGEREF _Toc169678897 \h </w:instrText>
            </w:r>
            <w:r w:rsidR="008729C8">
              <w:rPr>
                <w:noProof/>
                <w:webHidden/>
              </w:rPr>
            </w:r>
            <w:r w:rsidR="008729C8">
              <w:rPr>
                <w:noProof/>
                <w:webHidden/>
              </w:rPr>
              <w:fldChar w:fldCharType="separate"/>
            </w:r>
            <w:r w:rsidR="008729C8">
              <w:rPr>
                <w:noProof/>
                <w:webHidden/>
              </w:rPr>
              <w:t>110</w:t>
            </w:r>
            <w:r w:rsidR="008729C8">
              <w:rPr>
                <w:noProof/>
                <w:webHidden/>
              </w:rPr>
              <w:fldChar w:fldCharType="end"/>
            </w:r>
          </w:hyperlink>
        </w:p>
        <w:p w:rsidR="008729C8" w:rsidRDefault="007948AD" w14:paraId="189BE09B" w14:textId="2621B339">
          <w:pPr>
            <w:pStyle w:val="TDC2"/>
            <w:tabs>
              <w:tab w:val="right" w:leader="dot" w:pos="9962"/>
            </w:tabs>
            <w:rPr>
              <w:rFonts w:asciiTheme="minorHAnsi" w:hAnsiTheme="minorHAnsi" w:eastAsiaTheme="minorEastAsia" w:cstheme="minorBidi"/>
              <w:noProof/>
              <w:color w:val="auto"/>
              <w:kern w:val="2"/>
              <w:szCs w:val="24"/>
              <w:lang w:val="es-CL" w:eastAsia="es-CL" w:bidi="ar-SA"/>
              <w14:ligatures w14:val="standardContextual"/>
            </w:rPr>
          </w:pPr>
          <w:hyperlink w:history="1" w:anchor="_Toc169678898">
            <w:r w:rsidRPr="003847EA" w:rsidR="008729C8">
              <w:rPr>
                <w:rStyle w:val="Hipervnculo"/>
                <w:noProof/>
              </w:rPr>
              <w:t>Anexo 3 - Protocolos MINSAL</w:t>
            </w:r>
            <w:r w:rsidR="008729C8">
              <w:rPr>
                <w:noProof/>
                <w:webHidden/>
              </w:rPr>
              <w:tab/>
            </w:r>
            <w:r w:rsidR="008729C8">
              <w:rPr>
                <w:noProof/>
                <w:webHidden/>
              </w:rPr>
              <w:fldChar w:fldCharType="begin"/>
            </w:r>
            <w:r w:rsidR="008729C8">
              <w:rPr>
                <w:noProof/>
                <w:webHidden/>
              </w:rPr>
              <w:instrText xml:space="preserve"> PAGEREF _Toc169678898 \h </w:instrText>
            </w:r>
            <w:r w:rsidR="008729C8">
              <w:rPr>
                <w:noProof/>
                <w:webHidden/>
              </w:rPr>
            </w:r>
            <w:r w:rsidR="008729C8">
              <w:rPr>
                <w:noProof/>
                <w:webHidden/>
              </w:rPr>
              <w:fldChar w:fldCharType="separate"/>
            </w:r>
            <w:r w:rsidR="008729C8">
              <w:rPr>
                <w:noProof/>
                <w:webHidden/>
              </w:rPr>
              <w:t>111</w:t>
            </w:r>
            <w:r w:rsidR="008729C8">
              <w:rPr>
                <w:noProof/>
                <w:webHidden/>
              </w:rPr>
              <w:fldChar w:fldCharType="end"/>
            </w:r>
          </w:hyperlink>
        </w:p>
        <w:p w:rsidR="008729C8" w:rsidRDefault="007948AD" w14:paraId="2F0450DC" w14:textId="279A50B0">
          <w:pPr>
            <w:pStyle w:val="TDC3"/>
            <w:tabs>
              <w:tab w:val="right" w:leader="dot" w:pos="9962"/>
            </w:tabs>
            <w:rPr>
              <w:rFonts w:asciiTheme="minorHAnsi" w:hAnsiTheme="minorHAnsi" w:eastAsiaTheme="minorEastAsia" w:cstheme="minorBidi"/>
              <w:noProof/>
              <w:color w:val="auto"/>
              <w:kern w:val="2"/>
              <w:szCs w:val="24"/>
              <w:lang w:val="es-CL" w:eastAsia="es-CL" w:bidi="ar-SA"/>
              <w14:ligatures w14:val="standardContextual"/>
            </w:rPr>
          </w:pPr>
          <w:hyperlink w:history="1" w:anchor="_Toc169678899">
            <w:r w:rsidRPr="003847EA" w:rsidR="008729C8">
              <w:rPr>
                <w:rStyle w:val="Hipervnculo"/>
                <w:noProof/>
              </w:rPr>
              <w:t>Exposición de radiación UV</w:t>
            </w:r>
            <w:r w:rsidR="008729C8">
              <w:rPr>
                <w:noProof/>
                <w:webHidden/>
              </w:rPr>
              <w:tab/>
            </w:r>
            <w:r w:rsidR="008729C8">
              <w:rPr>
                <w:noProof/>
                <w:webHidden/>
              </w:rPr>
              <w:fldChar w:fldCharType="begin"/>
            </w:r>
            <w:r w:rsidR="008729C8">
              <w:rPr>
                <w:noProof/>
                <w:webHidden/>
              </w:rPr>
              <w:instrText xml:space="preserve"> PAGEREF _Toc169678899 \h </w:instrText>
            </w:r>
            <w:r w:rsidR="008729C8">
              <w:rPr>
                <w:noProof/>
                <w:webHidden/>
              </w:rPr>
            </w:r>
            <w:r w:rsidR="008729C8">
              <w:rPr>
                <w:noProof/>
                <w:webHidden/>
              </w:rPr>
              <w:fldChar w:fldCharType="separate"/>
            </w:r>
            <w:r w:rsidR="008729C8">
              <w:rPr>
                <w:noProof/>
                <w:webHidden/>
              </w:rPr>
              <w:t>111</w:t>
            </w:r>
            <w:r w:rsidR="008729C8">
              <w:rPr>
                <w:noProof/>
                <w:webHidden/>
              </w:rPr>
              <w:fldChar w:fldCharType="end"/>
            </w:r>
          </w:hyperlink>
        </w:p>
        <w:p w:rsidR="008729C8" w:rsidRDefault="007948AD" w14:paraId="539EC463" w14:textId="44AC035F">
          <w:pPr>
            <w:pStyle w:val="TDC3"/>
            <w:tabs>
              <w:tab w:val="right" w:leader="dot" w:pos="9962"/>
            </w:tabs>
            <w:rPr>
              <w:rFonts w:asciiTheme="minorHAnsi" w:hAnsiTheme="minorHAnsi" w:eastAsiaTheme="minorEastAsia" w:cstheme="minorBidi"/>
              <w:noProof/>
              <w:color w:val="auto"/>
              <w:kern w:val="2"/>
              <w:szCs w:val="24"/>
              <w:lang w:val="es-CL" w:eastAsia="es-CL" w:bidi="ar-SA"/>
              <w14:ligatures w14:val="standardContextual"/>
            </w:rPr>
          </w:pPr>
          <w:hyperlink w:history="1" w:anchor="_Toc169678900">
            <w:r w:rsidRPr="003847EA" w:rsidR="008729C8">
              <w:rPr>
                <w:rStyle w:val="Hipervnculo"/>
                <w:noProof/>
              </w:rPr>
              <w:t>Factores de riesgo De Trastornos Musculoesqueléticos Relacionados al Trabajo (TMERT)</w:t>
            </w:r>
            <w:r w:rsidR="008729C8">
              <w:rPr>
                <w:noProof/>
                <w:webHidden/>
              </w:rPr>
              <w:tab/>
            </w:r>
            <w:r w:rsidR="008729C8">
              <w:rPr>
                <w:noProof/>
                <w:webHidden/>
              </w:rPr>
              <w:fldChar w:fldCharType="begin"/>
            </w:r>
            <w:r w:rsidR="008729C8">
              <w:rPr>
                <w:noProof/>
                <w:webHidden/>
              </w:rPr>
              <w:instrText xml:space="preserve"> PAGEREF _Toc169678900 \h </w:instrText>
            </w:r>
            <w:r w:rsidR="008729C8">
              <w:rPr>
                <w:noProof/>
                <w:webHidden/>
              </w:rPr>
            </w:r>
            <w:r w:rsidR="008729C8">
              <w:rPr>
                <w:noProof/>
                <w:webHidden/>
              </w:rPr>
              <w:fldChar w:fldCharType="separate"/>
            </w:r>
            <w:r w:rsidR="008729C8">
              <w:rPr>
                <w:noProof/>
                <w:webHidden/>
              </w:rPr>
              <w:t>112</w:t>
            </w:r>
            <w:r w:rsidR="008729C8">
              <w:rPr>
                <w:noProof/>
                <w:webHidden/>
              </w:rPr>
              <w:fldChar w:fldCharType="end"/>
            </w:r>
          </w:hyperlink>
        </w:p>
        <w:p w:rsidR="008729C8" w:rsidRDefault="007948AD" w14:paraId="0CE0FA36" w14:textId="72FA7BE8">
          <w:pPr>
            <w:pStyle w:val="TDC3"/>
            <w:tabs>
              <w:tab w:val="right" w:leader="dot" w:pos="9962"/>
            </w:tabs>
            <w:rPr>
              <w:rFonts w:asciiTheme="minorHAnsi" w:hAnsiTheme="minorHAnsi" w:eastAsiaTheme="minorEastAsia" w:cstheme="minorBidi"/>
              <w:noProof/>
              <w:color w:val="auto"/>
              <w:kern w:val="2"/>
              <w:szCs w:val="24"/>
              <w:lang w:val="es-CL" w:eastAsia="es-CL" w:bidi="ar-SA"/>
              <w14:ligatures w14:val="standardContextual"/>
            </w:rPr>
          </w:pPr>
          <w:hyperlink w:history="1" w:anchor="_Toc169678901">
            <w:r w:rsidRPr="003847EA" w:rsidR="008729C8">
              <w:rPr>
                <w:rStyle w:val="Hipervnculo"/>
                <w:noProof/>
              </w:rPr>
              <w:t>Protocolo riesgos psicosociales</w:t>
            </w:r>
            <w:r w:rsidR="008729C8">
              <w:rPr>
                <w:noProof/>
                <w:webHidden/>
              </w:rPr>
              <w:tab/>
            </w:r>
            <w:r w:rsidR="008729C8">
              <w:rPr>
                <w:noProof/>
                <w:webHidden/>
              </w:rPr>
              <w:fldChar w:fldCharType="begin"/>
            </w:r>
            <w:r w:rsidR="008729C8">
              <w:rPr>
                <w:noProof/>
                <w:webHidden/>
              </w:rPr>
              <w:instrText xml:space="preserve"> PAGEREF _Toc169678901 \h </w:instrText>
            </w:r>
            <w:r w:rsidR="008729C8">
              <w:rPr>
                <w:noProof/>
                <w:webHidden/>
              </w:rPr>
            </w:r>
            <w:r w:rsidR="008729C8">
              <w:rPr>
                <w:noProof/>
                <w:webHidden/>
              </w:rPr>
              <w:fldChar w:fldCharType="separate"/>
            </w:r>
            <w:r w:rsidR="008729C8">
              <w:rPr>
                <w:noProof/>
                <w:webHidden/>
              </w:rPr>
              <w:t>113</w:t>
            </w:r>
            <w:r w:rsidR="008729C8">
              <w:rPr>
                <w:noProof/>
                <w:webHidden/>
              </w:rPr>
              <w:fldChar w:fldCharType="end"/>
            </w:r>
          </w:hyperlink>
        </w:p>
        <w:p w:rsidR="008729C8" w:rsidRDefault="007948AD" w14:paraId="2DEBA0D7" w14:textId="2DF0D610">
          <w:pPr>
            <w:pStyle w:val="TDC3"/>
            <w:tabs>
              <w:tab w:val="right" w:leader="dot" w:pos="9962"/>
            </w:tabs>
            <w:rPr>
              <w:rFonts w:asciiTheme="minorHAnsi" w:hAnsiTheme="minorHAnsi" w:eastAsiaTheme="minorEastAsia" w:cstheme="minorBidi"/>
              <w:noProof/>
              <w:color w:val="auto"/>
              <w:kern w:val="2"/>
              <w:szCs w:val="24"/>
              <w:lang w:val="es-CL" w:eastAsia="es-CL" w:bidi="ar-SA"/>
              <w14:ligatures w14:val="standardContextual"/>
            </w:rPr>
          </w:pPr>
          <w:hyperlink w:history="1" w:anchor="_Toc169678902">
            <w:r w:rsidRPr="003847EA" w:rsidR="008729C8">
              <w:rPr>
                <w:rStyle w:val="Hipervnculo"/>
                <w:noProof/>
              </w:rPr>
              <w:t>Exposición a ruido ocupacional (PREXOR)</w:t>
            </w:r>
            <w:r w:rsidR="008729C8">
              <w:rPr>
                <w:noProof/>
                <w:webHidden/>
              </w:rPr>
              <w:tab/>
            </w:r>
            <w:r w:rsidR="008729C8">
              <w:rPr>
                <w:noProof/>
                <w:webHidden/>
              </w:rPr>
              <w:fldChar w:fldCharType="begin"/>
            </w:r>
            <w:r w:rsidR="008729C8">
              <w:rPr>
                <w:noProof/>
                <w:webHidden/>
              </w:rPr>
              <w:instrText xml:space="preserve"> PAGEREF _Toc169678902 \h </w:instrText>
            </w:r>
            <w:r w:rsidR="008729C8">
              <w:rPr>
                <w:noProof/>
                <w:webHidden/>
              </w:rPr>
            </w:r>
            <w:r w:rsidR="008729C8">
              <w:rPr>
                <w:noProof/>
                <w:webHidden/>
              </w:rPr>
              <w:fldChar w:fldCharType="separate"/>
            </w:r>
            <w:r w:rsidR="008729C8">
              <w:rPr>
                <w:noProof/>
                <w:webHidden/>
              </w:rPr>
              <w:t>115</w:t>
            </w:r>
            <w:r w:rsidR="008729C8">
              <w:rPr>
                <w:noProof/>
                <w:webHidden/>
              </w:rPr>
              <w:fldChar w:fldCharType="end"/>
            </w:r>
          </w:hyperlink>
        </w:p>
        <w:p w:rsidR="008729C8" w:rsidRDefault="007948AD" w14:paraId="43862CED" w14:textId="3A2A6FCB">
          <w:pPr>
            <w:pStyle w:val="TDC3"/>
            <w:tabs>
              <w:tab w:val="right" w:leader="dot" w:pos="9962"/>
            </w:tabs>
            <w:rPr>
              <w:rFonts w:asciiTheme="minorHAnsi" w:hAnsiTheme="minorHAnsi" w:eastAsiaTheme="minorEastAsia" w:cstheme="minorBidi"/>
              <w:noProof/>
              <w:color w:val="auto"/>
              <w:kern w:val="2"/>
              <w:szCs w:val="24"/>
              <w:lang w:val="es-CL" w:eastAsia="es-CL" w:bidi="ar-SA"/>
              <w14:ligatures w14:val="standardContextual"/>
            </w:rPr>
          </w:pPr>
          <w:hyperlink w:history="1" w:anchor="_Toc169678903">
            <w:r w:rsidRPr="003847EA" w:rsidR="008729C8">
              <w:rPr>
                <w:rStyle w:val="Hipervnculo"/>
                <w:noProof/>
              </w:rPr>
              <w:t>Erradicación de la silicosis (PLANESI)</w:t>
            </w:r>
            <w:r w:rsidR="008729C8">
              <w:rPr>
                <w:noProof/>
                <w:webHidden/>
              </w:rPr>
              <w:tab/>
            </w:r>
            <w:r w:rsidR="008729C8">
              <w:rPr>
                <w:noProof/>
                <w:webHidden/>
              </w:rPr>
              <w:fldChar w:fldCharType="begin"/>
            </w:r>
            <w:r w:rsidR="008729C8">
              <w:rPr>
                <w:noProof/>
                <w:webHidden/>
              </w:rPr>
              <w:instrText xml:space="preserve"> PAGEREF _Toc169678903 \h </w:instrText>
            </w:r>
            <w:r w:rsidR="008729C8">
              <w:rPr>
                <w:noProof/>
                <w:webHidden/>
              </w:rPr>
            </w:r>
            <w:r w:rsidR="008729C8">
              <w:rPr>
                <w:noProof/>
                <w:webHidden/>
              </w:rPr>
              <w:fldChar w:fldCharType="separate"/>
            </w:r>
            <w:r w:rsidR="008729C8">
              <w:rPr>
                <w:noProof/>
                <w:webHidden/>
              </w:rPr>
              <w:t>117</w:t>
            </w:r>
            <w:r w:rsidR="008729C8">
              <w:rPr>
                <w:noProof/>
                <w:webHidden/>
              </w:rPr>
              <w:fldChar w:fldCharType="end"/>
            </w:r>
          </w:hyperlink>
        </w:p>
        <w:p w:rsidR="008729C8" w:rsidRDefault="007948AD" w14:paraId="0D764B41" w14:textId="2EB84AAB">
          <w:pPr>
            <w:pStyle w:val="TDC3"/>
            <w:tabs>
              <w:tab w:val="right" w:leader="dot" w:pos="9962"/>
            </w:tabs>
            <w:rPr>
              <w:rFonts w:asciiTheme="minorHAnsi" w:hAnsiTheme="minorHAnsi" w:eastAsiaTheme="minorEastAsia" w:cstheme="minorBidi"/>
              <w:noProof/>
              <w:color w:val="auto"/>
              <w:kern w:val="2"/>
              <w:szCs w:val="24"/>
              <w:lang w:val="es-CL" w:eastAsia="es-CL" w:bidi="ar-SA"/>
              <w14:ligatures w14:val="standardContextual"/>
            </w:rPr>
          </w:pPr>
          <w:hyperlink w:history="1" w:anchor="_Toc169678904">
            <w:r w:rsidRPr="003847EA" w:rsidR="008729C8">
              <w:rPr>
                <w:rStyle w:val="Hipervnculo"/>
                <w:noProof/>
              </w:rPr>
              <w:t>Hipobaria intermitente crónica por gran altura</w:t>
            </w:r>
            <w:r w:rsidR="008729C8">
              <w:rPr>
                <w:noProof/>
                <w:webHidden/>
              </w:rPr>
              <w:tab/>
            </w:r>
            <w:r w:rsidR="008729C8">
              <w:rPr>
                <w:noProof/>
                <w:webHidden/>
              </w:rPr>
              <w:fldChar w:fldCharType="begin"/>
            </w:r>
            <w:r w:rsidR="008729C8">
              <w:rPr>
                <w:noProof/>
                <w:webHidden/>
              </w:rPr>
              <w:instrText xml:space="preserve"> PAGEREF _Toc169678904 \h </w:instrText>
            </w:r>
            <w:r w:rsidR="008729C8">
              <w:rPr>
                <w:noProof/>
                <w:webHidden/>
              </w:rPr>
            </w:r>
            <w:r w:rsidR="008729C8">
              <w:rPr>
                <w:noProof/>
                <w:webHidden/>
              </w:rPr>
              <w:fldChar w:fldCharType="separate"/>
            </w:r>
            <w:r w:rsidR="008729C8">
              <w:rPr>
                <w:noProof/>
                <w:webHidden/>
              </w:rPr>
              <w:t>118</w:t>
            </w:r>
            <w:r w:rsidR="008729C8">
              <w:rPr>
                <w:noProof/>
                <w:webHidden/>
              </w:rPr>
              <w:fldChar w:fldCharType="end"/>
            </w:r>
          </w:hyperlink>
        </w:p>
        <w:p w:rsidR="008729C8" w:rsidRDefault="007948AD" w14:paraId="0E31B736" w14:textId="25F7740B">
          <w:pPr>
            <w:pStyle w:val="TDC3"/>
            <w:tabs>
              <w:tab w:val="right" w:leader="dot" w:pos="9962"/>
            </w:tabs>
            <w:rPr>
              <w:rFonts w:asciiTheme="minorHAnsi" w:hAnsiTheme="minorHAnsi" w:eastAsiaTheme="minorEastAsia" w:cstheme="minorBidi"/>
              <w:noProof/>
              <w:color w:val="auto"/>
              <w:kern w:val="2"/>
              <w:szCs w:val="24"/>
              <w:lang w:val="es-CL" w:eastAsia="es-CL" w:bidi="ar-SA"/>
              <w14:ligatures w14:val="standardContextual"/>
            </w:rPr>
          </w:pPr>
          <w:hyperlink w:history="1" w:anchor="_Toc169678905">
            <w:r w:rsidRPr="003847EA" w:rsidR="008729C8">
              <w:rPr>
                <w:rStyle w:val="Hipervnculo"/>
                <w:noProof/>
              </w:rPr>
              <w:t>Exposición a plaguicidas en los lugares de trabajo</w:t>
            </w:r>
            <w:r w:rsidR="008729C8">
              <w:rPr>
                <w:noProof/>
                <w:webHidden/>
              </w:rPr>
              <w:tab/>
            </w:r>
            <w:r w:rsidR="008729C8">
              <w:rPr>
                <w:noProof/>
                <w:webHidden/>
              </w:rPr>
              <w:fldChar w:fldCharType="begin"/>
            </w:r>
            <w:r w:rsidR="008729C8">
              <w:rPr>
                <w:noProof/>
                <w:webHidden/>
              </w:rPr>
              <w:instrText xml:space="preserve"> PAGEREF _Toc169678905 \h </w:instrText>
            </w:r>
            <w:r w:rsidR="008729C8">
              <w:rPr>
                <w:noProof/>
                <w:webHidden/>
              </w:rPr>
            </w:r>
            <w:r w:rsidR="008729C8">
              <w:rPr>
                <w:noProof/>
                <w:webHidden/>
              </w:rPr>
              <w:fldChar w:fldCharType="separate"/>
            </w:r>
            <w:r w:rsidR="008729C8">
              <w:rPr>
                <w:noProof/>
                <w:webHidden/>
              </w:rPr>
              <w:t>120</w:t>
            </w:r>
            <w:r w:rsidR="008729C8">
              <w:rPr>
                <w:noProof/>
                <w:webHidden/>
              </w:rPr>
              <w:fldChar w:fldCharType="end"/>
            </w:r>
          </w:hyperlink>
        </w:p>
        <w:p w:rsidR="008729C8" w:rsidRDefault="007948AD" w14:paraId="244E47BE" w14:textId="723BD200">
          <w:pPr>
            <w:pStyle w:val="TDC3"/>
            <w:tabs>
              <w:tab w:val="right" w:leader="dot" w:pos="9962"/>
            </w:tabs>
            <w:rPr>
              <w:rFonts w:asciiTheme="minorHAnsi" w:hAnsiTheme="minorHAnsi" w:eastAsiaTheme="minorEastAsia" w:cstheme="minorBidi"/>
              <w:noProof/>
              <w:color w:val="auto"/>
              <w:kern w:val="2"/>
              <w:szCs w:val="24"/>
              <w:lang w:val="es-CL" w:eastAsia="es-CL" w:bidi="ar-SA"/>
              <w14:ligatures w14:val="standardContextual"/>
            </w:rPr>
          </w:pPr>
          <w:hyperlink w:history="1" w:anchor="_Toc169678906">
            <w:r w:rsidRPr="003847EA" w:rsidR="008729C8">
              <w:rPr>
                <w:rStyle w:val="Hipervnculo"/>
                <w:noProof/>
              </w:rPr>
              <w:t>Radiaciones ionizantes en ámbito laboral</w:t>
            </w:r>
            <w:r w:rsidR="008729C8">
              <w:rPr>
                <w:noProof/>
                <w:webHidden/>
              </w:rPr>
              <w:tab/>
            </w:r>
            <w:r w:rsidR="008729C8">
              <w:rPr>
                <w:noProof/>
                <w:webHidden/>
              </w:rPr>
              <w:fldChar w:fldCharType="begin"/>
            </w:r>
            <w:r w:rsidR="008729C8">
              <w:rPr>
                <w:noProof/>
                <w:webHidden/>
              </w:rPr>
              <w:instrText xml:space="preserve"> PAGEREF _Toc169678906 \h </w:instrText>
            </w:r>
            <w:r w:rsidR="008729C8">
              <w:rPr>
                <w:noProof/>
                <w:webHidden/>
              </w:rPr>
            </w:r>
            <w:r w:rsidR="008729C8">
              <w:rPr>
                <w:noProof/>
                <w:webHidden/>
              </w:rPr>
              <w:fldChar w:fldCharType="separate"/>
            </w:r>
            <w:r w:rsidR="008729C8">
              <w:rPr>
                <w:noProof/>
                <w:webHidden/>
              </w:rPr>
              <w:t>121</w:t>
            </w:r>
            <w:r w:rsidR="008729C8">
              <w:rPr>
                <w:noProof/>
                <w:webHidden/>
              </w:rPr>
              <w:fldChar w:fldCharType="end"/>
            </w:r>
          </w:hyperlink>
        </w:p>
        <w:p w:rsidR="008729C8" w:rsidRDefault="007948AD" w14:paraId="6A23158B" w14:textId="5502F323">
          <w:pPr>
            <w:pStyle w:val="TDC3"/>
            <w:tabs>
              <w:tab w:val="right" w:leader="dot" w:pos="9962"/>
            </w:tabs>
            <w:rPr>
              <w:rFonts w:asciiTheme="minorHAnsi" w:hAnsiTheme="minorHAnsi" w:eastAsiaTheme="minorEastAsia" w:cstheme="minorBidi"/>
              <w:noProof/>
              <w:color w:val="auto"/>
              <w:kern w:val="2"/>
              <w:szCs w:val="24"/>
              <w:lang w:val="es-CL" w:eastAsia="es-CL" w:bidi="ar-SA"/>
              <w14:ligatures w14:val="standardContextual"/>
            </w:rPr>
          </w:pPr>
          <w:hyperlink w:history="1" w:anchor="_Toc169678907">
            <w:r w:rsidRPr="003847EA" w:rsidR="008729C8">
              <w:rPr>
                <w:rStyle w:val="Hipervnculo"/>
                <w:noProof/>
              </w:rPr>
              <w:t>Exposición a citostáticos</w:t>
            </w:r>
            <w:r w:rsidR="008729C8">
              <w:rPr>
                <w:noProof/>
                <w:webHidden/>
              </w:rPr>
              <w:tab/>
            </w:r>
            <w:r w:rsidR="008729C8">
              <w:rPr>
                <w:noProof/>
                <w:webHidden/>
              </w:rPr>
              <w:fldChar w:fldCharType="begin"/>
            </w:r>
            <w:r w:rsidR="008729C8">
              <w:rPr>
                <w:noProof/>
                <w:webHidden/>
              </w:rPr>
              <w:instrText xml:space="preserve"> PAGEREF _Toc169678907 \h </w:instrText>
            </w:r>
            <w:r w:rsidR="008729C8">
              <w:rPr>
                <w:noProof/>
                <w:webHidden/>
              </w:rPr>
            </w:r>
            <w:r w:rsidR="008729C8">
              <w:rPr>
                <w:noProof/>
                <w:webHidden/>
              </w:rPr>
              <w:fldChar w:fldCharType="separate"/>
            </w:r>
            <w:r w:rsidR="008729C8">
              <w:rPr>
                <w:noProof/>
                <w:webHidden/>
              </w:rPr>
              <w:t>122</w:t>
            </w:r>
            <w:r w:rsidR="008729C8">
              <w:rPr>
                <w:noProof/>
                <w:webHidden/>
              </w:rPr>
              <w:fldChar w:fldCharType="end"/>
            </w:r>
          </w:hyperlink>
        </w:p>
        <w:p w:rsidR="008729C8" w:rsidRDefault="007948AD" w14:paraId="5EFE6750" w14:textId="3F3CB9BD">
          <w:pPr>
            <w:pStyle w:val="TDC3"/>
            <w:tabs>
              <w:tab w:val="right" w:leader="dot" w:pos="9962"/>
            </w:tabs>
            <w:rPr>
              <w:rFonts w:asciiTheme="minorHAnsi" w:hAnsiTheme="minorHAnsi" w:eastAsiaTheme="minorEastAsia" w:cstheme="minorBidi"/>
              <w:noProof/>
              <w:color w:val="auto"/>
              <w:kern w:val="2"/>
              <w:szCs w:val="24"/>
              <w:lang w:val="es-CL" w:eastAsia="es-CL" w:bidi="ar-SA"/>
              <w14:ligatures w14:val="standardContextual"/>
            </w:rPr>
          </w:pPr>
          <w:hyperlink w:history="1" w:anchor="_Toc169678908">
            <w:r w:rsidRPr="003847EA" w:rsidR="008729C8">
              <w:rPr>
                <w:rStyle w:val="Hipervnculo"/>
                <w:noProof/>
              </w:rPr>
              <w:t>Exposición a condiciones hiperbáricas</w:t>
            </w:r>
            <w:r w:rsidR="008729C8">
              <w:rPr>
                <w:noProof/>
                <w:webHidden/>
              </w:rPr>
              <w:tab/>
            </w:r>
            <w:r w:rsidR="008729C8">
              <w:rPr>
                <w:noProof/>
                <w:webHidden/>
              </w:rPr>
              <w:fldChar w:fldCharType="begin"/>
            </w:r>
            <w:r w:rsidR="008729C8">
              <w:rPr>
                <w:noProof/>
                <w:webHidden/>
              </w:rPr>
              <w:instrText xml:space="preserve"> PAGEREF _Toc169678908 \h </w:instrText>
            </w:r>
            <w:r w:rsidR="008729C8">
              <w:rPr>
                <w:noProof/>
                <w:webHidden/>
              </w:rPr>
            </w:r>
            <w:r w:rsidR="008729C8">
              <w:rPr>
                <w:noProof/>
                <w:webHidden/>
              </w:rPr>
              <w:fldChar w:fldCharType="separate"/>
            </w:r>
            <w:r w:rsidR="008729C8">
              <w:rPr>
                <w:noProof/>
                <w:webHidden/>
              </w:rPr>
              <w:t>123</w:t>
            </w:r>
            <w:r w:rsidR="008729C8">
              <w:rPr>
                <w:noProof/>
                <w:webHidden/>
              </w:rPr>
              <w:fldChar w:fldCharType="end"/>
            </w:r>
          </w:hyperlink>
        </w:p>
        <w:p w:rsidR="008729C8" w:rsidRDefault="007948AD" w14:paraId="60CE3E87" w14:textId="7A4B86A1">
          <w:pPr>
            <w:pStyle w:val="TDC3"/>
            <w:tabs>
              <w:tab w:val="right" w:leader="dot" w:pos="9962"/>
            </w:tabs>
            <w:rPr>
              <w:rFonts w:asciiTheme="minorHAnsi" w:hAnsiTheme="minorHAnsi" w:eastAsiaTheme="minorEastAsia" w:cstheme="minorBidi"/>
              <w:noProof/>
              <w:color w:val="auto"/>
              <w:kern w:val="2"/>
              <w:szCs w:val="24"/>
              <w:lang w:val="es-CL" w:eastAsia="es-CL" w:bidi="ar-SA"/>
              <w14:ligatures w14:val="standardContextual"/>
            </w:rPr>
          </w:pPr>
          <w:hyperlink w:history="1" w:anchor="_Toc169678909">
            <w:r w:rsidRPr="003847EA" w:rsidR="008729C8">
              <w:rPr>
                <w:rStyle w:val="Hipervnculo"/>
                <w:noProof/>
              </w:rPr>
              <w:t>Exposición coxiella burnetti</w:t>
            </w:r>
            <w:r w:rsidR="008729C8">
              <w:rPr>
                <w:noProof/>
                <w:webHidden/>
              </w:rPr>
              <w:tab/>
            </w:r>
            <w:r w:rsidR="008729C8">
              <w:rPr>
                <w:noProof/>
                <w:webHidden/>
              </w:rPr>
              <w:fldChar w:fldCharType="begin"/>
            </w:r>
            <w:r w:rsidR="008729C8">
              <w:rPr>
                <w:noProof/>
                <w:webHidden/>
              </w:rPr>
              <w:instrText xml:space="preserve"> PAGEREF _Toc169678909 \h </w:instrText>
            </w:r>
            <w:r w:rsidR="008729C8">
              <w:rPr>
                <w:noProof/>
                <w:webHidden/>
              </w:rPr>
            </w:r>
            <w:r w:rsidR="008729C8">
              <w:rPr>
                <w:noProof/>
                <w:webHidden/>
              </w:rPr>
              <w:fldChar w:fldCharType="separate"/>
            </w:r>
            <w:r w:rsidR="008729C8">
              <w:rPr>
                <w:noProof/>
                <w:webHidden/>
              </w:rPr>
              <w:t>124</w:t>
            </w:r>
            <w:r w:rsidR="008729C8">
              <w:rPr>
                <w:noProof/>
                <w:webHidden/>
              </w:rPr>
              <w:fldChar w:fldCharType="end"/>
            </w:r>
          </w:hyperlink>
        </w:p>
        <w:p w:rsidR="008729C8" w:rsidRDefault="007948AD" w14:paraId="6341B268" w14:textId="63B372FF">
          <w:pPr>
            <w:pStyle w:val="TDC3"/>
            <w:tabs>
              <w:tab w:val="right" w:leader="dot" w:pos="9962"/>
            </w:tabs>
            <w:rPr>
              <w:rFonts w:asciiTheme="minorHAnsi" w:hAnsiTheme="minorHAnsi" w:eastAsiaTheme="minorEastAsia" w:cstheme="minorBidi"/>
              <w:noProof/>
              <w:color w:val="auto"/>
              <w:kern w:val="2"/>
              <w:szCs w:val="24"/>
              <w:lang w:val="es-CL" w:eastAsia="es-CL" w:bidi="ar-SA"/>
              <w14:ligatures w14:val="standardContextual"/>
            </w:rPr>
          </w:pPr>
          <w:hyperlink w:history="1" w:anchor="_Toc169678910">
            <w:r w:rsidRPr="003847EA" w:rsidR="008729C8">
              <w:rPr>
                <w:rStyle w:val="Hipervnculo"/>
                <w:noProof/>
              </w:rPr>
              <w:t>Uso intensivo de la voz</w:t>
            </w:r>
            <w:r w:rsidR="008729C8">
              <w:rPr>
                <w:noProof/>
                <w:webHidden/>
              </w:rPr>
              <w:tab/>
            </w:r>
            <w:r w:rsidR="008729C8">
              <w:rPr>
                <w:noProof/>
                <w:webHidden/>
              </w:rPr>
              <w:fldChar w:fldCharType="begin"/>
            </w:r>
            <w:r w:rsidR="008729C8">
              <w:rPr>
                <w:noProof/>
                <w:webHidden/>
              </w:rPr>
              <w:instrText xml:space="preserve"> PAGEREF _Toc169678910 \h </w:instrText>
            </w:r>
            <w:r w:rsidR="008729C8">
              <w:rPr>
                <w:noProof/>
                <w:webHidden/>
              </w:rPr>
            </w:r>
            <w:r w:rsidR="008729C8">
              <w:rPr>
                <w:noProof/>
                <w:webHidden/>
              </w:rPr>
              <w:fldChar w:fldCharType="separate"/>
            </w:r>
            <w:r w:rsidR="008729C8">
              <w:rPr>
                <w:noProof/>
                <w:webHidden/>
              </w:rPr>
              <w:t>126</w:t>
            </w:r>
            <w:r w:rsidR="008729C8">
              <w:rPr>
                <w:noProof/>
                <w:webHidden/>
              </w:rPr>
              <w:fldChar w:fldCharType="end"/>
            </w:r>
          </w:hyperlink>
        </w:p>
        <w:p w:rsidR="008729C8" w:rsidRDefault="007948AD" w14:paraId="6A66392A" w14:textId="7C810534">
          <w:pPr>
            <w:pStyle w:val="TDC3"/>
            <w:tabs>
              <w:tab w:val="right" w:leader="dot" w:pos="9962"/>
            </w:tabs>
            <w:rPr>
              <w:rFonts w:asciiTheme="minorHAnsi" w:hAnsiTheme="minorHAnsi" w:eastAsiaTheme="minorEastAsia" w:cstheme="minorBidi"/>
              <w:noProof/>
              <w:color w:val="auto"/>
              <w:kern w:val="2"/>
              <w:szCs w:val="24"/>
              <w:lang w:val="es-CL" w:eastAsia="es-CL" w:bidi="ar-SA"/>
              <w14:ligatures w14:val="standardContextual"/>
            </w:rPr>
          </w:pPr>
          <w:hyperlink w:history="1" w:anchor="_Toc169678911">
            <w:r w:rsidRPr="003847EA" w:rsidR="008729C8">
              <w:rPr>
                <w:rStyle w:val="Hipervnculo"/>
                <w:noProof/>
              </w:rPr>
              <w:t>Exposición a agentes que producen dermatitis</w:t>
            </w:r>
            <w:r w:rsidR="008729C8">
              <w:rPr>
                <w:noProof/>
                <w:webHidden/>
              </w:rPr>
              <w:tab/>
            </w:r>
            <w:r w:rsidR="008729C8">
              <w:rPr>
                <w:noProof/>
                <w:webHidden/>
              </w:rPr>
              <w:fldChar w:fldCharType="begin"/>
            </w:r>
            <w:r w:rsidR="008729C8">
              <w:rPr>
                <w:noProof/>
                <w:webHidden/>
              </w:rPr>
              <w:instrText xml:space="preserve"> PAGEREF _Toc169678911 \h </w:instrText>
            </w:r>
            <w:r w:rsidR="008729C8">
              <w:rPr>
                <w:noProof/>
                <w:webHidden/>
              </w:rPr>
            </w:r>
            <w:r w:rsidR="008729C8">
              <w:rPr>
                <w:noProof/>
                <w:webHidden/>
              </w:rPr>
              <w:fldChar w:fldCharType="separate"/>
            </w:r>
            <w:r w:rsidR="008729C8">
              <w:rPr>
                <w:noProof/>
                <w:webHidden/>
              </w:rPr>
              <w:t>127</w:t>
            </w:r>
            <w:r w:rsidR="008729C8">
              <w:rPr>
                <w:noProof/>
                <w:webHidden/>
              </w:rPr>
              <w:fldChar w:fldCharType="end"/>
            </w:r>
          </w:hyperlink>
        </w:p>
        <w:p w:rsidR="008729C8" w:rsidRDefault="007948AD" w14:paraId="6EABE3FC" w14:textId="7EF7AC02">
          <w:pPr>
            <w:pStyle w:val="TDC3"/>
            <w:tabs>
              <w:tab w:val="right" w:leader="dot" w:pos="9962"/>
            </w:tabs>
            <w:rPr>
              <w:rFonts w:asciiTheme="minorHAnsi" w:hAnsiTheme="minorHAnsi" w:eastAsiaTheme="minorEastAsia" w:cstheme="minorBidi"/>
              <w:noProof/>
              <w:color w:val="auto"/>
              <w:kern w:val="2"/>
              <w:szCs w:val="24"/>
              <w:lang w:val="es-CL" w:eastAsia="es-CL" w:bidi="ar-SA"/>
              <w14:ligatures w14:val="standardContextual"/>
            </w:rPr>
          </w:pPr>
          <w:hyperlink w:history="1" w:anchor="_Toc169678912">
            <w:r w:rsidRPr="003847EA" w:rsidR="008729C8">
              <w:rPr>
                <w:rStyle w:val="Hipervnculo"/>
                <w:noProof/>
              </w:rPr>
              <w:t>Género y salud en el trabajo</w:t>
            </w:r>
            <w:r w:rsidR="008729C8">
              <w:rPr>
                <w:noProof/>
                <w:webHidden/>
              </w:rPr>
              <w:tab/>
            </w:r>
            <w:r w:rsidR="008729C8">
              <w:rPr>
                <w:noProof/>
                <w:webHidden/>
              </w:rPr>
              <w:fldChar w:fldCharType="begin"/>
            </w:r>
            <w:r w:rsidR="008729C8">
              <w:rPr>
                <w:noProof/>
                <w:webHidden/>
              </w:rPr>
              <w:instrText xml:space="preserve"> PAGEREF _Toc169678912 \h </w:instrText>
            </w:r>
            <w:r w:rsidR="008729C8">
              <w:rPr>
                <w:noProof/>
                <w:webHidden/>
              </w:rPr>
            </w:r>
            <w:r w:rsidR="008729C8">
              <w:rPr>
                <w:noProof/>
                <w:webHidden/>
              </w:rPr>
              <w:fldChar w:fldCharType="separate"/>
            </w:r>
            <w:r w:rsidR="008729C8">
              <w:rPr>
                <w:noProof/>
                <w:webHidden/>
              </w:rPr>
              <w:t>128</w:t>
            </w:r>
            <w:r w:rsidR="008729C8">
              <w:rPr>
                <w:noProof/>
                <w:webHidden/>
              </w:rPr>
              <w:fldChar w:fldCharType="end"/>
            </w:r>
          </w:hyperlink>
        </w:p>
        <w:p w:rsidR="008729C8" w:rsidRDefault="007948AD" w14:paraId="535631AF" w14:textId="31CCAACB">
          <w:pPr>
            <w:pStyle w:val="TDC3"/>
            <w:tabs>
              <w:tab w:val="right" w:leader="dot" w:pos="9962"/>
            </w:tabs>
            <w:rPr>
              <w:rFonts w:asciiTheme="minorHAnsi" w:hAnsiTheme="minorHAnsi" w:eastAsiaTheme="minorEastAsia" w:cstheme="minorBidi"/>
              <w:noProof/>
              <w:color w:val="auto"/>
              <w:kern w:val="2"/>
              <w:szCs w:val="24"/>
              <w:lang w:val="es-CL" w:eastAsia="es-CL" w:bidi="ar-SA"/>
              <w14:ligatures w14:val="standardContextual"/>
            </w:rPr>
          </w:pPr>
          <w:hyperlink w:history="1" w:anchor="_Toc169678913">
            <w:r w:rsidRPr="003847EA" w:rsidR="008729C8">
              <w:rPr>
                <w:rStyle w:val="Hipervnculo"/>
                <w:noProof/>
              </w:rPr>
              <w:t>Exposición a asbesto</w:t>
            </w:r>
            <w:r w:rsidR="008729C8">
              <w:rPr>
                <w:noProof/>
                <w:webHidden/>
              </w:rPr>
              <w:tab/>
            </w:r>
            <w:r w:rsidR="008729C8">
              <w:rPr>
                <w:noProof/>
                <w:webHidden/>
              </w:rPr>
              <w:fldChar w:fldCharType="begin"/>
            </w:r>
            <w:r w:rsidR="008729C8">
              <w:rPr>
                <w:noProof/>
                <w:webHidden/>
              </w:rPr>
              <w:instrText xml:space="preserve"> PAGEREF _Toc169678913 \h </w:instrText>
            </w:r>
            <w:r w:rsidR="008729C8">
              <w:rPr>
                <w:noProof/>
                <w:webHidden/>
              </w:rPr>
            </w:r>
            <w:r w:rsidR="008729C8">
              <w:rPr>
                <w:noProof/>
                <w:webHidden/>
              </w:rPr>
              <w:fldChar w:fldCharType="separate"/>
            </w:r>
            <w:r w:rsidR="008729C8">
              <w:rPr>
                <w:noProof/>
                <w:webHidden/>
              </w:rPr>
              <w:t>130</w:t>
            </w:r>
            <w:r w:rsidR="008729C8">
              <w:rPr>
                <w:noProof/>
                <w:webHidden/>
              </w:rPr>
              <w:fldChar w:fldCharType="end"/>
            </w:r>
          </w:hyperlink>
        </w:p>
        <w:p w:rsidR="008729C8" w:rsidRDefault="007948AD" w14:paraId="2CBCD939" w14:textId="6E3894A0">
          <w:pPr>
            <w:pStyle w:val="TDC2"/>
            <w:tabs>
              <w:tab w:val="right" w:leader="dot" w:pos="9962"/>
            </w:tabs>
            <w:rPr>
              <w:rFonts w:asciiTheme="minorHAnsi" w:hAnsiTheme="minorHAnsi" w:eastAsiaTheme="minorEastAsia" w:cstheme="minorBidi"/>
              <w:noProof/>
              <w:color w:val="auto"/>
              <w:kern w:val="2"/>
              <w:szCs w:val="24"/>
              <w:lang w:val="es-CL" w:eastAsia="es-CL" w:bidi="ar-SA"/>
              <w14:ligatures w14:val="standardContextual"/>
            </w:rPr>
          </w:pPr>
          <w:hyperlink w:history="1" w:anchor="_Toc169678914">
            <w:r w:rsidRPr="003847EA" w:rsidR="008729C8">
              <w:rPr>
                <w:rStyle w:val="Hipervnculo"/>
                <w:noProof/>
              </w:rPr>
              <w:t>Anexo 4 - De la obligación de informar los riesgos laborales</w:t>
            </w:r>
            <w:r w:rsidR="008729C8">
              <w:rPr>
                <w:noProof/>
                <w:webHidden/>
              </w:rPr>
              <w:tab/>
            </w:r>
            <w:r w:rsidR="008729C8">
              <w:rPr>
                <w:noProof/>
                <w:webHidden/>
              </w:rPr>
              <w:fldChar w:fldCharType="begin"/>
            </w:r>
            <w:r w:rsidR="008729C8">
              <w:rPr>
                <w:noProof/>
                <w:webHidden/>
              </w:rPr>
              <w:instrText xml:space="preserve"> PAGEREF _Toc169678914 \h </w:instrText>
            </w:r>
            <w:r w:rsidR="008729C8">
              <w:rPr>
                <w:noProof/>
                <w:webHidden/>
              </w:rPr>
            </w:r>
            <w:r w:rsidR="008729C8">
              <w:rPr>
                <w:noProof/>
                <w:webHidden/>
              </w:rPr>
              <w:fldChar w:fldCharType="separate"/>
            </w:r>
            <w:r w:rsidR="008729C8">
              <w:rPr>
                <w:noProof/>
                <w:webHidden/>
              </w:rPr>
              <w:t>131</w:t>
            </w:r>
            <w:r w:rsidR="008729C8">
              <w:rPr>
                <w:noProof/>
                <w:webHidden/>
              </w:rPr>
              <w:fldChar w:fldCharType="end"/>
            </w:r>
          </w:hyperlink>
        </w:p>
        <w:p w:rsidR="008729C8" w:rsidRDefault="007948AD" w14:paraId="63E62098" w14:textId="67DF348F">
          <w:pPr>
            <w:pStyle w:val="TDC3"/>
            <w:tabs>
              <w:tab w:val="right" w:leader="dot" w:pos="9962"/>
            </w:tabs>
            <w:rPr>
              <w:rFonts w:asciiTheme="minorHAnsi" w:hAnsiTheme="minorHAnsi" w:eastAsiaTheme="minorEastAsia" w:cstheme="minorBidi"/>
              <w:noProof/>
              <w:color w:val="auto"/>
              <w:kern w:val="2"/>
              <w:szCs w:val="24"/>
              <w:lang w:val="es-CL" w:eastAsia="es-CL" w:bidi="ar-SA"/>
              <w14:ligatures w14:val="standardContextual"/>
            </w:rPr>
          </w:pPr>
          <w:hyperlink w:history="1" w:anchor="_Toc169678915">
            <w:r w:rsidRPr="003847EA" w:rsidR="008729C8">
              <w:rPr>
                <w:rStyle w:val="Hipervnculo"/>
                <w:noProof/>
              </w:rPr>
              <w:t>Riesgos generales</w:t>
            </w:r>
            <w:r w:rsidR="008729C8">
              <w:rPr>
                <w:noProof/>
                <w:webHidden/>
              </w:rPr>
              <w:tab/>
            </w:r>
            <w:r w:rsidR="008729C8">
              <w:rPr>
                <w:noProof/>
                <w:webHidden/>
              </w:rPr>
              <w:fldChar w:fldCharType="begin"/>
            </w:r>
            <w:r w:rsidR="008729C8">
              <w:rPr>
                <w:noProof/>
                <w:webHidden/>
              </w:rPr>
              <w:instrText xml:space="preserve"> PAGEREF _Toc169678915 \h </w:instrText>
            </w:r>
            <w:r w:rsidR="008729C8">
              <w:rPr>
                <w:noProof/>
                <w:webHidden/>
              </w:rPr>
            </w:r>
            <w:r w:rsidR="008729C8">
              <w:rPr>
                <w:noProof/>
                <w:webHidden/>
              </w:rPr>
              <w:fldChar w:fldCharType="separate"/>
            </w:r>
            <w:r w:rsidR="008729C8">
              <w:rPr>
                <w:noProof/>
                <w:webHidden/>
              </w:rPr>
              <w:t>132</w:t>
            </w:r>
            <w:r w:rsidR="008729C8">
              <w:rPr>
                <w:noProof/>
                <w:webHidden/>
              </w:rPr>
              <w:fldChar w:fldCharType="end"/>
            </w:r>
          </w:hyperlink>
        </w:p>
        <w:p w:rsidR="008729C8" w:rsidRDefault="007948AD" w14:paraId="0E7D4C9A" w14:textId="02E6F6D5">
          <w:pPr>
            <w:pStyle w:val="TDC3"/>
            <w:tabs>
              <w:tab w:val="right" w:leader="dot" w:pos="9962"/>
            </w:tabs>
            <w:rPr>
              <w:rFonts w:asciiTheme="minorHAnsi" w:hAnsiTheme="minorHAnsi" w:eastAsiaTheme="minorEastAsia" w:cstheme="minorBidi"/>
              <w:noProof/>
              <w:color w:val="auto"/>
              <w:kern w:val="2"/>
              <w:szCs w:val="24"/>
              <w:lang w:val="es-CL" w:eastAsia="es-CL" w:bidi="ar-SA"/>
              <w14:ligatures w14:val="standardContextual"/>
            </w:rPr>
          </w:pPr>
          <w:hyperlink w:history="1" w:anchor="_Toc169678916">
            <w:r w:rsidRPr="003847EA" w:rsidR="008729C8">
              <w:rPr>
                <w:rStyle w:val="Hipervnculo"/>
                <w:noProof/>
              </w:rPr>
              <w:t>Riesgos en los trabajos con máquinas</w:t>
            </w:r>
            <w:r w:rsidR="008729C8">
              <w:rPr>
                <w:noProof/>
                <w:webHidden/>
              </w:rPr>
              <w:tab/>
            </w:r>
            <w:r w:rsidR="008729C8">
              <w:rPr>
                <w:noProof/>
                <w:webHidden/>
              </w:rPr>
              <w:fldChar w:fldCharType="begin"/>
            </w:r>
            <w:r w:rsidR="008729C8">
              <w:rPr>
                <w:noProof/>
                <w:webHidden/>
              </w:rPr>
              <w:instrText xml:space="preserve"> PAGEREF _Toc169678916 \h </w:instrText>
            </w:r>
            <w:r w:rsidR="008729C8">
              <w:rPr>
                <w:noProof/>
                <w:webHidden/>
              </w:rPr>
            </w:r>
            <w:r w:rsidR="008729C8">
              <w:rPr>
                <w:noProof/>
                <w:webHidden/>
              </w:rPr>
              <w:fldChar w:fldCharType="separate"/>
            </w:r>
            <w:r w:rsidR="008729C8">
              <w:rPr>
                <w:noProof/>
                <w:webHidden/>
              </w:rPr>
              <w:t>134</w:t>
            </w:r>
            <w:r w:rsidR="008729C8">
              <w:rPr>
                <w:noProof/>
                <w:webHidden/>
              </w:rPr>
              <w:fldChar w:fldCharType="end"/>
            </w:r>
          </w:hyperlink>
        </w:p>
        <w:p w:rsidR="008729C8" w:rsidRDefault="007948AD" w14:paraId="77F05A34" w14:textId="4040AD7E">
          <w:pPr>
            <w:pStyle w:val="TDC3"/>
            <w:tabs>
              <w:tab w:val="right" w:leader="dot" w:pos="9962"/>
            </w:tabs>
            <w:rPr>
              <w:rFonts w:asciiTheme="minorHAnsi" w:hAnsiTheme="minorHAnsi" w:eastAsiaTheme="minorEastAsia" w:cstheme="minorBidi"/>
              <w:noProof/>
              <w:color w:val="auto"/>
              <w:kern w:val="2"/>
              <w:szCs w:val="24"/>
              <w:lang w:val="es-CL" w:eastAsia="es-CL" w:bidi="ar-SA"/>
              <w14:ligatures w14:val="standardContextual"/>
            </w:rPr>
          </w:pPr>
          <w:hyperlink w:history="1" w:anchor="_Toc169678917">
            <w:r w:rsidRPr="003847EA" w:rsidR="008729C8">
              <w:rPr>
                <w:rStyle w:val="Hipervnculo"/>
                <w:noProof/>
              </w:rPr>
              <w:t>Riesgos por agentes químicos</w:t>
            </w:r>
            <w:r w:rsidR="008729C8">
              <w:rPr>
                <w:noProof/>
                <w:webHidden/>
              </w:rPr>
              <w:tab/>
            </w:r>
            <w:r w:rsidR="008729C8">
              <w:rPr>
                <w:noProof/>
                <w:webHidden/>
              </w:rPr>
              <w:fldChar w:fldCharType="begin"/>
            </w:r>
            <w:r w:rsidR="008729C8">
              <w:rPr>
                <w:noProof/>
                <w:webHidden/>
              </w:rPr>
              <w:instrText xml:space="preserve"> PAGEREF _Toc169678917 \h </w:instrText>
            </w:r>
            <w:r w:rsidR="008729C8">
              <w:rPr>
                <w:noProof/>
                <w:webHidden/>
              </w:rPr>
            </w:r>
            <w:r w:rsidR="008729C8">
              <w:rPr>
                <w:noProof/>
                <w:webHidden/>
              </w:rPr>
              <w:fldChar w:fldCharType="separate"/>
            </w:r>
            <w:r w:rsidR="008729C8">
              <w:rPr>
                <w:noProof/>
                <w:webHidden/>
              </w:rPr>
              <w:t>136</w:t>
            </w:r>
            <w:r w:rsidR="008729C8">
              <w:rPr>
                <w:noProof/>
                <w:webHidden/>
              </w:rPr>
              <w:fldChar w:fldCharType="end"/>
            </w:r>
          </w:hyperlink>
        </w:p>
        <w:p w:rsidR="008729C8" w:rsidRDefault="007948AD" w14:paraId="5AC167D0" w14:textId="0BE71294">
          <w:pPr>
            <w:pStyle w:val="TDC3"/>
            <w:tabs>
              <w:tab w:val="right" w:leader="dot" w:pos="9962"/>
            </w:tabs>
            <w:rPr>
              <w:rFonts w:asciiTheme="minorHAnsi" w:hAnsiTheme="minorHAnsi" w:eastAsiaTheme="minorEastAsia" w:cstheme="minorBidi"/>
              <w:noProof/>
              <w:color w:val="auto"/>
              <w:kern w:val="2"/>
              <w:szCs w:val="24"/>
              <w:lang w:val="es-CL" w:eastAsia="es-CL" w:bidi="ar-SA"/>
              <w14:ligatures w14:val="standardContextual"/>
            </w:rPr>
          </w:pPr>
          <w:hyperlink w:history="1" w:anchor="_Toc169678918">
            <w:r w:rsidRPr="003847EA" w:rsidR="008729C8">
              <w:rPr>
                <w:rStyle w:val="Hipervnculo"/>
                <w:noProof/>
              </w:rPr>
              <w:t>Riesgos por agentes biológicos</w:t>
            </w:r>
            <w:r w:rsidR="008729C8">
              <w:rPr>
                <w:noProof/>
                <w:webHidden/>
              </w:rPr>
              <w:tab/>
            </w:r>
            <w:r w:rsidR="008729C8">
              <w:rPr>
                <w:noProof/>
                <w:webHidden/>
              </w:rPr>
              <w:fldChar w:fldCharType="begin"/>
            </w:r>
            <w:r w:rsidR="008729C8">
              <w:rPr>
                <w:noProof/>
                <w:webHidden/>
              </w:rPr>
              <w:instrText xml:space="preserve"> PAGEREF _Toc169678918 \h </w:instrText>
            </w:r>
            <w:r w:rsidR="008729C8">
              <w:rPr>
                <w:noProof/>
                <w:webHidden/>
              </w:rPr>
            </w:r>
            <w:r w:rsidR="008729C8">
              <w:rPr>
                <w:noProof/>
                <w:webHidden/>
              </w:rPr>
              <w:fldChar w:fldCharType="separate"/>
            </w:r>
            <w:r w:rsidR="008729C8">
              <w:rPr>
                <w:noProof/>
                <w:webHidden/>
              </w:rPr>
              <w:t>137</w:t>
            </w:r>
            <w:r w:rsidR="008729C8">
              <w:rPr>
                <w:noProof/>
                <w:webHidden/>
              </w:rPr>
              <w:fldChar w:fldCharType="end"/>
            </w:r>
          </w:hyperlink>
        </w:p>
        <w:p w:rsidR="008729C8" w:rsidRDefault="007948AD" w14:paraId="48B87832" w14:textId="5D160694">
          <w:pPr>
            <w:pStyle w:val="TDC2"/>
            <w:tabs>
              <w:tab w:val="right" w:leader="dot" w:pos="9962"/>
            </w:tabs>
            <w:rPr>
              <w:rFonts w:asciiTheme="minorHAnsi" w:hAnsiTheme="minorHAnsi" w:eastAsiaTheme="minorEastAsia" w:cstheme="minorBidi"/>
              <w:noProof/>
              <w:color w:val="auto"/>
              <w:kern w:val="2"/>
              <w:szCs w:val="24"/>
              <w:lang w:val="es-CL" w:eastAsia="es-CL" w:bidi="ar-SA"/>
              <w14:ligatures w14:val="standardContextual"/>
            </w:rPr>
          </w:pPr>
          <w:hyperlink w:history="1" w:anchor="_Toc169678919">
            <w:r w:rsidRPr="003847EA" w:rsidR="008729C8">
              <w:rPr>
                <w:rStyle w:val="Hipervnculo"/>
                <w:noProof/>
              </w:rPr>
              <w:t>Anexo 5 - Formatos de registros</w:t>
            </w:r>
            <w:r w:rsidR="008729C8">
              <w:rPr>
                <w:noProof/>
                <w:webHidden/>
              </w:rPr>
              <w:tab/>
            </w:r>
            <w:r w:rsidR="008729C8">
              <w:rPr>
                <w:noProof/>
                <w:webHidden/>
              </w:rPr>
              <w:fldChar w:fldCharType="begin"/>
            </w:r>
            <w:r w:rsidR="008729C8">
              <w:rPr>
                <w:noProof/>
                <w:webHidden/>
              </w:rPr>
              <w:instrText xml:space="preserve"> PAGEREF _Toc169678919 \h </w:instrText>
            </w:r>
            <w:r w:rsidR="008729C8">
              <w:rPr>
                <w:noProof/>
                <w:webHidden/>
              </w:rPr>
            </w:r>
            <w:r w:rsidR="008729C8">
              <w:rPr>
                <w:noProof/>
                <w:webHidden/>
              </w:rPr>
              <w:fldChar w:fldCharType="separate"/>
            </w:r>
            <w:r w:rsidR="008729C8">
              <w:rPr>
                <w:noProof/>
                <w:webHidden/>
              </w:rPr>
              <w:t>140</w:t>
            </w:r>
            <w:r w:rsidR="008729C8">
              <w:rPr>
                <w:noProof/>
                <w:webHidden/>
              </w:rPr>
              <w:fldChar w:fldCharType="end"/>
            </w:r>
          </w:hyperlink>
        </w:p>
        <w:p w:rsidR="008729C8" w:rsidRDefault="007948AD" w14:paraId="67E7E3A3" w14:textId="182BD1E9">
          <w:pPr>
            <w:pStyle w:val="TDC2"/>
            <w:tabs>
              <w:tab w:val="right" w:leader="dot" w:pos="9962"/>
            </w:tabs>
            <w:rPr>
              <w:rFonts w:asciiTheme="minorHAnsi" w:hAnsiTheme="minorHAnsi" w:eastAsiaTheme="minorEastAsia" w:cstheme="minorBidi"/>
              <w:noProof/>
              <w:color w:val="auto"/>
              <w:kern w:val="2"/>
              <w:szCs w:val="24"/>
              <w:lang w:val="es-CL" w:eastAsia="es-CL" w:bidi="ar-SA"/>
              <w14:ligatures w14:val="standardContextual"/>
            </w:rPr>
          </w:pPr>
          <w:hyperlink w:history="1" w:anchor="_Toc169678920">
            <w:r w:rsidRPr="003847EA" w:rsidR="008729C8">
              <w:rPr>
                <w:rStyle w:val="Hipervnculo"/>
                <w:noProof/>
              </w:rPr>
              <w:t>Anexo 6 – Protocolo de prevención del acoso laboral, sexual y violencia en el trabajo</w:t>
            </w:r>
            <w:r w:rsidR="008729C8">
              <w:rPr>
                <w:noProof/>
                <w:webHidden/>
              </w:rPr>
              <w:tab/>
            </w:r>
            <w:r w:rsidR="008729C8">
              <w:rPr>
                <w:noProof/>
                <w:webHidden/>
              </w:rPr>
              <w:fldChar w:fldCharType="begin"/>
            </w:r>
            <w:r w:rsidR="008729C8">
              <w:rPr>
                <w:noProof/>
                <w:webHidden/>
              </w:rPr>
              <w:instrText xml:space="preserve"> PAGEREF _Toc169678920 \h </w:instrText>
            </w:r>
            <w:r w:rsidR="008729C8">
              <w:rPr>
                <w:noProof/>
                <w:webHidden/>
              </w:rPr>
            </w:r>
            <w:r w:rsidR="008729C8">
              <w:rPr>
                <w:noProof/>
                <w:webHidden/>
              </w:rPr>
              <w:fldChar w:fldCharType="separate"/>
            </w:r>
            <w:r w:rsidR="008729C8">
              <w:rPr>
                <w:noProof/>
                <w:webHidden/>
              </w:rPr>
              <w:t>143</w:t>
            </w:r>
            <w:r w:rsidR="008729C8">
              <w:rPr>
                <w:noProof/>
                <w:webHidden/>
              </w:rPr>
              <w:fldChar w:fldCharType="end"/>
            </w:r>
          </w:hyperlink>
        </w:p>
        <w:p w:rsidR="008729C8" w:rsidRDefault="007948AD" w14:paraId="4614DD60" w14:textId="0675AF56">
          <w:pPr>
            <w:pStyle w:val="TDC2"/>
            <w:tabs>
              <w:tab w:val="right" w:leader="dot" w:pos="9962"/>
            </w:tabs>
            <w:rPr>
              <w:rFonts w:asciiTheme="minorHAnsi" w:hAnsiTheme="minorHAnsi" w:eastAsiaTheme="minorEastAsia" w:cstheme="minorBidi"/>
              <w:noProof/>
              <w:color w:val="auto"/>
              <w:kern w:val="2"/>
              <w:szCs w:val="24"/>
              <w:lang w:val="es-CL" w:eastAsia="es-CL" w:bidi="ar-SA"/>
              <w14:ligatures w14:val="standardContextual"/>
            </w:rPr>
          </w:pPr>
          <w:hyperlink w:history="1" w:anchor="_Toc169678921">
            <w:r w:rsidRPr="003847EA" w:rsidR="008729C8">
              <w:rPr>
                <w:rStyle w:val="Hipervnculo"/>
                <w:noProof/>
              </w:rPr>
              <w:t>Anexo 7 – Procedimiento de investigación y sanción del acoso laboral, sexual y violencia en el trabajo</w:t>
            </w:r>
            <w:r w:rsidR="008729C8">
              <w:rPr>
                <w:noProof/>
                <w:webHidden/>
              </w:rPr>
              <w:tab/>
            </w:r>
            <w:r w:rsidR="008729C8">
              <w:rPr>
                <w:noProof/>
                <w:webHidden/>
              </w:rPr>
              <w:fldChar w:fldCharType="begin"/>
            </w:r>
            <w:r w:rsidR="008729C8">
              <w:rPr>
                <w:noProof/>
                <w:webHidden/>
              </w:rPr>
              <w:instrText xml:space="preserve"> PAGEREF _Toc169678921 \h </w:instrText>
            </w:r>
            <w:r w:rsidR="008729C8">
              <w:rPr>
                <w:noProof/>
                <w:webHidden/>
              </w:rPr>
            </w:r>
            <w:r w:rsidR="008729C8">
              <w:rPr>
                <w:noProof/>
                <w:webHidden/>
              </w:rPr>
              <w:fldChar w:fldCharType="separate"/>
            </w:r>
            <w:r w:rsidR="008729C8">
              <w:rPr>
                <w:noProof/>
                <w:webHidden/>
              </w:rPr>
              <w:t>144</w:t>
            </w:r>
            <w:r w:rsidR="008729C8">
              <w:rPr>
                <w:noProof/>
                <w:webHidden/>
              </w:rPr>
              <w:fldChar w:fldCharType="end"/>
            </w:r>
          </w:hyperlink>
        </w:p>
        <w:p w:rsidR="008729C8" w:rsidRDefault="007948AD" w14:paraId="297D7AB4" w14:textId="509E5AC7">
          <w:pPr>
            <w:pStyle w:val="TDC2"/>
            <w:tabs>
              <w:tab w:val="right" w:leader="dot" w:pos="9962"/>
            </w:tabs>
            <w:rPr>
              <w:rFonts w:asciiTheme="minorHAnsi" w:hAnsiTheme="minorHAnsi" w:eastAsiaTheme="minorEastAsia" w:cstheme="minorBidi"/>
              <w:noProof/>
              <w:color w:val="auto"/>
              <w:kern w:val="2"/>
              <w:szCs w:val="24"/>
              <w:lang w:val="es-CL" w:eastAsia="es-CL" w:bidi="ar-SA"/>
              <w14:ligatures w14:val="standardContextual"/>
            </w:rPr>
          </w:pPr>
          <w:hyperlink w:history="1" w:anchor="_Toc169678922">
            <w:r w:rsidRPr="003847EA" w:rsidR="008729C8">
              <w:rPr>
                <w:rStyle w:val="Hipervnculo"/>
                <w:noProof/>
              </w:rPr>
              <w:t>Anexo 8 - Legislación aplicable</w:t>
            </w:r>
            <w:r w:rsidR="008729C8">
              <w:rPr>
                <w:noProof/>
                <w:webHidden/>
              </w:rPr>
              <w:tab/>
            </w:r>
            <w:r w:rsidR="008729C8">
              <w:rPr>
                <w:noProof/>
                <w:webHidden/>
              </w:rPr>
              <w:fldChar w:fldCharType="begin"/>
            </w:r>
            <w:r w:rsidR="008729C8">
              <w:rPr>
                <w:noProof/>
                <w:webHidden/>
              </w:rPr>
              <w:instrText xml:space="preserve"> PAGEREF _Toc169678922 \h </w:instrText>
            </w:r>
            <w:r w:rsidR="008729C8">
              <w:rPr>
                <w:noProof/>
                <w:webHidden/>
              </w:rPr>
            </w:r>
            <w:r w:rsidR="008729C8">
              <w:rPr>
                <w:noProof/>
                <w:webHidden/>
              </w:rPr>
              <w:fldChar w:fldCharType="separate"/>
            </w:r>
            <w:r w:rsidR="008729C8">
              <w:rPr>
                <w:noProof/>
                <w:webHidden/>
              </w:rPr>
              <w:t>145</w:t>
            </w:r>
            <w:r w:rsidR="008729C8">
              <w:rPr>
                <w:noProof/>
                <w:webHidden/>
              </w:rPr>
              <w:fldChar w:fldCharType="end"/>
            </w:r>
          </w:hyperlink>
        </w:p>
        <w:p w:rsidR="00530A18" w:rsidRDefault="00003246" w14:paraId="340A65C2" w14:textId="4DD9022A">
          <w:r>
            <w:rPr>
              <w:b/>
              <w:noProof/>
            </w:rPr>
            <w:fldChar w:fldCharType="end"/>
          </w:r>
        </w:p>
      </w:sdtContent>
    </w:sdt>
    <w:p w:rsidR="00FC1F5C" w:rsidP="00FC1F5C" w:rsidRDefault="00FC1F5C" w14:paraId="139D9A8D" w14:textId="77777777"/>
    <w:p w:rsidR="00FC1F5C" w:rsidRDefault="00FC1F5C" w14:paraId="203EDE87" w14:textId="77777777">
      <w:pPr>
        <w:spacing w:line="240" w:lineRule="auto"/>
        <w:jc w:val="left"/>
      </w:pPr>
      <w:r>
        <w:br w:type="page"/>
      </w:r>
    </w:p>
    <w:p w:rsidRPr="00D70705" w:rsidR="001D69E6" w:rsidP="001072D4" w:rsidRDefault="00F67695" w14:paraId="02FEA571" w14:textId="450099A2">
      <w:pPr>
        <w:pStyle w:val="Ttulo1"/>
      </w:pPr>
      <w:bookmarkStart w:name="_Toc9896450" w:id="0"/>
      <w:bookmarkStart w:name="_Toc169678835" w:id="1"/>
      <w:r w:rsidRPr="00D70705">
        <w:rPr>
          <w:caps w:val="0"/>
        </w:rPr>
        <w:t>TÍTULO 1</w:t>
      </w:r>
      <w:r w:rsidR="00392D9C">
        <w:rPr>
          <w:caps w:val="0"/>
        </w:rPr>
        <w:t xml:space="preserve"> -</w:t>
      </w:r>
      <w:r w:rsidRPr="00D70705">
        <w:rPr>
          <w:caps w:val="0"/>
        </w:rPr>
        <w:t xml:space="preserve"> REGLAMENTO </w:t>
      </w:r>
      <w:r>
        <w:rPr>
          <w:caps w:val="0"/>
        </w:rPr>
        <w:t xml:space="preserve">INTERNO DE </w:t>
      </w:r>
      <w:r w:rsidRPr="00D70705">
        <w:rPr>
          <w:caps w:val="0"/>
        </w:rPr>
        <w:t>ORDEN</w:t>
      </w:r>
      <w:bookmarkEnd w:id="0"/>
      <w:bookmarkEnd w:id="1"/>
    </w:p>
    <w:p w:rsidRPr="001D69E6" w:rsidR="001D69E6" w:rsidP="001D69E6" w:rsidRDefault="001D69E6" w14:paraId="783FEF49" w14:textId="77777777">
      <w:pPr>
        <w:pStyle w:val="Sinespaciado"/>
        <w:rPr>
          <w:sz w:val="10"/>
          <w:szCs w:val="10"/>
        </w:rPr>
      </w:pPr>
    </w:p>
    <w:p w:rsidRPr="00170ABE" w:rsidR="001D69E6" w:rsidP="005A7A1D" w:rsidRDefault="001D69E6" w14:paraId="24BDB1EB" w14:textId="77777777">
      <w:pPr>
        <w:spacing w:after="120"/>
        <w:rPr>
          <w:b/>
          <w:color w:val="004C14"/>
        </w:rPr>
      </w:pPr>
      <w:bookmarkStart w:name="_Toc9896451" w:id="2"/>
      <w:r w:rsidRPr="00170ABE">
        <w:rPr>
          <w:b/>
          <w:color w:val="004C14"/>
        </w:rPr>
        <w:t>PREÁMBULO</w:t>
      </w:r>
      <w:bookmarkEnd w:id="2"/>
    </w:p>
    <w:p w:rsidRPr="004E6311" w:rsidR="001D69E6" w:rsidP="001D69E6" w:rsidRDefault="001D69E6" w14:paraId="4476771F" w14:textId="77777777">
      <w:r w:rsidRPr="004E6311">
        <w:t>El Reglamento Interno es un instrumento jurídico que constituye el estatuto de la Empresa, que fija las condiciones generales de Orden por las cuales se rige el trabajo dentro de la empresa e informa al trabajador sobre las normas de Higiene y Seguridad que le son aplicables. Sus normas son obligatorias para todos los trabajadores de la Empresa, cualquiera sea el establecimiento en que presten sus servicios.</w:t>
      </w:r>
    </w:p>
    <w:p w:rsidRPr="004E6311" w:rsidR="001D69E6" w:rsidP="001D69E6" w:rsidRDefault="001D69E6" w14:paraId="0952470D" w14:textId="77777777">
      <w:r w:rsidRPr="004E6311">
        <w:t>El Reglamento Interno de Orden, Higiene y Seguridad está fundado en el orden jurídico laboral vigente, establecido especialmente por el Código del Trabajo, e</w:t>
      </w:r>
      <w:r>
        <w:t>n</w:t>
      </w:r>
      <w:r w:rsidRPr="004E6311">
        <w:t xml:space="preserve"> la Ley Nº 16.744 y el Decreto Supremo Nº40 que, respectivamente, establecen normas acerca de la relación laboral, terminación de contrato de trabajo, Accidentes del Trabajo y Enfermedades Profesionales y Prevención de Riesgos Profesionales.</w:t>
      </w:r>
    </w:p>
    <w:p w:rsidRPr="00F67695" w:rsidR="001D69E6" w:rsidP="001D69E6" w:rsidRDefault="001D69E6" w14:paraId="269C315B" w14:textId="77777777">
      <w:r w:rsidRPr="00F67695">
        <w:t>Art. 153, inciso 1°, del Código del Trabajo. “Las empresas, establecimientos, faenas o unidades económicas que ocupen normalmente diez o más trabajadores permanentes, contados todos los que presten servicios en las distintas fábricas o secciones, aunque estén situadas en localidades diferentes, estarán obligadas a confeccionar un Reglamento Interno de Orden, Higiene y Seguridad, que contenga las obligaciones y prohibiciones a que deben sujetarse los trabajadores, en relación con sus labores, permanencia y vida en las dependencias de la respectiva empresa o establecimiento”.</w:t>
      </w:r>
    </w:p>
    <w:p w:rsidRPr="00743095" w:rsidR="001D69E6" w:rsidP="001D69E6" w:rsidRDefault="001D69E6" w14:paraId="511E29D4" w14:textId="77777777">
      <w:pPr>
        <w:rPr>
          <w:lang w:val="es-CL"/>
        </w:rPr>
      </w:pPr>
      <w:r w:rsidRPr="00743095">
        <w:rPr>
          <w:lang w:val="es-CL"/>
        </w:rPr>
        <w:t>Especialmente, se deberán estipular las normas que se deben observar para garantizar un ambiente laboral digno y de mutuo respeto entre los trabajadores.</w:t>
      </w:r>
    </w:p>
    <w:p w:rsidRPr="004E6311" w:rsidR="001D69E6" w:rsidP="001D69E6" w:rsidRDefault="001D69E6" w14:paraId="260C5742" w14:textId="77777777">
      <w:r w:rsidRPr="004E6311">
        <w:t>Art. 67 de la Ley N°16.744. “Las empresas o entidades estarán obligadas a mantener al día los Reglamentos de Higiene y Seguridad en el trabajo y los trabajadores a cumplir con las exigencias que dichos reglamentos les impongan. Los Reglamentos deberán consultar la aplicación de multas a los trabajadores que no utilicen los elementos de protección personal que se les haya proporcionado o que no cumplan las obligaciones que les impongan las normas, reglamentaciones o instrucciones sobre higiene y seguridad en el trabajo. La aplicación de tales multas se regirá por lo dispuesto en el Párrafo I del Título III del Libro I del Código del Trabajo”.</w:t>
      </w:r>
    </w:p>
    <w:p w:rsidR="001D69E6" w:rsidP="001D69E6" w:rsidRDefault="001D69E6" w14:paraId="10F19A47" w14:textId="1FB85D5A">
      <w:r w:rsidRPr="004E6311">
        <w:t>Art. 14 del Decreto Supremo Nº 40. “Toda empresa o entidad estará obligada a establecer y mantener al día un reglamento interno de seguridad e higiene en el trabajo, cuyo cumplimiento será obligatorio para los trabajadores. La empresa o entidad deberá entregar gratuitamente un ejemplar del reglamento a cada trabajador”.</w:t>
      </w:r>
      <w:r>
        <w:br w:type="page"/>
      </w:r>
    </w:p>
    <w:p w:rsidRPr="00526690" w:rsidR="001D69E6" w:rsidP="008B477C" w:rsidRDefault="00F67695" w14:paraId="199FDD9A" w14:textId="131575C2">
      <w:pPr>
        <w:pStyle w:val="Ttulo2"/>
        <w:rPr>
          <w:color w:val="auto"/>
        </w:rPr>
      </w:pPr>
      <w:bookmarkStart w:name="_Toc9896452" w:id="3"/>
      <w:bookmarkStart w:name="_Toc169678836" w:id="4"/>
      <w:r w:rsidRPr="00526690">
        <w:rPr>
          <w:color w:val="auto"/>
        </w:rPr>
        <w:t>Capítulo I</w:t>
      </w:r>
      <w:r w:rsidRPr="00526690" w:rsidR="00392D9C">
        <w:rPr>
          <w:color w:val="auto"/>
        </w:rPr>
        <w:t xml:space="preserve"> -</w:t>
      </w:r>
      <w:r w:rsidRPr="00526690">
        <w:rPr>
          <w:color w:val="auto"/>
        </w:rPr>
        <w:t xml:space="preserve"> Normas generales</w:t>
      </w:r>
      <w:bookmarkEnd w:id="3"/>
      <w:bookmarkEnd w:id="4"/>
    </w:p>
    <w:p w:rsidRPr="00D70705" w:rsidR="001D69E6" w:rsidP="00D70705" w:rsidRDefault="001D69E6" w14:paraId="50171C9A" w14:textId="77777777">
      <w:pPr>
        <w:pStyle w:val="Articulo"/>
      </w:pPr>
      <w:r w:rsidRPr="00D70705">
        <w:t>ARTICULO 1°</w:t>
      </w:r>
    </w:p>
    <w:p w:rsidRPr="004E6311" w:rsidR="001D69E6" w:rsidP="00D70705" w:rsidRDefault="001D69E6" w14:paraId="21B11E82" w14:textId="3B37AA51">
      <w:r w:rsidRPr="004E6311">
        <w:t xml:space="preserve">El presente Reglamento Interno regula los requisitos y las condiciones de ingreso, derechos, obligaciones, prohibiciones, normas, instrucciones y, en general, las modalidades y condiciones de trabajo de todos los trabajadores dependientes de la </w:t>
      </w:r>
      <w:sdt>
        <w:sdtPr>
          <w:rPr>
            <w:b/>
            <w:color w:val="12431D" w:themeColor="text2" w:themeShade="BF"/>
          </w:rPr>
          <w:alias w:val="Empresa/Organización"/>
          <w:tag w:val=""/>
          <w:id w:val="-602644102"/>
          <w:placeholder>
            <w:docPart w:val="90EF13486B3D469DAE84BBA393C90F73"/>
          </w:placeholder>
          <w:dataBinding w:prefixMappings="xmlns:ns0='http://schemas.openxmlformats.org/officeDocument/2006/extended-properties' " w:xpath="/ns0:Properties[1]/ns0:Company[1]" w:storeItemID="{6668398D-A668-4E3E-A5EB-62B293D839F1}"/>
          <w:text/>
        </w:sdtPr>
        <w:sdtEndPr/>
        <w:sdtContent>
          <w:r w:rsidR="0021318A">
            <w:rPr>
              <w:b/>
              <w:color w:val="12431D" w:themeColor="text2" w:themeShade="BF"/>
            </w:rPr>
            <w:t>[NOMBRE DE LA ORGANIZACIÓN]</w:t>
          </w:r>
        </w:sdtContent>
      </w:sdt>
      <w:r w:rsidRPr="004E6311" w:rsidR="00D70705">
        <w:t xml:space="preserve"> </w:t>
      </w:r>
      <w:r w:rsidRPr="004E6311">
        <w:t>y de las Empresas contratistas, cualquiera sea el lugar en donde presten sus servicios.</w:t>
      </w:r>
    </w:p>
    <w:p w:rsidRPr="004E6311" w:rsidR="001D69E6" w:rsidP="00D70705" w:rsidRDefault="001D69E6" w14:paraId="57363FCD" w14:textId="77777777">
      <w:pPr>
        <w:pStyle w:val="Articulo"/>
      </w:pPr>
      <w:r w:rsidRPr="004E6311">
        <w:t>ARTICULO 2°</w:t>
      </w:r>
    </w:p>
    <w:p w:rsidRPr="004E6311" w:rsidR="001D69E6" w:rsidP="00D70705" w:rsidRDefault="001D69E6" w14:paraId="573A814D" w14:textId="77777777">
      <w:r w:rsidRPr="004E6311">
        <w:t>El presente reglamento se entregará formalmente en una charla de inducción al personal contratado, una vez iniciadas sus funciones en el cargo y se dejará un registro.</w:t>
      </w:r>
    </w:p>
    <w:p w:rsidRPr="004E6311" w:rsidR="001D69E6" w:rsidP="00D70705" w:rsidRDefault="001D69E6" w14:paraId="7E08E730" w14:textId="77777777">
      <w:pPr>
        <w:pStyle w:val="Articulo"/>
      </w:pPr>
      <w:r w:rsidRPr="004E6311">
        <w:t>ARTICULO 3°</w:t>
      </w:r>
    </w:p>
    <w:p w:rsidRPr="004E6311" w:rsidR="001D69E6" w:rsidP="00D70705" w:rsidRDefault="001D69E6" w14:paraId="369A26AE" w14:textId="77777777">
      <w:r w:rsidRPr="004E6311">
        <w:t xml:space="preserve">El presente Reglamento, será de conocimiento obligatorio y de estricto cumplimiento. Cada trabajador tendrá la obligación de dar cabal, fiel y estricto cumplimiento a las disposiciones contenidas en este Reglamento. Por tanto, el trabajador no podrá aducir desconocimiento de las presentes disposiciones reglamentarias. </w:t>
      </w:r>
    </w:p>
    <w:p w:rsidRPr="004E6311" w:rsidR="001D69E6" w:rsidP="00D70705" w:rsidRDefault="001D69E6" w14:paraId="47346ADC" w14:textId="77777777">
      <w:pPr>
        <w:pStyle w:val="Articulo"/>
      </w:pPr>
      <w:r w:rsidRPr="004E6311">
        <w:t>ARTICULO 4°</w:t>
      </w:r>
    </w:p>
    <w:p w:rsidR="00D70705" w:rsidP="00D70705" w:rsidRDefault="001D69E6" w14:paraId="40F44FDD" w14:textId="0159917C">
      <w:r w:rsidRPr="004E6311">
        <w:t>La potestad de dirección y disciplina del empleador, contenidas en el presente Reglamento, y en general el ejercicio de las facultades que la ley le reconoce al empleador, tiene como límite el respeto a las garantías constitucionales de los trabajadores, en especial cuando pudieran afectar la intimidad, la vida privada o la honra de éstos.</w:t>
      </w:r>
      <w:bookmarkStart w:name="_Toc9896453" w:id="5"/>
      <w:r>
        <w:t xml:space="preserve"> Del mismo modo, c</w:t>
      </w:r>
      <w:r w:rsidRPr="00BA3FF5">
        <w:t>ualquier trabajador o las organizaciones sindicales de la empresa respectiva podrán impugnar las disposiciones del reglamento interno que estimaren ilegales, mediante presentación efectuada ante la autoridad de salud o ante la Dirección del Trabajo, según corresponda.</w:t>
      </w:r>
    </w:p>
    <w:p w:rsidR="00D70705" w:rsidRDefault="00D70705" w14:paraId="642EE5F0" w14:textId="77777777">
      <w:pPr>
        <w:spacing w:after="0" w:line="240" w:lineRule="auto"/>
        <w:jc w:val="left"/>
      </w:pPr>
      <w:r>
        <w:br w:type="page"/>
      </w:r>
    </w:p>
    <w:p w:rsidRPr="005A7A1D" w:rsidR="001D69E6" w:rsidP="008B477C" w:rsidRDefault="00F67695" w14:paraId="1EB0C5AB" w14:textId="2287271E">
      <w:pPr>
        <w:pStyle w:val="Ttulo2"/>
      </w:pPr>
      <w:bookmarkStart w:name="_Toc169678837" w:id="6"/>
      <w:r>
        <w:t>C</w:t>
      </w:r>
      <w:r w:rsidRPr="005A7A1D">
        <w:t xml:space="preserve">apítulo </w:t>
      </w:r>
      <w:r>
        <w:t>II</w:t>
      </w:r>
      <w:r w:rsidR="00392D9C">
        <w:t xml:space="preserve"> -</w:t>
      </w:r>
      <w:r w:rsidRPr="005A7A1D">
        <w:t xml:space="preserve"> </w:t>
      </w:r>
      <w:r>
        <w:t>T</w:t>
      </w:r>
      <w:r w:rsidRPr="005A7A1D">
        <w:t>erminología y definiciones</w:t>
      </w:r>
      <w:bookmarkEnd w:id="5"/>
      <w:bookmarkEnd w:id="6"/>
      <w:r w:rsidRPr="005A7A1D">
        <w:t xml:space="preserve"> </w:t>
      </w:r>
    </w:p>
    <w:p w:rsidRPr="004E6311" w:rsidR="001D69E6" w:rsidP="00D70705" w:rsidRDefault="001D69E6" w14:paraId="3EB74695" w14:textId="77777777">
      <w:pPr>
        <w:pStyle w:val="Articulo"/>
      </w:pPr>
      <w:r w:rsidRPr="004E6311">
        <w:t>ARTICULO 5°</w:t>
      </w:r>
    </w:p>
    <w:p w:rsidRPr="004E6311" w:rsidR="001D69E6" w:rsidP="00D70705" w:rsidRDefault="001D69E6" w14:paraId="181B874A" w14:textId="77777777">
      <w:r w:rsidRPr="004E6311">
        <w:t>Para los efectos del presente Reglamento se entenderá por:</w:t>
      </w:r>
    </w:p>
    <w:p w:rsidRPr="004E6311" w:rsidR="001D69E6" w:rsidP="00D70705" w:rsidRDefault="001D69E6" w14:paraId="77C5F0C4" w14:textId="77777777">
      <w:pPr>
        <w:pStyle w:val="Prrafodelista"/>
        <w:rPr>
          <w:lang w:val="es-ES_tradnl" w:eastAsia="es-ES_tradnl"/>
        </w:rPr>
      </w:pPr>
      <w:r w:rsidRPr="004E6311">
        <w:rPr>
          <w:b/>
          <w:lang w:val="es-ES_tradnl" w:eastAsia="es-ES_tradnl"/>
        </w:rPr>
        <w:t>Accidente del Trabajo:</w:t>
      </w:r>
      <w:r w:rsidRPr="004E6311">
        <w:rPr>
          <w:lang w:val="es-ES_tradnl" w:eastAsia="es-ES_tradnl"/>
        </w:rPr>
        <w:t xml:space="preserve"> Toda lesión que una persona sufra a causa o con ocasión del trabajo, y que le produzca incapacidad o muerte (Art. 5° Ley 16.744).</w:t>
      </w:r>
    </w:p>
    <w:p w:rsidR="001D69E6" w:rsidP="0C2C9BA8" w:rsidRDefault="001D69E6" w14:paraId="7FB28F8D" w14:textId="77777777">
      <w:pPr>
        <w:pStyle w:val="Prrafodelista"/>
      </w:pPr>
      <w:r w:rsidRPr="0C2C9BA8">
        <w:rPr>
          <w:b/>
          <w:bCs/>
        </w:rPr>
        <w:t>Accidente de Trayecto:</w:t>
      </w:r>
      <w:r w:rsidRPr="0C2C9BA8">
        <w:t xml:space="preserve"> Son aquellos sufridos por el trabajador en el trayecto directo de ida o regreso entre la habitación y el lugar de trabajo, y aquéllos que ocurran en el trayecto directo entre dos lugares de trabajo, aunque correspondan a distintos empleadores. En este último caso, se considerará que el accidente dice relación con el trabajo al que se dirigía el trabajador al ocurrir el siniestro. El accidente del trayecto deberá ser acreditado ante la Asociación Chilena de Seguridad, mediante parte de Carabineros u otros medios igualmente fehacientes. (Art. 5° Ley 16.744 y Art. 7° inciso 2° Decreto Supremo N° 101).</w:t>
      </w:r>
    </w:p>
    <w:p w:rsidRPr="00855802" w:rsidR="000A776D" w:rsidP="00845FD3" w:rsidRDefault="000A776D" w14:paraId="05CC264D" w14:textId="0EF16F24">
      <w:pPr>
        <w:pStyle w:val="Prrafodelista"/>
        <w:rPr>
          <w:lang w:val="es-ES_tradnl" w:eastAsia="es-ES_tradnl"/>
        </w:rPr>
      </w:pPr>
      <w:r w:rsidRPr="00855802">
        <w:rPr>
          <w:b/>
          <w:lang w:val="es-ES_tradnl" w:eastAsia="es-ES_tradnl"/>
        </w:rPr>
        <w:t>Acoso laboral:</w:t>
      </w:r>
      <w:r w:rsidRPr="00855802">
        <w:rPr>
          <w:lang w:val="es-ES_tradnl" w:eastAsia="es-ES_tradnl"/>
        </w:rPr>
        <w:t xml:space="preserve"> </w:t>
      </w:r>
      <w:r w:rsidRPr="00855802" w:rsidR="00855802">
        <w:rPr>
          <w:lang w:val="es-ES_tradnl" w:eastAsia="es-ES_tradnl"/>
        </w:rPr>
        <w:t>Toda conducta que constituya agresión u hostigamiento ejercida por el empleador o por uno o más trabajadores, en contra de otro u otros trabajadores, por cualquier medio, ya sea que se manifieste una sola vez o de manera reiterada, y que tenga como resultado para el o los afectados su menoscabo, maltrato o humillación, o bien que amenace o perjudique su situación laboral o sus oportunidades en el empleo (artículo 2° inciso segundo del Código del Trabajo). El acoso laboral, además de la agresión física, incluye el acoso psicológico, abuso emocional o mental, por cualquier medio, amenace o no la situación laboral. Ejemplos de acoso psicológico, abuso emocional o mental: considerando el contexto y caso concreto en el que se presente</w:t>
      </w:r>
    </w:p>
    <w:p w:rsidR="00267A20" w:rsidP="004F3631" w:rsidRDefault="00267A20" w14:paraId="24CE158D" w14:textId="7B25089B">
      <w:pPr>
        <w:pStyle w:val="Prrafodelista"/>
        <w:rPr>
          <w:lang w:val="es-ES_tradnl" w:eastAsia="es-ES_tradnl"/>
        </w:rPr>
      </w:pPr>
      <w:r w:rsidRPr="00171102">
        <w:rPr>
          <w:b/>
          <w:lang w:val="es-ES_tradnl" w:eastAsia="es-ES_tradnl"/>
        </w:rPr>
        <w:t>Acoso sexual</w:t>
      </w:r>
      <w:r w:rsidRPr="00171102" w:rsidR="001F3998">
        <w:rPr>
          <w:b/>
          <w:lang w:val="es-ES_tradnl" w:eastAsia="es-ES_tradnl"/>
        </w:rPr>
        <w:t>:</w:t>
      </w:r>
      <w:r w:rsidRPr="00171102" w:rsidR="001F3998">
        <w:rPr>
          <w:lang w:val="es-ES_tradnl" w:eastAsia="es-ES_tradnl"/>
        </w:rPr>
        <w:t xml:space="preserve"> </w:t>
      </w:r>
      <w:r w:rsidRPr="00171102" w:rsidR="00171102">
        <w:rPr>
          <w:lang w:val="es-ES_tradnl" w:eastAsia="es-ES_tradnl"/>
        </w:rPr>
        <w:t>Es aquella conducta en que una persona realiza, en forma indebida, por cualquier medio, requerimientos de carácter sexual, no consentidos por quien los recibe y que amenacen o perjudiquen su situación laboral o sus oportunidades en el empleo (artículo 2° inciso segundo del Código del Trabajo).</w:t>
      </w:r>
      <w:r w:rsidR="00705039">
        <w:rPr>
          <w:lang w:val="es-ES_tradnl" w:eastAsia="es-ES_tradnl"/>
        </w:rPr>
        <w:t xml:space="preserve"> </w:t>
      </w:r>
      <w:r w:rsidRPr="00705039" w:rsidR="00705039">
        <w:rPr>
          <w:lang w:val="es-ES_tradnl" w:eastAsia="es-ES_tradnl"/>
        </w:rPr>
        <w:t>El acoso sexual implica insinuaciones sexuales no deseadas, solicitudes de favores sexuales u otras conductas verbales, no verbales o físicas de naturaleza sexual, tales como comentarios sexuales, acercamientos físicos, caricias, abrazos, besos o intentos de realizarlas. La característica esencial del acoso sexual es que no es deseado ni aceptado por quien lo recibe.</w:t>
      </w:r>
    </w:p>
    <w:p w:rsidRPr="00171102" w:rsidR="005F4F36" w:rsidP="004F3631" w:rsidRDefault="005F4F36" w14:paraId="4D5D25E0" w14:textId="3A792D0D">
      <w:pPr>
        <w:pStyle w:val="Prrafodelista"/>
        <w:rPr>
          <w:lang w:val="es-ES_tradnl" w:eastAsia="es-ES_tradnl"/>
        </w:rPr>
      </w:pPr>
      <w:r>
        <w:rPr>
          <w:b/>
          <w:lang w:val="es-ES_tradnl" w:eastAsia="es-ES_tradnl"/>
        </w:rPr>
        <w:t>Conductas incívicas:</w:t>
      </w:r>
      <w:r>
        <w:rPr>
          <w:lang w:val="es-ES_tradnl" w:eastAsia="es-ES_tradnl"/>
        </w:rPr>
        <w:t xml:space="preserve"> </w:t>
      </w:r>
      <w:r w:rsidR="00D629D3">
        <w:rPr>
          <w:lang w:val="es-ES_tradnl" w:eastAsia="es-ES_tradnl"/>
        </w:rPr>
        <w:t xml:space="preserve">Son aquellos </w:t>
      </w:r>
      <w:r w:rsidRPr="003F29A6" w:rsidR="003F29A6">
        <w:rPr>
          <w:lang w:val="es-ES_tradnl" w:eastAsia="es-ES_tradnl"/>
        </w:rPr>
        <w:t>comportamientos descorteses o groseros que carecen de una clara intención de dañar, pero que entran en conflicto con los estándares de respeto mutuo. A menudo surge del descuido de las normas sociales. Sin directrices claras, el comportamiento descortés puede perpetuarse y generar situaciones de hostilidad o violencia necesarias de erradicar de los espacios de trabajo. Al abordar las conductas incívicas de manera proactiva, las organizaciones pueden mitigar su propagación y evitar que evolucione hacia transgresiones más graves.</w:t>
      </w:r>
    </w:p>
    <w:p w:rsidR="001D69E6" w:rsidP="0C2C9BA8" w:rsidRDefault="001D69E6" w14:paraId="003A1A46" w14:textId="02C8C766">
      <w:pPr>
        <w:pStyle w:val="Prrafodelista"/>
      </w:pPr>
      <w:r w:rsidRPr="0C2C9BA8">
        <w:rPr>
          <w:b/>
          <w:bCs/>
        </w:rPr>
        <w:t>Comité Paritario de Higiene y Seguridad:</w:t>
      </w:r>
      <w:r w:rsidRPr="0C2C9BA8">
        <w:t xml:space="preserve"> Grupo integrado por tres representantes patronales y tres representantes laborales, con sus respectivos suplentes, destinados a preocuparse de los problemas de Seguridad e Higiene Industrial en la Empresa, en conformidad con el Decreto Supremo N°</w:t>
      </w:r>
      <w:r w:rsidRPr="0C2C9BA8" w:rsidR="008007FB">
        <w:t xml:space="preserve"> </w:t>
      </w:r>
      <w:r w:rsidRPr="0C2C9BA8">
        <w:t>54 de 1969, del Ministerio del Trabajo y Previsión Social.</w:t>
      </w:r>
    </w:p>
    <w:p w:rsidR="001D69E6" w:rsidP="0C2C9BA8" w:rsidRDefault="001D69E6" w14:paraId="500EA142" w14:textId="0B3F34E5">
      <w:pPr>
        <w:pStyle w:val="Prrafodelista"/>
      </w:pPr>
      <w:r w:rsidRPr="0C2C9BA8">
        <w:rPr>
          <w:b/>
          <w:bCs/>
        </w:rPr>
        <w:t>Departamento de Prevención de Riesgos</w:t>
      </w:r>
      <w:r w:rsidRPr="0C2C9BA8">
        <w:t>: Dependencia a cargo de planificar, organizar, asesorar, ejecutar, supervisar y promover acciones permanentes para evitar accidentes del trabajo y enfermedades profesionales (Art.</w:t>
      </w:r>
      <w:r w:rsidRPr="0C2C9BA8" w:rsidR="008007FB">
        <w:t xml:space="preserve"> </w:t>
      </w:r>
      <w:r w:rsidRPr="0C2C9BA8">
        <w:t>8° Decreto Supremo N°</w:t>
      </w:r>
      <w:r w:rsidRPr="0C2C9BA8" w:rsidR="008007FB">
        <w:t xml:space="preserve"> </w:t>
      </w:r>
      <w:r w:rsidRPr="0C2C9BA8">
        <w:t>40 de 1969 del Ministerio del Trabajo y Previsión Social).</w:t>
      </w:r>
    </w:p>
    <w:p w:rsidR="00BA0183" w:rsidP="00F06BB3" w:rsidRDefault="00BA0183" w14:paraId="6D9AC6AE" w14:textId="77777777">
      <w:pPr>
        <w:pStyle w:val="Prrafodelista"/>
        <w:numPr>
          <w:ilvl w:val="0"/>
          <w:numId w:val="0"/>
        </w:numPr>
        <w:pBdr>
          <w:top w:val="single" w:color="205B64" w:sz="12" w:space="1"/>
          <w:left w:val="single" w:color="205B64" w:sz="12" w:space="4"/>
          <w:bottom w:val="single" w:color="205B64" w:sz="12" w:space="1"/>
          <w:right w:val="single" w:color="205B64" w:sz="12" w:space="4"/>
        </w:pBdr>
        <w:shd w:val="clear" w:color="auto" w:fill="F2F2F2" w:themeFill="background1" w:themeFillShade="F2"/>
        <w:tabs>
          <w:tab w:val="left" w:pos="-63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spacing w:before="0" w:after="200" w:line="276" w:lineRule="auto"/>
        <w:ind w:left="426"/>
        <w:contextualSpacing/>
        <w:rPr>
          <w:color w:val="595054"/>
          <w:sz w:val="20"/>
        </w:rPr>
      </w:pPr>
    </w:p>
    <w:p w:rsidRPr="00BA0183" w:rsidR="00F06BB3" w:rsidP="00F06BB3" w:rsidRDefault="001D69E6" w14:paraId="24196268" w14:textId="080CC97F">
      <w:pPr>
        <w:pStyle w:val="Prrafodelista"/>
        <w:numPr>
          <w:ilvl w:val="0"/>
          <w:numId w:val="0"/>
        </w:numPr>
        <w:pBdr>
          <w:top w:val="single" w:color="205B64" w:sz="12" w:space="1"/>
          <w:left w:val="single" w:color="205B64" w:sz="12" w:space="4"/>
          <w:bottom w:val="single" w:color="205B64" w:sz="12" w:space="1"/>
          <w:right w:val="single" w:color="205B64" w:sz="12" w:space="4"/>
        </w:pBdr>
        <w:shd w:val="clear" w:color="auto" w:fill="F2F2F2" w:themeFill="background1" w:themeFillShade="F2"/>
        <w:tabs>
          <w:tab w:val="left" w:pos="-63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spacing w:before="0" w:after="200" w:line="276" w:lineRule="auto"/>
        <w:ind w:left="426"/>
        <w:contextualSpacing/>
        <w:rPr>
          <w:b/>
          <w:bCs/>
          <w:color w:val="205B64"/>
          <w:sz w:val="22"/>
        </w:rPr>
      </w:pPr>
      <w:r w:rsidRPr="00BA0183">
        <w:rPr>
          <w:color w:val="595054"/>
          <w:sz w:val="22"/>
        </w:rPr>
        <w:t xml:space="preserve">Las </w:t>
      </w:r>
      <w:r w:rsidRPr="00BA0183">
        <w:rPr>
          <w:b/>
          <w:color w:val="595054"/>
          <w:sz w:val="22"/>
        </w:rPr>
        <w:t xml:space="preserve">Empresas </w:t>
      </w:r>
      <w:r w:rsidRPr="00BA0183">
        <w:rPr>
          <w:color w:val="595054"/>
          <w:sz w:val="22"/>
        </w:rPr>
        <w:t>con más de 100 trabajadores deberán contar con un Departamento de Prevención de Riesgos y si tiene más de 25 trabajadores deben contar con un Comité Paritario de Higiene y Seguridad</w:t>
      </w:r>
      <w:r w:rsidRPr="00BA0183" w:rsidR="00D70705">
        <w:rPr>
          <w:color w:val="595054"/>
          <w:sz w:val="22"/>
        </w:rPr>
        <w:t>.</w:t>
      </w:r>
      <w:r w:rsidRPr="00BA0183" w:rsidR="00D70705">
        <w:rPr>
          <w:b/>
          <w:bCs/>
          <w:color w:val="205B64"/>
          <w:sz w:val="22"/>
        </w:rPr>
        <w:t xml:space="preserve"> </w:t>
      </w:r>
    </w:p>
    <w:p w:rsidRPr="00F06BB3" w:rsidR="00F06BB3" w:rsidP="00F06BB3" w:rsidRDefault="00F06BB3" w14:paraId="5F8B9252" w14:textId="77777777">
      <w:pPr>
        <w:pStyle w:val="Prrafodelista"/>
        <w:numPr>
          <w:ilvl w:val="0"/>
          <w:numId w:val="0"/>
        </w:numPr>
        <w:pBdr>
          <w:top w:val="single" w:color="205B64" w:sz="12" w:space="1"/>
          <w:left w:val="single" w:color="205B64" w:sz="12" w:space="4"/>
          <w:bottom w:val="single" w:color="205B64" w:sz="12" w:space="1"/>
          <w:right w:val="single" w:color="205B64" w:sz="12" w:space="4"/>
        </w:pBdr>
        <w:shd w:val="clear" w:color="auto" w:fill="F2F2F2" w:themeFill="background1" w:themeFillShade="F2"/>
        <w:tabs>
          <w:tab w:val="left" w:pos="-63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spacing w:before="0" w:after="200" w:line="276" w:lineRule="auto"/>
        <w:ind w:left="426"/>
        <w:contextualSpacing/>
        <w:rPr>
          <w:b/>
          <w:bCs/>
          <w:color w:val="205B64"/>
          <w:sz w:val="20"/>
        </w:rPr>
      </w:pPr>
    </w:p>
    <w:p w:rsidRPr="00A8783D" w:rsidR="00D70705" w:rsidP="00F06BB3" w:rsidRDefault="00D70705" w14:paraId="3272C45D" w14:textId="119427A1">
      <w:pPr>
        <w:pStyle w:val="Prrafodelista"/>
        <w:numPr>
          <w:ilvl w:val="0"/>
          <w:numId w:val="0"/>
        </w:numPr>
        <w:pBdr>
          <w:top w:val="single" w:color="205B64" w:sz="12" w:space="1"/>
          <w:left w:val="single" w:color="205B64" w:sz="12" w:space="4"/>
          <w:bottom w:val="single" w:color="205B64" w:sz="12" w:space="1"/>
          <w:right w:val="single" w:color="205B64" w:sz="12" w:space="4"/>
        </w:pBdr>
        <w:shd w:val="clear" w:color="auto" w:fill="F2F2F2" w:themeFill="background1" w:themeFillShade="F2"/>
        <w:tabs>
          <w:tab w:val="left" w:pos="-630"/>
        </w:tabs>
        <w:adjustRightInd w:val="0"/>
        <w:spacing w:before="0" w:after="200" w:line="276" w:lineRule="auto"/>
        <w:ind w:left="426"/>
        <w:contextualSpacing/>
        <w:jc w:val="center"/>
        <w:rPr>
          <w:b/>
          <w:bCs/>
          <w:color w:val="12431D" w:themeColor="text2" w:themeShade="BF"/>
          <w:sz w:val="20"/>
        </w:rPr>
      </w:pPr>
      <w:r w:rsidRPr="00A8783D">
        <w:rPr>
          <w:b/>
          <w:bCs/>
          <w:color w:val="12431D" w:themeColor="text2" w:themeShade="BF"/>
          <w:sz w:val="20"/>
        </w:rPr>
        <w:t>ESTE CUADRO ES EXPLICATIVO Y DEBE SER ELIMINADO AL FORMALIZAR EL DOCUMENTO</w:t>
      </w:r>
    </w:p>
    <w:p w:rsidRPr="00F06BB3" w:rsidR="00F06BB3" w:rsidP="00F06BB3" w:rsidRDefault="00F06BB3" w14:paraId="7BC114FD" w14:textId="77777777">
      <w:pPr>
        <w:pStyle w:val="Prrafodelista"/>
        <w:numPr>
          <w:ilvl w:val="0"/>
          <w:numId w:val="0"/>
        </w:numPr>
        <w:pBdr>
          <w:top w:val="single" w:color="205B64" w:sz="12" w:space="1"/>
          <w:left w:val="single" w:color="205B64" w:sz="12" w:space="4"/>
          <w:bottom w:val="single" w:color="205B64" w:sz="12" w:space="1"/>
          <w:right w:val="single" w:color="205B64" w:sz="12" w:space="4"/>
        </w:pBdr>
        <w:shd w:val="clear" w:color="auto" w:fill="F2F2F2" w:themeFill="background1" w:themeFillShade="F2"/>
        <w:tabs>
          <w:tab w:val="left" w:pos="-630"/>
        </w:tabs>
        <w:adjustRightInd w:val="0"/>
        <w:spacing w:before="0" w:after="200" w:line="276" w:lineRule="auto"/>
        <w:ind w:left="426"/>
        <w:contextualSpacing/>
        <w:jc w:val="center"/>
        <w:rPr>
          <w:b/>
          <w:bCs/>
          <w:color w:val="595054"/>
          <w:sz w:val="20"/>
        </w:rPr>
      </w:pPr>
    </w:p>
    <w:p w:rsidRPr="00D70705" w:rsidR="00D70705" w:rsidP="00D70705" w:rsidRDefault="00D70705" w14:paraId="383AB1B1" w14:textId="77777777">
      <w:pPr>
        <w:pStyle w:val="Prrafodelista"/>
        <w:numPr>
          <w:ilvl w:val="0"/>
          <w:numId w:val="0"/>
        </w:numPr>
        <w:ind w:left="360"/>
        <w:rPr>
          <w:lang w:val="es-ES_tradnl" w:eastAsia="es-ES_tradnl"/>
        </w:rPr>
      </w:pPr>
    </w:p>
    <w:p w:rsidRPr="004E6311" w:rsidR="001D69E6" w:rsidP="00D70705" w:rsidRDefault="001D69E6" w14:paraId="13CF8EFF" w14:textId="35166C04">
      <w:pPr>
        <w:pStyle w:val="Prrafodelista"/>
        <w:rPr>
          <w:lang w:val="es-ES_tradnl" w:eastAsia="es-ES_tradnl"/>
        </w:rPr>
      </w:pPr>
      <w:r w:rsidRPr="004E6311">
        <w:rPr>
          <w:b/>
          <w:lang w:val="es-ES_tradnl" w:eastAsia="es-ES_tradnl"/>
        </w:rPr>
        <w:t>Enfermedad Profesional</w:t>
      </w:r>
      <w:r w:rsidRPr="004E6311">
        <w:rPr>
          <w:lang w:val="es-ES_tradnl" w:eastAsia="es-ES_tradnl"/>
        </w:rPr>
        <w:t>: Es aquella causada de una manera directa por el ejercicio de la profesión o el trabajo que realice una persona y que le produzca incapacidad o muerte (Art. 7° Ley 16.744).</w:t>
      </w:r>
    </w:p>
    <w:p w:rsidRPr="004E6311" w:rsidR="001D69E6" w:rsidP="0C2C9BA8" w:rsidRDefault="001D69E6" w14:paraId="1CAD8CC7" w14:textId="12DCDE8E">
      <w:pPr>
        <w:pStyle w:val="Prrafodelista"/>
      </w:pPr>
      <w:r w:rsidRPr="0C2C9BA8">
        <w:rPr>
          <w:b/>
          <w:bCs/>
        </w:rPr>
        <w:t>Entidad Empleadora:</w:t>
      </w:r>
      <w:r w:rsidRPr="0C2C9BA8">
        <w:t xml:space="preserve"> Toda empresa, institución, servicio o persona que proporcione trabajo (Art. 25° Ley N°</w:t>
      </w:r>
      <w:r w:rsidRPr="0C2C9BA8" w:rsidR="008007FB">
        <w:t xml:space="preserve"> </w:t>
      </w:r>
      <w:r w:rsidRPr="0C2C9BA8">
        <w:t>16.744).</w:t>
      </w:r>
    </w:p>
    <w:p w:rsidRPr="004E6311" w:rsidR="001D69E6" w:rsidP="00D70705" w:rsidRDefault="001D69E6" w14:paraId="48FE745A" w14:textId="77777777">
      <w:pPr>
        <w:pStyle w:val="Prrafodelista"/>
        <w:rPr>
          <w:lang w:val="es-ES_tradnl" w:eastAsia="es-ES_tradnl"/>
        </w:rPr>
      </w:pPr>
      <w:r w:rsidRPr="004E6311">
        <w:rPr>
          <w:b/>
          <w:lang w:val="es-ES_tradnl" w:eastAsia="es-ES_tradnl"/>
        </w:rPr>
        <w:t>Em</w:t>
      </w:r>
      <w:r w:rsidRPr="00743B56">
        <w:rPr>
          <w:b/>
          <w:lang w:val="es-ES_tradnl" w:eastAsia="es-ES_tradnl"/>
        </w:rPr>
        <w:t>pleador</w:t>
      </w:r>
      <w:r w:rsidRPr="00743B56">
        <w:rPr>
          <w:lang w:val="es-ES_tradnl" w:eastAsia="es-ES_tradnl"/>
        </w:rPr>
        <w:t>: Persona natural o jurídica que utiliza los servicios intelectuales o materiales de una o más personas en virtud de un contrato</w:t>
      </w:r>
      <w:r w:rsidRPr="004E6311">
        <w:rPr>
          <w:lang w:val="es-ES_tradnl" w:eastAsia="es-ES_tradnl"/>
        </w:rPr>
        <w:t xml:space="preserve"> de trabajo (Art. 3° letra a del Código del Trabajo).</w:t>
      </w:r>
    </w:p>
    <w:p w:rsidRPr="004E6311" w:rsidR="001D69E6" w:rsidP="00D70705" w:rsidRDefault="001D69E6" w14:paraId="64C2742A" w14:textId="77777777">
      <w:pPr>
        <w:pStyle w:val="Prrafodelista"/>
        <w:rPr>
          <w:lang w:val="es-ES_tradnl" w:eastAsia="es-ES_tradnl"/>
        </w:rPr>
      </w:pPr>
      <w:r w:rsidRPr="004E6311">
        <w:rPr>
          <w:b/>
          <w:lang w:val="es-ES_tradnl" w:eastAsia="es-ES_tradnl"/>
        </w:rPr>
        <w:t>Empresa:</w:t>
      </w:r>
      <w:r w:rsidRPr="004E6311">
        <w:rPr>
          <w:lang w:val="es-ES_tradnl" w:eastAsia="es-ES_tradnl"/>
        </w:rPr>
        <w:t xml:space="preserve"> Toda organización de medios personales, materiales e inmateriales, ordenados bajo la dirección de un empleador, para el logro de fines económicos, sociales, culturales o benéficos, dotada de una individualidad legal determinada. (Art. 3° del Código del Trabajo).</w:t>
      </w:r>
    </w:p>
    <w:p w:rsidRPr="004E6311" w:rsidR="001D69E6" w:rsidP="0C2C9BA8" w:rsidRDefault="001D69E6" w14:paraId="12EF5670" w14:textId="77777777">
      <w:pPr>
        <w:pStyle w:val="Prrafodelista"/>
      </w:pPr>
      <w:r w:rsidRPr="0C2C9BA8">
        <w:rPr>
          <w:b/>
          <w:bCs/>
        </w:rPr>
        <w:t>Elemento de Protección Personal</w:t>
      </w:r>
      <w:r w:rsidRPr="0C2C9BA8">
        <w:t>: Todo equipo, aparato o dispositivo especialmente proyectado y fabricado para preservar el cuerpo humano, en todo o en parte, de riesgos específicos de accidentes del trabajo o enfermedades profesionales. Art. 1° Decreto Supremo Nº 173 Ministerio de Salud.</w:t>
      </w:r>
    </w:p>
    <w:p w:rsidR="001D69E6" w:rsidP="00D70705" w:rsidRDefault="001D69E6" w14:paraId="02D3BEBD" w14:textId="77777777">
      <w:pPr>
        <w:pStyle w:val="Prrafodelista"/>
        <w:rPr>
          <w:lang w:val="es-ES_tradnl" w:eastAsia="es-ES_tradnl"/>
        </w:rPr>
      </w:pPr>
      <w:r w:rsidRPr="004E6311">
        <w:rPr>
          <w:b/>
          <w:lang w:val="es-ES_tradnl" w:eastAsia="es-ES_tradnl"/>
        </w:rPr>
        <w:t>Normas de Seguridad:</w:t>
      </w:r>
      <w:r w:rsidRPr="004E6311">
        <w:rPr>
          <w:lang w:val="es-ES_tradnl" w:eastAsia="es-ES_tradnl"/>
        </w:rPr>
        <w:t xml:space="preserve"> Conjunto de reglas obligatorias emanadas de este Reglamento.</w:t>
      </w:r>
    </w:p>
    <w:p w:rsidRPr="004E6311" w:rsidR="003A3911" w:rsidP="003A3911" w:rsidRDefault="003A3911" w14:paraId="5B3B7D1F" w14:textId="77777777">
      <w:pPr>
        <w:pStyle w:val="Prrafodelista"/>
        <w:numPr>
          <w:ilvl w:val="0"/>
          <w:numId w:val="0"/>
        </w:numPr>
        <w:ind w:left="360"/>
        <w:rPr>
          <w:lang w:val="es-ES_tradnl" w:eastAsia="es-ES_tradnl"/>
        </w:rPr>
      </w:pPr>
    </w:p>
    <w:p w:rsidRPr="004E6311" w:rsidR="001D69E6" w:rsidP="0C2C9BA8" w:rsidRDefault="001D69E6" w14:paraId="1049070B" w14:textId="77777777">
      <w:pPr>
        <w:pStyle w:val="Prrafodelista"/>
      </w:pPr>
      <w:r w:rsidRPr="0C2C9BA8">
        <w:rPr>
          <w:b/>
          <w:bCs/>
        </w:rPr>
        <w:t>Organismo Administrador del Seguro:</w:t>
      </w:r>
      <w:r w:rsidRPr="0C2C9BA8">
        <w:t xml:space="preserve"> Organismo que tiene por fin administrar sin ánimo de lucro, el Seguro Social contra Riesgos de Accidentes del Trabajo y Enfermedades Profesionales, de acuerdo con la Ley Nº 16.744.</w:t>
      </w:r>
    </w:p>
    <w:p w:rsidR="001D69E6" w:rsidP="0C2C9BA8" w:rsidRDefault="001D69E6" w14:paraId="5C9FF52F" w14:textId="77777777">
      <w:pPr>
        <w:pStyle w:val="Prrafodelista"/>
      </w:pPr>
      <w:r w:rsidRPr="0C2C9BA8">
        <w:rPr>
          <w:b/>
          <w:bCs/>
        </w:rPr>
        <w:t>Riesgo Profesional:</w:t>
      </w:r>
      <w:r w:rsidRPr="0C2C9BA8">
        <w:t xml:space="preserve"> Riesgos a que está expuesto el trabajador a causa o con ocasión de la prestación de sus servicios y que pueden provocarle un accidente o una enfermedad profesional definidos en los Art. 5º y 6º Ley Nº 16.744.</w:t>
      </w:r>
    </w:p>
    <w:p w:rsidR="00D30FF4" w:rsidP="00D70705" w:rsidRDefault="00D30FF4" w14:paraId="68CABCA1" w14:textId="73D32B67">
      <w:pPr>
        <w:pStyle w:val="Prrafodelista"/>
        <w:rPr>
          <w:lang w:val="es-ES_tradnl" w:eastAsia="es-ES_tradnl"/>
        </w:rPr>
      </w:pPr>
      <w:r>
        <w:rPr>
          <w:b/>
          <w:lang w:val="es-ES_tradnl" w:eastAsia="es-ES_tradnl"/>
        </w:rPr>
        <w:t>Sexismo:</w:t>
      </w:r>
      <w:r>
        <w:rPr>
          <w:lang w:val="es-ES_tradnl" w:eastAsia="es-ES_tradnl"/>
        </w:rPr>
        <w:t xml:space="preserve"> </w:t>
      </w:r>
      <w:r w:rsidRPr="00844694" w:rsidR="00844694">
        <w:rPr>
          <w:lang w:val="es-ES_tradnl" w:eastAsia="es-ES_tradnl"/>
        </w:rPr>
        <w:t>Es cualquier expresión (un acto, una palabra, una imagen, un gesto) basada en la idea de que algunas personas son inferiores por razón de su sexo o género. El sexismo puede ser consciente y expresarse de manera hostil. El sexismo hostil defiende los prejuicios de género tradicionales y castiga a quienes desafían el estereotipo de género, los que en determinados contextos podrían dar lugar a conductas constitutivas de acoso.</w:t>
      </w:r>
    </w:p>
    <w:p w:rsidR="001D69E6" w:rsidP="00D70705" w:rsidRDefault="001D69E6" w14:paraId="7F8DE1CA" w14:textId="77777777">
      <w:pPr>
        <w:pStyle w:val="Prrafodelista"/>
        <w:rPr>
          <w:lang w:val="es-ES_tradnl" w:eastAsia="es-ES_tradnl"/>
        </w:rPr>
      </w:pPr>
      <w:r w:rsidRPr="00E36F75">
        <w:rPr>
          <w:b/>
          <w:lang w:val="es-ES_tradnl" w:eastAsia="es-ES_tradnl"/>
        </w:rPr>
        <w:t>Teletrabajo:</w:t>
      </w:r>
      <w:r>
        <w:t xml:space="preserve"> </w:t>
      </w:r>
      <w:r w:rsidRPr="00E36F75">
        <w:rPr>
          <w:lang w:val="es-ES_tradnl" w:eastAsia="es-ES_tradnl"/>
        </w:rPr>
        <w:t>Aquel en que los servicios son prestados mediante la utilización de medios tecnológicos, informáticos o de telecomunicaciones, o si tales servicios deben reportarse mediante estos medios.</w:t>
      </w:r>
    </w:p>
    <w:p w:rsidR="001D69E6" w:rsidP="00D70705" w:rsidRDefault="001D69E6" w14:paraId="011BFACC" w14:textId="5EAAAFDA">
      <w:pPr>
        <w:pStyle w:val="Prrafodelista"/>
        <w:rPr>
          <w:lang w:val="es-ES_tradnl" w:eastAsia="es-ES_tradnl"/>
        </w:rPr>
      </w:pPr>
      <w:r w:rsidRPr="00E36F75">
        <w:rPr>
          <w:b/>
          <w:lang w:val="es-ES_tradnl" w:eastAsia="es-ES_tradnl"/>
        </w:rPr>
        <w:t>Trabajo a distancia:</w:t>
      </w:r>
      <w:r>
        <w:t xml:space="preserve"> </w:t>
      </w:r>
      <w:r w:rsidRPr="00E36F75">
        <w:rPr>
          <w:lang w:val="es-ES_tradnl" w:eastAsia="es-ES_tradnl"/>
        </w:rPr>
        <w:t>Aquel en que el trabajador presta sus servicios, total o parcialmente, desde su domicilio u otro lugar o lugares distintos a los establecimientos, instalaciones o faenas de la empresa.</w:t>
      </w:r>
    </w:p>
    <w:p w:rsidRPr="004E6311" w:rsidR="00AE23FA" w:rsidP="00441C0E" w:rsidRDefault="00AE23FA" w14:paraId="55292B97" w14:textId="1E36609B">
      <w:pPr>
        <w:pStyle w:val="Prrafodelista"/>
        <w:rPr>
          <w:lang w:val="es-ES_tradnl" w:eastAsia="es-ES_tradnl"/>
        </w:rPr>
      </w:pPr>
      <w:r>
        <w:rPr>
          <w:b/>
          <w:lang w:val="es-ES_tradnl" w:eastAsia="es-ES_tradnl"/>
        </w:rPr>
        <w:t>Trabajo peligroso:</w:t>
      </w:r>
      <w:r>
        <w:rPr>
          <w:lang w:val="es-ES_tradnl" w:eastAsia="es-ES_tradnl"/>
        </w:rPr>
        <w:t xml:space="preserve"> </w:t>
      </w:r>
      <w:r w:rsidR="00441C0E">
        <w:rPr>
          <w:lang w:val="es-ES_tradnl" w:eastAsia="es-ES_tradnl"/>
        </w:rPr>
        <w:t xml:space="preserve">según Decreto 1, art. 3 letra f, </w:t>
      </w:r>
      <w:r w:rsidR="008B6720">
        <w:rPr>
          <w:lang w:val="es-ES_tradnl" w:eastAsia="es-ES_tradnl"/>
        </w:rPr>
        <w:t xml:space="preserve">es </w:t>
      </w:r>
      <w:r w:rsidRPr="00441C0E" w:rsidR="00441C0E">
        <w:rPr>
          <w:lang w:val="es-ES_tradnl" w:eastAsia="es-ES_tradnl"/>
        </w:rPr>
        <w:t>aquel trabajo realizado por niños, niñas y adolescentes que participen en cualquier actividad u ocupación que, por su naturaleza o por las condiciones en que se lleva a cabo, es probable que dañe o afecte su salud, integridad física o psíquica, o desarrollo físico y/o psicológico, o afecte su seguridad. Lo anterior es sin perjuicio de lo señalado en el artículo 185 del Código del Trabajo.</w:t>
      </w:r>
    </w:p>
    <w:p w:rsidR="00D70705" w:rsidP="00D70705" w:rsidRDefault="001D69E6" w14:paraId="297113B1" w14:textId="3637FD62">
      <w:pPr>
        <w:pStyle w:val="Prrafodelista"/>
        <w:rPr>
          <w:lang w:val="es-ES_tradnl" w:eastAsia="es-ES_tradnl"/>
        </w:rPr>
      </w:pPr>
      <w:r w:rsidRPr="004E6311">
        <w:rPr>
          <w:b/>
          <w:lang w:val="es-ES_tradnl" w:eastAsia="es-ES_tradnl"/>
        </w:rPr>
        <w:t>Trabajador:</w:t>
      </w:r>
      <w:r w:rsidRPr="004E6311">
        <w:rPr>
          <w:lang w:val="es-ES_tradnl" w:eastAsia="es-ES_tradnl"/>
        </w:rPr>
        <w:t xml:space="preserve"> Toda persona natural hombre o mujer que preste servicios personales, intelectuales o materiales, bajo dependencia o subordinación, y en virtud de un contrato de trabajo (Art. 3° letra b del Código del Trabajo).</w:t>
      </w:r>
    </w:p>
    <w:p w:rsidRPr="00242F07" w:rsidR="00242F07" w:rsidP="00242F07" w:rsidRDefault="005778E2" w14:paraId="28C68A76" w14:textId="22D3EC18">
      <w:pPr>
        <w:pStyle w:val="Prrafodelista"/>
        <w:rPr>
          <w:lang w:val="es-ES_tradnl" w:eastAsia="es-ES_tradnl"/>
        </w:rPr>
      </w:pPr>
      <w:r>
        <w:rPr>
          <w:b/>
          <w:lang w:val="es-ES_tradnl" w:eastAsia="es-ES_tradnl"/>
        </w:rPr>
        <w:t>Violencia en el trabajo</w:t>
      </w:r>
      <w:r w:rsidR="0046457E">
        <w:rPr>
          <w:b/>
          <w:lang w:val="es-ES_tradnl" w:eastAsia="es-ES_tradnl"/>
        </w:rPr>
        <w:t xml:space="preserve">: </w:t>
      </w:r>
      <w:r w:rsidRPr="0046457E" w:rsidR="0046457E">
        <w:rPr>
          <w:lang w:val="es-ES_tradnl" w:eastAsia="es-ES_tradnl"/>
        </w:rPr>
        <w:t xml:space="preserve">Definición </w:t>
      </w:r>
      <w:r w:rsidR="0046457E">
        <w:rPr>
          <w:lang w:val="es-ES_tradnl" w:eastAsia="es-ES_tradnl"/>
        </w:rPr>
        <w:t>aplicable</w:t>
      </w:r>
      <w:r w:rsidR="00826C65">
        <w:rPr>
          <w:lang w:val="es-ES_tradnl" w:eastAsia="es-ES_tradnl"/>
        </w:rPr>
        <w:t xml:space="preserve"> para aquella </w:t>
      </w:r>
      <w:r w:rsidR="00C84FB6">
        <w:rPr>
          <w:lang w:val="es-ES_tradnl" w:eastAsia="es-ES_tradnl"/>
        </w:rPr>
        <w:t xml:space="preserve">violencia </w:t>
      </w:r>
      <w:r w:rsidR="00826C65">
        <w:rPr>
          <w:lang w:val="es-ES_tradnl" w:eastAsia="es-ES_tradnl"/>
        </w:rPr>
        <w:t>ejercida</w:t>
      </w:r>
      <w:r w:rsidRPr="0046457E">
        <w:rPr>
          <w:lang w:val="es-ES_tradnl" w:eastAsia="es-ES_tradnl"/>
        </w:rPr>
        <w:t xml:space="preserve"> por terceros aje</w:t>
      </w:r>
      <w:r w:rsidR="00826C65">
        <w:rPr>
          <w:lang w:val="es-ES_tradnl" w:eastAsia="es-ES_tradnl"/>
        </w:rPr>
        <w:t>nos a la relación laboral, que corresponde a aquellas conductas</w:t>
      </w:r>
      <w:r w:rsidRPr="00242F07" w:rsidR="00242F07">
        <w:rPr>
          <w:lang w:val="es-ES_tradnl" w:eastAsia="es-ES_tradnl"/>
        </w:rPr>
        <w:t xml:space="preserve"> que afecten a las trabajadoras y a los trabajadores, con ocasión de la prestación de</w:t>
      </w:r>
      <w:r w:rsidR="00242F07">
        <w:rPr>
          <w:lang w:val="es-ES_tradnl" w:eastAsia="es-ES_tradnl"/>
        </w:rPr>
        <w:t xml:space="preserve"> </w:t>
      </w:r>
      <w:r w:rsidRPr="00242F07" w:rsidR="00242F07">
        <w:rPr>
          <w:lang w:val="es-ES_tradnl" w:eastAsia="es-ES_tradnl"/>
        </w:rPr>
        <w:t>servicios, por parte de clientes, proveedores, usuarios, visitas, entre otros (artículo 2° inciso segundo del Código</w:t>
      </w:r>
    </w:p>
    <w:p w:rsidR="005778E2" w:rsidP="005F4F36" w:rsidRDefault="00242F07" w14:paraId="7A7757D2" w14:textId="63BAA948">
      <w:pPr>
        <w:pStyle w:val="Prrafodelista"/>
        <w:numPr>
          <w:ilvl w:val="0"/>
          <w:numId w:val="0"/>
        </w:numPr>
        <w:ind w:left="360"/>
        <w:rPr>
          <w:lang w:val="es-ES_tradnl" w:eastAsia="es-ES_tradnl"/>
        </w:rPr>
      </w:pPr>
      <w:r w:rsidRPr="00242F07">
        <w:rPr>
          <w:lang w:val="es-ES_tradnl" w:eastAsia="es-ES_tradnl"/>
        </w:rPr>
        <w:t>del Trabajo)</w:t>
      </w:r>
    </w:p>
    <w:p w:rsidR="00D70705" w:rsidRDefault="00D70705" w14:paraId="1D0071B2" w14:textId="77777777">
      <w:pPr>
        <w:spacing w:after="0" w:line="240" w:lineRule="auto"/>
        <w:jc w:val="left"/>
        <w:rPr>
          <w:rFonts w:cs="Arial"/>
          <w:lang w:val="es-ES_tradnl" w:eastAsia="es-ES_tradnl"/>
        </w:rPr>
      </w:pPr>
      <w:r>
        <w:rPr>
          <w:lang w:val="es-ES_tradnl" w:eastAsia="es-ES_tradnl"/>
        </w:rPr>
        <w:br w:type="page"/>
      </w:r>
    </w:p>
    <w:p w:rsidRPr="00D70705" w:rsidR="001D69E6" w:rsidP="008B477C" w:rsidRDefault="00F67695" w14:paraId="720D2DE3" w14:textId="7A3A17EB">
      <w:pPr>
        <w:pStyle w:val="Ttulo2"/>
      </w:pPr>
      <w:bookmarkStart w:name="_Toc9896454" w:id="7"/>
      <w:bookmarkStart w:name="_Toc169678838" w:id="8"/>
      <w:r>
        <w:t>C</w:t>
      </w:r>
      <w:r w:rsidRPr="00D70705">
        <w:t xml:space="preserve">apítulo </w:t>
      </w:r>
      <w:r>
        <w:t>III</w:t>
      </w:r>
      <w:r w:rsidR="00392D9C">
        <w:t xml:space="preserve"> -</w:t>
      </w:r>
      <w:r w:rsidRPr="00D70705">
        <w:t xml:space="preserve"> </w:t>
      </w:r>
      <w:r>
        <w:t>D</w:t>
      </w:r>
      <w:r w:rsidRPr="00D70705">
        <w:t>e las condiciones de ingreso</w:t>
      </w:r>
      <w:bookmarkEnd w:id="7"/>
      <w:bookmarkEnd w:id="8"/>
    </w:p>
    <w:p w:rsidRPr="006A3341" w:rsidR="001D69E6" w:rsidP="00D70705" w:rsidRDefault="001D69E6" w14:paraId="4EAAD33F" w14:textId="77777777">
      <w:pPr>
        <w:pStyle w:val="Articulo"/>
      </w:pPr>
      <w:r w:rsidRPr="006A3341">
        <w:t>ARTICULO 6°</w:t>
      </w:r>
    </w:p>
    <w:p w:rsidRPr="006A3341" w:rsidR="001D69E6" w:rsidP="00810CEE" w:rsidRDefault="001D69E6" w14:paraId="0A76F913" w14:textId="49305473">
      <w:r w:rsidRPr="006A3341">
        <w:t>Las personas interesadas en ingresar, como trabajadores de la</w:t>
      </w:r>
      <w:r w:rsidRPr="00810CEE" w:rsidR="00810CEE">
        <w:rPr>
          <w:b/>
          <w:color w:val="80C7BC"/>
        </w:rPr>
        <w:t xml:space="preserve"> </w:t>
      </w:r>
      <w:sdt>
        <w:sdtPr>
          <w:rPr>
            <w:b/>
            <w:color w:val="12431D" w:themeColor="text2" w:themeShade="BF"/>
          </w:rPr>
          <w:alias w:val="Empresa/Organización"/>
          <w:tag w:val=""/>
          <w:id w:val="1718154737"/>
          <w:placeholder>
            <w:docPart w:val="82C0C1DCDB9444CFAFFB146D6B3936B4"/>
          </w:placeholder>
          <w:dataBinding w:prefixMappings="xmlns:ns0='http://schemas.openxmlformats.org/officeDocument/2006/extended-properties' " w:xpath="/ns0:Properties[1]/ns0:Company[1]" w:storeItemID="{6668398D-A668-4E3E-A5EB-62B293D839F1}"/>
          <w:text/>
        </w:sdtPr>
        <w:sdtEndPr/>
        <w:sdtContent>
          <w:r w:rsidR="0021318A">
            <w:rPr>
              <w:b/>
              <w:color w:val="12431D" w:themeColor="text2" w:themeShade="BF"/>
            </w:rPr>
            <w:t>[NOMBRE DE LA ORGANIZACIÓN]</w:t>
          </w:r>
        </w:sdtContent>
      </w:sdt>
      <w:r w:rsidRPr="00A8783D" w:rsidR="00810CEE">
        <w:rPr>
          <w:color w:val="12431D" w:themeColor="text2" w:themeShade="BF"/>
        </w:rPr>
        <w:t>,</w:t>
      </w:r>
      <w:r w:rsidR="00810CEE">
        <w:rPr>
          <w:color w:val="595054"/>
        </w:rPr>
        <w:t xml:space="preserve"> </w:t>
      </w:r>
      <w:r w:rsidRPr="006A3341">
        <w:t xml:space="preserve">deberán entregar </w:t>
      </w:r>
      <w:r w:rsidRPr="00DF1BC2">
        <w:rPr>
          <w:u w:val="single"/>
        </w:rPr>
        <w:t>en la dependencia a la cual se delegue esta responsabilidad</w:t>
      </w:r>
      <w:r w:rsidRPr="00DF1BC2">
        <w:t xml:space="preserve">, todos los antecedentes que </w:t>
      </w:r>
      <w:r w:rsidRPr="006A3341">
        <w:t>ésta requiera y juzgue necesarios, según el caso de que se trate, para la suscripción del respectivo Contrato de Trabajo.</w:t>
      </w:r>
    </w:p>
    <w:p w:rsidRPr="00DF1BC2" w:rsidR="001D69E6" w:rsidP="00DF1BC2" w:rsidRDefault="001D69E6" w14:paraId="10693333" w14:textId="77777777">
      <w:pPr>
        <w:pStyle w:val="Sinespaciado"/>
      </w:pPr>
      <w:r w:rsidRPr="00DF1BC2">
        <w:t>Con todo, el postulante deberá a acompañar los siguientes documentos:</w:t>
      </w:r>
    </w:p>
    <w:p w:rsidRPr="006A3341" w:rsidR="001D69E6" w:rsidP="00344CA3" w:rsidRDefault="001D69E6" w14:paraId="1483EFB7" w14:textId="77777777">
      <w:pPr>
        <w:pStyle w:val="Prrafodelista"/>
        <w:numPr>
          <w:ilvl w:val="0"/>
          <w:numId w:val="7"/>
        </w:numPr>
        <w:ind w:left="357" w:hanging="357"/>
      </w:pPr>
      <w:r w:rsidRPr="006A3341">
        <w:t>Fotocopia de su Cedula Nacional de Identidad.</w:t>
      </w:r>
    </w:p>
    <w:p w:rsidRPr="006A3341" w:rsidR="001D69E6" w:rsidP="00344CA3" w:rsidRDefault="008007FB" w14:paraId="248FF308" w14:textId="0480A2E6">
      <w:pPr>
        <w:pStyle w:val="Prrafodelista"/>
        <w:numPr>
          <w:ilvl w:val="0"/>
          <w:numId w:val="7"/>
        </w:numPr>
        <w:ind w:left="357" w:hanging="357"/>
      </w:pPr>
      <w:r w:rsidRPr="006A3341">
        <w:t>Currículo</w:t>
      </w:r>
      <w:r w:rsidRPr="006A3341" w:rsidR="001D69E6">
        <w:t xml:space="preserve"> Vitae.</w:t>
      </w:r>
    </w:p>
    <w:p w:rsidRPr="006A3341" w:rsidR="001D69E6" w:rsidP="00344CA3" w:rsidRDefault="001D69E6" w14:paraId="416B528C" w14:textId="77777777">
      <w:pPr>
        <w:pStyle w:val="Prrafodelista"/>
        <w:numPr>
          <w:ilvl w:val="0"/>
          <w:numId w:val="7"/>
        </w:numPr>
        <w:ind w:left="357" w:hanging="357"/>
      </w:pPr>
      <w:r w:rsidRPr="006A3341">
        <w:t>Certificado de Nacimiento del Postulante.</w:t>
      </w:r>
    </w:p>
    <w:p w:rsidRPr="006A3341" w:rsidR="001D69E6" w:rsidP="00344CA3" w:rsidRDefault="001D69E6" w14:paraId="4D4A9A21" w14:textId="77777777">
      <w:pPr>
        <w:pStyle w:val="Prrafodelista"/>
        <w:numPr>
          <w:ilvl w:val="0"/>
          <w:numId w:val="7"/>
        </w:numPr>
        <w:ind w:left="357" w:hanging="357"/>
      </w:pPr>
      <w:r w:rsidRPr="006A3341">
        <w:t>Certificados de Matrimonio y Nacimiento de cada hijo, cuando corresponda, para fines de asignación familiar y/o de bienestar.</w:t>
      </w:r>
    </w:p>
    <w:p w:rsidRPr="006A3341" w:rsidR="001D69E6" w:rsidP="00344CA3" w:rsidRDefault="001D69E6" w14:paraId="4207B297" w14:textId="77777777">
      <w:pPr>
        <w:pStyle w:val="Prrafodelista"/>
        <w:numPr>
          <w:ilvl w:val="0"/>
          <w:numId w:val="7"/>
        </w:numPr>
        <w:ind w:left="357" w:hanging="357"/>
      </w:pPr>
      <w:r w:rsidRPr="006A3341">
        <w:t>Certificado de Antecedentes para fines particulares al día, emanado del Servicio de Registro Civil e Identificación.</w:t>
      </w:r>
    </w:p>
    <w:p w:rsidRPr="006A3341" w:rsidR="001D69E6" w:rsidP="00344CA3" w:rsidRDefault="001D69E6" w14:paraId="3C5B1316" w14:textId="77777777">
      <w:pPr>
        <w:pStyle w:val="Prrafodelista"/>
        <w:numPr>
          <w:ilvl w:val="0"/>
          <w:numId w:val="7"/>
        </w:numPr>
        <w:ind w:left="357" w:hanging="357"/>
      </w:pPr>
      <w:r w:rsidRPr="006A3341">
        <w:t>Certificado de Antecedentes Comerciales, solamente cuando la Empresa lo solicite y se trate de trabajadores que tengan poder para representar al empleador, tales como gerentes, subgerentes, agentes o apoderados, siempre que, en todos estos casos, estén dotados, a lo menos, de facultades generales de administración; y los trabajadores que tengan a su cargo la recaudación, administración o custodia de fondos o valores de cualquier naturaleza.</w:t>
      </w:r>
    </w:p>
    <w:p w:rsidRPr="006A3341" w:rsidR="001D69E6" w:rsidP="00344CA3" w:rsidRDefault="001D69E6" w14:paraId="0CF810BB" w14:textId="77777777">
      <w:pPr>
        <w:pStyle w:val="Prrafodelista"/>
        <w:numPr>
          <w:ilvl w:val="0"/>
          <w:numId w:val="7"/>
        </w:numPr>
        <w:ind w:left="357" w:hanging="357"/>
      </w:pPr>
      <w:r w:rsidRPr="006A3341">
        <w:t>Certificado de Situación Militar al día, postulantes hombres entre 18 y 45 años, cuando corresponda.</w:t>
      </w:r>
    </w:p>
    <w:p w:rsidRPr="006A3341" w:rsidR="001D69E6" w:rsidP="00344CA3" w:rsidRDefault="001D69E6" w14:paraId="23A69254" w14:textId="77777777">
      <w:pPr>
        <w:pStyle w:val="Prrafodelista"/>
        <w:numPr>
          <w:ilvl w:val="0"/>
          <w:numId w:val="7"/>
        </w:numPr>
        <w:ind w:left="357" w:hanging="357"/>
      </w:pPr>
      <w:r w:rsidRPr="006A3341">
        <w:t>Certificados de Estudios y/u otros que el cargo requiera.</w:t>
      </w:r>
    </w:p>
    <w:p w:rsidRPr="006A3341" w:rsidR="001D69E6" w:rsidP="00344CA3" w:rsidRDefault="001D69E6" w14:paraId="4848636D" w14:textId="77777777">
      <w:pPr>
        <w:pStyle w:val="Prrafodelista"/>
        <w:numPr>
          <w:ilvl w:val="0"/>
          <w:numId w:val="7"/>
        </w:numPr>
        <w:ind w:left="357" w:hanging="357"/>
      </w:pPr>
      <w:r w:rsidRPr="006A3341">
        <w:t>Certificado de Cesación de Servicios otorgado por el empleador anterior o finiquito, salvo que se trate de su primer trabajo.</w:t>
      </w:r>
    </w:p>
    <w:p w:rsidRPr="006A3341" w:rsidR="001D69E6" w:rsidP="00344CA3" w:rsidRDefault="001D69E6" w14:paraId="1C1B2E4F" w14:textId="77777777">
      <w:pPr>
        <w:pStyle w:val="Prrafodelista"/>
        <w:numPr>
          <w:ilvl w:val="0"/>
          <w:numId w:val="7"/>
        </w:numPr>
        <w:ind w:left="357" w:hanging="357"/>
      </w:pPr>
      <w:r w:rsidRPr="006A3341">
        <w:t>Certificado de Afiliación a las Instituciones u Organismos de Previsión y de Salud a que pertenezca.</w:t>
      </w:r>
    </w:p>
    <w:p w:rsidRPr="006A3341" w:rsidR="001D69E6" w:rsidP="00344CA3" w:rsidRDefault="001D69E6" w14:paraId="59CC3AC7" w14:textId="77777777">
      <w:pPr>
        <w:pStyle w:val="Prrafodelista"/>
        <w:numPr>
          <w:ilvl w:val="0"/>
          <w:numId w:val="7"/>
        </w:numPr>
        <w:ind w:left="357" w:hanging="357"/>
      </w:pPr>
      <w:r w:rsidRPr="006A3341">
        <w:t>Certificado de la Institución que corresponda, fotocopia de la Licencia de Conducir Clase A o B y de la hoja de vida, en el caso de postulantes al cargo de conductor o que vayan a realizar funciones de conducción y de aquellos dependientes a quienes se les asigne vehículo para su desempeño en la Empresa. La renovación de la licencia será de cargo del trabajador, cuya fotocopia deberá entregar a la empresa.</w:t>
      </w:r>
    </w:p>
    <w:p w:rsidRPr="007B15F1" w:rsidR="007B15F1" w:rsidP="007B15F1" w:rsidRDefault="001D69E6" w14:paraId="091C8141" w14:textId="0EFF559F">
      <w:pPr>
        <w:pStyle w:val="Prrafodelista"/>
        <w:numPr>
          <w:ilvl w:val="0"/>
          <w:numId w:val="7"/>
        </w:numPr>
        <w:ind w:left="426"/>
      </w:pPr>
      <w:r w:rsidRPr="006A3341">
        <w:t>Las autorizaciones exigidas por la legislación laboral</w:t>
      </w:r>
      <w:r w:rsidRPr="007D10E9" w:rsidR="007D10E9">
        <w:t xml:space="preserve"> </w:t>
      </w:r>
      <w:r w:rsidRPr="007B15F1" w:rsidR="007D10E9">
        <w:t>escrita por su padre o madre, o guardadores legales</w:t>
      </w:r>
      <w:r w:rsidRPr="006A3341">
        <w:t xml:space="preserve">, </w:t>
      </w:r>
      <w:r w:rsidR="007D10E9">
        <w:t>s</w:t>
      </w:r>
      <w:r w:rsidRPr="007B15F1" w:rsidR="007B15F1">
        <w:t>i fuere</w:t>
      </w:r>
      <w:r w:rsidR="007D10E9">
        <w:t xml:space="preserve"> menor de 18 años y mayor de 16.</w:t>
      </w:r>
    </w:p>
    <w:p w:rsidRPr="006A3341" w:rsidR="001D69E6" w:rsidP="008F5296" w:rsidRDefault="001D69E6" w14:paraId="3CEE15E1" w14:textId="4F922902">
      <w:r w:rsidRPr="006A3341">
        <w:t>La adulteración y/o falsificación de antecedentes, será causal de rechazo y/o término d</w:t>
      </w:r>
      <w:r w:rsidR="008F5296">
        <w:t xml:space="preserve">e </w:t>
      </w:r>
      <w:r w:rsidRPr="006A3341">
        <w:t>contrato de trabajo, según corresponda, sin perjuicio de las acciones legales por los delitos que eventualmente se cometieren.</w:t>
      </w:r>
    </w:p>
    <w:p w:rsidRPr="00810CEE" w:rsidR="001D69E6" w:rsidP="00810CEE" w:rsidRDefault="001D69E6" w14:paraId="7A74D184" w14:textId="77777777">
      <w:pPr>
        <w:pStyle w:val="Articulo"/>
      </w:pPr>
      <w:r w:rsidRPr="00810CEE">
        <w:t>ARTICULO 7°</w:t>
      </w:r>
    </w:p>
    <w:p w:rsidRPr="006A3341" w:rsidR="001D69E6" w:rsidP="00810CEE" w:rsidRDefault="001D69E6" w14:paraId="6E96B1A2" w14:textId="77777777">
      <w:r w:rsidRPr="006A3341">
        <w:t xml:space="preserve">Sin perjuicio de las exigencias específicas que el cargo demanda, constituye requisito esencial para ingresar a la Empresa someterse a una evaluación Psicológica y </w:t>
      </w:r>
      <w:proofErr w:type="spellStart"/>
      <w:r w:rsidRPr="006A3341">
        <w:t>Psicosensotécnica</w:t>
      </w:r>
      <w:proofErr w:type="spellEnd"/>
      <w:r w:rsidRPr="006A3341">
        <w:t>. En los casos que corresponda, entrevistas de competencia y exámenes preocupacionales de salud, que esta determine según la idoneidad o capacidad personal que exija el cargo o labor de que se trate.</w:t>
      </w:r>
    </w:p>
    <w:p w:rsidRPr="006A3341" w:rsidR="001D69E6" w:rsidP="00810CEE" w:rsidRDefault="001D69E6" w14:paraId="1FD1E07F" w14:textId="77777777">
      <w:r w:rsidRPr="006A3341">
        <w:t xml:space="preserve">La Evaluación </w:t>
      </w:r>
      <w:proofErr w:type="spellStart"/>
      <w:r w:rsidRPr="006A3341">
        <w:t>Psicosensotécnica</w:t>
      </w:r>
      <w:proofErr w:type="spellEnd"/>
      <w:r w:rsidRPr="006A3341">
        <w:t xml:space="preserve"> se realiza de acuerdo a las normas exigidas por el art. 42 de la Ley de Seguridad Minera del Sernageomin, el D.S 170/1985, la Ley 18.290 ambas del Ministerio de Transportes y Telecomunicaciones.</w:t>
      </w:r>
    </w:p>
    <w:p w:rsidR="005A7A1D" w:rsidP="00810CEE" w:rsidRDefault="001D69E6" w14:paraId="6DA112A2" w14:textId="5555DA4F">
      <w:r w:rsidRPr="006A3341">
        <w:t>Los exámenes preocupacionales de salud y la evaluación psicológica serán efectuados previa autorización escrita del postulante, como, asimismo, la entrega de sus resultados a la Empresa.</w:t>
      </w:r>
      <w:r w:rsidRPr="006A3341">
        <w:rPr>
          <w:color w:val="FF0000"/>
        </w:rPr>
        <w:t xml:space="preserve"> </w:t>
      </w:r>
      <w:r w:rsidRPr="006A3341">
        <w:t>Los resultados de los exámenes serán tratados con absoluta reserva.</w:t>
      </w:r>
    </w:p>
    <w:p w:rsidR="00810CEE" w:rsidRDefault="00810CEE" w14:paraId="59A4E263" w14:textId="258DDA11">
      <w:pPr>
        <w:spacing w:after="0" w:line="240" w:lineRule="auto"/>
        <w:jc w:val="left"/>
      </w:pPr>
      <w:r>
        <w:br w:type="page"/>
      </w:r>
    </w:p>
    <w:p w:rsidRPr="00C67D61" w:rsidR="001D69E6" w:rsidP="00F67695" w:rsidRDefault="00F67695" w14:paraId="5754C943" w14:textId="71B0FB46">
      <w:pPr>
        <w:pStyle w:val="Ttulo2"/>
      </w:pPr>
      <w:bookmarkStart w:name="_Toc9896455" w:id="9"/>
      <w:bookmarkStart w:name="_Toc169678839" w:id="10"/>
      <w:r>
        <w:t>C</w:t>
      </w:r>
      <w:r w:rsidRPr="00C67D61">
        <w:t xml:space="preserve">apítulo </w:t>
      </w:r>
      <w:r>
        <w:t>IV</w:t>
      </w:r>
      <w:r w:rsidR="00392D9C">
        <w:t xml:space="preserve"> -</w:t>
      </w:r>
      <w:r>
        <w:t xml:space="preserve"> D</w:t>
      </w:r>
      <w:r w:rsidRPr="00C67D61">
        <w:t>el contrato de trabajo</w:t>
      </w:r>
      <w:bookmarkEnd w:id="9"/>
      <w:bookmarkEnd w:id="10"/>
    </w:p>
    <w:p w:rsidRPr="006A3341" w:rsidR="001D69E6" w:rsidP="00D70705" w:rsidRDefault="001D69E6" w14:paraId="789DE21B" w14:textId="77777777">
      <w:pPr>
        <w:pStyle w:val="Articulo"/>
      </w:pPr>
      <w:r w:rsidRPr="006A3341">
        <w:t>ARTICULO 8°</w:t>
      </w:r>
    </w:p>
    <w:p w:rsidRPr="00C67D61" w:rsidR="001D69E6" w:rsidP="00810CEE" w:rsidRDefault="001D69E6" w14:paraId="5BF815AD" w14:textId="77777777">
      <w:r w:rsidRPr="00C67D61">
        <w:t>Si el postulante cumpliera con aprobar los exámenes de selección dispuestos por la Empresa y esta decidiere contratarlo como trabajador, se escriturará y suscribirá el respectivo Contrato de Trabajo dentro de los plazos establecidos por la ley, del cual un ejemplar quedar</w:t>
      </w:r>
      <w:r>
        <w:t>á</w:t>
      </w:r>
      <w:r w:rsidRPr="00C67D61">
        <w:t xml:space="preserve"> en poder del trabajador y, a lo menos, uno en poder del empleador. En este deberá dejarse además constancia, bajo la firma del trabajador, de la circunstancia de haber recibido el ejemplar del contrato que le corresponde y un ejemplar del presente Reglamento.</w:t>
      </w:r>
    </w:p>
    <w:p w:rsidRPr="00C67D61" w:rsidR="001D69E6" w:rsidP="00810CEE" w:rsidRDefault="001D69E6" w14:paraId="43044FEF" w14:textId="77777777">
      <w:r w:rsidRPr="00C67D61">
        <w:t>El Contrato de Trabajo impone no s</w:t>
      </w:r>
      <w:r>
        <w:t>ó</w:t>
      </w:r>
      <w:r w:rsidRPr="00C67D61">
        <w:t>lo las obligaciones que expresamente establece, sino también aquellas que emanen de la naturaleza, de acuerdo al Código del Trabajo y de este Reglamento. De conformidad al Art. 7,8 y 9 del Código del Trabajo, Art. Primero 7º y 8º Ley Nº 18.620, Art. 1º Nº 2 Ley Nº 19.250 y Art. único, Nº 5 Ley Nº 19.759.</w:t>
      </w:r>
      <w:r>
        <w:t xml:space="preserve">  </w:t>
      </w:r>
    </w:p>
    <w:p w:rsidRPr="006A3341" w:rsidR="001D69E6" w:rsidP="00D70705" w:rsidRDefault="001D69E6" w14:paraId="756B75E8" w14:textId="77777777">
      <w:pPr>
        <w:pStyle w:val="Articulo"/>
      </w:pPr>
      <w:r w:rsidRPr="006A3341">
        <w:t>ARTICULO 9°</w:t>
      </w:r>
    </w:p>
    <w:p w:rsidRPr="00C67D61" w:rsidR="001D69E6" w:rsidP="00DF1BC2" w:rsidRDefault="001D69E6" w14:paraId="3697378C" w14:textId="77777777">
      <w:pPr>
        <w:pStyle w:val="Sinespaciado"/>
      </w:pPr>
      <w:r w:rsidRPr="00C67D61">
        <w:t>El Contrato de Trabajo contendrá, a lo menos, las estipulaciones previstas en el Art. 10 del Código del Trabajo.</w:t>
      </w:r>
    </w:p>
    <w:p w:rsidRPr="006A3341" w:rsidR="001D69E6" w:rsidP="00344CA3" w:rsidRDefault="001D69E6" w14:paraId="05449772" w14:textId="77777777">
      <w:pPr>
        <w:pStyle w:val="Prrafodelista"/>
        <w:numPr>
          <w:ilvl w:val="0"/>
          <w:numId w:val="8"/>
        </w:numPr>
        <w:ind w:left="357" w:hanging="357"/>
      </w:pPr>
      <w:r w:rsidRPr="006A3341">
        <w:t>Lugar y fecha de contrato.</w:t>
      </w:r>
    </w:p>
    <w:p w:rsidRPr="006A3341" w:rsidR="001D69E6" w:rsidP="00344CA3" w:rsidRDefault="001D69E6" w14:paraId="33729B33" w14:textId="77777777">
      <w:pPr>
        <w:pStyle w:val="Prrafodelista"/>
        <w:numPr>
          <w:ilvl w:val="0"/>
          <w:numId w:val="8"/>
        </w:numPr>
        <w:ind w:left="357" w:hanging="357"/>
      </w:pPr>
      <w:r w:rsidRPr="006A3341">
        <w:t>Nombre, apellido y domicilio del trabajador e identificación de la empresa.</w:t>
      </w:r>
    </w:p>
    <w:p w:rsidRPr="006A3341" w:rsidR="001D69E6" w:rsidP="00344CA3" w:rsidRDefault="001D69E6" w14:paraId="4EB8C280" w14:textId="77777777">
      <w:pPr>
        <w:pStyle w:val="Prrafodelista"/>
        <w:numPr>
          <w:ilvl w:val="0"/>
          <w:numId w:val="8"/>
        </w:numPr>
        <w:ind w:left="357" w:hanging="357"/>
      </w:pPr>
      <w:r w:rsidRPr="006A3341">
        <w:t xml:space="preserve">Fecha de nacimiento del trabajador. </w:t>
      </w:r>
    </w:p>
    <w:p w:rsidRPr="006A3341" w:rsidR="001D69E6" w:rsidP="00344CA3" w:rsidRDefault="001D69E6" w14:paraId="210A9393" w14:textId="77777777">
      <w:pPr>
        <w:pStyle w:val="Prrafodelista"/>
        <w:numPr>
          <w:ilvl w:val="0"/>
          <w:numId w:val="8"/>
        </w:numPr>
        <w:ind w:left="357" w:hanging="357"/>
      </w:pPr>
      <w:r w:rsidRPr="006A3341">
        <w:t>Fecha de ingreso del trabajador a la empresa.</w:t>
      </w:r>
    </w:p>
    <w:p w:rsidRPr="006A3341" w:rsidR="001D69E6" w:rsidP="00344CA3" w:rsidRDefault="001D69E6" w14:paraId="2DCC3789" w14:textId="77777777">
      <w:pPr>
        <w:pStyle w:val="Prrafodelista"/>
        <w:numPr>
          <w:ilvl w:val="0"/>
          <w:numId w:val="8"/>
        </w:numPr>
        <w:ind w:left="357" w:hanging="357"/>
      </w:pPr>
      <w:r w:rsidRPr="006A3341">
        <w:t>Cédula de identidad del trabajador y nacionalidad.</w:t>
      </w:r>
    </w:p>
    <w:p w:rsidRPr="006A3341" w:rsidR="001D69E6" w:rsidP="00344CA3" w:rsidRDefault="001D69E6" w14:paraId="0E7B410A" w14:textId="77777777">
      <w:pPr>
        <w:pStyle w:val="Prrafodelista"/>
        <w:numPr>
          <w:ilvl w:val="0"/>
          <w:numId w:val="8"/>
        </w:numPr>
        <w:ind w:left="357" w:hanging="357"/>
      </w:pPr>
      <w:r w:rsidRPr="006A3341">
        <w:t>Determinación de la naturaleza de los servicios y del lugar o ciudad en que hayan de prestarse.</w:t>
      </w:r>
    </w:p>
    <w:p w:rsidRPr="006A3341" w:rsidR="001D69E6" w:rsidP="00344CA3" w:rsidRDefault="001D69E6" w14:paraId="297ACDF0" w14:textId="77777777">
      <w:pPr>
        <w:pStyle w:val="Prrafodelista"/>
        <w:numPr>
          <w:ilvl w:val="0"/>
          <w:numId w:val="8"/>
        </w:numPr>
        <w:ind w:left="357" w:hanging="357"/>
      </w:pPr>
      <w:r w:rsidRPr="006A3341">
        <w:t>Monto, forma y período de pago de la remuneración acordada.</w:t>
      </w:r>
    </w:p>
    <w:p w:rsidRPr="007F0DC4" w:rsidR="001D69E6" w:rsidP="00344CA3" w:rsidRDefault="001D69E6" w14:paraId="673B3798" w14:textId="77777777">
      <w:pPr>
        <w:pStyle w:val="Prrafodelista"/>
        <w:numPr>
          <w:ilvl w:val="0"/>
          <w:numId w:val="8"/>
        </w:numPr>
        <w:ind w:left="357" w:hanging="357"/>
      </w:pPr>
      <w:r w:rsidRPr="007F0DC4">
        <w:t>Duración, distribución de la jornada de trabajo y organización del tiempo para trabajo a distancia y teletrabajo (Pausa, descanso y desconexión)</w:t>
      </w:r>
      <w:r>
        <w:t>,</w:t>
      </w:r>
      <w:r w:rsidRPr="007F0DC4">
        <w:t xml:space="preserve"> salvo que se establezca el sistema de turnos, en cuyo caso se estará a lo dispuesto en este Reglamento o sus modificaciones.</w:t>
      </w:r>
    </w:p>
    <w:p w:rsidRPr="006A3341" w:rsidR="001D69E6" w:rsidP="00344CA3" w:rsidRDefault="001D69E6" w14:paraId="65D0A007" w14:textId="77777777">
      <w:pPr>
        <w:pStyle w:val="Prrafodelista"/>
        <w:numPr>
          <w:ilvl w:val="0"/>
          <w:numId w:val="8"/>
        </w:numPr>
        <w:ind w:left="357" w:hanging="357"/>
      </w:pPr>
      <w:r w:rsidRPr="006A3341">
        <w:t>Beneficios que suministrare la Empresa cuando correspondan.</w:t>
      </w:r>
    </w:p>
    <w:p w:rsidR="001D69E6" w:rsidP="00344CA3" w:rsidRDefault="001D69E6" w14:paraId="0F981645" w14:textId="3EC0BE81">
      <w:pPr>
        <w:pStyle w:val="Prrafodelista"/>
        <w:numPr>
          <w:ilvl w:val="0"/>
          <w:numId w:val="8"/>
        </w:numPr>
        <w:ind w:left="357" w:hanging="357"/>
      </w:pPr>
      <w:r w:rsidRPr="006A3341">
        <w:t>Duración del contrato.</w:t>
      </w:r>
    </w:p>
    <w:p w:rsidR="007D10E9" w:rsidP="00344CA3" w:rsidRDefault="007D10E9" w14:paraId="03592DE3" w14:textId="4B49EACA">
      <w:pPr>
        <w:pStyle w:val="Prrafodelista"/>
        <w:numPr>
          <w:ilvl w:val="0"/>
          <w:numId w:val="8"/>
        </w:numPr>
        <w:ind w:left="357" w:hanging="357"/>
      </w:pPr>
      <w:r>
        <w:t>Demás pactos que acordaren la empresa y el/la trabajador/a de mutuo acuerdo.</w:t>
      </w:r>
    </w:p>
    <w:p w:rsidRPr="006A3341" w:rsidR="00810CEE" w:rsidP="00810CEE" w:rsidRDefault="00810CEE" w14:paraId="3AA4BA9E" w14:textId="77777777">
      <w:pPr>
        <w:pStyle w:val="Prrafodelista"/>
        <w:numPr>
          <w:ilvl w:val="0"/>
          <w:numId w:val="0"/>
        </w:numPr>
        <w:ind w:left="357"/>
      </w:pPr>
    </w:p>
    <w:p w:rsidR="001D69E6" w:rsidP="00810CEE" w:rsidRDefault="001D69E6" w14:paraId="589B13DB" w14:textId="58F72012">
      <w:r w:rsidRPr="00C67D61">
        <w:t>El trabajador realizará el trabajo pactado en el respectivo contrato individual de trabajo en cualquiera de los establecimientos que la Empresa</w:t>
      </w:r>
      <w:r w:rsidRPr="00C67D61">
        <w:rPr>
          <w:color w:val="FF0000"/>
        </w:rPr>
        <w:t xml:space="preserve"> </w:t>
      </w:r>
      <w:r w:rsidRPr="00C67D61">
        <w:t>mantenga dentro de una misma ciudad o lugar, pudiendo ser trasladado, previo acuerdo de las partes, en forma transitoria o definitiva, a otra dependencia ubicada en una ciudad distinta de aquella en la cual preste servicios.</w:t>
      </w:r>
      <w:r>
        <w:t xml:space="preserve"> </w:t>
      </w:r>
      <w:r w:rsidR="007D10E9">
        <w:t>Asimismo,</w:t>
      </w:r>
      <w:r>
        <w:t xml:space="preserve"> las </w:t>
      </w:r>
      <w:r w:rsidR="00FE785A">
        <w:t xml:space="preserve">partes </w:t>
      </w:r>
      <w:r w:rsidR="007D10E9">
        <w:rPr>
          <w:lang w:val="es-CL"/>
        </w:rPr>
        <w:t>podrán pactar</w:t>
      </w:r>
      <w:r w:rsidRPr="00E36F75">
        <w:rPr>
          <w:lang w:val="es-CL"/>
        </w:rPr>
        <w:t xml:space="preserve"> al inicio o durante la vigencia de la relación laboral, en el contrato de trabajo o en documento</w:t>
      </w:r>
      <w:r>
        <w:rPr>
          <w:lang w:val="es-CL"/>
        </w:rPr>
        <w:t xml:space="preserve"> </w:t>
      </w:r>
      <w:r w:rsidRPr="00E36F75">
        <w:rPr>
          <w:lang w:val="es-CL"/>
        </w:rPr>
        <w:t>anexo al mismo, la modalidad de trabajo a</w:t>
      </w:r>
      <w:r>
        <w:rPr>
          <w:lang w:val="es-CL"/>
        </w:rPr>
        <w:t xml:space="preserve"> </w:t>
      </w:r>
      <w:r w:rsidRPr="00E36F75">
        <w:rPr>
          <w:lang w:val="es-CL"/>
        </w:rPr>
        <w:t>distancia o teletrabajo</w:t>
      </w:r>
      <w:r w:rsidR="00316993">
        <w:rPr>
          <w:lang w:val="es-CL"/>
        </w:rPr>
        <w:t>.</w:t>
      </w:r>
    </w:p>
    <w:p w:rsidRPr="00C67D61" w:rsidR="001D69E6" w:rsidP="00810CEE" w:rsidRDefault="001D69E6" w14:paraId="30754CEF" w14:textId="1B9633A6">
      <w:r w:rsidRPr="00C67D61">
        <w:t>Lo anterior será sin perjuicio de las facultades que otorga al empleador el Art.</w:t>
      </w:r>
      <w:r w:rsidR="008007FB">
        <w:t xml:space="preserve"> </w:t>
      </w:r>
      <w:r w:rsidRPr="00C67D61">
        <w:t>12 del Código del Trabajo. De conformidad al Art. Pr</w:t>
      </w:r>
      <w:r>
        <w:t>imero y 10 de la Ley Nº 18.620,</w:t>
      </w:r>
      <w:r w:rsidRPr="00C67D61">
        <w:t xml:space="preserve"> Art. único, Nº 6 de la Ley Nº 19.759</w:t>
      </w:r>
      <w:r>
        <w:t xml:space="preserve"> y </w:t>
      </w:r>
      <w:r w:rsidRPr="00C67D61">
        <w:t>Art.</w:t>
      </w:r>
      <w:r>
        <w:t xml:space="preserve"> 152 Quáter M del Código del Trabajo</w:t>
      </w:r>
      <w:r w:rsidR="007D10E9">
        <w:t>.</w:t>
      </w:r>
    </w:p>
    <w:p w:rsidRPr="006A3341" w:rsidR="001D69E6" w:rsidP="00D70705" w:rsidRDefault="001D69E6" w14:paraId="0CF7486F" w14:textId="77777777">
      <w:pPr>
        <w:pStyle w:val="Articulo"/>
      </w:pPr>
      <w:r w:rsidRPr="006A3341">
        <w:t>ARTICULO 10°</w:t>
      </w:r>
    </w:p>
    <w:p w:rsidRPr="00C67D61" w:rsidR="001D69E6" w:rsidP="00810CEE" w:rsidRDefault="001D69E6" w14:paraId="05A28F0A" w14:textId="77777777">
      <w:r w:rsidRPr="00C67D61">
        <w:t>Si los antecedentes personales del trabajador, relativos a, por ejemplo, su estado civil, domicilio, profesión u otros consignados en el contrato, así como los relativos a la afiliación en Instituciones Previsionales y de Salud, experimentaren modificaciones o cambios, aquel estará obligado a ponerlos por escrito en conocimiento de la Empresa, o modificarlos directamente en el sistema computacional de información del personal, a fin de registrarlos en sus antecedentes personales e incluirlos en su Contrato de Trabajo, cuando corresponda. Asimismo, también deberá informar sobre el aumento o disminución de sus cargas familiares. Estas comunicaciones deberán efectuarse a la unidad de personal respectiva, dentro de los 7 días hábiles siguientes al hecho que las motive.</w:t>
      </w:r>
    </w:p>
    <w:p w:rsidRPr="00C67D61" w:rsidR="001D69E6" w:rsidP="00810CEE" w:rsidRDefault="001D69E6" w14:paraId="2728E73E" w14:textId="08BC3E90">
      <w:pPr>
        <w:rPr>
          <w:rFonts w:ascii="Estandar" w:hAnsi="Estandar" w:eastAsia="DINNextLTPro-Light" w:cs="Arial"/>
          <w:color w:val="FFFFFF"/>
        </w:rPr>
      </w:pPr>
      <w:r w:rsidRPr="00C67D61">
        <w:t>En consecuencia, se entenderán vigentes para todos los efectos legales y contractuales los antecedentes personales proporcionados por el trabajador mientras no se informe ningún cambio, liberando a la Empresa de toda responsabilidad por la no percepción, atraso o pérdida de los beneficios correspondientes.</w:t>
      </w:r>
    </w:p>
    <w:p w:rsidRPr="006A3341" w:rsidR="001D69E6" w:rsidP="00D70705" w:rsidRDefault="001D69E6" w14:paraId="673BFCEE" w14:textId="77777777">
      <w:pPr>
        <w:pStyle w:val="Articulo"/>
      </w:pPr>
      <w:r w:rsidRPr="006A3341">
        <w:t>ARTICULO 11º</w:t>
      </w:r>
    </w:p>
    <w:p w:rsidRPr="00C67D61" w:rsidR="001D69E6" w:rsidP="00810CEE" w:rsidRDefault="001D69E6" w14:paraId="03631446" w14:textId="77777777">
      <w:r w:rsidRPr="00C67D61">
        <w:t xml:space="preserve">El ochenta y cinco por ciento (85%), a lo menos, de los trabajadores que están con contrato de trabajo deben ser de nacionalidad chilena. Para computar la proporción 85 % se seguirán las reglas que a continuación se expresan: </w:t>
      </w:r>
    </w:p>
    <w:p w:rsidRPr="00723D6B" w:rsidR="001D69E6" w:rsidP="00344CA3" w:rsidRDefault="001D69E6" w14:paraId="20AC1E8A" w14:textId="77777777">
      <w:pPr>
        <w:pStyle w:val="Prrafodelista"/>
        <w:numPr>
          <w:ilvl w:val="0"/>
          <w:numId w:val="9"/>
        </w:numPr>
        <w:ind w:left="357" w:hanging="357"/>
      </w:pPr>
      <w:r w:rsidRPr="00723D6B">
        <w:t>Se tomará en cuenta el número total de trabajadores que un empleador ocupe dentro del territorio nacional y no el de las distintas sucursales separadamente;</w:t>
      </w:r>
    </w:p>
    <w:p w:rsidRPr="00723D6B" w:rsidR="001D69E6" w:rsidP="00344CA3" w:rsidRDefault="001D69E6" w14:paraId="061C4FDB" w14:textId="77777777">
      <w:pPr>
        <w:pStyle w:val="Prrafodelista"/>
        <w:numPr>
          <w:ilvl w:val="0"/>
          <w:numId w:val="9"/>
        </w:numPr>
        <w:ind w:left="357" w:hanging="357"/>
      </w:pPr>
      <w:r w:rsidRPr="00723D6B">
        <w:t xml:space="preserve">Se excluirá al personal técnico especialista; </w:t>
      </w:r>
    </w:p>
    <w:p w:rsidRPr="00723D6B" w:rsidR="001D69E6" w:rsidP="00344CA3" w:rsidRDefault="001D69E6" w14:paraId="07302F1F" w14:textId="77777777">
      <w:pPr>
        <w:pStyle w:val="Prrafodelista"/>
        <w:numPr>
          <w:ilvl w:val="0"/>
          <w:numId w:val="9"/>
        </w:numPr>
        <w:ind w:left="357" w:hanging="357"/>
      </w:pPr>
      <w:r w:rsidRPr="00723D6B">
        <w:t>Se tendrá como chileno al extranjero cuyo cónyuge o conviviente civil o sus hijos sean chilenos o que sea viudo o viuda de cónyuge chileno, y</w:t>
      </w:r>
    </w:p>
    <w:p w:rsidRPr="00723D6B" w:rsidR="001D69E6" w:rsidP="00344CA3" w:rsidRDefault="001D69E6" w14:paraId="5E8C7254" w14:textId="77777777">
      <w:pPr>
        <w:pStyle w:val="Prrafodelista"/>
        <w:numPr>
          <w:ilvl w:val="0"/>
          <w:numId w:val="9"/>
        </w:numPr>
        <w:ind w:left="357" w:hanging="357"/>
      </w:pPr>
      <w:r w:rsidRPr="00723D6B">
        <w:t>Se considerará también como chilenos a los extranjeros residentes por más de cinco años en el país, sin tomarse en cuenta las ausencias accidentales.</w:t>
      </w:r>
    </w:p>
    <w:p w:rsidR="00DF1BC2" w:rsidRDefault="00DF1BC2" w14:paraId="4D0AF7F3" w14:textId="58D992FA">
      <w:pPr>
        <w:spacing w:after="0" w:line="240" w:lineRule="auto"/>
        <w:jc w:val="left"/>
        <w:rPr>
          <w:sz w:val="10"/>
          <w:szCs w:val="10"/>
        </w:rPr>
      </w:pPr>
      <w:r>
        <w:rPr>
          <w:sz w:val="10"/>
          <w:szCs w:val="10"/>
        </w:rPr>
        <w:br w:type="page"/>
      </w:r>
    </w:p>
    <w:p w:rsidRPr="00C67D61" w:rsidR="001D69E6" w:rsidP="00810CEE" w:rsidRDefault="001D69E6" w14:paraId="38D713A6" w14:textId="77777777">
      <w:r w:rsidRPr="00C67D61">
        <w:t>De conformidad a los Art. 19 y 20 del Código del Trabajo, Art. Primero Art. 20 y 21 Ley Nº 18.620, Art. 4 Ley Nº 20.448 y Art. 41 i) Ley 20830</w:t>
      </w:r>
    </w:p>
    <w:p w:rsidRPr="00DF1BC2" w:rsidR="00DF1BC2" w:rsidP="001D69E6" w:rsidRDefault="00DF1BC2" w14:paraId="58E026E7" w14:textId="77777777">
      <w:pPr>
        <w:pBdr>
          <w:top w:val="single" w:color="205B64" w:sz="12" w:space="1"/>
          <w:left w:val="single" w:color="205B64" w:sz="12" w:space="1"/>
          <w:bottom w:val="single" w:color="205B64" w:sz="12" w:space="1"/>
          <w:right w:val="single" w:color="205B64" w:sz="12" w:space="1"/>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rPr>
          <w:rFonts w:cs="Arial"/>
          <w:sz w:val="10"/>
          <w:szCs w:val="10"/>
        </w:rPr>
      </w:pPr>
      <w:bookmarkStart w:name="_Hlk92447189" w:id="11"/>
    </w:p>
    <w:p w:rsidRPr="00DF1BC2" w:rsidR="001D69E6" w:rsidP="00DF1BC2" w:rsidRDefault="001D69E6" w14:paraId="25BB5779" w14:textId="48C21659">
      <w:pPr>
        <w:pBdr>
          <w:top w:val="single" w:color="205B64" w:sz="12" w:space="1"/>
          <w:left w:val="single" w:color="205B64" w:sz="12" w:space="1"/>
          <w:bottom w:val="single" w:color="205B64" w:sz="12" w:space="1"/>
          <w:right w:val="single" w:color="205B64" w:sz="12" w:space="1"/>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jc w:val="center"/>
        <w:rPr>
          <w:rFonts w:cs="Arial"/>
          <w:sz w:val="20"/>
          <w:szCs w:val="20"/>
        </w:rPr>
      </w:pPr>
      <w:r w:rsidRPr="00DF1BC2">
        <w:rPr>
          <w:rFonts w:cs="Arial"/>
          <w:sz w:val="20"/>
          <w:szCs w:val="20"/>
        </w:rPr>
        <w:t>Se exceptúan de esta disposición las empresas que no ocupan más de veinticinco trabajadores.</w:t>
      </w:r>
    </w:p>
    <w:p w:rsidRPr="00DF1BC2" w:rsidR="001D69E6" w:rsidP="00DF1BC2" w:rsidRDefault="001D69E6" w14:paraId="1F177EBF" w14:textId="77777777">
      <w:pPr>
        <w:pBdr>
          <w:top w:val="single" w:color="205B64" w:sz="12" w:space="1"/>
          <w:left w:val="single" w:color="205B64" w:sz="12" w:space="1"/>
          <w:bottom w:val="single" w:color="205B64" w:sz="12" w:space="1"/>
          <w:right w:val="single" w:color="205B64" w:sz="12" w:space="1"/>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jc w:val="center"/>
        <w:rPr>
          <w:rFonts w:cs="Arial"/>
          <w:sz w:val="20"/>
          <w:szCs w:val="20"/>
        </w:rPr>
      </w:pPr>
      <w:r w:rsidRPr="00A8783D">
        <w:rPr>
          <w:rFonts w:cs="Arial"/>
          <w:b/>
          <w:bCs/>
          <w:color w:val="12431D" w:themeColor="text2" w:themeShade="BF"/>
          <w:sz w:val="20"/>
        </w:rPr>
        <w:t>ESTE CUADRO ES EXPLICATIVO Y DEBE SER ELIMINADO AL FORMALIZAR EL DOCUMENTO</w:t>
      </w:r>
    </w:p>
    <w:bookmarkEnd w:id="11"/>
    <w:p w:rsidRPr="00810CEE" w:rsidR="001D69E6" w:rsidP="00810CEE" w:rsidRDefault="001D69E6" w14:paraId="63662B4B" w14:textId="77777777">
      <w:pPr>
        <w:rPr>
          <w:sz w:val="10"/>
          <w:szCs w:val="10"/>
        </w:rPr>
      </w:pPr>
    </w:p>
    <w:p w:rsidRPr="006A3341" w:rsidR="001D69E6" w:rsidP="00D70705" w:rsidRDefault="001D69E6" w14:paraId="6197C824" w14:textId="77777777">
      <w:pPr>
        <w:pStyle w:val="Articulo"/>
      </w:pPr>
      <w:r w:rsidRPr="006A3341">
        <w:t>ARTICULO 12°</w:t>
      </w:r>
    </w:p>
    <w:p w:rsidRPr="00C67D61" w:rsidR="001D69E6" w:rsidP="00810CEE" w:rsidRDefault="001D69E6" w14:paraId="16E5FC80" w14:textId="77777777">
      <w:r w:rsidRPr="00C67D61">
        <w:t>Se podrán celebrar Contratos de trabajo con menores de dieciocho años y mayores de quince sólo para realizar trabajos ligeros que no perjudiquen su salud y desarrollo, siempre que cuenten con autorización expresa del padre o madre; a falta de ellos, del abuelo o abuela paterno o materno; o a falta de éstos, de los guardadores, personas o instituciones que hayan tomado a su cargo al menor, o a falta de todos los anteriores, del inspector del trabajo respectivo. Los contratos de trabajo se deberán registrar en la respectiva Inspección del Trabajo, de acuerdo al Art. 13 del Código del Trabajo y Art. único Nº 1 Ley Nº 20.189.</w:t>
      </w:r>
    </w:p>
    <w:p w:rsidRPr="006A3341" w:rsidR="001D69E6" w:rsidP="00D70705" w:rsidRDefault="001D69E6" w14:paraId="7B5E7AE5" w14:textId="77777777">
      <w:pPr>
        <w:pStyle w:val="Articulo"/>
      </w:pPr>
      <w:r w:rsidRPr="006A3341">
        <w:t>ARTICULO 13º</w:t>
      </w:r>
    </w:p>
    <w:p w:rsidRPr="00C67D61" w:rsidR="001D69E6" w:rsidP="00810CEE" w:rsidRDefault="001D69E6" w14:paraId="729D9095" w14:textId="77777777">
      <w:r w:rsidRPr="00C67D61">
        <w:t>La empresa no podrá condicionar la contratación de trabajadoras, su permanencia o renovación de contrato, o la promoción o movilidad en su empleo, a la ausencia o existencia de embarazo, ni exigir para dichos fines certificado o examen alguno para verificar si se encuentra o no en estado de gravidez. De conformidad al Art. 194° del Código del Trabajo y Art. único Nº 1 Ley Nº 19.591.</w:t>
      </w:r>
    </w:p>
    <w:p w:rsidR="005A7A1D" w:rsidP="00810CEE" w:rsidRDefault="005A7A1D" w14:paraId="21C0ABD4" w14:textId="07C158A2">
      <w:r>
        <w:br w:type="page"/>
      </w:r>
    </w:p>
    <w:p w:rsidRPr="00C67D61" w:rsidR="001D69E6" w:rsidP="00F67695" w:rsidRDefault="00F67695" w14:paraId="778C95B1" w14:textId="6A17C786">
      <w:pPr>
        <w:pStyle w:val="Ttulo2"/>
      </w:pPr>
      <w:bookmarkStart w:name="_Toc9896456" w:id="12"/>
      <w:bookmarkStart w:name="_Toc169678840" w:id="13"/>
      <w:r>
        <w:t>C</w:t>
      </w:r>
      <w:r w:rsidRPr="00C67D61">
        <w:t xml:space="preserve">apítulo </w:t>
      </w:r>
      <w:r>
        <w:t>V</w:t>
      </w:r>
      <w:r w:rsidR="00392D9C">
        <w:t xml:space="preserve"> -</w:t>
      </w:r>
      <w:r>
        <w:t xml:space="preserve"> T</w:t>
      </w:r>
      <w:r w:rsidRPr="00C67D61">
        <w:t>erminación de contrato de trabajo</w:t>
      </w:r>
      <w:bookmarkEnd w:id="12"/>
      <w:bookmarkEnd w:id="13"/>
    </w:p>
    <w:p w:rsidRPr="00C67D61" w:rsidR="001D69E6" w:rsidP="00D70705" w:rsidRDefault="001D69E6" w14:paraId="25779794" w14:textId="77777777">
      <w:pPr>
        <w:pStyle w:val="Articulo"/>
      </w:pPr>
      <w:r w:rsidRPr="00C67D61">
        <w:t>ARTICULO 14°</w:t>
      </w:r>
    </w:p>
    <w:p w:rsidRPr="00C67D61" w:rsidR="001D69E6" w:rsidP="00810CEE" w:rsidRDefault="001D69E6" w14:paraId="77FEDBEF" w14:textId="77777777">
      <w:r w:rsidRPr="00C67D61">
        <w:t>La Empresa o el trabajador, en su caso, podrán poner término al Contrato de Trabajo, de acuerdo con las causales y en las condiciones que establecen los Art. 159 del Código del Trabajo.</w:t>
      </w:r>
    </w:p>
    <w:p w:rsidRPr="00723D6B" w:rsidR="001D69E6" w:rsidP="00810CEE" w:rsidRDefault="001D69E6" w14:paraId="7C6B1760" w14:textId="77777777">
      <w:pPr>
        <w:pStyle w:val="Prrafodelista"/>
      </w:pPr>
      <w:r w:rsidRPr="00723D6B">
        <w:t>Mutuo acuerdo de las partes.</w:t>
      </w:r>
    </w:p>
    <w:p w:rsidRPr="00723D6B" w:rsidR="001D69E6" w:rsidP="00810CEE" w:rsidRDefault="001D69E6" w14:paraId="336CBE74" w14:textId="77777777">
      <w:pPr>
        <w:pStyle w:val="Prrafodelista"/>
      </w:pPr>
      <w:r w:rsidRPr="00723D6B">
        <w:t>Renuncia del trabajador, dando aviso a su empleador con treinta días de anticipación, a lo menos.</w:t>
      </w:r>
    </w:p>
    <w:p w:rsidRPr="00723D6B" w:rsidR="001D69E6" w:rsidP="00810CEE" w:rsidRDefault="001D69E6" w14:paraId="6DD3364A" w14:textId="77777777">
      <w:pPr>
        <w:pStyle w:val="Prrafodelista"/>
      </w:pPr>
      <w:r w:rsidRPr="00723D6B">
        <w:t>Muerte del trabajador.</w:t>
      </w:r>
    </w:p>
    <w:p w:rsidRPr="00723D6B" w:rsidR="001D69E6" w:rsidP="00810CEE" w:rsidRDefault="001D69E6" w14:paraId="5AD6A007" w14:textId="77777777">
      <w:pPr>
        <w:pStyle w:val="Prrafodelista"/>
      </w:pPr>
      <w:r w:rsidRPr="00723D6B">
        <w:t>Vencimiento del plazo convenido en el contrato. La duración del contrato de plazo fijo no podrá exceder de un año.</w:t>
      </w:r>
    </w:p>
    <w:p w:rsidRPr="00723D6B" w:rsidR="001D69E6" w:rsidP="00810CEE" w:rsidRDefault="001D69E6" w14:paraId="76C62327" w14:textId="77777777">
      <w:pPr>
        <w:pStyle w:val="Prrafodelista"/>
      </w:pPr>
      <w:r w:rsidRPr="00723D6B">
        <w:t>Conclusión del trabajo o servicio que dio origen al contrato.</w:t>
      </w:r>
    </w:p>
    <w:p w:rsidRPr="00723D6B" w:rsidR="001D69E6" w:rsidP="00810CEE" w:rsidRDefault="001D69E6" w14:paraId="2A3F7D9D" w14:textId="77777777">
      <w:pPr>
        <w:pStyle w:val="Prrafodelista"/>
      </w:pPr>
      <w:r w:rsidRPr="00723D6B">
        <w:t>Caso fortuito o fuerza mayor.</w:t>
      </w:r>
    </w:p>
    <w:p w:rsidRPr="00810CEE" w:rsidR="001D69E6" w:rsidP="00810CEE" w:rsidRDefault="001D69E6" w14:paraId="60C2BFFB" w14:textId="77777777">
      <w:pPr>
        <w:rPr>
          <w:sz w:val="10"/>
          <w:szCs w:val="10"/>
        </w:rPr>
      </w:pPr>
    </w:p>
    <w:p w:rsidRPr="00C67D61" w:rsidR="001D69E6" w:rsidP="00D70705" w:rsidRDefault="001D69E6" w14:paraId="2A4BF91F" w14:textId="77777777">
      <w:pPr>
        <w:pStyle w:val="Articulo"/>
      </w:pPr>
      <w:r w:rsidRPr="00C67D61">
        <w:t>ARTICULO 15°</w:t>
      </w:r>
    </w:p>
    <w:p w:rsidR="001D69E6" w:rsidP="00810CEE" w:rsidRDefault="001D69E6" w14:paraId="3FA0D42E" w14:textId="77777777">
      <w:r w:rsidRPr="00C67D61">
        <w:t>El Contrato de Trabajo terminará sin derecho a indemnización alguna cuando la empresa le ponga término invocando una o más de las causales señaladas en el Art. 160 del Código del trabajo.</w:t>
      </w:r>
    </w:p>
    <w:p w:rsidRPr="002810B8" w:rsidR="001D69E6" w:rsidP="00810CEE" w:rsidRDefault="001D69E6" w14:paraId="3FA531DE" w14:textId="77777777">
      <w:r w:rsidRPr="00A8783D">
        <w:rPr>
          <w:b/>
          <w:bCs/>
          <w:color w:val="13C045"/>
        </w:rPr>
        <w:t xml:space="preserve">1. </w:t>
      </w:r>
      <w:r w:rsidRPr="002810B8">
        <w:t>Alguna de las conductas indebidas de carácter grave, debidamente comprobadas, que a continuación se señalan:</w:t>
      </w:r>
    </w:p>
    <w:p w:rsidRPr="00C67D61" w:rsidR="001D69E6" w:rsidP="00344CA3" w:rsidRDefault="001D69E6" w14:paraId="3F76D9BB" w14:textId="77777777">
      <w:pPr>
        <w:pStyle w:val="Prrafodelista"/>
        <w:numPr>
          <w:ilvl w:val="0"/>
          <w:numId w:val="10"/>
        </w:numPr>
        <w:ind w:left="357" w:hanging="357"/>
      </w:pPr>
      <w:r w:rsidRPr="00C67D61">
        <w:t>Falta de probidad del trabajador en el desempeño de sus funciones;</w:t>
      </w:r>
    </w:p>
    <w:p w:rsidRPr="00C67D61" w:rsidR="001D69E6" w:rsidP="00344CA3" w:rsidRDefault="001D69E6" w14:paraId="4D8BAABB" w14:textId="77777777">
      <w:pPr>
        <w:pStyle w:val="Prrafodelista"/>
        <w:numPr>
          <w:ilvl w:val="0"/>
          <w:numId w:val="10"/>
        </w:numPr>
        <w:ind w:left="357" w:hanging="357"/>
      </w:pPr>
      <w:r w:rsidRPr="00C67D61">
        <w:t xml:space="preserve">Conductas de acoso sexual; </w:t>
      </w:r>
    </w:p>
    <w:p w:rsidRPr="00C67D61" w:rsidR="001D69E6" w:rsidP="00344CA3" w:rsidRDefault="001D69E6" w14:paraId="0221B2EF" w14:textId="77777777">
      <w:pPr>
        <w:pStyle w:val="Prrafodelista"/>
        <w:numPr>
          <w:ilvl w:val="0"/>
          <w:numId w:val="10"/>
        </w:numPr>
        <w:ind w:left="357" w:hanging="357"/>
      </w:pPr>
      <w:r w:rsidRPr="00C67D61">
        <w:t>Vías de hecho ejercidas por el trabajador en contra del empleador o de cualquier trabajador que se desempeñe en la misma empresa;</w:t>
      </w:r>
    </w:p>
    <w:p w:rsidRPr="00C67D61" w:rsidR="001D69E6" w:rsidP="00344CA3" w:rsidRDefault="001D69E6" w14:paraId="61DA3CFC" w14:textId="77777777">
      <w:pPr>
        <w:pStyle w:val="Prrafodelista"/>
        <w:numPr>
          <w:ilvl w:val="0"/>
          <w:numId w:val="10"/>
        </w:numPr>
        <w:ind w:left="357" w:hanging="357"/>
      </w:pPr>
      <w:r w:rsidRPr="00C67D61">
        <w:t>Injurias proferidas por el trabajador al empleador;</w:t>
      </w:r>
    </w:p>
    <w:p w:rsidRPr="00C67D61" w:rsidR="001D69E6" w:rsidP="00344CA3" w:rsidRDefault="001D69E6" w14:paraId="0C62784D" w14:textId="77777777">
      <w:pPr>
        <w:pStyle w:val="Prrafodelista"/>
        <w:numPr>
          <w:ilvl w:val="0"/>
          <w:numId w:val="10"/>
        </w:numPr>
        <w:ind w:left="357" w:hanging="357"/>
      </w:pPr>
      <w:r w:rsidRPr="00C67D61">
        <w:t xml:space="preserve">Conducta inmoral del trabajador que afecte a la empresa donde se desempeña, </w:t>
      </w:r>
    </w:p>
    <w:p w:rsidR="001D69E6" w:rsidP="00344CA3" w:rsidRDefault="001D69E6" w14:paraId="38ADE9E8" w14:textId="7C190276">
      <w:pPr>
        <w:pStyle w:val="Prrafodelista"/>
        <w:numPr>
          <w:ilvl w:val="0"/>
          <w:numId w:val="10"/>
        </w:numPr>
        <w:ind w:left="357" w:hanging="357"/>
      </w:pPr>
      <w:r w:rsidRPr="00C67D61">
        <w:t>Conductas de acoso laboral.</w:t>
      </w:r>
    </w:p>
    <w:p w:rsidRPr="00A245CB" w:rsidR="00516384" w:rsidP="00516384" w:rsidRDefault="00516384" w14:paraId="66805BF4" w14:textId="77777777">
      <w:pPr>
        <w:pStyle w:val="Prrafodelista"/>
        <w:numPr>
          <w:ilvl w:val="0"/>
          <w:numId w:val="0"/>
        </w:numPr>
        <w:ind w:left="357"/>
      </w:pPr>
    </w:p>
    <w:p w:rsidRPr="002810B8" w:rsidR="001D69E6" w:rsidP="00810CEE" w:rsidRDefault="001D69E6" w14:paraId="02F32B26" w14:textId="77777777">
      <w:r w:rsidRPr="00A8783D">
        <w:rPr>
          <w:b/>
          <w:bCs/>
          <w:color w:val="13C045"/>
        </w:rPr>
        <w:t xml:space="preserve">2. </w:t>
      </w:r>
      <w:r w:rsidRPr="002810B8">
        <w:t>Negociaciones que ejecute el trabajador dentro del giro del negocio y que hubieren sido prohibidas por escrito en el respectivo contrato por el empleador.</w:t>
      </w:r>
    </w:p>
    <w:p w:rsidRPr="002810B8" w:rsidR="001D69E6" w:rsidP="00810CEE" w:rsidRDefault="001D69E6" w14:paraId="167EC635" w14:textId="77777777">
      <w:r w:rsidRPr="00A8783D">
        <w:rPr>
          <w:b/>
          <w:bCs/>
          <w:color w:val="13C045"/>
        </w:rPr>
        <w:t xml:space="preserve">3. </w:t>
      </w:r>
      <w:r w:rsidRPr="002810B8">
        <w:t>No concurrencia del trabajador a sus labores sin causa justificada durante dos días seguidos, dos lunes en el mes o un total de tres días durante igual período de tiempo; asimismo, la falta injustificada, o sin aviso previo de parte del trabajador que tuviere a su cargo una actividad, faena o máquina cuyo abandono o paralización signifique una perturbación grave en la marcha de la obra.</w:t>
      </w:r>
    </w:p>
    <w:p w:rsidRPr="002810B8" w:rsidR="001D69E6" w:rsidP="00DF2CC4" w:rsidRDefault="001D69E6" w14:paraId="7EB4D639" w14:textId="77777777">
      <w:r w:rsidRPr="00A8783D">
        <w:rPr>
          <w:b/>
          <w:bCs/>
          <w:color w:val="13C045"/>
        </w:rPr>
        <w:t xml:space="preserve">4. </w:t>
      </w:r>
      <w:r w:rsidRPr="002810B8">
        <w:t>Abandono del trabajo por parte del trabajador, entendiéndose por tal:</w:t>
      </w:r>
    </w:p>
    <w:p w:rsidRPr="00C67D61" w:rsidR="001D69E6" w:rsidP="00344CA3" w:rsidRDefault="001D69E6" w14:paraId="7A8B3713" w14:textId="77777777">
      <w:pPr>
        <w:pStyle w:val="Prrafodelista"/>
        <w:numPr>
          <w:ilvl w:val="0"/>
          <w:numId w:val="11"/>
        </w:numPr>
      </w:pPr>
      <w:r w:rsidRPr="00C67D61">
        <w:t>La salida intempestiva e injustificada del trabajador del sitio de la faena y durante las horas de trabajo, sin permiso del empleador o de quien lo represente.</w:t>
      </w:r>
    </w:p>
    <w:p w:rsidR="001D69E6" w:rsidP="00344CA3" w:rsidRDefault="003654BC" w14:paraId="49CCC32C" w14:textId="5FF046DB">
      <w:pPr>
        <w:pStyle w:val="Prrafodelista"/>
        <w:numPr>
          <w:ilvl w:val="0"/>
          <w:numId w:val="11"/>
        </w:numPr>
      </w:pPr>
      <w:r w:rsidRPr="00C67D61">
        <w:t>La negativa para trabajar</w:t>
      </w:r>
      <w:r w:rsidRPr="00C67D61" w:rsidR="001D69E6">
        <w:t xml:space="preserve"> sin causa justificada en las faenas convenidas en el contrato.</w:t>
      </w:r>
    </w:p>
    <w:p w:rsidRPr="00A245CB" w:rsidR="00516384" w:rsidP="00516384" w:rsidRDefault="00516384" w14:paraId="7A84F323" w14:textId="77777777">
      <w:pPr>
        <w:pStyle w:val="Prrafodelista"/>
        <w:numPr>
          <w:ilvl w:val="0"/>
          <w:numId w:val="0"/>
        </w:numPr>
        <w:ind w:left="720"/>
      </w:pPr>
    </w:p>
    <w:p w:rsidRPr="002810B8" w:rsidR="001D69E6" w:rsidP="00DF2CC4" w:rsidRDefault="001D69E6" w14:paraId="4F683EC8" w14:textId="77777777">
      <w:r w:rsidRPr="00A8783D">
        <w:rPr>
          <w:b/>
          <w:bCs/>
          <w:color w:val="13C045"/>
        </w:rPr>
        <w:t xml:space="preserve">5. </w:t>
      </w:r>
      <w:r w:rsidRPr="002810B8">
        <w:t>Actos, omisiones o imprudencias temerarias que afecten a la seguridad o al funcionamiento del establecimiento, a la seguridad o a la actividad de los trabajadores, o a la salud de éstos.</w:t>
      </w:r>
    </w:p>
    <w:p w:rsidRPr="002810B8" w:rsidR="001D69E6" w:rsidP="00DF2CC4" w:rsidRDefault="001D69E6" w14:paraId="680B1431" w14:textId="77777777">
      <w:r w:rsidRPr="00A8783D">
        <w:rPr>
          <w:b/>
          <w:bCs/>
          <w:color w:val="13C045"/>
        </w:rPr>
        <w:t xml:space="preserve">6. </w:t>
      </w:r>
      <w:r w:rsidRPr="002810B8">
        <w:t>El perjuicio material causado intencionalmente en las instalaciones, maquinarias, herramientas, útiles de trabajo, productos o mercaderías.</w:t>
      </w:r>
    </w:p>
    <w:p w:rsidRPr="002810B8" w:rsidR="001D69E6" w:rsidP="00DF2CC4" w:rsidRDefault="001D69E6" w14:paraId="3D76CC63" w14:textId="77777777">
      <w:r w:rsidRPr="00A8783D">
        <w:rPr>
          <w:b/>
          <w:bCs/>
          <w:color w:val="13C045"/>
        </w:rPr>
        <w:t xml:space="preserve">7. </w:t>
      </w:r>
      <w:r w:rsidRPr="002810B8">
        <w:t>Incumplimiento grave de las obligaciones que impone el contrato.</w:t>
      </w:r>
    </w:p>
    <w:p w:rsidRPr="00C67D61" w:rsidR="001D69E6" w:rsidP="00D70705" w:rsidRDefault="001D69E6" w14:paraId="383C505B" w14:textId="77777777">
      <w:pPr>
        <w:pStyle w:val="Articulo"/>
      </w:pPr>
      <w:r w:rsidRPr="00C67D61">
        <w:t>ARTICULO 16°</w:t>
      </w:r>
    </w:p>
    <w:p w:rsidRPr="00C67D61" w:rsidR="001D69E6" w:rsidP="00DF2CC4" w:rsidRDefault="001D69E6" w14:paraId="7CE39762" w14:textId="343EFD29">
      <w:r w:rsidRPr="00C67D61">
        <w:t xml:space="preserve">La empresa podrá poner término al contrato de trabajo invocando como causal las necesidades de la empresa, establecimiento o servicio, tales como las derivadas de la racionalización o modernización de </w:t>
      </w:r>
      <w:r w:rsidRPr="00C67D61" w:rsidR="003654BC">
        <w:t>estos</w:t>
      </w:r>
      <w:r w:rsidRPr="00C67D61">
        <w:t>, bajas en la productividad, cambios en las condiciones del mercado o de la economía, que hagan necesaria la separación de uno o más trabajadores. De conformidad al Art. 161 del Código del Trabajo, Art. 3º Ley Nº 19.010 y Art. único, Nº 24 letras a) y b) Ley Nº 19.759.</w:t>
      </w:r>
    </w:p>
    <w:p w:rsidRPr="00C67D61" w:rsidR="001D69E6" w:rsidP="00D70705" w:rsidRDefault="001D69E6" w14:paraId="4F9FE44D" w14:textId="77777777">
      <w:pPr>
        <w:pStyle w:val="Articulo"/>
      </w:pPr>
      <w:r w:rsidRPr="00C67D61">
        <w:t>ARTICULO 17°</w:t>
      </w:r>
    </w:p>
    <w:p w:rsidRPr="00C67D61" w:rsidR="001D69E6" w:rsidP="00DF2CC4" w:rsidRDefault="001D69E6" w14:paraId="44064839" w14:textId="0E5CCB66">
      <w:r w:rsidRPr="00C67D61">
        <w:t xml:space="preserve">El trabajador cuyo contrato termine por aplicación de una o más de las causales establecidas en los artículos 159, 160 y 161 del Código del Trabajo, y que considere que dicha aplicación es injustificada, indebida o improcedente, o que no se haya invocado ninguna causal legal, podrá recurrir al juzgado competente, dentro del plazo de sesenta días hábiles, contado desde la separación, a </w:t>
      </w:r>
      <w:r>
        <w:t>f</w:t>
      </w:r>
      <w:r w:rsidRPr="00C67D61">
        <w:t>in de que éste así lo declare. De conformidad al Art. 168 del Código del Trabajo.</w:t>
      </w:r>
    </w:p>
    <w:p w:rsidRPr="00C67D61" w:rsidR="001D69E6" w:rsidP="00D70705" w:rsidRDefault="001D69E6" w14:paraId="6057853D" w14:textId="77777777">
      <w:pPr>
        <w:pStyle w:val="Articulo"/>
      </w:pPr>
      <w:r w:rsidRPr="00C67D61">
        <w:t>ARTICULO 18°</w:t>
      </w:r>
    </w:p>
    <w:p w:rsidR="00DF2CC4" w:rsidP="00516384" w:rsidRDefault="001D69E6" w14:paraId="303F9451" w14:textId="59708577">
      <w:r w:rsidRPr="00C67D61">
        <w:t>De acuerdo al Art. 174 del Código del Trabajo en el caso de los trabajadores sujetos a fuero laboral, la empresa no podrá poner término al contrato sino con autorización previa del juez competente, quien podrá concederla en los casos de las causales señaladas en los números 4 y 5 del Art. 159 y en las causales del Art.</w:t>
      </w:r>
      <w:r w:rsidR="008007FB">
        <w:t xml:space="preserve"> </w:t>
      </w:r>
      <w:r w:rsidRPr="00C67D61">
        <w:t>160 del Código del Trabajo.</w:t>
      </w:r>
      <w:r w:rsidR="00DF2CC4">
        <w:br w:type="page"/>
      </w:r>
    </w:p>
    <w:p w:rsidRPr="00C67D61" w:rsidR="001D69E6" w:rsidP="00F67695" w:rsidRDefault="00F67695" w14:paraId="3774CD52" w14:textId="5EDA6E3E">
      <w:pPr>
        <w:pStyle w:val="Ttulo2"/>
      </w:pPr>
      <w:bookmarkStart w:name="_Toc9896457" w:id="14"/>
      <w:bookmarkStart w:name="_Toc169678841" w:id="15"/>
      <w:r>
        <w:t>C</w:t>
      </w:r>
      <w:r w:rsidRPr="00C67D61">
        <w:t xml:space="preserve">apítulo </w:t>
      </w:r>
      <w:r>
        <w:t>VI</w:t>
      </w:r>
      <w:r w:rsidR="00392D9C">
        <w:t xml:space="preserve"> -</w:t>
      </w:r>
      <w:r>
        <w:t xml:space="preserve"> D</w:t>
      </w:r>
      <w:r w:rsidRPr="00C67D61">
        <w:t>e las jornadas de trabajo</w:t>
      </w:r>
      <w:bookmarkEnd w:id="14"/>
      <w:bookmarkEnd w:id="15"/>
    </w:p>
    <w:p w:rsidRPr="00E04C3B" w:rsidR="001D69E6" w:rsidP="00E04C3B" w:rsidRDefault="00F67695" w14:paraId="6797DD62" w14:textId="39534C59">
      <w:pPr>
        <w:pStyle w:val="Ttulo3"/>
      </w:pPr>
      <w:bookmarkStart w:name="_Toc9896458" w:id="16"/>
      <w:bookmarkStart w:name="_Toc169678842" w:id="17"/>
      <w:r w:rsidRPr="00E04C3B">
        <w:t>Párrafo 1</w:t>
      </w:r>
      <w:r w:rsidRPr="00E04C3B" w:rsidR="00392D9C">
        <w:t xml:space="preserve"> -</w:t>
      </w:r>
      <w:r w:rsidRPr="00E04C3B">
        <w:t xml:space="preserve"> Normas generales</w:t>
      </w:r>
      <w:bookmarkEnd w:id="16"/>
      <w:bookmarkEnd w:id="17"/>
    </w:p>
    <w:p w:rsidRPr="00C67D61" w:rsidR="001D69E6" w:rsidP="00D70705" w:rsidRDefault="001D69E6" w14:paraId="63D3F3F6" w14:textId="77777777">
      <w:pPr>
        <w:pStyle w:val="Articulo"/>
      </w:pPr>
      <w:r w:rsidRPr="00C67D61">
        <w:t>ARTICULO 19°</w:t>
      </w:r>
    </w:p>
    <w:p w:rsidRPr="00C67D61" w:rsidR="001D69E6" w:rsidP="00DF2CC4" w:rsidRDefault="001D69E6" w14:paraId="5543015A" w14:textId="77777777">
      <w:r w:rsidRPr="00C67D61">
        <w:t>Jornada de Trabajo es el tiempo durante el cual el trabajador debe prestar</w:t>
      </w:r>
      <w:r>
        <w:t xml:space="preserve"> </w:t>
      </w:r>
      <w:r w:rsidRPr="00C67D61">
        <w:t>efectivamente sus servicios al empleador en conformidad al contrato de acuerdo a los límites que establece el Art. 21 del Código del Trabajo. Constituirá también Jornada de Trabajo el tiempo en que el trabajador, durante o dentro de esta y por causas que no le sean imputables, permanezca inactivo a disposición de la Empresa.</w:t>
      </w:r>
    </w:p>
    <w:p w:rsidRPr="00C67D61" w:rsidR="001D69E6" w:rsidP="00DF2CC4" w:rsidRDefault="001D69E6" w14:paraId="0733A4E6" w14:textId="77777777">
      <w:r w:rsidRPr="00C67D61">
        <w:t>El tiempo que el trabajador ocupe en cambiar de vestuario y en aseo personal no se computará para efectos de determinar la jornada efectiva de trabajo, salvo indicación expresa en contrario en el contrato individual de trabajo o en el presente Reglamento Interno.</w:t>
      </w:r>
    </w:p>
    <w:p w:rsidRPr="00723D6B" w:rsidR="001D69E6" w:rsidP="00DF2CC4" w:rsidRDefault="001D69E6" w14:paraId="1FD08078" w14:textId="77777777">
      <w:pPr>
        <w:pStyle w:val="Articulo"/>
      </w:pPr>
      <w:r w:rsidRPr="00723D6B">
        <w:t>ARTICULO 20°</w:t>
      </w:r>
    </w:p>
    <w:p w:rsidR="001D69E6" w:rsidP="00DF2CC4" w:rsidRDefault="001D69E6" w14:paraId="1CDD3225" w14:textId="77777777">
      <w:r w:rsidRPr="00C67D61">
        <w:t xml:space="preserve">La duración y distribución de la Jornada de Trabajo será la establecida en los respectivos contratos individuales, no pudiendo excederse de los límites establecidos por la Ley ni alterarse, sino en los casos previstos por esta. </w:t>
      </w:r>
    </w:p>
    <w:p w:rsidRPr="00C67D61" w:rsidR="001D69E6" w:rsidP="00DF2CC4" w:rsidRDefault="001D69E6" w14:paraId="6CD971E8" w14:textId="77777777">
      <w:r>
        <w:t xml:space="preserve">Del mismo modo será según </w:t>
      </w:r>
      <w:r w:rsidRPr="00C67D61">
        <w:t>La jornada diaria de trabajo se suspenderá para efectos de colación en conformidad a lo pactado en los respectivos instrumentos individuales o colectivos de trabajo y en subsidio. De conformidad al Art. 22 del Código del Trabajo, Art. 1º Nº 7 Ley Nº 19.250 y Art. único, Nº 7 letra a) Ley Nº 19.759.</w:t>
      </w:r>
    </w:p>
    <w:p w:rsidRPr="00C67D61" w:rsidR="001D69E6" w:rsidP="00DF2CC4" w:rsidRDefault="001D69E6" w14:paraId="5E540F6A" w14:textId="77777777">
      <w:r w:rsidRPr="00C67D61">
        <w:t>Si las labores se desarrollan en servicios o establecimientos de la Empresa que operan bajo el “Sistema de Turnos”, la duración y distribución de la jornada será la que se regula en el Párrafo 3° de este Capítulo, “De los Turnos”.</w:t>
      </w:r>
    </w:p>
    <w:p w:rsidRPr="00C67D61" w:rsidR="001D69E6" w:rsidP="00DF2CC4" w:rsidRDefault="001D69E6" w14:paraId="09DE2B7D" w14:textId="77777777">
      <w:r w:rsidRPr="00C67D61">
        <w:t>Para los efectos de lo establecido en el inciso precedente, se entenderá que un trabajador labora en “Sistema de Turnos” cuando la prestación de los servicios para los que fue contratado la realiza en forma rotativa y alternada con otros dependientes, de acuerdo a un orden previamente establecido, atendida la necesidad de dicho servicio de brindar atención continua y realizar trabajos diurnos, nocturnos o las 24 horas.</w:t>
      </w:r>
    </w:p>
    <w:p w:rsidRPr="00723D6B" w:rsidR="001D69E6" w:rsidP="00DF2CC4" w:rsidRDefault="001D69E6" w14:paraId="7AAC48AB" w14:textId="77777777">
      <w:pPr>
        <w:pStyle w:val="Articulo"/>
      </w:pPr>
      <w:r w:rsidRPr="00723D6B">
        <w:t>ARTICULO 21°</w:t>
      </w:r>
    </w:p>
    <w:p w:rsidRPr="00C67D61" w:rsidR="001D69E6" w:rsidP="00DF2CC4" w:rsidRDefault="001D69E6" w14:paraId="3E6CB9A3" w14:textId="77777777">
      <w:r w:rsidRPr="00C67D61">
        <w:t>Los trabajadores deberán consignar, en el respectivo sistema de control de asistencia, la hora exacta de inicio de la jornada y la de término de sus labores.</w:t>
      </w:r>
    </w:p>
    <w:p w:rsidRPr="00C67D61" w:rsidR="001D69E6" w:rsidP="00DF2CC4" w:rsidRDefault="001D69E6" w14:paraId="6C1A833F" w14:textId="77777777">
      <w:r w:rsidRPr="00C67D61">
        <w:t>No obstante, lo señalado en el inciso anterior, existirá un lapso máximo de 15 minutos, antes del inicio y después del término de la Jornada Ordinaria, para marcar la tarjeta o firmar el libro de asistencia, de acuerdo al Art. 33 del Código del Trabajo.</w:t>
      </w:r>
    </w:p>
    <w:p w:rsidRPr="00C67D61" w:rsidR="001D69E6" w:rsidP="00DF2CC4" w:rsidRDefault="001D69E6" w14:paraId="730FFF84" w14:textId="6763B9D0">
      <w:r w:rsidRPr="00C67D61">
        <w:t xml:space="preserve">El margen de la holgura a que se refiere el inciso </w:t>
      </w:r>
      <w:r w:rsidRPr="00C67D61" w:rsidR="00DF2CC4">
        <w:t>anterior</w:t>
      </w:r>
      <w:r w:rsidRPr="00C67D61">
        <w:t xml:space="preserve"> constituye solo una regla de organización interna orientada a facilitar al trabajador los registros correspondientes, reduciéndose las dificultades derivadas del gran número de dependientes que ingresan o se retiran a una misma hora y, por tanto, no se considerara tiempo trabajado.</w:t>
      </w:r>
    </w:p>
    <w:p w:rsidRPr="00C67D61" w:rsidR="001D69E6" w:rsidP="00DF2CC4" w:rsidRDefault="001D69E6" w14:paraId="3C80D4D0" w14:textId="77777777">
      <w:r w:rsidRPr="00C67D61">
        <w:t>El registro de asistencia deberá efectuarse al ingreso, después del respectivo cambio de vestuario, ducha y/o colación, según el caso, y a la salida, antes de dichos eventos, a menos que en el respectivo Contrato de Trabajo o en el presente Reglamento Interno conste que el tiempo de cambio de vestuario y aseo personal forma parte de la Jornada de Trabajo, atendida la naturaleza de las labores encomendadas.</w:t>
      </w:r>
    </w:p>
    <w:p w:rsidRPr="00C67D61" w:rsidR="001D69E6" w:rsidP="00DF2CC4" w:rsidRDefault="001D69E6" w14:paraId="35710E93" w14:textId="77777777">
      <w:r w:rsidRPr="00C67D61">
        <w:t>Solo podrán permanecer en los lugares de trabajo o en el respectivo recinto o establecimiento, una vez terminada la Jornada Ordinaria, o llegar a dichos lugares con anterioridad al inicio de la misma, quienes sean expresamente autorizados para ello por su jefe directo o habilitado para tal efecto, ya sea ante una necesidad temporal de efectuar trabajo extraordinario mediante firma del respectivo pacto o bien por un permiso compensado previamente acordado.</w:t>
      </w:r>
    </w:p>
    <w:p w:rsidRPr="00C67D61" w:rsidR="001D69E6" w:rsidP="00DF2CC4" w:rsidRDefault="001D69E6" w14:paraId="7F598432" w14:textId="7C54AC58">
      <w:r w:rsidRPr="00C67D61">
        <w:t>Mensualmente, la Jefatura respectiva o habilitada para tal efecto verificar</w:t>
      </w:r>
      <w:r w:rsidR="00A31F8C">
        <w:t>á</w:t>
      </w:r>
      <w:r w:rsidRPr="00C67D61">
        <w:t xml:space="preserve"> en forma directa el correcto cumplimiento de las normas sobre control horario debiendo, ante cualquier anomalía, adoptar las medidas que correspondan, atendidas las circunstancias.</w:t>
      </w:r>
    </w:p>
    <w:p w:rsidRPr="00C67D61" w:rsidR="001D69E6" w:rsidP="00DF2CC4" w:rsidRDefault="001D69E6" w14:paraId="0E1F7954" w14:textId="77777777">
      <w:pPr>
        <w:pStyle w:val="Articulo"/>
      </w:pPr>
      <w:r w:rsidRPr="00C67D61">
        <w:t>ARTICULO 22°</w:t>
      </w:r>
    </w:p>
    <w:p w:rsidRPr="00C67D61" w:rsidR="001D69E6" w:rsidP="00DF2CC4" w:rsidRDefault="001D69E6" w14:paraId="687E35C6" w14:textId="77777777">
      <w:r w:rsidRPr="00C67D61">
        <w:t>Constituye una obligación del trabajador la llegada oportuna al lugar de trabajo, en cumplimiento del horario estipulado en el respectivo contrato individual de trabajo o en este Reglamento, según el caso, sea que tenga o no la obligación de registrar su asistencia.</w:t>
      </w:r>
    </w:p>
    <w:p w:rsidRPr="00C67D61" w:rsidR="001D69E6" w:rsidP="00DF2CC4" w:rsidRDefault="001D69E6" w14:paraId="0F22A7C1" w14:textId="77777777">
      <w:r w:rsidRPr="00C67D61">
        <w:t>Para efectos de la puntualidad, no se considerará el atraso justificado de hasta 5 minutos respecto de la hora de ingreso al trabajo. Sin embargo, si la suma de todos estos lapsos de 5 o menos minutos, fuere superior a 1 hora en el mes, el exceso no dará derecho a remuneración y se deducirá proporcionalmente en la respectiva liquidación de remuneraciones.</w:t>
      </w:r>
    </w:p>
    <w:p w:rsidRPr="00C67D61" w:rsidR="001D69E6" w:rsidP="00DF2CC4" w:rsidRDefault="001D69E6" w14:paraId="3A3673AE" w14:textId="77777777">
      <w:r w:rsidRPr="00C67D61">
        <w:t xml:space="preserve">Cualquier atraso que exceda de 5 minutos diarios dará lugar a las deducciones correspondientes y se consignara en el registro de puntualidad. </w:t>
      </w:r>
    </w:p>
    <w:p w:rsidR="001D69E6" w:rsidP="00DF2CC4" w:rsidRDefault="001D69E6" w14:paraId="72533C0D" w14:textId="3A45DF5A">
      <w:r w:rsidRPr="00C67D61">
        <w:t>Asimismo, los retrasos constituyen un incumplimiento de las obligaciones que se derivan del Contrato de Trabajo, los cuales podrán ser sancionados, según su gravedad y reiteración, de conformidad con las normas del presente Reglamento o de acuerdo del Código del Trabajo.</w:t>
      </w:r>
    </w:p>
    <w:p w:rsidRPr="00C67D61" w:rsidR="00122E75" w:rsidP="00DF2CC4" w:rsidRDefault="00122E75" w14:paraId="25964A2D" w14:textId="77777777"/>
    <w:p w:rsidRPr="00723D6B" w:rsidR="001D69E6" w:rsidP="00DF2CC4" w:rsidRDefault="001D69E6" w14:paraId="1E42491C" w14:textId="77777777">
      <w:pPr>
        <w:pStyle w:val="Articulo"/>
      </w:pPr>
      <w:r w:rsidRPr="00723D6B">
        <w:t>ARTICULO 23°</w:t>
      </w:r>
    </w:p>
    <w:p w:rsidRPr="00C67D61" w:rsidR="001D69E6" w:rsidP="00DF2CC4" w:rsidRDefault="001D69E6" w14:paraId="6FFB882B" w14:textId="77777777">
      <w:r w:rsidRPr="00C67D61">
        <w:t>Todo trabajador deberá avisar a su Jefatura directa o habilitada para tal efecto que llegara atrasado, sin perjuicio de que a su llegada lo justifique personalmente. En caso de no hacerlo será amonestado de acuerdo a lo señalado en este Reglamento.</w:t>
      </w:r>
    </w:p>
    <w:p w:rsidRPr="00C67D61" w:rsidR="001D69E6" w:rsidP="00DF2CC4" w:rsidRDefault="001D69E6" w14:paraId="1FA3C106" w14:textId="77777777">
      <w:r w:rsidRPr="00C67D61">
        <w:t>Ningún trabajador podrá ausentarse de su puesto durante las horas de trabajo, sin previa autorización expresa del respectivo jefe, quien dejará constancia de ello bajo su firma. El documento respectivo se ingresará o remitirá a la unidad que determine al efecto la gerencia correspondiente.</w:t>
      </w:r>
    </w:p>
    <w:p w:rsidR="005A7A1D" w:rsidRDefault="005A7A1D" w14:paraId="6830D021" w14:textId="07374F72">
      <w:pPr>
        <w:spacing w:after="0" w:line="240" w:lineRule="auto"/>
        <w:jc w:val="left"/>
        <w:rPr>
          <w:rFonts w:ascii="Estandar" w:hAnsi="Estandar" w:eastAsia="DINNextLTPro-Light" w:cs="Arial"/>
          <w:color w:val="58595B"/>
          <w:sz w:val="20"/>
          <w:szCs w:val="24"/>
          <w:lang w:val="es-ES_tradnl" w:eastAsia="es-ES_tradnl" w:bidi="ar-SA"/>
        </w:rPr>
      </w:pPr>
      <w:r>
        <w:br w:type="page"/>
      </w:r>
    </w:p>
    <w:p w:rsidRPr="00723D6B" w:rsidR="001D69E6" w:rsidP="00E04C3B" w:rsidRDefault="00392D9C" w14:paraId="33AD70BC" w14:textId="6B88F4F0">
      <w:pPr>
        <w:pStyle w:val="Ttulo3"/>
      </w:pPr>
      <w:bookmarkStart w:name="_Toc9896459" w:id="18"/>
      <w:bookmarkStart w:name="_Toc169678843" w:id="19"/>
      <w:r>
        <w:t>P</w:t>
      </w:r>
      <w:r w:rsidRPr="00723D6B">
        <w:t>árrafo 2</w:t>
      </w:r>
      <w:r>
        <w:t xml:space="preserve"> -</w:t>
      </w:r>
      <w:r w:rsidRPr="00723D6B">
        <w:t xml:space="preserve"> </w:t>
      </w:r>
      <w:r>
        <w:t>D</w:t>
      </w:r>
      <w:r w:rsidRPr="00723D6B">
        <w:t>e la jornada ordinaria</w:t>
      </w:r>
      <w:bookmarkEnd w:id="18"/>
      <w:bookmarkEnd w:id="19"/>
    </w:p>
    <w:p w:rsidRPr="00723D6B" w:rsidR="001D69E6" w:rsidP="00DF2CC4" w:rsidRDefault="001D69E6" w14:paraId="3BA691D3" w14:textId="77777777">
      <w:pPr>
        <w:pStyle w:val="Articulo"/>
      </w:pPr>
      <w:r w:rsidRPr="00723D6B">
        <w:t>ARTICULO 24°</w:t>
      </w:r>
    </w:p>
    <w:p w:rsidRPr="00C67D61" w:rsidR="001D69E6" w:rsidP="00DF2CC4" w:rsidRDefault="001D69E6" w14:paraId="00350F51" w14:textId="77777777">
      <w:r w:rsidRPr="00C67D61">
        <w:t>La Jornada Ordinaria tendrá una duración máxima de cuarenta y cinco horas semanales, la que podrá ser distribuida de lunes a viernes o de lunes a sábado respecto de los trabajadores que se desempeñan en labores no exceptuadas del descanso dominical y en días festivos.</w:t>
      </w:r>
    </w:p>
    <w:p w:rsidRPr="00C67D61" w:rsidR="001D69E6" w:rsidP="00DF2CC4" w:rsidRDefault="001D69E6" w14:paraId="29D4932C" w14:textId="77777777">
      <w:r w:rsidRPr="00C67D61">
        <w:t>En el caso de aquellos dependientes que prestan servicios en actividades exceptuadas de descanso en tales días, dicha distribución incluirá domingo y festivos, y considerará los descansos compensatorios que prescribe la Ley; todo ello sin perjuicio de las autorizaciones que otorgue la Dirección del Trabajo con arreglo a lo dispuesto en el Inciso 1º del Art. 22 del Código del Trabajo.</w:t>
      </w:r>
    </w:p>
    <w:p w:rsidRPr="00723D6B" w:rsidR="001D69E6" w:rsidP="00DF2CC4" w:rsidRDefault="001D69E6" w14:paraId="44BBC690" w14:textId="77777777">
      <w:pPr>
        <w:pStyle w:val="Articulo"/>
      </w:pPr>
      <w:r w:rsidRPr="00723D6B">
        <w:t>ARTICULO 25°</w:t>
      </w:r>
    </w:p>
    <w:p w:rsidR="001D69E6" w:rsidP="00DF1BC2" w:rsidRDefault="001D69E6" w14:paraId="72BD5ED9" w14:textId="77777777">
      <w:pPr>
        <w:pStyle w:val="Sinespaciado"/>
      </w:pPr>
      <w:r w:rsidRPr="00C67D61">
        <w:t>La Jornada Ordinaria podrá excederse, y los trabajadores tendrán la obligación de laborar, pero en la medida indispensable para evitar perjuicios en el funcionamiento de la Empresa, en algunos de los siguientes casos:</w:t>
      </w:r>
    </w:p>
    <w:p w:rsidRPr="00C67D61" w:rsidR="001D69E6" w:rsidP="00DF2CC4" w:rsidRDefault="001D69E6" w14:paraId="3F8A96B6" w14:textId="77777777">
      <w:pPr>
        <w:pStyle w:val="Prrafodelista"/>
      </w:pPr>
      <w:r w:rsidRPr="00C67D61">
        <w:t>Cuando sobrevengan fuerza mayor o caso fortuito.</w:t>
      </w:r>
    </w:p>
    <w:p w:rsidRPr="00C67D61" w:rsidR="001D69E6" w:rsidP="00DF2CC4" w:rsidRDefault="001D69E6" w14:paraId="42C48767" w14:textId="77777777">
      <w:pPr>
        <w:pStyle w:val="Prrafodelista"/>
      </w:pPr>
      <w:r w:rsidRPr="00C67D61">
        <w:t>Cuando deban impedirse accidentes.</w:t>
      </w:r>
    </w:p>
    <w:p w:rsidRPr="00C67D61" w:rsidR="001D69E6" w:rsidP="00DF2CC4" w:rsidRDefault="001D69E6" w14:paraId="088B589B" w14:textId="77777777">
      <w:pPr>
        <w:pStyle w:val="Prrafodelista"/>
      </w:pPr>
      <w:r w:rsidRPr="00C67D61">
        <w:t>Cuando deban efectuarse arreglos o reparaciones impostergables en las maquinarias o instalaciones.</w:t>
      </w:r>
    </w:p>
    <w:p w:rsidR="001D69E6" w:rsidP="00DF2CC4" w:rsidRDefault="001D69E6" w14:paraId="0BA06C5B" w14:textId="08B1A029">
      <w:r w:rsidRPr="00C67D61">
        <w:t xml:space="preserve">En estos casos, las horas trabajadas en exceso se </w:t>
      </w:r>
      <w:r w:rsidRPr="00C67D61" w:rsidR="00DF2CC4">
        <w:t>pagarán</w:t>
      </w:r>
      <w:r w:rsidRPr="00C67D61">
        <w:t xml:space="preserve"> como extraordinarias de acuerdo al Art. 29 del Código del Trabajo.</w:t>
      </w:r>
    </w:p>
    <w:p w:rsidRPr="00DF1BC2" w:rsidR="00DF2CC4" w:rsidP="00DF2CC4" w:rsidRDefault="00DF2CC4" w14:paraId="2159EDCF" w14:textId="77777777">
      <w:pPr>
        <w:rPr>
          <w:sz w:val="18"/>
        </w:rPr>
      </w:pPr>
    </w:p>
    <w:p w:rsidRPr="00723D6B" w:rsidR="001D69E6" w:rsidP="00E04C3B" w:rsidRDefault="00392D9C" w14:paraId="02AB71FD" w14:textId="388D51C1">
      <w:pPr>
        <w:pStyle w:val="Ttulo3"/>
      </w:pPr>
      <w:bookmarkStart w:name="_Toc9896460" w:id="20"/>
      <w:bookmarkStart w:name="_Toc169678844" w:id="21"/>
      <w:r>
        <w:t>P</w:t>
      </w:r>
      <w:r w:rsidRPr="00723D6B">
        <w:t>árrafo 3</w:t>
      </w:r>
      <w:r>
        <w:t xml:space="preserve"> -</w:t>
      </w:r>
      <w:r w:rsidRPr="00723D6B">
        <w:t xml:space="preserve"> </w:t>
      </w:r>
      <w:r>
        <w:t>D</w:t>
      </w:r>
      <w:r w:rsidRPr="00723D6B">
        <w:t>escanso dentro de la jornada</w:t>
      </w:r>
      <w:bookmarkEnd w:id="20"/>
      <w:bookmarkEnd w:id="21"/>
    </w:p>
    <w:p w:rsidRPr="00C67D61" w:rsidR="001D69E6" w:rsidP="00DF2CC4" w:rsidRDefault="001D69E6" w14:paraId="76E16BA6" w14:textId="77777777">
      <w:pPr>
        <w:pStyle w:val="Articulo"/>
      </w:pPr>
      <w:r w:rsidRPr="00C67D61">
        <w:t>ARTICULO 26°</w:t>
      </w:r>
    </w:p>
    <w:p w:rsidR="001D69E6" w:rsidP="00DF2CC4" w:rsidRDefault="001D69E6" w14:paraId="2E329E91" w14:textId="1204D86C">
      <w:r w:rsidRPr="00C67D61">
        <w:t>La jornada de trabajo se dividirá en dos partes, dejándose entre ellas, a lo menos, el tiempo de media hora para la colación. Este período intermedio no se considerará trabajado para computar la duración de la jornada diaria. De conformidad al Art. 34 del Código del Trabajo.</w:t>
      </w:r>
    </w:p>
    <w:p w:rsidRPr="00261C6D" w:rsidR="001D69E6" w:rsidP="00DF2CC4" w:rsidRDefault="001D69E6" w14:paraId="1E9C50AC" w14:textId="77777777">
      <w:pPr>
        <w:pStyle w:val="Articulo"/>
      </w:pPr>
      <w:r w:rsidRPr="00261C6D">
        <w:t>ARTICULO 27°</w:t>
      </w:r>
    </w:p>
    <w:p w:rsidRPr="00C67D61" w:rsidR="001D69E6" w:rsidP="00DF2CC4" w:rsidRDefault="001D69E6" w14:paraId="6DCF90C7" w14:textId="77777777">
      <w:r w:rsidRPr="00C67D61">
        <w:t>Los trabajadores de restaurantes que atiendan directamente al público podrán pactar la interrupción de la jornada diaria por más de media y hasta por cuatro horas, en tanto la suma de las horas efectivamente trabajadas no sobrepase los límites de diez horas diarias y cuarenta y cinco horas semanales. Cada trabajador podrá optar por permanecer en el lugar de trabajo, pero la empresa no podrá requerir de su parte, en este lapso, la prestación de servicios de ninguna naturaleza. Art 34 bis del Código del Trabajo.</w:t>
      </w:r>
    </w:p>
    <w:p w:rsidRPr="00261C6D" w:rsidR="001D69E6" w:rsidP="00DF2CC4" w:rsidRDefault="001D69E6" w14:paraId="36342126" w14:textId="77777777">
      <w:pPr>
        <w:pStyle w:val="Articulo"/>
      </w:pPr>
      <w:r w:rsidRPr="00261C6D">
        <w:t>ARTICULO 28°</w:t>
      </w:r>
    </w:p>
    <w:p w:rsidRPr="00C67D61" w:rsidR="001D69E6" w:rsidP="00DF2CC4" w:rsidRDefault="001D69E6" w14:paraId="5A78E300" w14:textId="5E9EBAB4">
      <w:r w:rsidRPr="00C67D61">
        <w:t>Los días domingo y aquellos que la ley declare festivos serán de descanso, salvo respecto de las actividades autorizadas por ley para trabajar en esos días. Se declara Día Nacional del Trabajo el 1º de mayo de cada año. Este día será feriado</w:t>
      </w:r>
      <w:r w:rsidR="00A31F8C">
        <w:t>, d</w:t>
      </w:r>
      <w:r w:rsidRPr="00C67D61">
        <w:t>e conformidad al Art. 35 del Código del Trabajo</w:t>
      </w:r>
    </w:p>
    <w:p w:rsidRPr="00261C6D" w:rsidR="001D69E6" w:rsidP="00DF2CC4" w:rsidRDefault="001D69E6" w14:paraId="00FE86B3" w14:textId="77777777">
      <w:pPr>
        <w:pStyle w:val="Articulo"/>
      </w:pPr>
      <w:r w:rsidRPr="00261C6D">
        <w:t>ARTICULO 29°</w:t>
      </w:r>
    </w:p>
    <w:p w:rsidRPr="00C67D61" w:rsidR="001D69E6" w:rsidP="00DF2CC4" w:rsidRDefault="001D69E6" w14:paraId="3F82237F" w14:textId="77777777">
      <w:r w:rsidRPr="00C67D61">
        <w:t>Los turnos se distribuirán en forma tal que se labore continuamente todos los días de la semana, incluidos domingo y festivos. Además, la distribución de los turnos en los diversos establecimientos o áreas de trabajo será de carácter rotativo, con un día de descanso en la semana, a lo menos.</w:t>
      </w:r>
    </w:p>
    <w:p w:rsidRPr="00C67D61" w:rsidR="001D69E6" w:rsidP="00DF2CC4" w:rsidRDefault="001D69E6" w14:paraId="3CA22971" w14:textId="7009A6F1">
      <w:r w:rsidRPr="00C67D61">
        <w:t>Sin perjuicio de los turnos a que se refiere el artículo siguiente, forman también parte del presente párrafo todos los sistemas excepcionales de distribución de jornadas de trabajo y descansos autorizados y que apruebe el director del Trabajo, en ejercicio de las facultades que le confiere el actual inciso 6°</w:t>
      </w:r>
      <w:r w:rsidR="008007FB">
        <w:t xml:space="preserve"> </w:t>
      </w:r>
      <w:r w:rsidRPr="00C67D61">
        <w:t>del Art. 38 del Código del Trabajo.</w:t>
      </w:r>
    </w:p>
    <w:p w:rsidRPr="00261C6D" w:rsidR="001D69E6" w:rsidP="00DF2CC4" w:rsidRDefault="001D69E6" w14:paraId="4CDA4365" w14:textId="77777777">
      <w:pPr>
        <w:pStyle w:val="Articulo"/>
      </w:pPr>
      <w:r w:rsidRPr="00261C6D">
        <w:t>ARTICULO 30°</w:t>
      </w:r>
    </w:p>
    <w:p w:rsidRPr="00C67D61" w:rsidR="001D69E6" w:rsidP="00DF2CC4" w:rsidRDefault="001D69E6" w14:paraId="6C585194" w14:textId="77777777">
      <w:r w:rsidRPr="00C67D61">
        <w:t>Los trabajadores de la Empresa</w:t>
      </w:r>
      <w:r w:rsidRPr="00C67D61">
        <w:rPr>
          <w:color w:val="FF0000"/>
        </w:rPr>
        <w:t xml:space="preserve"> </w:t>
      </w:r>
      <w:r w:rsidRPr="00C67D61">
        <w:t xml:space="preserve">se regirán, en general, por los turnos contenidos en el </w:t>
      </w:r>
      <w:r w:rsidRPr="00A8783D">
        <w:rPr>
          <w:b/>
          <w:color w:val="13C045"/>
        </w:rPr>
        <w:t>Anexo N°1</w:t>
      </w:r>
      <w:r w:rsidRPr="00A8783D">
        <w:rPr>
          <w:color w:val="13C045"/>
        </w:rPr>
        <w:t xml:space="preserve"> </w:t>
      </w:r>
      <w:r w:rsidRPr="00C67D61">
        <w:t>de este Reglamento, sobre “Jornadas Normales y por Sistemas de Turnos para Trabajadores de la Empresa”, el que deberá entenderse que forma parte integrante de este Reglamento y de los contratos individuales de trabajo, para todos los efectos a que haya lugar.</w:t>
      </w:r>
    </w:p>
    <w:p w:rsidRPr="00DF1BC2" w:rsidR="001D69E6" w:rsidP="00DF2CC4" w:rsidRDefault="001D69E6" w14:paraId="133E9D72" w14:textId="77777777">
      <w:pPr>
        <w:rPr>
          <w:sz w:val="20"/>
        </w:rPr>
      </w:pPr>
    </w:p>
    <w:p w:rsidRPr="00C67D61" w:rsidR="001D69E6" w:rsidP="00E04C3B" w:rsidRDefault="00392D9C" w14:paraId="642AC97F" w14:textId="3E44AC0B">
      <w:pPr>
        <w:pStyle w:val="Ttulo3"/>
      </w:pPr>
      <w:bookmarkStart w:name="_Toc9896461" w:id="22"/>
      <w:bookmarkStart w:name="_Toc169678845" w:id="23"/>
      <w:r>
        <w:t>P</w:t>
      </w:r>
      <w:r w:rsidRPr="00C67D61">
        <w:t>árrafo 4</w:t>
      </w:r>
      <w:r>
        <w:t xml:space="preserve"> -</w:t>
      </w:r>
      <w:r w:rsidRPr="00C67D61">
        <w:t xml:space="preserve"> </w:t>
      </w:r>
      <w:r>
        <w:t>D</w:t>
      </w:r>
      <w:r w:rsidRPr="00C67D61">
        <w:t>e la jornada extraordinaria</w:t>
      </w:r>
      <w:bookmarkEnd w:id="22"/>
      <w:bookmarkEnd w:id="23"/>
    </w:p>
    <w:p w:rsidRPr="00261C6D" w:rsidR="001D69E6" w:rsidP="00DF2CC4" w:rsidRDefault="001D69E6" w14:paraId="66B65922" w14:textId="77777777">
      <w:pPr>
        <w:pStyle w:val="Articulo"/>
      </w:pPr>
      <w:r w:rsidRPr="00261C6D">
        <w:t>ARTICULO 31°</w:t>
      </w:r>
    </w:p>
    <w:p w:rsidRPr="00C67D61" w:rsidR="001D69E6" w:rsidP="00DF2CC4" w:rsidRDefault="001D69E6" w14:paraId="7C865E57" w14:textId="77777777">
      <w:pPr>
        <w:rPr>
          <w:color w:val="FFFFFF"/>
        </w:rPr>
      </w:pPr>
      <w:r w:rsidRPr="00C67D61">
        <w:t>Se entiende por Jornada Extraordinaria la que excede del máximo legal o de la pactada contractualmente, si fuese menor. Las horas extraordinarias solo podrán pactarse para atender necesidades o situaciones temporales de la Empresa. Dichos pactos deberán constar por escrito y tener una vigencia transitoria no superior a tres meses, pudiendo renovarse por acuerdo de las partes según se establece en el Art. 30 del Código el Trabajo.</w:t>
      </w:r>
    </w:p>
    <w:p w:rsidRPr="00261C6D" w:rsidR="001D69E6" w:rsidP="00DF2CC4" w:rsidRDefault="001D69E6" w14:paraId="6B5E6FA2" w14:textId="77777777">
      <w:pPr>
        <w:pStyle w:val="Articulo"/>
      </w:pPr>
      <w:r w:rsidRPr="00261C6D">
        <w:t>ARTICULO 32°</w:t>
      </w:r>
    </w:p>
    <w:p w:rsidRPr="00C67D61" w:rsidR="001D69E6" w:rsidP="00DF2CC4" w:rsidRDefault="001D69E6" w14:paraId="20ED9616" w14:textId="77777777">
      <w:r w:rsidRPr="00C67D61">
        <w:t>Ningún trabajador de la Empresa podrá trabajar horas extraordinarias si estas no han sido previamente pactadas por escrito con el respectivo jefe del área o con la Jefatura en quien se delegue esta responsabilidad, de acuerdo al Art. 32 del Código el Trabajo y Art. único, Nº 11 Ley Nº 19.759.</w:t>
      </w:r>
    </w:p>
    <w:p w:rsidRPr="00261C6D" w:rsidR="001D69E6" w:rsidP="00DF2CC4" w:rsidRDefault="001D69E6" w14:paraId="7D02AB66" w14:textId="77777777">
      <w:pPr>
        <w:pStyle w:val="Articulo"/>
      </w:pPr>
      <w:r w:rsidRPr="00261C6D">
        <w:t>ARTICULO 33°</w:t>
      </w:r>
    </w:p>
    <w:p w:rsidRPr="00C67D61" w:rsidR="001D69E6" w:rsidP="00DF2CC4" w:rsidRDefault="001D69E6" w14:paraId="6A7666E8" w14:textId="4BA1DDAA">
      <w:r w:rsidRPr="00C67D61">
        <w:t>Las horas extraordinarias devengadas hasta el día 20 de cada mes, y así sucesivamente, se pagarán con el recargo legal o el convencional vigente que corresponda</w:t>
      </w:r>
      <w:r w:rsidR="003654BC">
        <w:t xml:space="preserve"> y su ajuste y pago se harán </w:t>
      </w:r>
      <w:r w:rsidRPr="00C67D61">
        <w:t>juntamente con la remuneración mensual del trabajador. El derecho a cobrar horas extraordinarias prescribe en el plazo de seis meses contado desde la fecha en que debieron ser pagadas.</w:t>
      </w:r>
    </w:p>
    <w:p w:rsidR="001D69E6" w:rsidP="00DF2CC4" w:rsidRDefault="001D69E6" w14:paraId="2A129089" w14:textId="0A7FAE3B">
      <w:r w:rsidRPr="00C67D61">
        <w:t>No se considerará trabajo extraordinario el tiempo laborado para reponer permisos concedidos, siempre que la compensación de estos haya sido solicitada por escrito por el trabajador y autorizada de igual forma por la Jefatura directa o habilitada para tal efecto de acuerdo al Art. 32 del Código el Trabajo y Art. único, Nº 11 Ley Nº 19.759.</w:t>
      </w:r>
    </w:p>
    <w:p w:rsidRPr="00C67D61" w:rsidR="00DF2CC4" w:rsidP="00DF2CC4" w:rsidRDefault="00DF2CC4" w14:paraId="5F4BCF25" w14:textId="77777777"/>
    <w:p w:rsidRPr="00C67D61" w:rsidR="001D69E6" w:rsidP="00E04C3B" w:rsidRDefault="00392D9C" w14:paraId="142F2625" w14:textId="2341D018">
      <w:pPr>
        <w:pStyle w:val="Ttulo3"/>
      </w:pPr>
      <w:bookmarkStart w:name="_Toc9896462" w:id="24"/>
      <w:bookmarkStart w:name="_Toc169678846" w:id="25"/>
      <w:r>
        <w:t>P</w:t>
      </w:r>
      <w:r w:rsidRPr="00C67D61">
        <w:t>árrafo 5</w:t>
      </w:r>
      <w:r>
        <w:t xml:space="preserve"> -</w:t>
      </w:r>
      <w:r w:rsidRPr="00C67D61">
        <w:t xml:space="preserve"> </w:t>
      </w:r>
      <w:r>
        <w:t>T</w:t>
      </w:r>
      <w:r w:rsidRPr="00C67D61">
        <w:t>rabajadores exceptuados de la limitación de jornada</w:t>
      </w:r>
      <w:bookmarkEnd w:id="24"/>
      <w:bookmarkEnd w:id="25"/>
    </w:p>
    <w:p w:rsidRPr="00261C6D" w:rsidR="001D69E6" w:rsidP="00DF2CC4" w:rsidRDefault="001D69E6" w14:paraId="295396D2" w14:textId="77777777">
      <w:pPr>
        <w:pStyle w:val="Articulo"/>
      </w:pPr>
      <w:r w:rsidRPr="00261C6D">
        <w:t>ARTICULO 34°</w:t>
      </w:r>
    </w:p>
    <w:p w:rsidR="001D69E6" w:rsidP="00DF2CC4" w:rsidRDefault="001D69E6" w14:paraId="06CDB05D" w14:textId="77777777">
      <w:r w:rsidRPr="00C67D61">
        <w:t>No estarán obligados a limitación de Jornada de Trabajo quienes se encuentren en algunas de las situaciones de excepción previstas en la Ley, como los gerentes, subgerentes o Jefes de departamento, apoderados con facultades de administración; y todos aquellos que trabajen sin fiscalización superior inmediata, vendedores y los que no ejercen sus funciones en los establecimientos o dependencias de la Empresa, como los expertos en prevención de riesgos, cobradores, inspectores, promotores y otros. También quedarán excluidos de la limitación de jornada, los trabajadores contratados para que presten sus servicios preferentemente fuera del lugar o sitio de funcionamiento de la Empresa, mediante la utilización de medios informáticos o de telecomunicaciones. Con todo, estos trabajadores están obligados a informar sobre sus inasistencias a la Jefatura respectiva. De conformidad al Art. 22 del Código del Trabajo, Art. 1º Nº 7 Ley Nº 19.250 y Art. único, Nº 7 letra a) Ley Nº 19.759.</w:t>
      </w:r>
    </w:p>
    <w:p w:rsidRPr="00261C6D" w:rsidR="001D69E6" w:rsidP="00DF2CC4" w:rsidRDefault="001D69E6" w14:paraId="6914F224" w14:textId="77777777">
      <w:pPr>
        <w:pStyle w:val="Articulo"/>
      </w:pPr>
      <w:r w:rsidRPr="00261C6D">
        <w:t>ARTICULO 35°</w:t>
      </w:r>
    </w:p>
    <w:p w:rsidRPr="00C67D61" w:rsidR="001D69E6" w:rsidP="00DF2CC4" w:rsidRDefault="001D69E6" w14:paraId="639A3E45" w14:textId="5A9CEA31">
      <w:r w:rsidRPr="00C67D61">
        <w:t>De la circunstancia de encontrarse un trabajador exceptuado de limitación de jornada, deberá dejarse constancia en su Contrato de Trabajo</w:t>
      </w:r>
      <w:r w:rsidR="00A31F8C">
        <w:t xml:space="preserve"> (Art. 22 del Código de Trabajo)</w:t>
      </w:r>
      <w:r w:rsidRPr="00C67D61">
        <w:t>.</w:t>
      </w:r>
    </w:p>
    <w:p w:rsidRPr="00261C6D" w:rsidR="001D69E6" w:rsidP="00DF2CC4" w:rsidRDefault="001D69E6" w14:paraId="3CCD0F3A" w14:textId="77777777">
      <w:pPr>
        <w:pStyle w:val="Articulo"/>
      </w:pPr>
      <w:r w:rsidRPr="00261C6D">
        <w:t>ARTICULO 36°</w:t>
      </w:r>
    </w:p>
    <w:p w:rsidR="001D69E6" w:rsidP="00DF2CC4" w:rsidRDefault="001D69E6" w14:paraId="21CDE9FB" w14:textId="7A56A3BE">
      <w:r w:rsidRPr="00C67D61">
        <w:t>Los trabajadores exceptuados de limitación de jornada no estarán obligados a registrarse en los sistemas de control de asistencia y determinación de las horas de trabajo que existan en la Empresa, no teniendo derecho a impetrar o percibir pago alguno por concepto de horas extraordinarias.</w:t>
      </w:r>
    </w:p>
    <w:p w:rsidRPr="00DF1BC2" w:rsidR="00DF2CC4" w:rsidP="00DF2CC4" w:rsidRDefault="00DF2CC4" w14:paraId="68D4A00A" w14:textId="77777777">
      <w:pPr>
        <w:rPr>
          <w:sz w:val="20"/>
        </w:rPr>
      </w:pPr>
    </w:p>
    <w:p w:rsidRPr="00C67D61" w:rsidR="001D69E6" w:rsidP="00E04C3B" w:rsidRDefault="00392D9C" w14:paraId="5DB2E6E6" w14:textId="1E104192">
      <w:pPr>
        <w:pStyle w:val="Ttulo3"/>
      </w:pPr>
      <w:bookmarkStart w:name="_Toc9896463" w:id="26"/>
      <w:bookmarkStart w:name="_Toc169678847" w:id="27"/>
      <w:r>
        <w:t>P</w:t>
      </w:r>
      <w:r w:rsidRPr="00C67D61">
        <w:t>árrafo 6</w:t>
      </w:r>
      <w:r>
        <w:t xml:space="preserve"> -</w:t>
      </w:r>
      <w:r w:rsidRPr="00C67D61">
        <w:t xml:space="preserve"> </w:t>
      </w:r>
      <w:r>
        <w:t>D</w:t>
      </w:r>
      <w:r w:rsidRPr="00C67D61">
        <w:t>e la jornada parcial</w:t>
      </w:r>
      <w:bookmarkEnd w:id="26"/>
      <w:bookmarkEnd w:id="27"/>
    </w:p>
    <w:p w:rsidRPr="00DF2CC4" w:rsidR="001D69E6" w:rsidP="00DF2CC4" w:rsidRDefault="001D69E6" w14:paraId="412C70A3" w14:textId="77777777">
      <w:pPr>
        <w:pStyle w:val="Articulo"/>
      </w:pPr>
      <w:r w:rsidRPr="00DF2CC4">
        <w:t>ARTICULO 37°</w:t>
      </w:r>
    </w:p>
    <w:p w:rsidRPr="00C67D61" w:rsidR="001D69E6" w:rsidP="00DF2CC4" w:rsidRDefault="001D69E6" w14:paraId="60EA067D" w14:textId="77777777">
      <w:r w:rsidRPr="00C67D61">
        <w:t>Los trabajadores que fueren contratados por la Empresa</w:t>
      </w:r>
      <w:r w:rsidRPr="00C67D61">
        <w:rPr>
          <w:color w:val="FF0000"/>
        </w:rPr>
        <w:t xml:space="preserve"> </w:t>
      </w:r>
      <w:r w:rsidRPr="00C67D61">
        <w:t>con Jornada a Tiempo Parcial, esto es, cuando se ha convenido una Jornada de Trabajo no superior a dos tercios del máximo de la Jornada Ordinaria que establece la Ley, se encontraran afectos a la normativa señalada en el Art. 40 bis Código del Trabajo y Art. único, Nº 13 Ley Nº 19.759.</w:t>
      </w:r>
    </w:p>
    <w:p w:rsidR="00DF2CC4" w:rsidRDefault="00DF2CC4" w14:paraId="0D07CB1F" w14:textId="0D721648">
      <w:pPr>
        <w:spacing w:after="0" w:line="240" w:lineRule="auto"/>
        <w:jc w:val="left"/>
      </w:pPr>
      <w:r>
        <w:br w:type="page"/>
      </w:r>
    </w:p>
    <w:p w:rsidRPr="00C67D61" w:rsidR="001D69E6" w:rsidP="008B477C" w:rsidRDefault="00F67695" w14:paraId="7F081257" w14:textId="0D4BB67E">
      <w:pPr>
        <w:pStyle w:val="Ttulo2"/>
      </w:pPr>
      <w:bookmarkStart w:name="_Toc9896464" w:id="28"/>
      <w:bookmarkStart w:name="_Toc169678848" w:id="29"/>
      <w:r>
        <w:t>C</w:t>
      </w:r>
      <w:r w:rsidRPr="00C67D61">
        <w:t xml:space="preserve">apítulo </w:t>
      </w:r>
      <w:r>
        <w:t>VII</w:t>
      </w:r>
      <w:r w:rsidR="00392D9C">
        <w:t xml:space="preserve"> -</w:t>
      </w:r>
      <w:r>
        <w:t xml:space="preserve"> D</w:t>
      </w:r>
      <w:r w:rsidRPr="00C67D61">
        <w:t>e las remuneraciones</w:t>
      </w:r>
      <w:bookmarkEnd w:id="28"/>
      <w:bookmarkEnd w:id="29"/>
    </w:p>
    <w:p w:rsidRPr="00C67D61" w:rsidR="001D69E6" w:rsidP="00DF2CC4" w:rsidRDefault="001D69E6" w14:paraId="6FEAF14A" w14:textId="77777777">
      <w:pPr>
        <w:pStyle w:val="Articulo"/>
      </w:pPr>
      <w:r w:rsidRPr="00C67D61">
        <w:t>ARTICULO 38°</w:t>
      </w:r>
    </w:p>
    <w:p w:rsidRPr="00C67D61" w:rsidR="001D69E6" w:rsidP="00DF2CC4" w:rsidRDefault="001D69E6" w14:paraId="23378B83" w14:textId="77777777">
      <w:r w:rsidRPr="00C67D61">
        <w:t>Se entiende por remuneración la contraprestación en dinero y las adicionales en especie avaluadas en dinero que deben percibir los trabajadores la Empresa por causa del Contrato de Trabajo de acuerdo a los Art. 7,10 y 41 del Código del Trabajo y Art. único, Nº 6 Ley Nº 19.759.</w:t>
      </w:r>
    </w:p>
    <w:p w:rsidRPr="00C67D61" w:rsidR="001D69E6" w:rsidP="00DF2CC4" w:rsidRDefault="001D69E6" w14:paraId="20DDD3E2" w14:textId="77777777">
      <w:r w:rsidRPr="00C67D61">
        <w:t>No constituyen remuneración las asignaciones de movilización, de pérdida de caja, de desgaste de herramientas y de colación, los viáticos, las prestaciones familiares otorgadas en conformidad a la ley, las indemnizaciones establecidas en el artículo 163 y las demás que proceda pagar al extinguirse la relación contractual ni, en general, las devoluciones de gastos en que se incurra por causa del trabajo.</w:t>
      </w:r>
    </w:p>
    <w:p w:rsidRPr="00C67D61" w:rsidR="001D69E6" w:rsidP="00DF2CC4" w:rsidRDefault="001D69E6" w14:paraId="66BE7DD4" w14:textId="77777777">
      <w:r w:rsidRPr="00C67D61">
        <w:t>La remuneración que percibirán los trabajadores de la Empresa será aquella que en cada caso particular se estipule en el respectivo contrato individual de trabajo o la que eventualmente pudiere pactarse en otra convención autorizada por la Ley.</w:t>
      </w:r>
    </w:p>
    <w:p w:rsidRPr="00610D79" w:rsidR="001D69E6" w:rsidP="00DF2CC4" w:rsidRDefault="001D69E6" w14:paraId="49229E96" w14:textId="77777777">
      <w:pPr>
        <w:pStyle w:val="Articulo"/>
      </w:pPr>
      <w:r w:rsidRPr="00610D79">
        <w:t>ARTICULO 39°</w:t>
      </w:r>
    </w:p>
    <w:p w:rsidRPr="00C67D61" w:rsidR="001D69E6" w:rsidP="00DF2CC4" w:rsidRDefault="001D69E6" w14:paraId="502AC57F" w14:textId="77777777">
      <w:r w:rsidRPr="00C67D61">
        <w:t>Las remuneraciones se pagarán en moneda de curso legal, por mes vencido, a más tardar el último día hábil de cada mes, conforme lo dispuesto en el Art. 54 del Código del Trabajo.</w:t>
      </w:r>
    </w:p>
    <w:p w:rsidRPr="00610D79" w:rsidR="001D69E6" w:rsidP="00DF1BC2" w:rsidRDefault="001D69E6" w14:paraId="30583C52" w14:textId="77777777">
      <w:pPr>
        <w:pStyle w:val="Articulo"/>
      </w:pPr>
      <w:r w:rsidRPr="00610D79">
        <w:t>ARTICULO 40°</w:t>
      </w:r>
    </w:p>
    <w:p w:rsidRPr="00C67D61" w:rsidR="001D69E6" w:rsidP="00DF2CC4" w:rsidRDefault="001D69E6" w14:paraId="440EF579" w14:textId="77777777">
      <w:r w:rsidRPr="00C67D61">
        <w:t>Las remuneraciones se pagarán en día de trabajo, entre lunes y viernes, en el lugar en que el trabajador preste sus servicios y dentro de la hora siguiente a la terminación de la jornada. Las partes podrán acordar otros días, otras formas de pago u horas de pago.</w:t>
      </w:r>
    </w:p>
    <w:p w:rsidRPr="00610D79" w:rsidR="001D69E6" w:rsidP="00DF2CC4" w:rsidRDefault="001D69E6" w14:paraId="540BD2C1" w14:textId="77777777">
      <w:r w:rsidRPr="00C67D61">
        <w:t>Para mayor seguridad y facilidad de pago</w:t>
      </w:r>
      <w:r w:rsidRPr="002810B8">
        <w:t xml:space="preserve">, </w:t>
      </w:r>
      <w:r>
        <w:rPr>
          <w:b/>
          <w:color w:val="595054"/>
        </w:rPr>
        <w:t>la</w:t>
      </w:r>
      <w:r w:rsidRPr="002810B8">
        <w:rPr>
          <w:b/>
          <w:color w:val="595054"/>
        </w:rPr>
        <w:t xml:space="preserve"> Empresa podrá depositar la remuneración</w:t>
      </w:r>
      <w:r w:rsidRPr="002810B8">
        <w:rPr>
          <w:color w:val="595054"/>
        </w:rPr>
        <w:t xml:space="preserve"> </w:t>
      </w:r>
      <w:r w:rsidRPr="00C67D61">
        <w:t>del trabajador que así lo solicite, en la cuenta bancaria, previamente singularizada en su Contrato de Trabajo o en otro documento. En todo caso, el trabajador deberá constatar el monto recibido en la liquidación de Sueldo. De conformidad al Art. 56 del Código del Trabajo.</w:t>
      </w:r>
    </w:p>
    <w:p w:rsidRPr="00610D79" w:rsidR="001D69E6" w:rsidP="00DF2CC4" w:rsidRDefault="001D69E6" w14:paraId="149156ED" w14:textId="77777777">
      <w:pPr>
        <w:pStyle w:val="Articulo"/>
      </w:pPr>
      <w:r w:rsidRPr="00610D79">
        <w:t>ARTICULO 41°</w:t>
      </w:r>
    </w:p>
    <w:p w:rsidRPr="00C67D61" w:rsidR="001D69E6" w:rsidP="00DF2CC4" w:rsidRDefault="001D69E6" w14:paraId="26C06BC2" w14:textId="77777777">
      <w:r w:rsidRPr="00C67D61">
        <w:t>En caso de dudas o reclamos respecto de la forma como se realizó la liquidación y de los montos recibidos, el trabajador podrá solicitar su aclaración a más tardar el día siguiente del pago, directamente o a través de sus Jefaturas.</w:t>
      </w:r>
    </w:p>
    <w:p w:rsidRPr="00C67D61" w:rsidR="001D69E6" w:rsidP="00DF2CC4" w:rsidRDefault="001D69E6" w14:paraId="0363349E" w14:textId="77777777">
      <w:r w:rsidRPr="00C67D61">
        <w:t xml:space="preserve">En cumplimiento a lo dispuesto en el Art. 154 Numeral 6 del Código del Trabajo, el </w:t>
      </w:r>
      <w:r w:rsidRPr="00A8783D">
        <w:rPr>
          <w:b/>
          <w:color w:val="13C045"/>
        </w:rPr>
        <w:t>Anexo Nº 2</w:t>
      </w:r>
      <w:r w:rsidRPr="00A8783D">
        <w:rPr>
          <w:color w:val="13C045"/>
        </w:rPr>
        <w:t xml:space="preserve"> </w:t>
      </w:r>
      <w:r w:rsidRPr="00C67D61">
        <w:t>de este Reglamento contiene un registro que consigna los diversos cargos o funciones y sus características técnicas en el caso de empresas de doscientos trabajadores o más, esenciales.</w:t>
      </w:r>
    </w:p>
    <w:p w:rsidRPr="00C67D61" w:rsidR="001D69E6" w:rsidP="00DF2CC4" w:rsidRDefault="001D69E6" w14:paraId="12543B60" w14:textId="77777777">
      <w:r w:rsidRPr="00C67D61">
        <w:t>El anticipo de remuneraciones se pagará a más tardar el día 15 de cada mes y su monto será variable dependiendo de lo solicitado expresamente por el trabajador, el que en ningún caso podrá exceder del 40% de su respectivo sueldo base, deducido el saldo en contra que pudiere presentar el trabajador al momento del pago de dicho anticipo.</w:t>
      </w:r>
    </w:p>
    <w:p w:rsidRPr="00C67D61" w:rsidR="001D69E6" w:rsidP="00DF2CC4" w:rsidRDefault="001D69E6" w14:paraId="11E69F5F" w14:textId="77777777">
      <w:r w:rsidRPr="00C67D61">
        <w:t>Cualquier solicitud de modificación del monto del anticipo deberá ser formulada por escrito por el trabajador, el cual comenzará a regir al mes siguiente de su petición.</w:t>
      </w:r>
    </w:p>
    <w:p w:rsidRPr="00610D79" w:rsidR="001D69E6" w:rsidP="00DF2CC4" w:rsidRDefault="001D69E6" w14:paraId="65DA265B" w14:textId="77777777">
      <w:pPr>
        <w:pStyle w:val="Articulo"/>
      </w:pPr>
      <w:bookmarkStart w:name="_Hlk92448523" w:id="30"/>
      <w:r w:rsidRPr="00610D79">
        <w:t>ARTICULO 42°</w:t>
      </w:r>
    </w:p>
    <w:p w:rsidRPr="00C67D61" w:rsidR="001D69E6" w:rsidP="00DF2CC4" w:rsidRDefault="001D69E6" w14:paraId="7CFE632C" w14:textId="77777777">
      <w:r w:rsidRPr="00C67D61">
        <w:t xml:space="preserve">La Empresa deberá deducir de las remuneraciones los impuestos que las graven, las cotizaciones de seguridad social, las cuotas sindicales en conformidad a la legislación respectiva y las obligaciones con instituciones de previsión o con organismos públicos. </w:t>
      </w:r>
      <w:bookmarkEnd w:id="30"/>
    </w:p>
    <w:p w:rsidR="001D69E6" w:rsidP="00DF2CC4" w:rsidRDefault="001D69E6" w14:paraId="27812E30" w14:textId="77777777">
      <w:r w:rsidRPr="00C67D61">
        <w:t>Asimismo, podrá deducir de las remuneraciones, las sumas o porcentajes que el empleador y el trabajador acuerden por escrito, destinados a otros pagos de cualquier naturaleza. El total de estas deducciones no podrá exceder del máximo establecido en el Art. 58 del Código del Trabajo.</w:t>
      </w:r>
    </w:p>
    <w:p w:rsidRPr="00C67D61" w:rsidR="001D69E6" w:rsidP="00DF2CC4" w:rsidRDefault="001D69E6" w14:paraId="1BEF65CF" w14:textId="77777777">
      <w:r w:rsidRPr="00DF2CC4">
        <w:t>La Empresa no podrá deducir, retener o compensar suma alguna que rebaje el monto de las remuneraciones por arriendo de habitación, luz, entrega de agua, uso de herramientas, entrega de medicinas, atención médica u otras prestaciones en especie, o por concepto de multas que no estén autorizadas en el reglamento interno de la empresa.</w:t>
      </w:r>
    </w:p>
    <w:p w:rsidRPr="00A8783D" w:rsidR="00486646" w:rsidP="00486646" w:rsidRDefault="00486646" w14:paraId="2C46182A" w14:textId="7C0F9D55">
      <w:pPr>
        <w:adjustRightInd w:val="0"/>
        <w:spacing w:before="40" w:after="40"/>
        <w:rPr>
          <w:rFonts w:eastAsia="DINNextLTPro-Light" w:cs="Arial"/>
          <w:b/>
          <w:color w:val="13C045"/>
        </w:rPr>
      </w:pPr>
      <w:r w:rsidRPr="00A8783D">
        <w:rPr>
          <w:rFonts w:eastAsia="DINNextLTPro-Light" w:cs="Arial"/>
          <w:b/>
          <w:color w:val="13C045"/>
        </w:rPr>
        <w:t>ARTICULO 43°</w:t>
      </w:r>
    </w:p>
    <w:p w:rsidRPr="00486646" w:rsidR="00486646" w:rsidP="00486646" w:rsidRDefault="00486646" w14:paraId="7B19E4B2" w14:textId="10CE623F">
      <w:r w:rsidRPr="00486646">
        <w:t xml:space="preserve">La Empresa deberá </w:t>
      </w:r>
      <w:r>
        <w:t>cumplir</w:t>
      </w:r>
      <w:r w:rsidRPr="00486646">
        <w:t xml:space="preserve"> con el principio de igualdad de remuneraciones entre hombres y mujeres que presten un mismo trabajo, no siendo consideradas arbitrarias las diferencias objetivas en las remuneraciones que se funden, entre otras razones, en las capacidades, calificaciones, idoneidad, responsabilidad o productividad.</w:t>
      </w:r>
    </w:p>
    <w:p w:rsidRPr="00A8783D" w:rsidR="00486646" w:rsidP="00486646" w:rsidRDefault="00486646" w14:paraId="48545A47" w14:textId="639F6281">
      <w:pPr>
        <w:adjustRightInd w:val="0"/>
        <w:spacing w:before="40" w:after="40"/>
        <w:rPr>
          <w:rFonts w:eastAsia="DINNextLTPro-Light" w:cs="Arial"/>
          <w:b/>
          <w:color w:val="13C045"/>
        </w:rPr>
      </w:pPr>
      <w:r w:rsidRPr="00A8783D">
        <w:rPr>
          <w:rFonts w:eastAsia="DINNextLTPro-Light" w:cs="Arial"/>
          <w:b/>
          <w:color w:val="13C045"/>
        </w:rPr>
        <w:t>ARTICULO 44°</w:t>
      </w:r>
    </w:p>
    <w:p w:rsidR="00486646" w:rsidP="00486646" w:rsidRDefault="00486646" w14:paraId="2B7D53A4" w14:textId="25F1CA49">
      <w:r>
        <w:t>Las trabajadoras/es que consideren infringido su derecho señalado en el artículo precedente, podrán presentar el correspondiente reclamo conforme al siguiente procedimiento:</w:t>
      </w:r>
    </w:p>
    <w:p w:rsidR="00DF2CC4" w:rsidP="00486646" w:rsidRDefault="00486646" w14:paraId="6D8CAD2B" w14:textId="0A40DD2F">
      <w:r>
        <w:t>●</w:t>
      </w:r>
      <w:r>
        <w:tab/>
      </w:r>
      <w:r>
        <w:t>Aquella/aquel trabajadora/</w:t>
      </w:r>
      <w:proofErr w:type="spellStart"/>
      <w:r>
        <w:t>or</w:t>
      </w:r>
      <w:proofErr w:type="spellEnd"/>
      <w:r>
        <w:t xml:space="preserve"> o las personas legalmente habilitadas que consideren que se ha cometido una infracción al derecho a la igualdad de las remuneraciones, podrá reclamar por escrito mediante carta, señalando los nombres, apellidos y R.U.T. del denunciante y/o afectado, el cargo que ocupa y función que realiza en la empresa y cuál es su dependencia jerárquica, como también la forma en que se habría cometido o producido la infracción denunciada.</w:t>
      </w:r>
      <w:r w:rsidR="00DF2CC4">
        <w:br w:type="page"/>
      </w:r>
    </w:p>
    <w:p w:rsidRPr="00C67D61" w:rsidR="001D69E6" w:rsidP="00F67695" w:rsidRDefault="00392D9C" w14:paraId="48DC45E1" w14:textId="37FB87E2">
      <w:pPr>
        <w:pStyle w:val="Ttulo2"/>
      </w:pPr>
      <w:bookmarkStart w:name="_Toc9896465" w:id="31"/>
      <w:bookmarkStart w:name="_Toc169678849" w:id="32"/>
      <w:r>
        <w:t>C</w:t>
      </w:r>
      <w:r w:rsidRPr="00C67D61">
        <w:t xml:space="preserve">apítulo </w:t>
      </w:r>
      <w:r>
        <w:t xml:space="preserve">VIII - Del </w:t>
      </w:r>
      <w:r w:rsidRPr="00C67D61">
        <w:t>feriado anual</w:t>
      </w:r>
      <w:bookmarkEnd w:id="31"/>
      <w:bookmarkEnd w:id="32"/>
    </w:p>
    <w:p w:rsidRPr="00C67D61" w:rsidR="001D69E6" w:rsidP="00DF2CC4" w:rsidRDefault="00A431B4" w14:paraId="35C13F0E" w14:textId="01A24DEC">
      <w:pPr>
        <w:pStyle w:val="Articulo"/>
      </w:pPr>
      <w:r>
        <w:t>ARTICULO 45</w:t>
      </w:r>
      <w:r w:rsidRPr="00C67D61" w:rsidR="001D69E6">
        <w:t>°</w:t>
      </w:r>
    </w:p>
    <w:p w:rsidRPr="00C67D61" w:rsidR="001D69E6" w:rsidP="00DF2CC4" w:rsidRDefault="001D69E6" w14:paraId="0934F1DC" w14:textId="1E5CB6B2">
      <w:r w:rsidRPr="00C67D61">
        <w:t>Los trabajadores con más de un año de servicio en la Empresa</w:t>
      </w:r>
      <w:r w:rsidRPr="00C67D61">
        <w:rPr>
          <w:color w:val="FF0000"/>
        </w:rPr>
        <w:t xml:space="preserve"> </w:t>
      </w:r>
      <w:r w:rsidRPr="00C67D61">
        <w:t xml:space="preserve">tendrán derecho a un feriado anual de quince días hábiles, con goce integro de remuneraciones, que se otorgará según lo pactado contractualmente. Para los efectos del feriado, el día sábado se considerará siempre inhábil. </w:t>
      </w:r>
    </w:p>
    <w:p w:rsidRPr="00C67D61" w:rsidR="001D69E6" w:rsidP="00DF2CC4" w:rsidRDefault="001D69E6" w14:paraId="4F2F34CD" w14:textId="77777777">
      <w:r w:rsidRPr="00C67D61">
        <w:t>Los trabajadores que presten servicios en la Duodécima Región de Magallanes y de la Antártica Chilena, en la Undécima Región de Aysén del General Carlos Ibáñez del Campo, y en la Provincia de Palena, tendrán derecho a un feriado anual de veinte días hábiles.</w:t>
      </w:r>
    </w:p>
    <w:p w:rsidRPr="00C67D61" w:rsidR="001D69E6" w:rsidP="00DF2CC4" w:rsidRDefault="001D69E6" w14:paraId="6BEBFBDB" w14:textId="77777777">
      <w:r w:rsidRPr="00C67D61">
        <w:t xml:space="preserve">El feriado se concederá de preferencia en primavera o verano, considerándose las necesidades del servicio. </w:t>
      </w:r>
    </w:p>
    <w:p w:rsidRPr="00C67D61" w:rsidR="001D69E6" w:rsidP="00DF2CC4" w:rsidRDefault="001D69E6" w14:paraId="01A58801" w14:textId="77777777">
      <w:r w:rsidRPr="00C67D61">
        <w:t>De conformidad al Art. 67 y 69 del Código del Trabajo, Art. 1 N° 3 Ley 21.122 y Art. Único Nº 2 Ley Nº 20.058.</w:t>
      </w:r>
    </w:p>
    <w:p w:rsidRPr="00610D79" w:rsidR="001D69E6" w:rsidP="00DF2CC4" w:rsidRDefault="001D69E6" w14:paraId="4F8D455B" w14:textId="2B923437">
      <w:pPr>
        <w:pStyle w:val="Articulo"/>
      </w:pPr>
      <w:r w:rsidRPr="00610D79">
        <w:t>ARTICULO 4</w:t>
      </w:r>
      <w:r w:rsidR="00A431B4">
        <w:t>6</w:t>
      </w:r>
      <w:r w:rsidRPr="00610D79">
        <w:t>°</w:t>
      </w:r>
    </w:p>
    <w:p w:rsidRPr="00DF2CC4" w:rsidR="001D69E6" w:rsidP="00DF2CC4" w:rsidRDefault="001D69E6" w14:paraId="79AA91F1" w14:textId="3517D7F7">
      <w:r w:rsidRPr="00C67D61">
        <w:t xml:space="preserve">El feriado deberá tomarse una vez al año, y debe ser solicitarlo por escrito, con a lo menos treinta días de anticipación a la época en que se desee hacer uso de él y respetando, en todo caso, la planificación elaborada por las Jefaturas del área respectiva. Después de aprobada dicha solicitud, el trabajador deberá derivar a la unidad o encargado respectivo, el comprobante debidamente firmado por </w:t>
      </w:r>
      <w:r w:rsidRPr="00C67D61" w:rsidR="008007FB">
        <w:t>él</w:t>
      </w:r>
      <w:r w:rsidRPr="00C67D61">
        <w:t xml:space="preserve"> y su jefatura. </w:t>
      </w:r>
    </w:p>
    <w:p w:rsidRPr="00C67D61" w:rsidR="001D69E6" w:rsidP="00DF2CC4" w:rsidRDefault="001D69E6" w14:paraId="66F51A8E" w14:textId="77777777">
      <w:r w:rsidRPr="00C67D61">
        <w:t>Por acuerdo entre la Empresa</w:t>
      </w:r>
      <w:r w:rsidRPr="00C67D61">
        <w:rPr>
          <w:color w:val="FF0000"/>
        </w:rPr>
        <w:t xml:space="preserve"> </w:t>
      </w:r>
      <w:r w:rsidRPr="00C67D61">
        <w:t>y el trabajador, que deberá constar por escrito, excepcionalmente se podrá convenir el uso del feriado en forma fraccionada o acumulada. El pacto sobre fraccionamiento tendrá lugar solo respecto del exceso de diez días hábiles consecutivos de vacaciones.</w:t>
      </w:r>
    </w:p>
    <w:p w:rsidRPr="00C67D61" w:rsidR="001D69E6" w:rsidP="00DF2CC4" w:rsidRDefault="001D69E6" w14:paraId="39571F66" w14:textId="6E041481">
      <w:r w:rsidRPr="00C67D61">
        <w:t xml:space="preserve">Ningún trabajador podrá acumular más de dos periodos de feriado legal. Si el trabajador por cualquier </w:t>
      </w:r>
      <w:r w:rsidRPr="00C67D61" w:rsidR="008007FB">
        <w:t>causa</w:t>
      </w:r>
      <w:r w:rsidRPr="00C67D61">
        <w:t xml:space="preserve"> llegara a acumular dos periodos de feriado legal, estará obligado a hacer efectivo, al menos, el primero de los periodos acu</w:t>
      </w:r>
      <w:r w:rsidR="00DD3212">
        <w:t>mulados antes de completar el añ</w:t>
      </w:r>
      <w:r w:rsidRPr="00C67D61">
        <w:t>o que da derecho a un nuevo periodo. De conformidad al Art. 70 del Código del Trabajo y Art. 1º Nº 25 y Nº 27 Ley Nº 19.250.</w:t>
      </w:r>
    </w:p>
    <w:p w:rsidRPr="00610D79" w:rsidR="001D69E6" w:rsidP="00DF2CC4" w:rsidRDefault="00A431B4" w14:paraId="17A44C0D" w14:textId="23C79B99">
      <w:pPr>
        <w:pStyle w:val="Articulo"/>
      </w:pPr>
      <w:r>
        <w:t>ARTICULO 47</w:t>
      </w:r>
      <w:r w:rsidRPr="00610D79" w:rsidR="001D69E6">
        <w:t>°</w:t>
      </w:r>
    </w:p>
    <w:p w:rsidRPr="00C67D61" w:rsidR="001D69E6" w:rsidP="00DF2CC4" w:rsidRDefault="001D69E6" w14:paraId="15064520" w14:textId="77777777">
      <w:r w:rsidRPr="00C67D61">
        <w:t>La exigencia de más de un año de servicios para tener derecho a feriado, se contará a partir de la fecha de ingreso del trabajador a la Empresa.</w:t>
      </w:r>
    </w:p>
    <w:p w:rsidRPr="00610D79" w:rsidR="001D69E6" w:rsidP="00DF2CC4" w:rsidRDefault="001D69E6" w14:paraId="26654FA8" w14:textId="5C2AD451">
      <w:pPr>
        <w:pStyle w:val="Articulo"/>
      </w:pPr>
      <w:r w:rsidRPr="00610D79">
        <w:t>ARTICULO 4</w:t>
      </w:r>
      <w:r w:rsidR="00A431B4">
        <w:t>8</w:t>
      </w:r>
      <w:r w:rsidRPr="00610D79">
        <w:t>°</w:t>
      </w:r>
    </w:p>
    <w:p w:rsidR="001D69E6" w:rsidP="00DF2CC4" w:rsidRDefault="001D69E6" w14:paraId="17AD9682" w14:textId="65D97DB0">
      <w:r w:rsidRPr="00C67D61">
        <w:t>Los trabajadores con 10 años de trabajo, para uno o más empleadores, continuos o no, tendrán derecho a un día adicional de feriado por cada tres nuevos años trabajados en la Empresa. Para lo anterior, solo podrán hacerse valer hasta 10 años de trabajo prestados a empleadores anteriores. De acuerdo al Art. 68 del Código del Trabajo y Art. 1º Nº 24 Ley Nº 19.250.</w:t>
      </w:r>
    </w:p>
    <w:p w:rsidR="00DF2CC4" w:rsidP="00DF2CC4" w:rsidRDefault="00DF2CC4" w14:paraId="63B7BD86" w14:textId="575FB9E0"/>
    <w:p w:rsidR="00DF2CC4" w:rsidP="00DF2CC4" w:rsidRDefault="00DF2CC4" w14:paraId="0E6A9AE6" w14:textId="22981648"/>
    <w:p w:rsidR="00DF2CC4" w:rsidRDefault="00DF2CC4" w14:paraId="3F9B8167" w14:textId="09475562">
      <w:pPr>
        <w:spacing w:after="0" w:line="240" w:lineRule="auto"/>
        <w:jc w:val="left"/>
      </w:pPr>
      <w:r>
        <w:br w:type="page"/>
      </w:r>
    </w:p>
    <w:p w:rsidRPr="00C67D61" w:rsidR="001D69E6" w:rsidP="00F67695" w:rsidRDefault="00392D9C" w14:paraId="6602E392" w14:textId="300A6BF8">
      <w:pPr>
        <w:pStyle w:val="Ttulo2"/>
      </w:pPr>
      <w:bookmarkStart w:name="_Toc9896466" w:id="33"/>
      <w:bookmarkStart w:name="_Toc169678850" w:id="34"/>
      <w:r>
        <w:t>C</w:t>
      </w:r>
      <w:r w:rsidRPr="00C67D61">
        <w:t xml:space="preserve">apítulo </w:t>
      </w:r>
      <w:r>
        <w:t>IX -</w:t>
      </w:r>
      <w:r w:rsidRPr="00C67D61">
        <w:t xml:space="preserve"> </w:t>
      </w:r>
      <w:r>
        <w:t xml:space="preserve">De </w:t>
      </w:r>
      <w:r w:rsidRPr="00C67D61">
        <w:t>las licencias, de la maternidad y permisos en general</w:t>
      </w:r>
      <w:bookmarkEnd w:id="33"/>
      <w:bookmarkEnd w:id="34"/>
    </w:p>
    <w:p w:rsidRPr="00C67D61" w:rsidR="001D69E6" w:rsidP="00E04C3B" w:rsidRDefault="00392D9C" w14:paraId="35C79076" w14:textId="4B64202A">
      <w:pPr>
        <w:pStyle w:val="Ttulo3"/>
      </w:pPr>
      <w:bookmarkStart w:name="_Toc9896467" w:id="35"/>
      <w:bookmarkStart w:name="_Toc169678851" w:id="36"/>
      <w:r>
        <w:t>P</w:t>
      </w:r>
      <w:r w:rsidRPr="00C67D61">
        <w:t>árrafo 1</w:t>
      </w:r>
      <w:r>
        <w:t xml:space="preserve"> - D</w:t>
      </w:r>
      <w:r w:rsidRPr="00C67D61">
        <w:t>e las licencias</w:t>
      </w:r>
      <w:bookmarkEnd w:id="35"/>
      <w:bookmarkEnd w:id="36"/>
    </w:p>
    <w:p w:rsidRPr="00C67D61" w:rsidR="001D69E6" w:rsidP="00DF2CC4" w:rsidRDefault="001D69E6" w14:paraId="7CB46652" w14:textId="52E5A7F7">
      <w:pPr>
        <w:pStyle w:val="Articulo"/>
      </w:pPr>
      <w:r w:rsidRPr="00C67D61">
        <w:t>ARTICULO 4</w:t>
      </w:r>
      <w:r w:rsidR="00A431B4">
        <w:t>9</w:t>
      </w:r>
      <w:r w:rsidRPr="00C67D61">
        <w:t>°</w:t>
      </w:r>
    </w:p>
    <w:p w:rsidRPr="00C67D61" w:rsidR="001D69E6" w:rsidP="00DF2CC4" w:rsidRDefault="001D69E6" w14:paraId="2FC6415D" w14:textId="52963FBB">
      <w:r w:rsidRPr="00C67D61">
        <w:t>Se entiende por licencia el per</w:t>
      </w:r>
      <w:r w:rsidR="00A31F8C">
        <w:t>í</w:t>
      </w:r>
      <w:r w:rsidRPr="00C67D61">
        <w:t>odo en que el trabajador, por razones previstas o protegidas por la legislación laboral, sin dejar de pertenecer a la Empresa, suspende los efectos de la relación contractual con su empleador.</w:t>
      </w:r>
    </w:p>
    <w:p w:rsidRPr="00610D79" w:rsidR="001D69E6" w:rsidP="00DF2CC4" w:rsidRDefault="00A431B4" w14:paraId="4CFA1E32" w14:textId="369B1B36">
      <w:pPr>
        <w:pStyle w:val="Articulo"/>
      </w:pPr>
      <w:r>
        <w:t>ARTICULO 50</w:t>
      </w:r>
      <w:r w:rsidRPr="00610D79" w:rsidR="001D69E6">
        <w:t>°</w:t>
      </w:r>
    </w:p>
    <w:p w:rsidRPr="00C67D61" w:rsidR="001D69E6" w:rsidP="00DF2CC4" w:rsidRDefault="001D69E6" w14:paraId="32653038" w14:textId="77777777">
      <w:r w:rsidRPr="00C67D61">
        <w:t>Se distinguen las siguientes clases de licencias:</w:t>
      </w:r>
    </w:p>
    <w:p w:rsidRPr="00C67D61" w:rsidR="001D69E6" w:rsidP="00DF2CC4" w:rsidRDefault="001D69E6" w14:paraId="2B3BDCC7" w14:textId="77777777">
      <w:r w:rsidRPr="00A8783D">
        <w:rPr>
          <w:b/>
          <w:bCs/>
          <w:color w:val="13C045"/>
        </w:rPr>
        <w:t xml:space="preserve">a. </w:t>
      </w:r>
      <w:r w:rsidRPr="00C67D61">
        <w:rPr>
          <w:b/>
          <w:bCs/>
        </w:rPr>
        <w:t xml:space="preserve">Por Servicio Militar y llamado a Servicio Activo: </w:t>
      </w:r>
      <w:r w:rsidRPr="00C67D61">
        <w:t>El trabajador que deba cumplir con la conscripción militar (Servicio Militar) o forme parte de las reservas movilizadas o deba cumplir periodos de instrucción en calidad de reservista, conservara la propiedad de su empleo o cargo sin derecho a remuneración, debiendo, al reincorporarse al trabajo, ser reintegrado a las labores convenidas en el respectivo Contrato de Trabajo o a otras similares en grado y remuneración a las que anteriormente desempeñaba, siempre que esté capacitado para ello de acuerdo al Art. 158 del Código del Trabajo.</w:t>
      </w:r>
    </w:p>
    <w:p w:rsidRPr="00C67D61" w:rsidR="001D69E6" w:rsidP="00DF2CC4" w:rsidRDefault="001D69E6" w14:paraId="15F6687E" w14:textId="4D7561D8">
      <w:r w:rsidRPr="00C67D61">
        <w:t xml:space="preserve">La obligación de la Empresa de conservar el empleo o cargo al trabajador que haya cumplido con las obligaciones </w:t>
      </w:r>
      <w:r w:rsidRPr="00C67D61" w:rsidR="008007FB">
        <w:t>militares</w:t>
      </w:r>
      <w:r w:rsidRPr="00C67D61">
        <w:t xml:space="preserve"> se extinguirá transcurrido un mes desde la fecha del respectivo certificado de licenciamiento y, en caso de enfermedad, comprobada con certificado médico, se extenderá hasta un máximo de cuatro meses.</w:t>
      </w:r>
    </w:p>
    <w:p w:rsidRPr="00C67D61" w:rsidR="001D69E6" w:rsidP="00DF2CC4" w:rsidRDefault="001D69E6" w14:paraId="68FE1A20" w14:textId="77777777">
      <w:r w:rsidRPr="00C67D61">
        <w:t>En el caso de los reservistas llamados a servicio activo por periodos inferiores a treinta días, percibirán de la Empresa el total de las remuneraciones que estuviera percibiendo a la fecha de ser llamado; a menos que, por decreto supremo, se disponga expresamente que sean de cargo fiscal.</w:t>
      </w:r>
    </w:p>
    <w:p w:rsidRPr="00C67D61" w:rsidR="001D69E6" w:rsidP="00DF2CC4" w:rsidRDefault="001D69E6" w14:paraId="7F01B328" w14:textId="77777777">
      <w:r w:rsidRPr="00A8783D">
        <w:rPr>
          <w:b/>
          <w:bCs/>
          <w:color w:val="13C045"/>
        </w:rPr>
        <w:t xml:space="preserve">b. </w:t>
      </w:r>
      <w:r w:rsidRPr="00C67D61">
        <w:rPr>
          <w:b/>
          <w:bCs/>
        </w:rPr>
        <w:t xml:space="preserve">Licencia por Enfermedad: </w:t>
      </w:r>
      <w:r w:rsidRPr="00C67D61">
        <w:t>El trabajador que por enfermedad estuviere imposibilitado para concurrir a su trabajo, estará obligado a dar aviso a la Empresa, por si o por medio de un tercero, dentro del primer día hábil siguiente de sobrevenida la enfermedad, salvo fuerza mayor acreditada que haya impedido dar el aviso oportunamente. De conformidad al Decreto Supremo Nº 3 de 1984, del Ministerio de Salud y la Ley N° 20.585.</w:t>
      </w:r>
    </w:p>
    <w:p w:rsidRPr="00C67D61" w:rsidR="001D69E6" w:rsidP="00DF2CC4" w:rsidRDefault="001D69E6" w14:paraId="47C4601D" w14:textId="77777777">
      <w:r w:rsidRPr="00C67D61">
        <w:t>Además del aviso, el trabajador afectado por una enfermedad común deberá certificar la veracidad de lo comunicado mediante la correspondiente licencia médica extendida por profesional competente. Esta podrá ser electrónica, que en tales circunstancias llegara en forma virtual a la Empresa, o manual, en cuyo caso el formulario deberá ser entregado a la unidad que determine la gerencia respectiva, dentro del plazo de dos días hábiles contados desde la fecha de iniciación del reposo. Mientras dure la licencia, el trabajador no podrá reintegrarse a su trabajo.</w:t>
      </w:r>
    </w:p>
    <w:p w:rsidR="001D69E6" w:rsidP="00DF2CC4" w:rsidRDefault="001D69E6" w14:paraId="73DB2744" w14:textId="4E61059E">
      <w:r w:rsidRPr="00526690">
        <w:rPr>
          <w:b/>
          <w:bCs/>
          <w:color w:val="13C045"/>
        </w:rPr>
        <w:t xml:space="preserve">c. </w:t>
      </w:r>
      <w:r w:rsidR="00A31F8C">
        <w:rPr>
          <w:b/>
        </w:rPr>
        <w:t>M</w:t>
      </w:r>
      <w:r w:rsidRPr="00A31F8C">
        <w:rPr>
          <w:b/>
        </w:rPr>
        <w:t>atrimonio o acuerdo de unión civil</w:t>
      </w:r>
      <w:r w:rsidRPr="00A35008">
        <w:t>, de conformidad con lo previsto en la ley Nº 20.830, todo trabajador tendrá derecho a cinco días hábiles continuos de permiso pagado, adicional al feriado anual, independientemente del tiempo de servicio.</w:t>
      </w:r>
    </w:p>
    <w:p w:rsidR="001D69E6" w:rsidP="00DF2CC4" w:rsidRDefault="001D69E6" w14:paraId="3D98FC0C" w14:textId="77777777">
      <w:r w:rsidRPr="00A35008">
        <w:t>Este permiso se podrá utilizar, a elección del trabajador, en el día del matrimonio o del acuerdo de unión civil y en los días inmediatamente anteriores o posteriores al de su celebración.</w:t>
      </w:r>
    </w:p>
    <w:p w:rsidRPr="00A35008" w:rsidR="001D69E6" w:rsidP="00DF2CC4" w:rsidRDefault="001D69E6" w14:paraId="70E0ECED" w14:textId="77777777">
      <w:r w:rsidRPr="00A35008">
        <w:t>El trabajador deberá dar aviso a su empleador con treinta días de anticipación y presentar dentro de los treinta días siguientes a la celebración el respectivo certificado de matrimonio o de acuerdo de unión civil del Servicio de Registro Civil e Identificación.</w:t>
      </w:r>
    </w:p>
    <w:p w:rsidRPr="00C67D61" w:rsidR="001D69E6" w:rsidP="00DF2CC4" w:rsidRDefault="001D69E6" w14:paraId="720BBCF5" w14:textId="77777777">
      <w:r w:rsidRPr="00A8783D">
        <w:rPr>
          <w:b/>
          <w:bCs/>
          <w:color w:val="13C045"/>
        </w:rPr>
        <w:t xml:space="preserve">d. </w:t>
      </w:r>
      <w:r w:rsidRPr="00C67D61">
        <w:rPr>
          <w:b/>
          <w:bCs/>
        </w:rPr>
        <w:t xml:space="preserve">Licencia por Maternidad: </w:t>
      </w:r>
      <w:r w:rsidRPr="00C67D61">
        <w:t>Las mujeres trabajadoras tendrán derecho a una licencia de maternidad que cubrirá un periodo que se iniciará seis semanas antes del parto y terminará doce semanas después de este, con derecho a un subsidio que será de cargo del organismo de seguridad social a que este afiliado.</w:t>
      </w:r>
    </w:p>
    <w:p w:rsidRPr="00C67D61" w:rsidR="001D69E6" w:rsidP="00DF2CC4" w:rsidRDefault="001D69E6" w14:paraId="52688701" w14:textId="77777777">
      <w:r w:rsidRPr="00C67D61">
        <w:t>El plazo anterior podrá aumentarse o variar por causas de enfermedad debidamente comprobadas, en conformidad a la legislación vigente. Con todo, la trabajadora deberá comprobar su estado de embarazo con certificado médico o de matrona.</w:t>
      </w:r>
    </w:p>
    <w:p w:rsidRPr="00C67D61" w:rsidR="001D69E6" w:rsidP="00DF2CC4" w:rsidRDefault="001D69E6" w14:paraId="78B816F6" w14:textId="77777777">
      <w:r w:rsidRPr="00C67D61">
        <w:t>Asimismo, la trabajadora o el trabajador que tenga a su cuidado un menor de edad inferior a 6 meses, por habérsele otorgado judicialmente la tuición o el cuidado personal del menor como medida de protección, debidamente comprobado como establece el Código del Trabajo, tendrá derecho a permiso y subsidio hasta por doce semanas. De conformidad a los Art. 195 y 197 bis del Código del Trabajo, Ley Nº 18.620 y Ley Nº 19.250.</w:t>
      </w:r>
    </w:p>
    <w:p w:rsidRPr="00C67D61" w:rsidR="001D69E6" w:rsidP="00DF2CC4" w:rsidRDefault="001D69E6" w14:paraId="7B76BCFF" w14:textId="77777777">
      <w:r w:rsidRPr="00A8783D">
        <w:rPr>
          <w:b/>
          <w:bCs/>
          <w:color w:val="13C045"/>
        </w:rPr>
        <w:t xml:space="preserve">e. </w:t>
      </w:r>
      <w:r w:rsidRPr="00C67D61">
        <w:rPr>
          <w:b/>
          <w:bCs/>
        </w:rPr>
        <w:t xml:space="preserve">Licencia por enfermedad grave de un hijo menor de 1 año de edad: </w:t>
      </w:r>
      <w:r w:rsidRPr="00C67D61">
        <w:t xml:space="preserve">En estos casos la madre trabajadora tendrá derecho a un permiso y subsidio por el periodo que el Servicio que tenga a cargo la atención medica del menor determine, previa acreditación mediante certificado médico otorgado o ratificado por dicho Servicio. </w:t>
      </w:r>
    </w:p>
    <w:p w:rsidRPr="00DF2CC4" w:rsidR="001D69E6" w:rsidP="00DF2CC4" w:rsidRDefault="001D69E6" w14:paraId="153D7594" w14:textId="77777777">
      <w:r w:rsidRPr="00C67D61">
        <w:t>Cuando ambos padres sean trabajadores, cualquiera de ellos y a elección de la madre, podrá gozar del permiso y subsidio referidos. Con todo, gozara de ellos el padre, cuando la madre hubiere fallecido o el tuviere la tuición del menor por sentencia judicial.</w:t>
      </w:r>
      <w:r w:rsidRPr="00C67D61">
        <w:rPr>
          <w:color w:val="666666"/>
          <w:sz w:val="18"/>
          <w:szCs w:val="18"/>
        </w:rPr>
        <w:t xml:space="preserve"> </w:t>
      </w:r>
    </w:p>
    <w:p w:rsidR="001D69E6" w:rsidP="00DF2CC4" w:rsidRDefault="001D69E6" w14:paraId="7F788BC6" w14:textId="77777777">
      <w:r w:rsidRPr="00C67D61">
        <w:t xml:space="preserve">Tendrá también derecho a este permiso y subsidio, la trabajadora o el trabajador que tenga a su cuidado un menor de edad inferior a un año, respecto de quien se le haya otorgado judicialmente la tuición o el cuidado personal de menor como medida de protección. Este derecho se extenderá al cónyuge, en los mismos términos señalados en el inciso anterior. De conformidad al Art. 199 </w:t>
      </w:r>
      <w:r>
        <w:t>y Art.</w:t>
      </w:r>
      <w:r w:rsidRPr="00A35008">
        <w:t xml:space="preserve"> 207 bis</w:t>
      </w:r>
      <w:r>
        <w:t xml:space="preserve"> </w:t>
      </w:r>
      <w:r w:rsidRPr="00C67D61">
        <w:t>del Código del Trabajo, Art. 1 y 185 Ley Nº 18.620, Art. 2 Nº 5 Ley Nº 19.250 y Art. 41 v) Ley 20830.</w:t>
      </w:r>
    </w:p>
    <w:p w:rsidRPr="00F35E91" w:rsidR="007D238C" w:rsidP="007D238C" w:rsidRDefault="007D238C" w14:paraId="7ACCC3CD" w14:textId="77777777">
      <w:pPr>
        <w:pBdr>
          <w:top w:val="single" w:color="205B64" w:sz="12" w:space="1"/>
          <w:left w:val="single" w:color="205B64" w:sz="12" w:space="1"/>
          <w:bottom w:val="single" w:color="205B64" w:sz="12" w:space="1"/>
          <w:right w:val="single" w:color="205B64" w:sz="12" w:space="1"/>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rPr>
          <w:rFonts w:cs="Arial"/>
          <w:sz w:val="4"/>
          <w:szCs w:val="10"/>
        </w:rPr>
      </w:pPr>
    </w:p>
    <w:p w:rsidRPr="00DF1BC2" w:rsidR="007D238C" w:rsidP="007D238C" w:rsidRDefault="007D238C" w14:paraId="1C807CF2" w14:textId="7327D30C">
      <w:pPr>
        <w:pBdr>
          <w:top w:val="single" w:color="205B64" w:sz="12" w:space="1"/>
          <w:left w:val="single" w:color="205B64" w:sz="12" w:space="1"/>
          <w:bottom w:val="single" w:color="205B64" w:sz="12" w:space="1"/>
          <w:right w:val="single" w:color="205B64" w:sz="12" w:space="1"/>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jc w:val="center"/>
        <w:rPr>
          <w:rFonts w:cs="Arial"/>
          <w:sz w:val="20"/>
          <w:szCs w:val="20"/>
        </w:rPr>
      </w:pPr>
      <w:r w:rsidRPr="007D238C">
        <w:rPr>
          <w:rFonts w:cs="Arial"/>
          <w:sz w:val="20"/>
          <w:szCs w:val="20"/>
        </w:rPr>
        <w:t xml:space="preserve">Complementar </w:t>
      </w:r>
      <w:r w:rsidRPr="007D238C" w:rsidR="008F7875">
        <w:rPr>
          <w:rFonts w:cs="Arial"/>
          <w:sz w:val="20"/>
          <w:szCs w:val="20"/>
        </w:rPr>
        <w:t>de acuerdo con</w:t>
      </w:r>
      <w:r w:rsidRPr="007D238C">
        <w:rPr>
          <w:rFonts w:cs="Arial"/>
          <w:sz w:val="20"/>
          <w:szCs w:val="20"/>
        </w:rPr>
        <w:t xml:space="preserve"> la actualidad por COVID-19, respecto al procedimiento que tenga </w:t>
      </w:r>
      <w:r>
        <w:rPr>
          <w:rFonts w:cs="Arial"/>
          <w:sz w:val="20"/>
          <w:szCs w:val="20"/>
        </w:rPr>
        <w:t>FONASA</w:t>
      </w:r>
      <w:r w:rsidRPr="007D238C">
        <w:rPr>
          <w:rFonts w:cs="Arial"/>
          <w:sz w:val="20"/>
          <w:szCs w:val="20"/>
        </w:rPr>
        <w:t xml:space="preserve"> o las ISAPRES para el ingreso de las licencias médicas</w:t>
      </w:r>
      <w:r>
        <w:rPr>
          <w:rFonts w:cs="Arial"/>
          <w:sz w:val="20"/>
          <w:szCs w:val="20"/>
        </w:rPr>
        <w:t xml:space="preserve"> por COVID 19</w:t>
      </w:r>
      <w:r w:rsidRPr="007D238C">
        <w:rPr>
          <w:rFonts w:cs="Arial"/>
          <w:sz w:val="20"/>
          <w:szCs w:val="20"/>
        </w:rPr>
        <w:t xml:space="preserve">. </w:t>
      </w:r>
    </w:p>
    <w:p w:rsidRPr="00A8783D" w:rsidR="007D238C" w:rsidP="007D238C" w:rsidRDefault="007D238C" w14:paraId="084611EE" w14:textId="22E9BC4F">
      <w:pPr>
        <w:pBdr>
          <w:top w:val="single" w:color="205B64" w:sz="12" w:space="1"/>
          <w:left w:val="single" w:color="205B64" w:sz="12" w:space="1"/>
          <w:bottom w:val="single" w:color="205B64" w:sz="12" w:space="1"/>
          <w:right w:val="single" w:color="205B64" w:sz="12" w:space="1"/>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jc w:val="center"/>
        <w:rPr>
          <w:rFonts w:cs="Arial"/>
          <w:color w:val="004C14"/>
          <w:sz w:val="20"/>
          <w:szCs w:val="20"/>
        </w:rPr>
      </w:pPr>
      <w:r w:rsidRPr="00A8783D">
        <w:rPr>
          <w:rFonts w:cs="Arial"/>
          <w:b/>
          <w:bCs/>
          <w:color w:val="004C14"/>
          <w:sz w:val="20"/>
        </w:rPr>
        <w:t>ESTE CUADRO ES EXPLICATIVO</w:t>
      </w:r>
      <w:r w:rsidRPr="00A8783D" w:rsidR="008F7875">
        <w:rPr>
          <w:rFonts w:cs="Arial"/>
          <w:b/>
          <w:bCs/>
          <w:color w:val="004C14"/>
          <w:sz w:val="20"/>
        </w:rPr>
        <w:t xml:space="preserve"> / RECORDATORIO</w:t>
      </w:r>
      <w:r w:rsidRPr="00A8783D">
        <w:rPr>
          <w:rFonts w:cs="Arial"/>
          <w:b/>
          <w:bCs/>
          <w:color w:val="004C14"/>
          <w:sz w:val="20"/>
        </w:rPr>
        <w:t xml:space="preserve"> Y DEBE SER ELIMINADO AL FORMALIZAR EL DOCUMENTO</w:t>
      </w:r>
    </w:p>
    <w:p w:rsidRPr="00C67D61" w:rsidR="001D69E6" w:rsidP="00DF2CC4" w:rsidRDefault="001D69E6" w14:paraId="16FA1923" w14:textId="77777777"/>
    <w:p w:rsidRPr="00C67D61" w:rsidR="001D69E6" w:rsidP="00E04C3B" w:rsidRDefault="00392D9C" w14:paraId="13A31A00" w14:textId="2B6EB122">
      <w:pPr>
        <w:pStyle w:val="Ttulo3"/>
      </w:pPr>
      <w:bookmarkStart w:name="_Toc9896468" w:id="37"/>
      <w:bookmarkStart w:name="_Toc169678852" w:id="38"/>
      <w:r>
        <w:t>P</w:t>
      </w:r>
      <w:r w:rsidRPr="00C67D61">
        <w:t>árrafo 2</w:t>
      </w:r>
      <w:r>
        <w:t xml:space="preserve"> -</w:t>
      </w:r>
      <w:r w:rsidRPr="00C67D61">
        <w:t xml:space="preserve"> </w:t>
      </w:r>
      <w:r>
        <w:t>D</w:t>
      </w:r>
      <w:r w:rsidRPr="00C67D61">
        <w:t>e la maternidad</w:t>
      </w:r>
      <w:bookmarkEnd w:id="37"/>
      <w:bookmarkEnd w:id="38"/>
    </w:p>
    <w:p w:rsidRPr="00610D79" w:rsidR="001D69E6" w:rsidP="00DF2CC4" w:rsidRDefault="00A431B4" w14:paraId="0EBD31E8" w14:textId="1230C2F9">
      <w:pPr>
        <w:pStyle w:val="Articulo"/>
      </w:pPr>
      <w:r>
        <w:t>ARTICULO 51</w:t>
      </w:r>
      <w:r w:rsidRPr="00610D79" w:rsidR="001D69E6">
        <w:t>°</w:t>
      </w:r>
    </w:p>
    <w:p w:rsidRPr="00C67D61" w:rsidR="001D69E6" w:rsidP="00DF2CC4" w:rsidRDefault="001D69E6" w14:paraId="0B304A75" w14:textId="77777777">
      <w:pPr>
        <w:rPr>
          <w:color w:val="666666"/>
          <w:sz w:val="18"/>
          <w:szCs w:val="18"/>
        </w:rPr>
      </w:pPr>
      <w:r w:rsidRPr="00C67D61">
        <w:t>Tendrán derecho a gozar del beneficio de sala cuna las madres que laboren en Empresas que ocupen veinte o más trabajadoras. Lo anterior con el fin de que ellas puedan dar alimento a sus hijos menores de dos años y dejarlos mientras estén en el trabajo.</w:t>
      </w:r>
      <w:r w:rsidRPr="00C67D61">
        <w:rPr>
          <w:color w:val="666666"/>
          <w:sz w:val="18"/>
          <w:szCs w:val="18"/>
        </w:rPr>
        <w:t xml:space="preserve"> </w:t>
      </w:r>
    </w:p>
    <w:p w:rsidRPr="00C67D61" w:rsidR="001D69E6" w:rsidP="00DF2CC4" w:rsidRDefault="001D69E6" w14:paraId="152332E3" w14:textId="77777777">
      <w:r w:rsidRPr="00C67D61">
        <w:t>En el caso que la madre trabajadora decida no llevar al menor de dos años a la sala cuna de la Empresa o las que esta contrate para prestar dicho servicio, la Empresa no tendrá obligación de pagar a la trabajadora suma alguna de dinero por dicho concepto. De conformidad con el Art. 203 del Código del trabajo, Ley Nº 19.408 y Ley Nº 19.591.</w:t>
      </w:r>
    </w:p>
    <w:p w:rsidRPr="00610D79" w:rsidR="001D69E6" w:rsidP="00DF2CC4" w:rsidRDefault="00A431B4" w14:paraId="4F666F20" w14:textId="1F2C1E39">
      <w:pPr>
        <w:pStyle w:val="Articulo"/>
      </w:pPr>
      <w:r>
        <w:t>ARTICULO 52</w:t>
      </w:r>
      <w:r w:rsidRPr="00610D79" w:rsidR="001D69E6">
        <w:t>°</w:t>
      </w:r>
    </w:p>
    <w:p w:rsidRPr="00C67D61" w:rsidR="001D69E6" w:rsidP="00DF1BC2" w:rsidRDefault="001D69E6" w14:paraId="27C1F180" w14:textId="77777777">
      <w:pPr>
        <w:pStyle w:val="Sinespaciado"/>
      </w:pPr>
      <w:r w:rsidRPr="00C67D61">
        <w:t>Las trabajadoras que tengan a sus hijos menores de dos años en la sala cuna de la Empresa o en las que esta contrate para prestar dicho servicio, tendrán derecho a disponer, para los efectos de dar alimentos a sus hijos, de a lo menos, una hora al día, la que se considerara como efectivamente trabajada para efectos de las remuneraciones. Este derecho podrá ejercerse de algunas de las siguientes formas a acordar con el empleador:</w:t>
      </w:r>
    </w:p>
    <w:p w:rsidRPr="00C67D61" w:rsidR="001D69E6" w:rsidP="00DF2CC4" w:rsidRDefault="001D69E6" w14:paraId="69377DC5" w14:textId="41FD0AD1">
      <w:pPr>
        <w:pStyle w:val="Prrafodelista"/>
      </w:pPr>
      <w:r w:rsidRPr="00C67D61">
        <w:t>En cualquier momento dentro de la Jornada de Trabajo.</w:t>
      </w:r>
    </w:p>
    <w:p w:rsidRPr="00C67D61" w:rsidR="001D69E6" w:rsidP="00DF2CC4" w:rsidRDefault="001D69E6" w14:paraId="10E0E781" w14:textId="77777777">
      <w:pPr>
        <w:pStyle w:val="Prrafodelista"/>
      </w:pPr>
      <w:r w:rsidRPr="00C67D61">
        <w:t>Dividiéndolo, a solicitud de la interesada, en dos porciones.</w:t>
      </w:r>
    </w:p>
    <w:p w:rsidRPr="00C67D61" w:rsidR="001D69E6" w:rsidP="00DF2CC4" w:rsidRDefault="001D69E6" w14:paraId="1F1DF9C9" w14:textId="77777777">
      <w:pPr>
        <w:pStyle w:val="Prrafodelista"/>
      </w:pPr>
      <w:r w:rsidRPr="00C67D61">
        <w:t>Postergando o adelantando en media hora, o en una hora, el inicio o el término de la Jornada de Trabajo.</w:t>
      </w:r>
    </w:p>
    <w:p w:rsidR="00DF2CC4" w:rsidP="00196E0B" w:rsidRDefault="001D69E6" w14:paraId="1F6FE0D3" w14:textId="4AD59299">
      <w:r w:rsidRPr="00C67D61">
        <w:t>Este derecho podrá ser ejercido preferentemente en la sala cuna, o en el lugar en que se encuentre el menor. Para todos los efectos legales, el tiempo utilizado se considerará como trabajado. En conformidad al Art. 206 del Código del Trabajo, Art. 2º Ley Nº 21.155 y Art. Único Ley Nº 20.166.</w:t>
      </w:r>
      <w:bookmarkStart w:name="_Toc9896469" w:id="39"/>
      <w:r w:rsidR="00DF2CC4">
        <w:rPr>
          <w:b/>
        </w:rPr>
        <w:br w:type="page"/>
      </w:r>
    </w:p>
    <w:p w:rsidRPr="00C67D61" w:rsidR="001D69E6" w:rsidP="00E04C3B" w:rsidRDefault="00392D9C" w14:paraId="0D185376" w14:textId="255CDF1B">
      <w:pPr>
        <w:pStyle w:val="Ttulo3"/>
      </w:pPr>
      <w:bookmarkStart w:name="_Toc169678853" w:id="40"/>
      <w:r>
        <w:t>P</w:t>
      </w:r>
      <w:r w:rsidRPr="00C67D61">
        <w:t>árrafo 3</w:t>
      </w:r>
      <w:r>
        <w:t xml:space="preserve"> - D</w:t>
      </w:r>
      <w:r w:rsidRPr="00C67D61">
        <w:t>e los permisos</w:t>
      </w:r>
      <w:bookmarkEnd w:id="39"/>
      <w:bookmarkEnd w:id="40"/>
    </w:p>
    <w:p w:rsidRPr="00610D79" w:rsidR="001D69E6" w:rsidP="006A5665" w:rsidRDefault="00A431B4" w14:paraId="77411400" w14:textId="5209117F">
      <w:pPr>
        <w:pStyle w:val="Articulo"/>
      </w:pPr>
      <w:r>
        <w:t>ARTICULO 53</w:t>
      </w:r>
      <w:r w:rsidRPr="00610D79" w:rsidR="001D69E6">
        <w:t>º</w:t>
      </w:r>
    </w:p>
    <w:p w:rsidRPr="006A5665" w:rsidR="001D69E6" w:rsidP="006A5665" w:rsidRDefault="001D69E6" w14:paraId="16A948A0" w14:textId="77777777">
      <w:pPr>
        <w:pStyle w:val="Sinespaciado"/>
        <w:rPr>
          <w:b/>
        </w:rPr>
      </w:pPr>
      <w:r w:rsidRPr="006A5665">
        <w:rPr>
          <w:b/>
        </w:rPr>
        <w:t xml:space="preserve">Permiso Postnatal Parental: </w:t>
      </w:r>
    </w:p>
    <w:p w:rsidRPr="002F2DE9" w:rsidR="001D69E6" w:rsidP="006A5665" w:rsidRDefault="001D69E6" w14:paraId="7753E914" w14:textId="77777777">
      <w:r w:rsidRPr="002F2DE9">
        <w:t>Las trabajadoras tendrán derecho a un permiso parental de doce semanas a continuación del periodo postnatal, durante el cual recibirán un subsidio cuya base de cálculo será la misma del subsidio por descanso de maternidad, Con todo, la trabajadora podrá reincorporarse a sus labores, una vez terminado el permiso postnatal, por media jornada ordinaria, en cuyo caso el permiso postnatal parental se extenderá a dieciocho semanas. En este caso percibirá el cincuenta por ciento del subsidio que le hubiere correspondido conforme al inciso anterior y, a lo menos, el cincuenta por ciento de los estipendios fijos establecidos en el contrato de trabajo, sin perjuicio de las demás remuneraciones de carácter variable a que tenga derecho. De conformidad al Art. 197 bis del Código del Trabajo y la Ley Nº 20.545.</w:t>
      </w:r>
    </w:p>
    <w:p w:rsidRPr="002F2DE9" w:rsidR="001D69E6" w:rsidP="006A5665" w:rsidRDefault="001D69E6" w14:paraId="4AC38083" w14:textId="77777777">
      <w:r w:rsidRPr="002F2DE9">
        <w:t>Para reincorporarse bajo esta modalidad de media jornada la trabajadora deberá dar aviso a la empresa mediante carta certificada, enviada con a lo menos treinta días de anticipación al término del periodo postnatal, con copia a la Dirección del Trabajo. De no efectuar esta comunicación, la trabajadora deberá ejercer su permiso postnatal parental en la modalidad tiempo completo.</w:t>
      </w:r>
    </w:p>
    <w:p w:rsidRPr="002F2DE9" w:rsidR="001D69E6" w:rsidP="006A5665" w:rsidRDefault="001D69E6" w14:paraId="4EDE3725" w14:textId="087136D3">
      <w:r w:rsidRPr="002F2DE9">
        <w:t xml:space="preserve">La Empresa estará obligada a reincorporar a la trabajadora, salvo que, por la naturaleza de sus labores y las condiciones en que aquella las desempeña, estas últimas solo puedan desarrollarse ejerciendo la jornada que la trabajadora cumplía antes del permiso prenatal. La negativa de la Empresa a la reincorporación </w:t>
      </w:r>
      <w:r w:rsidRPr="002F2DE9" w:rsidR="008007FB">
        <w:t>parcial</w:t>
      </w:r>
      <w:r w:rsidRPr="002F2DE9">
        <w:t xml:space="preserve"> deberá ser fundamentada e informada a la trabajadora dentro de los tres días de recibida la comunicación de esta, mediante carta certificada, con copia a la Inspección del Trabajo en el mismo acto. </w:t>
      </w:r>
    </w:p>
    <w:p w:rsidRPr="002F2DE9" w:rsidR="001D69E6" w:rsidP="006A5665" w:rsidRDefault="001D69E6" w14:paraId="2FE6DB2F" w14:textId="77777777">
      <w:r w:rsidRPr="002F2DE9">
        <w:t>La trabajadora podrá reclamar de dicha negativa ante la referida entidad, dentro de tres días hábiles contados desde que tome conocimiento de la comunicación de su empleador. La Inspección del Trabajo resolverá si la naturaleza de las labores y condiciones en las que estas son desempeñadas justifican o no la negativa del empleador.</w:t>
      </w:r>
    </w:p>
    <w:p w:rsidRPr="002F2DE9" w:rsidR="001D69E6" w:rsidP="006A5665" w:rsidRDefault="001D69E6" w14:paraId="530AEE05" w14:textId="77777777">
      <w:r w:rsidRPr="002F2DE9">
        <w:t>Con todo, cuando la madre hubiere fallecido o el padre tuviere el cuidado personal del menor por sentencia judicial, le corresponderá a este el permiso y subsidio establecidos en los incisos primero y segundo.</w:t>
      </w:r>
    </w:p>
    <w:p w:rsidRPr="002F2DE9" w:rsidR="001D69E6" w:rsidP="006A5665" w:rsidRDefault="001D69E6" w14:paraId="4C174631" w14:textId="77777777">
      <w:r w:rsidRPr="002F2DE9">
        <w:t>Si ambos padres son trabajadores, cualquiera de ellos, a elección de la madre, podrá gozar del permiso postnatal parental, a partir de la séptima semana del mismo, por el número de semanas que esta indique. Las semanas utilizadas por el padre deberán ubicarse en el periodo final del permiso y darán derecho al subsidio establecido en este artículo, calculado en base a sus remuneraciones. Le será aplicable al trabajador lo dispuesto en el inciso quinto del Art. 197 bis del Código del Trabajo y Art. 1 N° 3 Ley Nº 20.545.</w:t>
      </w:r>
    </w:p>
    <w:p w:rsidRPr="002F2DE9" w:rsidR="001D69E6" w:rsidP="006A5665" w:rsidRDefault="001D69E6" w14:paraId="1A2AABEE" w14:textId="77777777">
      <w:r w:rsidRPr="002F2DE9">
        <w:t>En caso de que el padre haga uso del permiso postnatal parental, deberá dar aviso a su empleador mediante carta certificada enviada, a lo menos, con diez días de anticipación a la fecha en que hará uso del mencionado permiso, con copia a la Inspección del Trabajo. Copia de dicha comunicación deberá ser remitida, dentro del mismo plazo, al empleador de la trabajadora.</w:t>
      </w:r>
    </w:p>
    <w:p w:rsidRPr="006A5665" w:rsidR="001D69E6" w:rsidP="006A5665" w:rsidRDefault="001D69E6" w14:paraId="4CF91635" w14:textId="019A860D">
      <w:pPr>
        <w:pStyle w:val="Sinespaciado"/>
        <w:rPr>
          <w:b/>
        </w:rPr>
      </w:pPr>
      <w:r w:rsidRPr="006A5665">
        <w:rPr>
          <w:b/>
        </w:rPr>
        <w:t xml:space="preserve">Permiso </w:t>
      </w:r>
      <w:r w:rsidRPr="006A5665" w:rsidR="00DF1BC2">
        <w:rPr>
          <w:b/>
        </w:rPr>
        <w:t xml:space="preserve">Postnatal </w:t>
      </w:r>
      <w:r w:rsidRPr="006A5665">
        <w:rPr>
          <w:b/>
        </w:rPr>
        <w:t xml:space="preserve">Paternal: </w:t>
      </w:r>
    </w:p>
    <w:p w:rsidRPr="00C67D61" w:rsidR="001D69E6" w:rsidP="006A5665" w:rsidRDefault="001D69E6" w14:paraId="0AD5DD7A" w14:textId="0F9DBF6A">
      <w:r w:rsidRPr="00C67D61">
        <w:t xml:space="preserve">El padre tendrá derecho a un permiso pagado de cinco días en caso de nacimiento de un hijo, el que podrá utilizar a su elección desde el momento del parto, y en este caso será de forma </w:t>
      </w:r>
      <w:r w:rsidRPr="00C67D61" w:rsidR="00761434">
        <w:t>continua</w:t>
      </w:r>
      <w:r w:rsidRPr="00C67D61">
        <w:t xml:space="preserve"> excluyendo el descanso semanal, o distribuirlo dentro del primer mes desde la fecha de nacimiento. Este permiso también se otorgará al padre o la madre que se le conceda la adopción de un hijo, y se contará a partir de la notificación de la resolución que otorgue el cuidado personal o acoja la adopción del menor, de acuerdo a los Art. 19 y 24 Ley N° 19.620. </w:t>
      </w:r>
    </w:p>
    <w:p w:rsidRPr="00610D79" w:rsidR="005A7A1D" w:rsidP="006A5665" w:rsidRDefault="005A7A1D" w14:paraId="533015EE" w14:textId="6C09934B">
      <w:pPr>
        <w:pStyle w:val="Articulo"/>
      </w:pPr>
      <w:r w:rsidRPr="00610D79">
        <w:t>ARTICULO 5</w:t>
      </w:r>
      <w:r w:rsidR="00761434">
        <w:t>4</w:t>
      </w:r>
      <w:r w:rsidRPr="00610D79">
        <w:t>°</w:t>
      </w:r>
    </w:p>
    <w:p w:rsidRPr="00610D79" w:rsidR="001D69E6" w:rsidP="006A5665" w:rsidRDefault="001D69E6" w14:paraId="58DEAAFA" w14:textId="7EC1549A">
      <w:r w:rsidRPr="00610D79">
        <w:t>Permiso por un accidente grave o de una enfermedad grave, aguda y con riesgo de muerte de un niño o niña mayor de un año y menor de dieciocho años</w:t>
      </w:r>
      <w:r w:rsidR="00432DB9">
        <w:t>.</w:t>
      </w:r>
    </w:p>
    <w:p w:rsidRPr="00C67D61" w:rsidR="001D69E6" w:rsidP="006A5665" w:rsidRDefault="001D69E6" w14:paraId="76AAF7A8" w14:textId="77777777">
      <w:r w:rsidRPr="00C67D61">
        <w:t>Cuando la salud de un niño o niña mayor de un año y menor de dieciocho años de edad requiera el cuidado personal de su padre o madre con motivo de un accidente grave o de una enfermedad grave, aguda y con riesgo de muerte, tanto el padre como la madre trabajadores tendrán derecho a un permiso para ausentarse de su trabajo por el número de horas equivalentes a diez jornadas ordinarias de trabajo al año, distribuidas a elección del trabajador o trabajadora en jornadas completas, parciales o combinación de ambas, las que se considerarán como trabajadas para todos los efectos legales. El accidente o la enfermedad deberán ser acreditados mediante certificado otorgado por el médico que tenga a su cargo la atención del niño o niña. Si el padre y la madre son trabajadores podrán usar este permiso conjunta o separadamente.</w:t>
      </w:r>
    </w:p>
    <w:p w:rsidR="00DF1BC2" w:rsidP="006A5665" w:rsidRDefault="001D69E6" w14:paraId="4D9E358C" w14:textId="5E0E0B2D">
      <w:r w:rsidRPr="00C67D61">
        <w:t>Cuando el cuidado personal del niño o niña lo tenga un tercero distinto del padre o la madre, otorgado por resolución judicial, sólo éste podrá hacer uso del permiso, en los mismos términos que el padre o la madre. En conformidad al Art. 199 bis del Código Sanitario y la Ley 21.063.</w:t>
      </w:r>
    </w:p>
    <w:p w:rsidR="00DF1BC2" w:rsidRDefault="00DF1BC2" w14:paraId="5BCF9C6E" w14:textId="77777777">
      <w:pPr>
        <w:spacing w:after="0" w:line="240" w:lineRule="auto"/>
        <w:jc w:val="left"/>
      </w:pPr>
      <w:r>
        <w:br w:type="page"/>
      </w:r>
    </w:p>
    <w:p w:rsidRPr="00610D79" w:rsidR="005A7A1D" w:rsidP="006A5665" w:rsidRDefault="005A7A1D" w14:paraId="0EB08400" w14:textId="084F2DD6">
      <w:pPr>
        <w:pStyle w:val="Articulo"/>
      </w:pPr>
      <w:r w:rsidRPr="00610D79">
        <w:t>A</w:t>
      </w:r>
      <w:r w:rsidR="00761434">
        <w:t>RTICULO 55</w:t>
      </w:r>
      <w:r w:rsidRPr="00610D79">
        <w:t>º</w:t>
      </w:r>
    </w:p>
    <w:p w:rsidRPr="006A5665" w:rsidR="001D69E6" w:rsidP="006A5665" w:rsidRDefault="001D69E6" w14:paraId="45C95F9F" w14:textId="77777777">
      <w:pPr>
        <w:pStyle w:val="Sinespaciado"/>
        <w:rPr>
          <w:b/>
        </w:rPr>
      </w:pPr>
      <w:r w:rsidRPr="006A5665">
        <w:rPr>
          <w:b/>
        </w:rPr>
        <w:t>Permiso por fallecimiento de un hijo, del cónyuge o conviviente civil</w:t>
      </w:r>
    </w:p>
    <w:p w:rsidR="001D69E6" w:rsidP="006A5665" w:rsidRDefault="001D69E6" w14:paraId="400A39A0" w14:textId="1CF78CC2">
      <w:r w:rsidRPr="00761434">
        <w:t>Respecto a los permisos por fallecimiento, en el caso de muerte de un hijo</w:t>
      </w:r>
      <w:r w:rsidRPr="00761434" w:rsidR="00F63D52">
        <w:t xml:space="preserve"> el trabajador tendrá derecho a diez días corridos de permiso pagado</w:t>
      </w:r>
      <w:r w:rsidRPr="00761434">
        <w:t xml:space="preserve">, así como en el de muerte del cónyuge o conviviente civil, todo trabajador tendrá derecho a siete días corridos de permiso pagado, adicional al feriado anual, independientemente del tiempo de servicio. </w:t>
      </w:r>
      <w:r w:rsidRPr="00AA152C" w:rsidR="00AA152C">
        <w:t>Igual permiso se aplicará, por siete días hábiles, en el caso de muerte de un hijo en período de gestación. En el caso de muerte de un hermano, del padre o de la madre del trabajador, dicho permiso se extenderá por cuatro días hábiles.</w:t>
      </w:r>
      <w:r w:rsidRPr="00C67D61">
        <w:t xml:space="preserve"> Estos permisos deberán hacerse efectivos a partir del día del respectivo fallecimiento</w:t>
      </w:r>
      <w:r w:rsidR="00CB5CEC">
        <w:t xml:space="preserve"> y </w:t>
      </w:r>
      <w:r w:rsidRPr="00CB5CEC" w:rsidR="00CB5CEC">
        <w:t>tratándose de una defunción fetal, el permiso se hará efectivo desde el momento de acreditarse la muerte, con el respectivo certificado de defunción fetal.</w:t>
      </w:r>
      <w:r w:rsidR="00CB5CEC">
        <w:t xml:space="preserve"> </w:t>
      </w:r>
      <w:r w:rsidRPr="00C67D61">
        <w:t xml:space="preserve">De conformidad al Art. 66 del Código del Trabajo, Art. 1 Nº 1 Ley Nº 20.137, Art. 41 </w:t>
      </w:r>
      <w:r w:rsidR="008007FB">
        <w:t>IV</w:t>
      </w:r>
      <w:r w:rsidRPr="00C67D61">
        <w:t>) Ley Nº 20.830 y Art. 1 Nº 22 Ley Nº</w:t>
      </w:r>
      <w:r w:rsidR="008007FB">
        <w:t xml:space="preserve"> </w:t>
      </w:r>
      <w:r w:rsidRPr="00C67D61">
        <w:t>19.250.</w:t>
      </w:r>
    </w:p>
    <w:p w:rsidRPr="00610D79" w:rsidR="005A7A1D" w:rsidP="006A5665" w:rsidRDefault="00761434" w14:paraId="54A631C2" w14:textId="574F4D6E">
      <w:pPr>
        <w:pStyle w:val="Articulo"/>
      </w:pPr>
      <w:r>
        <w:t>ARTICULO 56</w:t>
      </w:r>
      <w:r w:rsidRPr="00610D79" w:rsidR="005A7A1D">
        <w:t>°</w:t>
      </w:r>
    </w:p>
    <w:p w:rsidRPr="006A5665" w:rsidR="001D69E6" w:rsidP="006A5665" w:rsidRDefault="001D69E6" w14:paraId="4BD4C852" w14:textId="77777777">
      <w:pPr>
        <w:pStyle w:val="Sinespaciado"/>
        <w:rPr>
          <w:b/>
        </w:rPr>
      </w:pPr>
      <w:r w:rsidRPr="006A5665">
        <w:rPr>
          <w:b/>
        </w:rPr>
        <w:t>Permiso para la realización de exámenes médicos preventivos</w:t>
      </w:r>
    </w:p>
    <w:p w:rsidRPr="00C67D61" w:rsidR="001D69E6" w:rsidP="00C950CA" w:rsidRDefault="00C950CA" w14:paraId="0AF1F17B" w14:textId="04CF32DC">
      <w:r w:rsidRPr="008F7875">
        <w:t>Las trabajadoras y los trabajadores</w:t>
      </w:r>
      <w:r w:rsidRPr="008F7875" w:rsidR="001D69E6">
        <w:t xml:space="preserve"> cuyos contratos</w:t>
      </w:r>
      <w:r w:rsidRPr="00C67D61" w:rsidR="001D69E6">
        <w:t xml:space="preserve"> de trabajo sean por un plazo superior a treinta días, tendrán derecho a medio día de permiso, una vez al año durante la vigencia de la relación laboral, para someterse a los exámenes de mamografía y próstata, respectivamente, pudiendo incluir otras prestaciones de medicina preventiva, tales como el examen de </w:t>
      </w:r>
      <w:r w:rsidRPr="00C67D61" w:rsidR="00122E75">
        <w:t>Papanicolau</w:t>
      </w:r>
      <w:r w:rsidRPr="00C67D61" w:rsidR="001D69E6">
        <w:t>, en las instituciones de salud públicas o privadas que corresponda. En el caso de los contratos celebrados por un plazo fijo, o para la realización de una obra o faena determinada, este derecho podrá ejercerse a partir de los treinta días de celebrado el contrato de trabajo, y en cualquier momento durante la vigencia de éste.</w:t>
      </w:r>
    </w:p>
    <w:p w:rsidRPr="00C67D61" w:rsidR="001D69E6" w:rsidP="006A5665" w:rsidRDefault="001D69E6" w14:paraId="186BBF6D" w14:textId="77777777">
      <w:r w:rsidRPr="00C67D61">
        <w:t>El tiempo para realizar los exámenes, señalado en el inciso anterior, será complementado, en su caso, con el tiempo suficiente para los traslados hacia y desde la institución médica, considerando las condiciones geográficas, de transporte y la disponibilidad de equipamiento médico necesario.</w:t>
      </w:r>
    </w:p>
    <w:p w:rsidR="001D69E6" w:rsidP="006A5665" w:rsidRDefault="001D69E6" w14:paraId="7E629D00" w14:textId="77777777">
      <w:r w:rsidRPr="00610D79">
        <w:t>Para el ejercicio de este derecho, los trabajadores deberán dar aviso al empleador con una semana de anticipación a la realización de los exámenes; asimismo, deberán presentar con posterioridad a éstos, los comprobantes suficientes que acrediten que se los realizaron en la fecha estipulada. En conformidad al Art. 66 bis del Código del Trabajo y Art. Único Ley Nº 20.769.</w:t>
      </w:r>
    </w:p>
    <w:p w:rsidRPr="00610D79" w:rsidR="00113E96" w:rsidP="006A5665" w:rsidRDefault="00113E96" w14:paraId="2DE46558" w14:textId="77777777"/>
    <w:p w:rsidRPr="00610D79" w:rsidR="005A7A1D" w:rsidP="006A5665" w:rsidRDefault="00761434" w14:paraId="31C672A4" w14:textId="1C16A0C2">
      <w:pPr>
        <w:pStyle w:val="Articulo"/>
      </w:pPr>
      <w:bookmarkStart w:name="_Hlk133332015" w:id="41"/>
      <w:r>
        <w:t>ARTICULO 57</w:t>
      </w:r>
      <w:r w:rsidRPr="00610D79" w:rsidR="005A7A1D">
        <w:t>°</w:t>
      </w:r>
    </w:p>
    <w:p w:rsidRPr="006A5665" w:rsidR="001D69E6" w:rsidP="006A5665" w:rsidRDefault="001D69E6" w14:paraId="095D5F0E" w14:textId="77777777">
      <w:pPr>
        <w:pStyle w:val="Sinespaciado"/>
        <w:rPr>
          <w:b/>
        </w:rPr>
      </w:pPr>
      <w:r w:rsidRPr="006A5665">
        <w:rPr>
          <w:b/>
        </w:rPr>
        <w:t>Permiso para miembros de Cuerpo de Bomberos</w:t>
      </w:r>
    </w:p>
    <w:p w:rsidRPr="00C67D61" w:rsidR="001D69E6" w:rsidP="006A5665" w:rsidRDefault="001D69E6" w14:paraId="1BFAE1BC" w14:textId="77777777">
      <w:r w:rsidRPr="00C67D61">
        <w:t>Los trabajadores que se desempeñen adicionalmente como voluntarios del Cuerpo de Bomberos estarán facultados para acudir a llamados de emergencia ante accidentes, incendios u otros siniestros que ocurran durante su jornada laboral. El tiempo que estos trabajadores destinen a la atención de estas emergencias será considerado como trabajado para todos los efectos legales, de acuerdo al Art. 66 ter del Código del Trabajo y Art. Único Ley Nº 20.907.</w:t>
      </w:r>
      <w:bookmarkEnd w:id="41"/>
    </w:p>
    <w:p w:rsidR="005A7A1D" w:rsidP="006A5665" w:rsidRDefault="001D69E6" w14:paraId="1DD57452" w14:textId="29A60947">
      <w:r w:rsidRPr="00C67D61">
        <w:t>El empleador no podrá, en ningún caso, calificar esta salida como intempestiva e injustificada para configurar la causal de abandono de trabajo establecida en el Art. 160, número 4, letra a), del Código del Trabajo. La empresa podrá solicitar a la Comandancia de Bomberos respectiva la acreditación de la circunstancia señalada en este artículo.</w:t>
      </w:r>
    </w:p>
    <w:p w:rsidRPr="00610D79" w:rsidR="00432DB9" w:rsidP="00432DB9" w:rsidRDefault="00432DB9" w14:paraId="150A1C37" w14:textId="266F5BAF">
      <w:pPr>
        <w:pStyle w:val="Articulo"/>
      </w:pPr>
      <w:r>
        <w:t>ARTICULO 58</w:t>
      </w:r>
      <w:r w:rsidRPr="00610D79">
        <w:t>°</w:t>
      </w:r>
    </w:p>
    <w:p w:rsidRPr="006A5665" w:rsidR="00432DB9" w:rsidP="00432DB9" w:rsidRDefault="00432DB9" w14:paraId="3FE933A3" w14:textId="49430B41">
      <w:pPr>
        <w:pStyle w:val="Sinespaciado"/>
        <w:rPr>
          <w:b/>
        </w:rPr>
      </w:pPr>
      <w:r w:rsidRPr="006A5665">
        <w:rPr>
          <w:b/>
        </w:rPr>
        <w:t xml:space="preserve">Permiso para </w:t>
      </w:r>
      <w:r>
        <w:rPr>
          <w:b/>
        </w:rPr>
        <w:t>trabajadores con hijos con trastornos del espectro autista (TEA)</w:t>
      </w:r>
    </w:p>
    <w:p w:rsidR="00432DB9" w:rsidP="00432DB9" w:rsidRDefault="00432DB9" w14:paraId="61BEA1BD" w14:textId="08C54CF4">
      <w:r w:rsidRPr="00C67D61">
        <w:t xml:space="preserve">Los trabajadores </w:t>
      </w:r>
      <w:r w:rsidR="00210EAE">
        <w:t xml:space="preserve">que sean padres, madres o tutores legales de menores de edad debidamente diagnosticados con trastorno del espectro autista, estarán facultados para acudir a emergencias respecto a su integridad en los establecimientos educacionales en los cuales cursen su enseñanza parvularia, básica o media. El tiempo que estos trabajadores destinen a la atención de estas emergencias será considerado como trabajado para todos los efectos legales, no se calificará esta salida como intempestiva e injustificada para configurar la causal de abandono de trabajo o como fundamento de una investigación sumaria o de un sumario administrativo, en su caso. El trabajador deberá dar aviso a la Inspección del Trabajo del territorio respectivo respecto a la circunstancia de tener un hijo, hija o menor bajo su tutela legal, diagnosticado con trastorno del espectro autista, de acuerdo al Art. 25, Ley N° 21.545, del Ministerio de Salud. </w:t>
      </w:r>
    </w:p>
    <w:p w:rsidR="00F44EFD" w:rsidP="00432DB9" w:rsidRDefault="00F44EFD" w14:paraId="66308425" w14:textId="325F8A87">
      <w:r>
        <w:br w:type="page"/>
      </w:r>
    </w:p>
    <w:p w:rsidRPr="008B477C" w:rsidR="001D69E6" w:rsidP="00A50E7D" w:rsidRDefault="00392D9C" w14:paraId="20DC3D4B" w14:textId="304EE612">
      <w:pPr>
        <w:pStyle w:val="Ttulo2"/>
        <w:rPr>
          <w:rFonts w:ascii="Estandar" w:hAnsi="Estandar" w:eastAsia="DINNextLTPro-Light" w:cs="Arial"/>
          <w:color w:val="58595B"/>
          <w:sz w:val="20"/>
          <w:szCs w:val="24"/>
          <w:lang w:val="es-ES_tradnl" w:eastAsia="es-ES_tradnl" w:bidi="ar-SA"/>
        </w:rPr>
      </w:pPr>
      <w:bookmarkStart w:name="_Toc9896470" w:id="42"/>
      <w:bookmarkStart w:name="_Toc169678854" w:id="43"/>
      <w:r>
        <w:t>C</w:t>
      </w:r>
      <w:r w:rsidRPr="00C67D61">
        <w:t xml:space="preserve">apítulo </w:t>
      </w:r>
      <w:r>
        <w:t>X -</w:t>
      </w:r>
      <w:r w:rsidRPr="00C67D61">
        <w:t xml:space="preserve"> </w:t>
      </w:r>
      <w:r>
        <w:t>De</w:t>
      </w:r>
      <w:r w:rsidRPr="00C67D61">
        <w:t xml:space="preserve"> la igualdad de oportunidades de</w:t>
      </w:r>
      <w:r>
        <w:t xml:space="preserve"> </w:t>
      </w:r>
      <w:r w:rsidRPr="00C67D61">
        <w:t>trabajadores con discapacidad</w:t>
      </w:r>
      <w:bookmarkEnd w:id="42"/>
      <w:bookmarkEnd w:id="43"/>
    </w:p>
    <w:p w:rsidRPr="00C67D61" w:rsidR="001D69E6" w:rsidP="006A5665" w:rsidRDefault="00761434" w14:paraId="6B470AAB" w14:textId="0C58AD78">
      <w:pPr>
        <w:pStyle w:val="Articulo"/>
      </w:pPr>
      <w:r>
        <w:t>ARTICULO 5</w:t>
      </w:r>
      <w:r w:rsidR="00210EAE">
        <w:t>9</w:t>
      </w:r>
      <w:r w:rsidRPr="00C67D61" w:rsidR="001D69E6">
        <w:t xml:space="preserve">º </w:t>
      </w:r>
    </w:p>
    <w:p w:rsidRPr="00C67D61" w:rsidR="001D69E6" w:rsidP="006A5665" w:rsidRDefault="001D69E6" w14:paraId="1F712A33" w14:textId="77777777">
      <w:r w:rsidRPr="00C67D61">
        <w:t>Con el fin de garantizar el derecho a la igualdad de oportunidades de los trabajadores con discapacidad se establecen medidas contra la discriminación, que consisten en realizar ajustes necesarios en las normas pertinentes a las diversas faenas que se desarrollan en la empresa y en la prevención de conductas de acoso.</w:t>
      </w:r>
    </w:p>
    <w:p w:rsidRPr="00C67D61" w:rsidR="001D69E6" w:rsidP="006A5665" w:rsidRDefault="001D69E6" w14:paraId="0A17961F" w14:textId="77777777">
      <w:r w:rsidRPr="00C67D61">
        <w:t>Se entiende por ajustes necesarios las medidas de adecuación del ambiente físico, social y de actitud a las carencias específicas de las personas con discapacidad que, de forma eficaz y práctica, y sin que suponga una carga desproporcionada, faciliten la accesibilidad o participación de una persona con discapacidad en igualdad de condiciones que el resto de los trabajadores de la empresa.</w:t>
      </w:r>
    </w:p>
    <w:p w:rsidRPr="00C67D61" w:rsidR="001D69E6" w:rsidP="006A5665" w:rsidRDefault="001D69E6" w14:paraId="465844D8" w14:textId="77777777">
      <w:r w:rsidRPr="00C67D61">
        <w:t>Por su parte, para los efectos de este artículo se entiende por conducta de acoso, es toda aquella relacionada con la discapacidad de una persona, que tenga como consecuencia atentar contra su dignidad o crear un entorno intimidatorio, hostil, degradante, humillante u ofensivo.</w:t>
      </w:r>
    </w:p>
    <w:p w:rsidRPr="00C67D61" w:rsidR="001D69E6" w:rsidP="006A5665" w:rsidRDefault="001D69E6" w14:paraId="55318385" w14:textId="3C6A8324">
      <w:r w:rsidRPr="00C67D61">
        <w:t>Para estos efectos, se entenderá como trabajador con discapacidad aquél que teniendo una o más deficiencias físicas, mentales, sea por causa psíquica o intelectual o sensorial, de carácter temporal o permanente, al interactuar con diversas barreras presentes en el entorno ve impedida o restringida su participación plena y efectiva en la sociedad, en igualdad de condiciones con las demás. En conformidad con los Art. 7 y 8 Ley N°</w:t>
      </w:r>
      <w:r w:rsidR="008007FB">
        <w:t xml:space="preserve"> </w:t>
      </w:r>
      <w:r w:rsidRPr="00C67D61">
        <w:t>20.422, Art. 3 Ley 21.015 y Art. 2 D.S Nº 64.</w:t>
      </w:r>
    </w:p>
    <w:p w:rsidRPr="00C67D61" w:rsidR="001D69E6" w:rsidP="006A5665" w:rsidRDefault="00210EAE" w14:paraId="064D24A6" w14:textId="4B264EE2">
      <w:pPr>
        <w:pStyle w:val="Articulo"/>
      </w:pPr>
      <w:r>
        <w:t>ARTICULO 60</w:t>
      </w:r>
      <w:r w:rsidRPr="00C67D61" w:rsidR="001D69E6">
        <w:t>º</w:t>
      </w:r>
    </w:p>
    <w:p w:rsidRPr="00C67D61" w:rsidR="001D69E6" w:rsidP="006A5665" w:rsidRDefault="001D69E6" w14:paraId="5883B3EB" w14:textId="77777777">
      <w:r w:rsidRPr="00C67D61">
        <w:t xml:space="preserve">Las empresas de 100 o más trabajadores deberán contratar o mantener contratados, según corresponda, al menos el 1% de personas con discapacidad o que sean asignatarias de una pensión de invalidez de cualquier régimen previsional, en relación al total de sus trabajadores. Las personas con discapacidad deberán contar con la calificación y certificación señaladas en el Art. 13 de la Ley N° 20.422. </w:t>
      </w:r>
    </w:p>
    <w:p w:rsidRPr="00C67D61" w:rsidR="001D69E6" w:rsidP="006A5665" w:rsidRDefault="001D69E6" w14:paraId="66D8F331" w14:textId="5D35E0DB">
      <w:r w:rsidRPr="00C67D61">
        <w:t>El empleador deberá registrar los contratos de trabajo celebrados con personas con discapacidad o asignatarios de una pensión de invalidez de cualquier régimen previsional, así como sus modificaciones o términos, dentro de los quince días siguientes a su celebración a través del sitio electrónico de la Dirección del Trabajo, la que llevará un registro actualizado de lo anterior, debiendo mantener reserva de dicha información. En conformidad al Art.</w:t>
      </w:r>
      <w:r w:rsidR="008007FB">
        <w:t xml:space="preserve"> </w:t>
      </w:r>
      <w:r w:rsidRPr="00C67D61">
        <w:t>157 bis del Código del Trabajo y Art. 3 numeral 3 Ley 21.015.</w:t>
      </w:r>
    </w:p>
    <w:p w:rsidR="00DF1BC2" w:rsidP="001D69E6" w:rsidRDefault="00DF1BC2" w14:paraId="1281A5E9" w14:textId="77777777">
      <w:pPr>
        <w:pBdr>
          <w:top w:val="single" w:color="205B64" w:sz="12" w:space="1"/>
          <w:left w:val="single" w:color="205B64" w:sz="12" w:space="1"/>
          <w:bottom w:val="single" w:color="205B64" w:sz="12" w:space="1"/>
          <w:right w:val="single" w:color="205B64" w:sz="12" w:space="1"/>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rPr>
          <w:rFonts w:cs="Arial"/>
          <w:color w:val="595054"/>
          <w:sz w:val="20"/>
          <w:szCs w:val="20"/>
        </w:rPr>
      </w:pPr>
    </w:p>
    <w:p w:rsidRPr="00DF1BC2" w:rsidR="001D69E6" w:rsidP="001D69E6" w:rsidRDefault="001D69E6" w14:paraId="2B1A0AC2" w14:textId="46B1150E">
      <w:pPr>
        <w:pBdr>
          <w:top w:val="single" w:color="205B64" w:sz="12" w:space="1"/>
          <w:left w:val="single" w:color="205B64" w:sz="12" w:space="1"/>
          <w:bottom w:val="single" w:color="205B64" w:sz="12" w:space="1"/>
          <w:right w:val="single" w:color="205B64" w:sz="12" w:space="1"/>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rPr>
          <w:rFonts w:cs="Arial"/>
          <w:color w:val="595054"/>
          <w:sz w:val="20"/>
          <w:szCs w:val="20"/>
        </w:rPr>
      </w:pPr>
      <w:r w:rsidRPr="00DF1BC2">
        <w:rPr>
          <w:rFonts w:cs="Arial"/>
          <w:color w:val="595054"/>
          <w:sz w:val="20"/>
          <w:szCs w:val="20"/>
        </w:rPr>
        <w:t>Se exceptúan de esta disposición las empresas con menos de 100 trabajadores contratados.</w:t>
      </w:r>
    </w:p>
    <w:p w:rsidRPr="00A8783D" w:rsidR="001D69E6" w:rsidP="00DF1BC2" w:rsidRDefault="001D69E6" w14:paraId="211B8002" w14:textId="12C69DBC">
      <w:pPr>
        <w:pBdr>
          <w:top w:val="single" w:color="205B64" w:sz="12" w:space="1"/>
          <w:left w:val="single" w:color="205B64" w:sz="12" w:space="1"/>
          <w:bottom w:val="single" w:color="205B64" w:sz="12" w:space="1"/>
          <w:right w:val="single" w:color="205B64" w:sz="12" w:space="1"/>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jc w:val="center"/>
        <w:rPr>
          <w:rFonts w:cs="Arial"/>
          <w:b/>
          <w:bCs/>
          <w:color w:val="004C14"/>
          <w:sz w:val="20"/>
        </w:rPr>
      </w:pPr>
      <w:r w:rsidRPr="00A8783D">
        <w:rPr>
          <w:rFonts w:cs="Arial"/>
          <w:b/>
          <w:bCs/>
          <w:color w:val="004C14"/>
          <w:sz w:val="20"/>
        </w:rPr>
        <w:t>ESTE CUADRO ES EXPLICATIVO Y DEBE SER ELIMINADO AL FORMALIZAR EL DOCUMENTO</w:t>
      </w:r>
    </w:p>
    <w:p w:rsidRPr="00DF1BC2" w:rsidR="00DF1BC2" w:rsidP="001D69E6" w:rsidRDefault="00DF1BC2" w14:paraId="689DF0B6" w14:textId="77777777">
      <w:pPr>
        <w:pBdr>
          <w:top w:val="single" w:color="205B64" w:sz="12" w:space="1"/>
          <w:left w:val="single" w:color="205B64" w:sz="12" w:space="1"/>
          <w:bottom w:val="single" w:color="205B64" w:sz="12" w:space="1"/>
          <w:right w:val="single" w:color="205B64" w:sz="12" w:space="1"/>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rPr>
          <w:rFonts w:cs="Arial"/>
          <w:color w:val="595054"/>
          <w:sz w:val="20"/>
          <w:szCs w:val="20"/>
        </w:rPr>
      </w:pPr>
    </w:p>
    <w:p w:rsidR="001D69E6" w:rsidP="006A5665" w:rsidRDefault="001D69E6" w14:paraId="370A83CD" w14:textId="326D0ECA"/>
    <w:p w:rsidR="006A5665" w:rsidRDefault="006A5665" w14:paraId="1CDD2BDC" w14:textId="25CBA45F">
      <w:pPr>
        <w:spacing w:after="0" w:line="240" w:lineRule="auto"/>
        <w:jc w:val="left"/>
      </w:pPr>
      <w:r>
        <w:br w:type="page"/>
      </w:r>
    </w:p>
    <w:p w:rsidRPr="00C67D61" w:rsidR="001D69E6" w:rsidP="00F67695" w:rsidRDefault="00392D9C" w14:paraId="296F165B" w14:textId="1A7C64BD">
      <w:pPr>
        <w:pStyle w:val="Ttulo2"/>
      </w:pPr>
      <w:bookmarkStart w:name="_Toc9896471" w:id="44"/>
      <w:bookmarkStart w:name="_Toc169678855" w:id="45"/>
      <w:r>
        <w:t>C</w:t>
      </w:r>
      <w:r w:rsidRPr="00C67D61">
        <w:t xml:space="preserve">apítulo </w:t>
      </w:r>
      <w:r>
        <w:t>X</w:t>
      </w:r>
      <w:r w:rsidR="00A50E7D">
        <w:t>I</w:t>
      </w:r>
      <w:r>
        <w:t xml:space="preserve"> - D</w:t>
      </w:r>
      <w:r w:rsidRPr="00C67D61">
        <w:t>e las sugerencias, consultas y reclamos</w:t>
      </w:r>
      <w:bookmarkEnd w:id="44"/>
      <w:bookmarkEnd w:id="45"/>
    </w:p>
    <w:p w:rsidRPr="00C67D61" w:rsidR="001D69E6" w:rsidP="00E04C3B" w:rsidRDefault="00392D9C" w14:paraId="56B56659" w14:textId="76F5C562">
      <w:pPr>
        <w:pStyle w:val="Ttulo3"/>
      </w:pPr>
      <w:bookmarkStart w:name="_Toc9896472" w:id="46"/>
      <w:bookmarkStart w:name="_Toc169678856" w:id="47"/>
      <w:r>
        <w:t>P</w:t>
      </w:r>
      <w:r w:rsidRPr="00C67D61">
        <w:t>árrafo 1</w:t>
      </w:r>
      <w:r>
        <w:t xml:space="preserve"> -</w:t>
      </w:r>
      <w:r w:rsidRPr="00C67D61">
        <w:t xml:space="preserve"> </w:t>
      </w:r>
      <w:r>
        <w:t>D</w:t>
      </w:r>
      <w:r w:rsidRPr="00C67D61">
        <w:t>e las sugerencias, consultas y reclamos generales</w:t>
      </w:r>
      <w:bookmarkEnd w:id="46"/>
      <w:bookmarkEnd w:id="47"/>
    </w:p>
    <w:p w:rsidRPr="00C67D61" w:rsidR="001D69E6" w:rsidP="006A5665" w:rsidRDefault="00210EAE" w14:paraId="72BF60A7" w14:textId="4413BEBC">
      <w:pPr>
        <w:pStyle w:val="Articulo"/>
      </w:pPr>
      <w:r>
        <w:t>ARTICULO 61</w:t>
      </w:r>
      <w:r w:rsidRPr="00C67D61" w:rsidR="001D69E6">
        <w:t>°</w:t>
      </w:r>
    </w:p>
    <w:p w:rsidRPr="00C67D61" w:rsidR="001D69E6" w:rsidP="006A5665" w:rsidRDefault="001D69E6" w14:paraId="32EBD4BD" w14:textId="77777777">
      <w:r w:rsidRPr="00C67D61">
        <w:t xml:space="preserve">La Empresa, contribuyendo con el espíritu de colaboración directa que debe existir entre las partes en el marco de las relaciones laborales, reconoce y garantiza el derecho de sus trabajadores a formular sugerencias, consultas y reclamos. En conformidad a lo dispuesto en el Art. 154 Nº 6 del Código del Trabajo, el </w:t>
      </w:r>
      <w:r w:rsidRPr="00A8783D">
        <w:rPr>
          <w:b/>
          <w:color w:val="13C045"/>
        </w:rPr>
        <w:t>Anexo Nº 2</w:t>
      </w:r>
      <w:r w:rsidRPr="00A8783D">
        <w:rPr>
          <w:color w:val="13C045"/>
        </w:rPr>
        <w:t xml:space="preserve"> </w:t>
      </w:r>
      <w:r w:rsidRPr="00C67D61">
        <w:t>de este Reglamento contiene el registro que consigna los distintos cargos de la Empresa y sus características técnicas esenciales, agrupados de acuerdo a sus objetivos generales.</w:t>
      </w:r>
    </w:p>
    <w:p w:rsidRPr="00C67D61" w:rsidR="001D69E6" w:rsidP="006A5665" w:rsidRDefault="001D69E6" w14:paraId="57533B4B" w14:textId="5836314D">
      <w:pPr>
        <w:pStyle w:val="Articulo"/>
      </w:pPr>
      <w:r w:rsidRPr="00C67D61">
        <w:t>ARTIC</w:t>
      </w:r>
      <w:r w:rsidR="00761434">
        <w:t>ULO 6</w:t>
      </w:r>
      <w:r w:rsidR="00210EAE">
        <w:t>2</w:t>
      </w:r>
      <w:r w:rsidRPr="00C67D61">
        <w:t>°</w:t>
      </w:r>
    </w:p>
    <w:p w:rsidRPr="00C67D61" w:rsidR="001D69E6" w:rsidP="006A5665" w:rsidRDefault="001D69E6" w14:paraId="2F168EC7" w14:textId="77777777">
      <w:r w:rsidRPr="00C67D61">
        <w:t>Las sugerencias, consultas y reclamos relacionados con el desempeño del trabajador o con la forma en que este debe cumplir con sus obligaciones contractuales, deberán plantearlas a su Jefe directo, y aquellas que se refieran a sus derechos y obligaciones de índole laboral, sean estos legales o convencionales, también deberán interponerse ante dicho superior, quien solo en caso de no poder o no tener atribuciones para resolver, deberá remitirlos cuando corresponda a la unidad de personal, a la gerencia respectiva. Con todo, el trabajador podrá omitir hacer la presentación en que se contenga su sugerencia, consulta o reclamo a su jefe inmediato cuando este pudiere estar o aquel creyere que está implicado en los hechos que lo motivaron, en cuyo caso lo hará al superior del jefe en cuestión, de acuerdo con el articulo siguiente.</w:t>
      </w:r>
    </w:p>
    <w:p w:rsidRPr="00C67D61" w:rsidR="001D69E6" w:rsidP="006A5665" w:rsidRDefault="00761434" w14:paraId="5FD40D76" w14:textId="65DAE894">
      <w:pPr>
        <w:pStyle w:val="Articulo"/>
      </w:pPr>
      <w:r>
        <w:t>ARTICULO 6</w:t>
      </w:r>
      <w:r w:rsidR="00210EAE">
        <w:t>3</w:t>
      </w:r>
      <w:r w:rsidRPr="00C67D61" w:rsidR="001D69E6">
        <w:t>°</w:t>
      </w:r>
    </w:p>
    <w:p w:rsidR="001D69E6" w:rsidP="006A5665" w:rsidRDefault="001D69E6" w14:paraId="6515618C" w14:textId="77777777">
      <w:r w:rsidRPr="00C67D61">
        <w:t>El Jefe directo del trabajador o la Jefatura superior a la cual excepcionalmente se haya dirigido en forma directa, según el caso, se ocupará de revisar la presentación y los antecedentes que le sirven de fundamento, y en conjunto con la opinión personal que se haya formado del caso, elevará la documentación a los niveles administrativos a quienes corresponda conocer, resolver y/o responder la presentación del trabajador, lo que deberá ejecutar en un plazo no superior a  treinta días, contado desde aquel en que recibió la documentación, salvo que la cuestión, por su naturaleza, requiera ser resuelta en un lapso menor, evento en el cual deberá solucionarse tan pronto como aconsejen las circunstancias.</w:t>
      </w:r>
    </w:p>
    <w:p w:rsidR="006A5665" w:rsidRDefault="006A5665" w14:paraId="004C3777" w14:textId="009B5216">
      <w:pPr>
        <w:spacing w:after="0" w:line="240" w:lineRule="auto"/>
        <w:jc w:val="left"/>
        <w:rPr>
          <w:rFonts w:ascii="Estandar" w:hAnsi="Estandar" w:eastAsia="DINNextLTPro-Light" w:cs="Arial"/>
          <w:color w:val="58595B"/>
        </w:rPr>
      </w:pPr>
      <w:r>
        <w:rPr>
          <w:rFonts w:ascii="Estandar" w:hAnsi="Estandar" w:eastAsia="DINNextLTPro-Light" w:cs="Arial"/>
          <w:color w:val="58595B"/>
        </w:rPr>
        <w:br w:type="page"/>
      </w:r>
    </w:p>
    <w:p w:rsidRPr="00C67D61" w:rsidR="001D69E6" w:rsidP="00E04C3B" w:rsidRDefault="00392D9C" w14:paraId="06F89086" w14:textId="7DD54739">
      <w:pPr>
        <w:pStyle w:val="Ttulo3"/>
      </w:pPr>
      <w:bookmarkStart w:name="_Toc9896473" w:id="48"/>
      <w:bookmarkStart w:name="_Toc169678857" w:id="49"/>
      <w:r>
        <w:t>P</w:t>
      </w:r>
      <w:r w:rsidRPr="00C67D61">
        <w:t>árrafo 2</w:t>
      </w:r>
      <w:r>
        <w:t xml:space="preserve"> -</w:t>
      </w:r>
      <w:r w:rsidRPr="00C67D61">
        <w:t xml:space="preserve"> </w:t>
      </w:r>
      <w:r>
        <w:t>P</w:t>
      </w:r>
      <w:r w:rsidRPr="00C67D61">
        <w:t>rocedimiento de reclamación del principio de igualdad de remuneraciones entre hombres y mujeres que presten un mismo trabajo al interior de la empresa</w:t>
      </w:r>
      <w:bookmarkEnd w:id="48"/>
      <w:bookmarkEnd w:id="49"/>
    </w:p>
    <w:p w:rsidR="00761434" w:rsidP="006A5665" w:rsidRDefault="00761434" w14:paraId="063F21F3" w14:textId="77777777">
      <w:pPr>
        <w:pStyle w:val="Articulo"/>
      </w:pPr>
    </w:p>
    <w:p w:rsidRPr="00C67D61" w:rsidR="001D69E6" w:rsidP="006A5665" w:rsidRDefault="00761434" w14:paraId="3E4460AB" w14:textId="58C1F6F6">
      <w:pPr>
        <w:pStyle w:val="Articulo"/>
      </w:pPr>
      <w:r>
        <w:t>ARTICULO 6</w:t>
      </w:r>
      <w:r w:rsidR="00210EAE">
        <w:t>4</w:t>
      </w:r>
      <w:r w:rsidRPr="00C67D61" w:rsidR="001D69E6">
        <w:t>º</w:t>
      </w:r>
    </w:p>
    <w:p w:rsidRPr="00C67D61" w:rsidR="001D69E6" w:rsidP="006A5665" w:rsidRDefault="001D69E6" w14:paraId="603D53FE" w14:textId="77777777">
      <w:r w:rsidRPr="00C67D61">
        <w:t>La Empresa dará cumplimiento al principio de igualdad de remuneraciones entre hombres y mujeres que presten un mismo trabajo, no siendo consideradas arbitrarias las diferencias objetivas en las remuneraciones que se funden, entre otras razones, en las capacidades, calificaciones, idoneidad, responsabilidad o productividad.</w:t>
      </w:r>
    </w:p>
    <w:p w:rsidRPr="00C67D61" w:rsidR="001D69E6" w:rsidP="006A5665" w:rsidRDefault="001D69E6" w14:paraId="514E7976" w14:textId="77777777">
      <w:r w:rsidRPr="00C67D61">
        <w:t>Todo trabajador que se considere afectado por hechos que atenten contra la igualdad de las remuneraciones entre hombres y mujeres tiene derecho a reclamarlos por escrito a la Jefatura directa o a la gerencia o a la unidad de personal respectiva. De conformidad al Art. 62 bis del Código del trabajo y Art. 1 N° 1 Ley Nº 20.348.</w:t>
      </w:r>
    </w:p>
    <w:p w:rsidRPr="006A5665" w:rsidR="001D69E6" w:rsidP="006A5665" w:rsidRDefault="001D69E6" w14:paraId="0BFF47CE" w14:textId="77777777">
      <w:pPr>
        <w:pStyle w:val="Sinespaciado"/>
        <w:rPr>
          <w:b/>
        </w:rPr>
      </w:pPr>
      <w:r w:rsidRPr="006A5665">
        <w:rPr>
          <w:b/>
        </w:rPr>
        <w:t>El procedimiento de reclamo se regirá de acuerdo a las siguientes reglas:</w:t>
      </w:r>
    </w:p>
    <w:p w:rsidRPr="006A5665" w:rsidR="001D69E6" w:rsidP="006A5665" w:rsidRDefault="001D69E6" w14:paraId="506F3555" w14:textId="77777777">
      <w:pPr>
        <w:pStyle w:val="Prrafodelista"/>
      </w:pPr>
      <w:r w:rsidRPr="00C67D61">
        <w:t>El reclamo escrito deberá señalar el nombre y apellido del afectado, el cargo que ocupa y su dependencia jerárquica, el nombre y cargo de quien o quienes presume desigualdad, las razones que lo fundamenta y finalmente firma de quien presenta el reclamo y fecha de presentación.</w:t>
      </w:r>
    </w:p>
    <w:p w:rsidRPr="006A5665" w:rsidR="001D69E6" w:rsidP="006A5665" w:rsidRDefault="001D69E6" w14:paraId="0E8AE41A" w14:textId="1E37B1D4">
      <w:pPr>
        <w:pStyle w:val="Prrafodelista"/>
      </w:pPr>
      <w:r w:rsidRPr="00C67D61">
        <w:t xml:space="preserve">Recibido el reclamo, se reunirán para resolverlo y dar respuesta del mismo, el </w:t>
      </w:r>
      <w:r w:rsidRPr="00C67D61" w:rsidR="001B216E">
        <w:t>jefe</w:t>
      </w:r>
      <w:r w:rsidRPr="00C67D61">
        <w:t xml:space="preserve"> respectivo, el gerente del área y la unidad de personal respectiva.</w:t>
      </w:r>
    </w:p>
    <w:p w:rsidR="001D69E6" w:rsidP="006A5665" w:rsidRDefault="001D69E6" w14:paraId="79649D2D" w14:textId="77777777">
      <w:pPr>
        <w:pStyle w:val="Prrafodelista"/>
      </w:pPr>
      <w:r w:rsidRPr="00C67D61">
        <w:t>La respuesta deberá estar fundamentada, ser escrita y será entregada al trabajador a través de la Jefatura directa dentro de un plazo no mayor a 30 días corridos, contados desde la presentación del reclamo.</w:t>
      </w:r>
    </w:p>
    <w:p w:rsidRPr="006A5665" w:rsidR="001D69E6" w:rsidP="006A5665" w:rsidRDefault="001D69E6" w14:paraId="1B673E21" w14:textId="77777777">
      <w:pPr>
        <w:pStyle w:val="Prrafodelista"/>
      </w:pPr>
      <w:r w:rsidRPr="00C67D61">
        <w:t>Se deberá guardar confidencialidad sobre el proceso de reclamo hasta que esté terminado.</w:t>
      </w:r>
    </w:p>
    <w:p w:rsidR="001D69E6" w:rsidP="006A5665" w:rsidRDefault="008007FB" w14:paraId="11D1F841" w14:textId="6D90BEDE">
      <w:pPr>
        <w:pStyle w:val="Prrafodelista"/>
      </w:pPr>
      <w:r w:rsidRPr="00C67D61">
        <w:t>En caso de que</w:t>
      </w:r>
      <w:r w:rsidRPr="00C67D61" w:rsidR="001D69E6">
        <w:t xml:space="preserve"> el trabajador no esté conforme con la respuesta dada por la Empresa, podrá recurrir a su arbitrio a instancias administrativas o judiciales que corresponda. De conformidad a los Art. 485 al 495 del Código del Trabajo.</w:t>
      </w:r>
    </w:p>
    <w:p w:rsidRPr="006A5665" w:rsidR="006A5665" w:rsidP="006A5665" w:rsidRDefault="006A5665" w14:paraId="7B3D959A" w14:textId="77777777">
      <w:pPr>
        <w:pStyle w:val="Prrafodelista"/>
        <w:numPr>
          <w:ilvl w:val="0"/>
          <w:numId w:val="0"/>
        </w:numPr>
        <w:ind w:left="360"/>
        <w:rPr>
          <w:sz w:val="10"/>
          <w:szCs w:val="10"/>
        </w:rPr>
      </w:pPr>
    </w:p>
    <w:p w:rsidRPr="00C67D61" w:rsidR="001D69E6" w:rsidP="006A5665" w:rsidRDefault="001D69E6" w14:paraId="5155A480" w14:textId="7CAF07C4">
      <w:r w:rsidRPr="00C67D61">
        <w:t xml:space="preserve">De acuerdo al Art. 154  del Código del Trabajo, el </w:t>
      </w:r>
      <w:r w:rsidRPr="00A8783D">
        <w:rPr>
          <w:b/>
          <w:color w:val="13C045"/>
        </w:rPr>
        <w:t>Anexo Nº 2</w:t>
      </w:r>
      <w:r w:rsidRPr="00A8783D">
        <w:rPr>
          <w:color w:val="13C045"/>
        </w:rPr>
        <w:t xml:space="preserve"> </w:t>
      </w:r>
      <w:r w:rsidRPr="00C67D61">
        <w:t>de este Reglamento contiene el registro que consigna los distintos cargos de la Empresa y sus características técnicas esenciales, agrupados de acuerdo a sus objetivos generales.</w:t>
      </w:r>
    </w:p>
    <w:p w:rsidR="006A5665" w:rsidRDefault="006A5665" w14:paraId="5D94A51B" w14:textId="09922D56">
      <w:pPr>
        <w:spacing w:after="0" w:line="240" w:lineRule="auto"/>
        <w:jc w:val="left"/>
      </w:pPr>
      <w:r>
        <w:br w:type="page"/>
      </w:r>
    </w:p>
    <w:p w:rsidRPr="00C67D61" w:rsidR="001D69E6" w:rsidP="00E04C3B" w:rsidRDefault="00392D9C" w14:paraId="2A8ED826" w14:textId="31C087A0">
      <w:pPr>
        <w:pStyle w:val="Ttulo3"/>
      </w:pPr>
      <w:bookmarkStart w:name="_Toc9896474" w:id="50"/>
      <w:bookmarkStart w:name="_Toc169678858" w:id="51"/>
      <w:bookmarkStart w:name="_Hlk119944933" w:id="52"/>
      <w:r>
        <w:t>P</w:t>
      </w:r>
      <w:r w:rsidRPr="00C67D61">
        <w:t>árrafo 3</w:t>
      </w:r>
      <w:r>
        <w:t xml:space="preserve"> -</w:t>
      </w:r>
      <w:r w:rsidRPr="00C67D61">
        <w:t xml:space="preserve"> </w:t>
      </w:r>
      <w:r>
        <w:t>D</w:t>
      </w:r>
      <w:r w:rsidRPr="00C67D61">
        <w:t>e la denuncia, investigación y sanción del acoso sexual</w:t>
      </w:r>
      <w:bookmarkEnd w:id="50"/>
      <w:bookmarkEnd w:id="51"/>
      <w:r w:rsidRPr="00C67D61">
        <w:t xml:space="preserve"> </w:t>
      </w:r>
    </w:p>
    <w:p w:rsidRPr="00C67D61" w:rsidR="001D69E6" w:rsidP="006A5665" w:rsidRDefault="00761434" w14:paraId="35CDE906" w14:textId="4C194E33">
      <w:pPr>
        <w:pStyle w:val="Articulo"/>
      </w:pPr>
      <w:r>
        <w:t>ARTICULO 6</w:t>
      </w:r>
      <w:r w:rsidR="00210EAE">
        <w:t>5</w:t>
      </w:r>
      <w:r w:rsidRPr="00C67D61" w:rsidR="001D69E6">
        <w:t>º</w:t>
      </w:r>
    </w:p>
    <w:p w:rsidRPr="00C67D61" w:rsidR="001D69E6" w:rsidP="006A5665" w:rsidRDefault="001D69E6" w14:paraId="377160E6" w14:textId="77777777">
      <w:r w:rsidRPr="00C67D61">
        <w:t>Se entenderá por acoso sexual el que una persona realice en forma indebida, por cualquier medio, requerimientos de carácter sexual, no consentidos por quien los recibe y que amenacen o perjudiquen su situación laboral o sus oportunidades en el empleo. De conformidad al Art. 2 del Código del Trabajo, Art. 1 y 2 Ley Nº 18.620, Art. 1º Nº 1 a) Ley Nº 20.005 y Art. 1 N° 1 Ley Nº 20.607.</w:t>
      </w:r>
    </w:p>
    <w:p w:rsidRPr="00C67D61" w:rsidR="001D69E6" w:rsidP="006A5665" w:rsidRDefault="001D69E6" w14:paraId="5C0BCED0" w14:textId="77777777">
      <w:r w:rsidRPr="00C67D61">
        <w:t xml:space="preserve">Las conductas de acoso sexual pueden presentarse tanto entre superior y subordinado (y viceversa), como entre pares. Su manifestación puede producirse por diversas vías, entre ellas el correo electrónico, cartas, mensajes, llamados telefónicos, regalos, tarjetas, y otras manifestaciones que impliquen una conducta sexual no deseada por la persona afectada que atente contra su dignidad. </w:t>
      </w:r>
    </w:p>
    <w:p w:rsidRPr="00C67D61" w:rsidR="001D69E6" w:rsidP="006A5665" w:rsidRDefault="001D69E6" w14:paraId="321E857C" w14:textId="77777777">
      <w:r w:rsidRPr="00C67D61">
        <w:t xml:space="preserve">Asimismo, constituye acoso sexual el uso de términos de naturaleza o connotación sexual (escritos o verbales), insinuaciones sexuales, proposiciones sexuales, gestos obscenos que resulten insoportables, hostiles, humillantes u ofensivos, acercamientos corporales, roces u otras conductas físicas de naturaleza sexual que resulten ofensivas y no deseadas por la persona afectada. El trato ofensivo u hostil por el rechazo de las conductas anteriormente señaladas también es constitutivo de acoso sexual. </w:t>
      </w:r>
    </w:p>
    <w:p w:rsidRPr="006A5665" w:rsidR="001D69E6" w:rsidP="006A5665" w:rsidRDefault="001D69E6" w14:paraId="3E1DAD3D" w14:textId="77777777">
      <w:pPr>
        <w:pStyle w:val="Sinespaciado"/>
        <w:rPr>
          <w:b/>
        </w:rPr>
      </w:pPr>
      <w:r w:rsidRPr="006A5665">
        <w:rPr>
          <w:b/>
        </w:rPr>
        <w:t>En la Empresa serán consideradas, entre otras, como conductas constitutivas de acoso sexual las siguientes:</w:t>
      </w:r>
    </w:p>
    <w:p w:rsidR="001D69E6" w:rsidP="006A5665" w:rsidRDefault="001D69E6" w14:paraId="775F25AF" w14:textId="77777777">
      <w:pPr>
        <w:pStyle w:val="Prrafodelista"/>
      </w:pPr>
      <w:r w:rsidRPr="00C67D61">
        <w:t>Contacto físico no deseado, tales como: roces en el cuerpo de otro trabajador/a, palmadas en el cuerpo, etc.</w:t>
      </w:r>
    </w:p>
    <w:p w:rsidR="001D69E6" w:rsidP="006A5665" w:rsidRDefault="001D69E6" w14:paraId="5EF9599F" w14:textId="77777777">
      <w:pPr>
        <w:pStyle w:val="Prrafodelista"/>
      </w:pPr>
      <w:r w:rsidRPr="00C67D61">
        <w:t>Conducta verbal no deseada, tales como: insinuaciones de índole sexual molestas, proposiciones o presión para la actividad sexual, insistencia para una actividad social fuera del lugar de trabajo, después que haya quedado en claro que dicha insistencia es molesta, flirteos ofensivos, etc.</w:t>
      </w:r>
    </w:p>
    <w:p w:rsidRPr="00C67D61" w:rsidR="001D69E6" w:rsidP="006A5665" w:rsidRDefault="001D69E6" w14:paraId="7D8E86D7" w14:textId="77777777">
      <w:pPr>
        <w:pStyle w:val="Prrafodelista"/>
      </w:pPr>
      <w:r w:rsidRPr="00C67D61">
        <w:t>Conducta no verbal de naturaleza sexual, tales como: exhibición de fotos sexualmente sugestivas o pornográficas, exhibición de objetos o materiales escritos de carácter sexual, correos electrónicos o cartas con intenciones sexuales, gestos obscenos, etc.</w:t>
      </w:r>
    </w:p>
    <w:p w:rsidRPr="006A5665" w:rsidR="001D69E6" w:rsidP="006A5665" w:rsidRDefault="001D69E6" w14:paraId="5FD7DFCA" w14:textId="77777777">
      <w:pPr>
        <w:pStyle w:val="Sinespaciado"/>
        <w:rPr>
          <w:sz w:val="10"/>
          <w:szCs w:val="10"/>
        </w:rPr>
      </w:pPr>
    </w:p>
    <w:p w:rsidRPr="00C67D61" w:rsidR="001D69E6" w:rsidP="006A5665" w:rsidRDefault="00761434" w14:paraId="77B1219F" w14:textId="1C5EAFB4">
      <w:pPr>
        <w:pStyle w:val="Articulo"/>
      </w:pPr>
      <w:r>
        <w:t>ARTICULO 6</w:t>
      </w:r>
      <w:r w:rsidR="00210EAE">
        <w:t>6</w:t>
      </w:r>
      <w:r w:rsidRPr="00C67D61" w:rsidR="001D69E6">
        <w:t>º</w:t>
      </w:r>
    </w:p>
    <w:p w:rsidRPr="00C67D61" w:rsidR="001D69E6" w:rsidP="006A5665" w:rsidRDefault="001D69E6" w14:paraId="6163B769" w14:textId="77777777">
      <w:r w:rsidRPr="00C67D61">
        <w:t>Atendida la gravedad de los hechos, las medidas y sanciones que se aplicarán irán desde una amonestación verbal o escrita al trabajador acosador hasta el descuento de un 25% de la remuneración diaria del trabajador acosador, conforme a lo dispuesto en los Art. 63 y siguientes de este Reglamento Interno, relativo a la aplicación general de sanciones. Lo anterior, es sin perjuicio que la Empresa pudiera, atendida la gravedad de los hechos, aplicar lo dispuesto en el Art. 160 Número 1 Letra b) del Código del Trabajo, es decir, terminar el contrato por conductas de acoso sexual.</w:t>
      </w:r>
    </w:p>
    <w:p w:rsidRPr="00C67D61" w:rsidR="001D69E6" w:rsidP="006A5665" w:rsidRDefault="00210EAE" w14:paraId="55FDACD5" w14:textId="0EF5BCBF">
      <w:pPr>
        <w:pStyle w:val="Articulo"/>
      </w:pPr>
      <w:r>
        <w:t>ARTICULO 67</w:t>
      </w:r>
      <w:r w:rsidRPr="00C67D61" w:rsidR="001D69E6">
        <w:t>º</w:t>
      </w:r>
    </w:p>
    <w:p w:rsidR="001D69E6" w:rsidP="006A5665" w:rsidRDefault="001D69E6" w14:paraId="7FDC470F" w14:textId="77777777">
      <w:r w:rsidRPr="00C67D61">
        <w:t>En conformidad a lo dispuesto en el Art. 154 Nº 12 del Código del Trabajo y Art. 1º Nº 3 Ley Nº 20.005, este Reglamento contiene el procedimiento para tratar los casos de acoso sexual.</w:t>
      </w:r>
    </w:p>
    <w:p w:rsidR="00DF1BC2" w:rsidP="001D69E6" w:rsidRDefault="00DF1BC2" w14:paraId="418C56BF" w14:textId="77777777">
      <w:pPr>
        <w:pBdr>
          <w:top w:val="single" w:color="205B64" w:sz="12" w:space="1"/>
          <w:left w:val="single" w:color="205B64" w:sz="12" w:space="1"/>
          <w:bottom w:val="single" w:color="205B64" w:sz="12" w:space="1"/>
          <w:right w:val="single" w:color="205B64" w:sz="12" w:space="1"/>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rPr>
          <w:rFonts w:cs="Arial"/>
          <w:color w:val="595054"/>
          <w:sz w:val="20"/>
          <w:szCs w:val="20"/>
        </w:rPr>
      </w:pPr>
    </w:p>
    <w:p w:rsidRPr="00DF1BC2" w:rsidR="001D69E6" w:rsidP="001D69E6" w:rsidRDefault="001D69E6" w14:paraId="1761D88E" w14:textId="5DD533F4">
      <w:pPr>
        <w:pBdr>
          <w:top w:val="single" w:color="205B64" w:sz="12" w:space="1"/>
          <w:left w:val="single" w:color="205B64" w:sz="12" w:space="1"/>
          <w:bottom w:val="single" w:color="205B64" w:sz="12" w:space="1"/>
          <w:right w:val="single" w:color="205B64" w:sz="12" w:space="1"/>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rPr>
          <w:rFonts w:cs="Arial"/>
          <w:b/>
          <w:color w:val="595054"/>
          <w:sz w:val="20"/>
          <w:szCs w:val="20"/>
        </w:rPr>
      </w:pPr>
      <w:r w:rsidRPr="00DF1BC2">
        <w:rPr>
          <w:rFonts w:cs="Arial"/>
          <w:color w:val="595054"/>
          <w:sz w:val="20"/>
          <w:szCs w:val="20"/>
        </w:rPr>
        <w:t xml:space="preserve">El Procedimiento para tratar los casos de acoso sexual y laboral debe definirlo cada </w:t>
      </w:r>
      <w:r w:rsidRPr="00DF1BC2">
        <w:rPr>
          <w:rFonts w:cs="Arial"/>
          <w:b/>
          <w:color w:val="595054"/>
          <w:sz w:val="20"/>
          <w:szCs w:val="20"/>
        </w:rPr>
        <w:t>Empresa.</w:t>
      </w:r>
      <w:r w:rsidR="00DF1BC2">
        <w:rPr>
          <w:rFonts w:cs="Arial"/>
          <w:b/>
          <w:color w:val="595054"/>
          <w:sz w:val="20"/>
          <w:szCs w:val="20"/>
        </w:rPr>
        <w:t xml:space="preserve"> </w:t>
      </w:r>
      <w:r w:rsidRPr="00DF1BC2">
        <w:rPr>
          <w:rFonts w:cs="Arial"/>
          <w:color w:val="595054"/>
          <w:sz w:val="20"/>
          <w:szCs w:val="20"/>
        </w:rPr>
        <w:t xml:space="preserve">Sin perjuicio de lo anterior, se adjunta ejemplo de procedimiento (Art. 64 bis A al 64 bis M) en recuadro amarillo, que debe ser adaptado a su realidad por cada </w:t>
      </w:r>
      <w:r w:rsidRPr="00DF1BC2">
        <w:rPr>
          <w:rFonts w:cs="Arial"/>
          <w:b/>
          <w:color w:val="595054"/>
          <w:sz w:val="20"/>
          <w:szCs w:val="20"/>
        </w:rPr>
        <w:t>Empresa</w:t>
      </w:r>
    </w:p>
    <w:p w:rsidRPr="00A8783D" w:rsidR="001D69E6" w:rsidP="00DF1BC2" w:rsidRDefault="001D69E6" w14:paraId="1FBD72C4" w14:textId="3FE8ACF6">
      <w:pPr>
        <w:pBdr>
          <w:top w:val="single" w:color="205B64" w:sz="12" w:space="1"/>
          <w:left w:val="single" w:color="205B64" w:sz="12" w:space="1"/>
          <w:bottom w:val="single" w:color="205B64" w:sz="12" w:space="1"/>
          <w:right w:val="single" w:color="205B64" w:sz="12" w:space="1"/>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jc w:val="center"/>
        <w:rPr>
          <w:rFonts w:cs="Arial"/>
          <w:b/>
          <w:bCs/>
          <w:color w:val="004C14"/>
          <w:sz w:val="20"/>
          <w:szCs w:val="20"/>
        </w:rPr>
      </w:pPr>
      <w:r w:rsidRPr="00A8783D">
        <w:rPr>
          <w:rFonts w:cs="Arial"/>
          <w:b/>
          <w:bCs/>
          <w:color w:val="004C14"/>
          <w:sz w:val="20"/>
          <w:szCs w:val="20"/>
        </w:rPr>
        <w:t>ESTE CUADRO ES EXPLICATIVO Y DEBE SER ELIMINADO AL FORMALIZAR EL DOCUMENTO</w:t>
      </w:r>
    </w:p>
    <w:p w:rsidRPr="00DF1BC2" w:rsidR="00DF1BC2" w:rsidP="001D69E6" w:rsidRDefault="00DF1BC2" w14:paraId="5C402F75" w14:textId="77777777">
      <w:pPr>
        <w:pBdr>
          <w:top w:val="single" w:color="205B64" w:sz="12" w:space="1"/>
          <w:left w:val="single" w:color="205B64" w:sz="12" w:space="1"/>
          <w:bottom w:val="single" w:color="205B64" w:sz="12" w:space="1"/>
          <w:right w:val="single" w:color="205B64" w:sz="12" w:space="1"/>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rPr>
          <w:rFonts w:cs="Arial"/>
          <w:b/>
          <w:color w:val="595054"/>
          <w:sz w:val="20"/>
          <w:szCs w:val="20"/>
        </w:rPr>
      </w:pPr>
    </w:p>
    <w:p w:rsidR="001D69E6" w:rsidP="006A5665" w:rsidRDefault="001D69E6" w14:paraId="41E87F00" w14:textId="77777777">
      <w:pPr>
        <w:pStyle w:val="Sinespaciado"/>
      </w:pPr>
    </w:p>
    <w:p w:rsidRPr="00C67D61" w:rsidR="001D69E6" w:rsidP="006A5665" w:rsidRDefault="00761434" w14:paraId="0F5D0CE1" w14:textId="09D738EF">
      <w:pPr>
        <w:pStyle w:val="Articulo"/>
      </w:pPr>
      <w:r>
        <w:t>ARTICULO 6</w:t>
      </w:r>
      <w:r w:rsidR="00210EAE">
        <w:t>7</w:t>
      </w:r>
      <w:r w:rsidRPr="00C67D61" w:rsidR="001D69E6">
        <w:t>º bis A:</w:t>
      </w:r>
    </w:p>
    <w:p w:rsidR="001D69E6" w:rsidP="006A5665" w:rsidRDefault="001D69E6" w14:paraId="7FC3BA19" w14:textId="77777777">
      <w:r w:rsidRPr="00C67D61">
        <w:t xml:space="preserve">Todo trabajador/a de la Empresa que sufra o conozca de hechos ilícitos definidos como acoso sexual por la Ley o este Reglamento, tiene derecho a denunciarlos, por escrito, a la administración superior y/o a la </w:t>
      </w:r>
      <w:r w:rsidRPr="00A8783D">
        <w:rPr>
          <w:b/>
          <w:color w:val="13C045"/>
        </w:rPr>
        <w:t>Gerencia de Personas o al Departamento de personal</w:t>
      </w:r>
      <w:r w:rsidRPr="00A8783D">
        <w:rPr>
          <w:color w:val="13C045"/>
        </w:rPr>
        <w:t xml:space="preserve"> </w:t>
      </w:r>
      <w:r w:rsidRPr="00C67D61">
        <w:t>de la Empresa, facultándose también para estos efectos a las asistentes sociales; o la Inspección del Trabajo competente. Art. 211-A del Código del Trabajo.</w:t>
      </w:r>
    </w:p>
    <w:p w:rsidRPr="00C67D61" w:rsidR="001D69E6" w:rsidP="006A5665" w:rsidRDefault="00761434" w14:paraId="03862F45" w14:textId="0F4FD85A">
      <w:pPr>
        <w:pStyle w:val="Articulo"/>
      </w:pPr>
      <w:r>
        <w:t>ARTICULO 6</w:t>
      </w:r>
      <w:r w:rsidR="00210EAE">
        <w:t>7</w:t>
      </w:r>
      <w:r w:rsidRPr="00C67D61" w:rsidR="001D69E6">
        <w:t>º bis B:</w:t>
      </w:r>
    </w:p>
    <w:p w:rsidRPr="00C67D61" w:rsidR="001D69E6" w:rsidP="006A5665" w:rsidRDefault="001D69E6" w14:paraId="4DD0240F" w14:textId="2499ED5B">
      <w:r w:rsidRPr="00C67D61">
        <w:t xml:space="preserve">Toda denuncia realizada en los términos señalados en el Art. anterior deberá ser investigada por la Empresa en un plazo máximo de 30 días corridos. Para lo anterior, la </w:t>
      </w:r>
      <w:r w:rsidRPr="00A8783D">
        <w:rPr>
          <w:b/>
          <w:color w:val="13C045"/>
        </w:rPr>
        <w:t>Gerencia de Personas o el Departamento de personal</w:t>
      </w:r>
      <w:r w:rsidRPr="002810B8">
        <w:rPr>
          <w:color w:val="00A99E"/>
        </w:rPr>
        <w:t xml:space="preserve"> </w:t>
      </w:r>
      <w:r w:rsidRPr="00C67D61">
        <w:t xml:space="preserve">designará a un funcionario imparcial y debidamente capacitado para conocer estas materias, </w:t>
      </w:r>
      <w:r w:rsidRPr="00C67D61" w:rsidR="00617C7E">
        <w:t>quien,</w:t>
      </w:r>
      <w:r w:rsidRPr="00C67D61">
        <w:t xml:space="preserve"> si así lo considera, podrá consultar la asesoría de especialistas en aspectos específicos de la denuncia. Art. 211-C del Código del Trabajo.</w:t>
      </w:r>
    </w:p>
    <w:p w:rsidR="001D69E6" w:rsidP="006A5665" w:rsidRDefault="001D69E6" w14:paraId="4FAE5A7F" w14:textId="0E021499">
      <w:r w:rsidRPr="00C67D61">
        <w:t>La Empresa derivará el caso a la Inspección del Trabajo respectiva, cuando determine que existen inhabilidades al interior de la misma provocadas por el tenor de la denuncia, la jerarquía del acusado, o cuando considere que no cuenta con personal calificado para desarrollar la investigación. Lo anterior deberá efectuarse en un plazo no superior a 5 días de haberse recibido el reclamo.</w:t>
      </w:r>
    </w:p>
    <w:p w:rsidR="004A1099" w:rsidP="006A5665" w:rsidRDefault="004A1099" w14:paraId="00DCE3F0" w14:textId="77777777"/>
    <w:p w:rsidRPr="00C67D61" w:rsidR="001D69E6" w:rsidP="00624AB5" w:rsidRDefault="00761434" w14:paraId="22A88B48" w14:textId="7A51E9F3">
      <w:pPr>
        <w:pStyle w:val="Articulo"/>
      </w:pPr>
      <w:r>
        <w:t>ARTICULO 6</w:t>
      </w:r>
      <w:r w:rsidR="00210EAE">
        <w:t>7</w:t>
      </w:r>
      <w:r w:rsidRPr="00C67D61" w:rsidR="001D69E6">
        <w:t>º bis C:</w:t>
      </w:r>
    </w:p>
    <w:p w:rsidRPr="00C67D61" w:rsidR="001D69E6" w:rsidP="00624AB5" w:rsidRDefault="001D69E6" w14:paraId="36F41FB3" w14:textId="77777777">
      <w:r w:rsidRPr="00C67D61">
        <w:t>La denuncia dirigida a la Gerencia de Personas o al Departamento de Personal deberá ser escrita, indicando el denunciante su nombre, apellidos y R.U.T., el cargo que ocupa en la Empresa; unidad donde se desempeña; una relación detallada de los hechos materia del denuncio, en lo posible indicando fecha y horas, el nombre del presunto acosador y finalmente la fecha y firma del denunciante de acuerdo al Art. 211-A del Código del trabajo y Art. 1º Nº 7 Ley Nº 20.005.</w:t>
      </w:r>
    </w:p>
    <w:p w:rsidRPr="00C67D61" w:rsidR="001D69E6" w:rsidP="00624AB5" w:rsidRDefault="00210EAE" w14:paraId="5C8116E6" w14:textId="180494E7">
      <w:pPr>
        <w:pStyle w:val="Articulo"/>
        <w:rPr>
          <w:color w:val="58595B"/>
        </w:rPr>
      </w:pPr>
      <w:r>
        <w:t>ARTICULO 67</w:t>
      </w:r>
      <w:r w:rsidRPr="00C67D61" w:rsidR="001D69E6">
        <w:t>º bis D</w:t>
      </w:r>
      <w:r w:rsidRPr="00C67D61" w:rsidR="001D69E6">
        <w:rPr>
          <w:color w:val="58595B"/>
        </w:rPr>
        <w:t>:</w:t>
      </w:r>
    </w:p>
    <w:p w:rsidRPr="00C67D61" w:rsidR="001D69E6" w:rsidP="00624AB5" w:rsidRDefault="001D69E6" w14:paraId="5F5859A8" w14:textId="77777777">
      <w:r w:rsidRPr="00C67D61">
        <w:t>Recibida la denuncia, la Empresa tendrá un plazo de 2 días hábiles, contados desde la recepción de la misma, para iniciar su trabajo de investigación. Dentro del mismo plazo, deberá notificar a las partes, en forma personal y reservada, del inicio de un procedimiento de investigación por acoso sexual y fijará de inmediato las fechas de citación para oír a las partes involucradas para que puedan aportar pruebas que sustenten sus dichos. Art. 211-B del Código del Trabajo.</w:t>
      </w:r>
    </w:p>
    <w:p w:rsidRPr="00C67D61" w:rsidR="001D69E6" w:rsidP="00624AB5" w:rsidRDefault="00761434" w14:paraId="1DD21F33" w14:textId="2E78A3F6">
      <w:pPr>
        <w:pStyle w:val="Articulo"/>
      </w:pPr>
      <w:r>
        <w:t>ARTICULO 6</w:t>
      </w:r>
      <w:r w:rsidR="00210EAE">
        <w:t>7</w:t>
      </w:r>
      <w:r w:rsidRPr="00C67D61" w:rsidR="001D69E6">
        <w:t>º bis E:</w:t>
      </w:r>
    </w:p>
    <w:p w:rsidR="001D69E6" w:rsidP="00624AB5" w:rsidRDefault="001D69E6" w14:paraId="21039C5B" w14:textId="77777777">
      <w:r w:rsidRPr="00C67D61">
        <w:t xml:space="preserve">El investigador, conforme a los antecedentes iniciales que haya recopilado, solicitará a la Gerencia de Personas o al Departamento de personal, disponer de algunas medidas precautorias, tales como la separación de los espacios físicos de los involucrados en el caso, la redistribución del tiempo de jornada, la </w:t>
      </w:r>
      <w:proofErr w:type="spellStart"/>
      <w:r w:rsidRPr="00C67D61">
        <w:t>re-destinación</w:t>
      </w:r>
      <w:proofErr w:type="spellEnd"/>
      <w:r w:rsidRPr="00C67D61">
        <w:t xml:space="preserve"> de una de los partes, permiso temporal con goce de remuneraciones u otra medida que estime del caso, atendida la gravedad de los hechos denunciados y las posibilidades derivadas de las condiciones de trabajo. Art. 211-B del Código del Trabajo.</w:t>
      </w:r>
    </w:p>
    <w:p w:rsidRPr="00C67D61" w:rsidR="001D69E6" w:rsidP="00624AB5" w:rsidRDefault="00761434" w14:paraId="56CB6FB1" w14:textId="07185309">
      <w:pPr>
        <w:pStyle w:val="Articulo"/>
      </w:pPr>
      <w:r>
        <w:t>ARTICULO 6</w:t>
      </w:r>
      <w:r w:rsidR="00210EAE">
        <w:t>7</w:t>
      </w:r>
      <w:r w:rsidRPr="00C67D61" w:rsidR="001D69E6">
        <w:t>º bis F:</w:t>
      </w:r>
    </w:p>
    <w:p w:rsidRPr="00C67D61" w:rsidR="001D69E6" w:rsidP="00624AB5" w:rsidRDefault="001D69E6" w14:paraId="5588AE45" w14:textId="77777777">
      <w:r w:rsidRPr="00C67D61">
        <w:t>Todo el proceso de investigación constará por escrito, dejándose constancia de las acciones realizadas por el investigador, de las declaraciones efectuadas por los involucrados, de los testigos y las pruebas que pudieran aportar. Se mantendrá estricta reserva de la investigación y se garantizara a ambas partes que serán oídas.</w:t>
      </w:r>
    </w:p>
    <w:p w:rsidRPr="00C67D61" w:rsidR="001D69E6" w:rsidP="00624AB5" w:rsidRDefault="00761434" w14:paraId="4665E53F" w14:textId="7B51C233">
      <w:pPr>
        <w:pStyle w:val="Articulo"/>
      </w:pPr>
      <w:r>
        <w:t>ARTICULO 6</w:t>
      </w:r>
      <w:r w:rsidR="00210EAE">
        <w:t>7</w:t>
      </w:r>
      <w:r w:rsidRPr="00C67D61" w:rsidR="001D69E6">
        <w:t>º bis G:</w:t>
      </w:r>
    </w:p>
    <w:p w:rsidRPr="00C67D61" w:rsidR="001D69E6" w:rsidP="00624AB5" w:rsidRDefault="001D69E6" w14:paraId="4E187E1F" w14:textId="77777777">
      <w:r w:rsidRPr="00C67D61">
        <w:t>Una vez que el investigador haya concluido la etapa de recolección de información, a través de los medios señalados en el artículo anterior, procederá a emitir el informe sobre la existencia de hechos constitutivos de acoso sexual.</w:t>
      </w:r>
    </w:p>
    <w:p w:rsidRPr="00C67D61" w:rsidR="001D69E6" w:rsidP="00624AB5" w:rsidRDefault="001D69E6" w14:paraId="74F94069" w14:textId="77777777">
      <w:r w:rsidRPr="00C67D61">
        <w:t>El informe contendrá la identificación de las partes involucradas, una relación de los hechos presentados, los testigos que declararon, las conclusiones a que llego el investigador y las medidas y sanciones que se proponen para el caso.</w:t>
      </w:r>
    </w:p>
    <w:p w:rsidRPr="003219A1" w:rsidR="001D69E6" w:rsidP="00624AB5" w:rsidRDefault="00210EAE" w14:paraId="12F8425B" w14:textId="75FA53BB">
      <w:pPr>
        <w:pStyle w:val="Articulo"/>
      </w:pPr>
      <w:r>
        <w:t>ARTICULO 67</w:t>
      </w:r>
      <w:r w:rsidRPr="003219A1" w:rsidR="001D69E6">
        <w:t>º bis H:</w:t>
      </w:r>
    </w:p>
    <w:p w:rsidRPr="00C67D61" w:rsidR="001D69E6" w:rsidP="00624AB5" w:rsidRDefault="001D69E6" w14:paraId="59165734" w14:textId="104CBC71">
      <w:r w:rsidRPr="00C67D61">
        <w:t xml:space="preserve">El informe </w:t>
      </w:r>
      <w:r w:rsidR="00BE34EA">
        <w:t>con las conclusiones a que llegó</w:t>
      </w:r>
      <w:r w:rsidRPr="00C67D61">
        <w:t xml:space="preserve"> el investigador, incluidas las medidas y sanciones propuestas, deberá estar concluido y entregado a la Gerencia de Personas o Departamento de personal de la Empresa a más tardar dentro de 20 días contados desde el inicio de la investigación y notificada, en forma personal, a las partes dos días después de entregado el informe.  </w:t>
      </w:r>
    </w:p>
    <w:p w:rsidR="001D69E6" w:rsidP="00624AB5" w:rsidRDefault="001D69E6" w14:paraId="5B80BDB5" w14:textId="77777777">
      <w:r w:rsidRPr="00C67D61">
        <w:t>Los involucrados podrán hacer observaciones y acompañar nuevos antecedentes en el plazo de 3 días siguientes al conocimiento del informe, mediante nota dirigida a la instancia investigadora, quien apreciará los nuevos antecedentes y emitirá un nuevo informe. Art. 211-C del Código del Trabajo. Con este informe se dará por concluida la investigación por acoso sexual y su fecha de emisión no podrá exceder el día 30, contado desde el inicio de la misma. Este informe será remitido a la Inspección del Trabajo a más tardar el día hábil siguiente de confeccionado.</w:t>
      </w:r>
    </w:p>
    <w:p w:rsidRPr="00C67D61" w:rsidR="001D69E6" w:rsidP="00624AB5" w:rsidRDefault="00761434" w14:paraId="517E0D63" w14:textId="6BB58038">
      <w:pPr>
        <w:pStyle w:val="Articulo"/>
      </w:pPr>
      <w:r>
        <w:t>ARTICULO 6</w:t>
      </w:r>
      <w:r w:rsidR="00210EAE">
        <w:t>7</w:t>
      </w:r>
      <w:r w:rsidRPr="00C67D61" w:rsidR="001D69E6">
        <w:t>º bis I:</w:t>
      </w:r>
    </w:p>
    <w:p w:rsidRPr="00C67D61" w:rsidR="001D69E6" w:rsidP="00624AB5" w:rsidRDefault="001D69E6" w14:paraId="6BD46282" w14:textId="77777777">
      <w:r w:rsidRPr="00C67D61">
        <w:t>Las observaciones realizadas por la Inspección del Trabajo serán apreciadas por la Gerencia de Personas o el Departamento de personal, quien realizará los ajustes pertinentes al informe, el que será notificado a las partes a más tardar al quinto día de recibidas las observaciones del órgano fiscalizador. Las medidas y sanciones propuestas serán de resolución inmediata o en la fecha que el mismo informe señale, la cual no podrá exceder de 15 días.</w:t>
      </w:r>
    </w:p>
    <w:p w:rsidRPr="00C67D61" w:rsidR="001D69E6" w:rsidP="00624AB5" w:rsidRDefault="00761434" w14:paraId="59922DF3" w14:textId="3030BBA3">
      <w:pPr>
        <w:pStyle w:val="Articulo"/>
      </w:pPr>
      <w:r>
        <w:t>ARTICULO 6</w:t>
      </w:r>
      <w:r w:rsidR="00210EAE">
        <w:t>7</w:t>
      </w:r>
      <w:r w:rsidRPr="00C67D61" w:rsidR="001D69E6">
        <w:t>º bis J:</w:t>
      </w:r>
      <w:r w:rsidRPr="00C67D61" w:rsidR="001D69E6">
        <w:tab/>
      </w:r>
    </w:p>
    <w:p w:rsidRPr="00C67D61" w:rsidR="001D69E6" w:rsidP="00624AB5" w:rsidRDefault="001D69E6" w14:paraId="57F9A655" w14:textId="77777777">
      <w:r w:rsidRPr="00C67D61">
        <w:t>El afectado/a por alguna medida o sanción, podrá utilizar el procedimiento de apelación general cuando la sanción sea una multa, es decir, podrá reclamar de su aplicación ante la Inspección del Trabajo.</w:t>
      </w:r>
    </w:p>
    <w:p w:rsidRPr="00C67D61" w:rsidR="001D69E6" w:rsidP="00624AB5" w:rsidRDefault="001D69E6" w14:paraId="7D06EFFA" w14:textId="77777777">
      <w:r w:rsidRPr="00C67D61">
        <w:t>Considerando la gravedad de los hechos constatados, la Empresa procederá a tomar las medidas de resguardo, tales como las descritas en el Art. 63º, u otras que estime pertinente y las sanciones estipuladas en este Reglamento, pudiendo aplicarse una combinación de medidas de resguardo y sanciones.</w:t>
      </w:r>
    </w:p>
    <w:p w:rsidRPr="00C67D61" w:rsidR="001D69E6" w:rsidP="00210EAE" w:rsidRDefault="00210EAE" w14:paraId="135C20A8" w14:textId="2D344CD2">
      <w:pPr>
        <w:pStyle w:val="Articulo"/>
        <w:spacing w:line="240" w:lineRule="auto"/>
        <w:rPr>
          <w:color w:val="58595B"/>
        </w:rPr>
      </w:pPr>
      <w:r>
        <w:t>ARTICULO 67°</w:t>
      </w:r>
      <w:r w:rsidRPr="00C67D61" w:rsidR="001D69E6">
        <w:t xml:space="preserve"> bis K:</w:t>
      </w:r>
    </w:p>
    <w:p w:rsidR="001D69E6" w:rsidP="00624AB5" w:rsidRDefault="001D69E6" w14:paraId="505D7724" w14:textId="033CF111">
      <w:r w:rsidRPr="00C67D61">
        <w:t>Si uno de los involucrados considera que alguna de las medidas señaladas en el artículo anterior es injusta o desproporcionada, podrá utilizar el procedimiento general de apelación que contiene este Reglamento Interno o recurrir a la Inspección del Trabajo.</w:t>
      </w:r>
    </w:p>
    <w:p w:rsidRPr="00C67D61" w:rsidR="00765EB5" w:rsidP="00624AB5" w:rsidRDefault="00765EB5" w14:paraId="53F8DC16" w14:textId="77777777"/>
    <w:p w:rsidRPr="00C67D61" w:rsidR="001D69E6" w:rsidP="00624AB5" w:rsidRDefault="00761434" w14:paraId="09BAB89D" w14:textId="5B7225F2">
      <w:pPr>
        <w:pStyle w:val="Articulo"/>
        <w:rPr>
          <w:color w:val="58595B"/>
        </w:rPr>
      </w:pPr>
      <w:r>
        <w:t>ARTICULO 6</w:t>
      </w:r>
      <w:r w:rsidR="00210EAE">
        <w:t>7</w:t>
      </w:r>
      <w:r w:rsidRPr="00C67D61" w:rsidR="001D69E6">
        <w:t>º bis L:</w:t>
      </w:r>
    </w:p>
    <w:p w:rsidRPr="00C67D61" w:rsidR="001D69E6" w:rsidP="00624AB5" w:rsidRDefault="001D69E6" w14:paraId="5B4924CB" w14:textId="7A9E25F1">
      <w:r w:rsidRPr="00C67D61">
        <w:t xml:space="preserve">Las conclusiones de la investigación realizada por la Inspección del Trabajo o las observaciones de ésta a aquélla practicada en forma </w:t>
      </w:r>
      <w:r w:rsidRPr="00C67D61" w:rsidR="008007FB">
        <w:t>interna</w:t>
      </w:r>
      <w:r w:rsidRPr="00C67D61">
        <w:t xml:space="preserve"> serán puestas en conocimiento del empleador, el denunciante y el denunciado. Art. 211-D del Código del Trabajo.</w:t>
      </w:r>
    </w:p>
    <w:p w:rsidRPr="00C67D61" w:rsidR="001D69E6" w:rsidP="00624AB5" w:rsidRDefault="00761434" w14:paraId="6EB8BA0C" w14:textId="745BE6FB">
      <w:pPr>
        <w:pStyle w:val="Articulo"/>
        <w:rPr>
          <w:color w:val="58595B"/>
        </w:rPr>
      </w:pPr>
      <w:r>
        <w:t>ARTICULO 6</w:t>
      </w:r>
      <w:r w:rsidR="00210EAE">
        <w:t>7</w:t>
      </w:r>
      <w:r w:rsidRPr="00C67D61" w:rsidR="001D69E6">
        <w:t>º bis M:</w:t>
      </w:r>
    </w:p>
    <w:p w:rsidRPr="00C67D61" w:rsidR="001D69E6" w:rsidP="00624AB5" w:rsidRDefault="001D69E6" w14:paraId="3FC661A2" w14:textId="77777777">
      <w:r w:rsidRPr="00C67D61">
        <w:t>En conformidad al mérito del informe, el empleador deberá, dentro de los siguientes quince días, contados desde la recepción del mismo, disponer y aplicar las medidas o sanciones que correspondan. Art. 211-E del Código del Trabajo.</w:t>
      </w:r>
    </w:p>
    <w:p w:rsidR="00381FC4" w:rsidP="00726976" w:rsidRDefault="00381FC4" w14:paraId="7B123F72" w14:textId="77777777">
      <w:pPr>
        <w:pStyle w:val="Ttulo3"/>
      </w:pPr>
    </w:p>
    <w:p w:rsidR="001D69E6" w:rsidP="00726976" w:rsidRDefault="00726976" w14:paraId="389C66AF" w14:textId="3EF096A1">
      <w:pPr>
        <w:pStyle w:val="Ttulo3"/>
      </w:pPr>
      <w:bookmarkStart w:name="_Toc169678859" w:id="53"/>
      <w:r>
        <w:t xml:space="preserve">Párrafo 4 – </w:t>
      </w:r>
      <w:r w:rsidR="003A4910">
        <w:t>D</w:t>
      </w:r>
      <w:r>
        <w:t>e la vulneración de derechos fundamentales en contexto laboral</w:t>
      </w:r>
      <w:bookmarkEnd w:id="53"/>
    </w:p>
    <w:p w:rsidR="00381FC4" w:rsidP="005343BC" w:rsidRDefault="00381FC4" w14:paraId="056E6983" w14:textId="77777777">
      <w:pPr>
        <w:pStyle w:val="Articulo"/>
      </w:pPr>
    </w:p>
    <w:p w:rsidR="001D69E6" w:rsidP="005343BC" w:rsidRDefault="00761434" w14:paraId="2B15F064" w14:textId="0A8C5F58">
      <w:pPr>
        <w:pStyle w:val="Articulo"/>
      </w:pPr>
      <w:r>
        <w:t>ARTICULO 6</w:t>
      </w:r>
      <w:r w:rsidR="00210EAE">
        <w:t>8</w:t>
      </w:r>
      <w:r w:rsidR="00A8783D">
        <w:t>°</w:t>
      </w:r>
    </w:p>
    <w:p w:rsidR="00FE7720" w:rsidP="005343BC" w:rsidRDefault="00FE7720" w14:paraId="4D02EE8A" w14:textId="041B8B79">
      <w:r>
        <w:t>Los derechos fundamentales son</w:t>
      </w:r>
      <w:r w:rsidRPr="00FE7720">
        <w:t xml:space="preserve"> aquellos derechos inherentes a la persona, reconocidos de forma legal y protegidos procesalmente. Corresponden a todos los seres humanos dotados de </w:t>
      </w:r>
      <w:r w:rsidRPr="00FE7720" w:rsidR="00A23D88">
        <w:t>estatus</w:t>
      </w:r>
      <w:r w:rsidRPr="00FE7720">
        <w:t xml:space="preserve"> de personas o ciudadanos con capacidad de obrar. El titular de estos derechos, cuando son vulnerados dentro de la empresa, tiene la facultad de exigir su respeto y observancia, pudiendo acudir al órgano administrativo competente, sin perjuicio de recurrir a los Tribunales de Justicia, a quienes les corresponde en última instancia proporcionar el amparo de estos derechos.</w:t>
      </w:r>
      <w:r w:rsidRPr="00C6730E" w:rsidR="00C6730E">
        <w:t xml:space="preserve"> </w:t>
      </w:r>
      <w:r w:rsidR="00C6730E">
        <w:t xml:space="preserve">Se incorporan dentro de la vulneración de derechos fundamentales en contexto laboral el </w:t>
      </w:r>
      <w:r w:rsidRPr="00C6730E" w:rsidR="00C6730E">
        <w:t>acoso sexual, acoso laboral, discriminación laboral y menoscabo por teletrabajo</w:t>
      </w:r>
    </w:p>
    <w:p w:rsidRPr="00FF7E49" w:rsidR="00726976" w:rsidP="005343BC" w:rsidRDefault="001D69E6" w14:paraId="7081CF6C" w14:textId="199B84DA">
      <w:pPr>
        <w:rPr>
          <w:b/>
        </w:rPr>
      </w:pPr>
      <w:r w:rsidRPr="00C67D61">
        <w:t xml:space="preserve">El procedimiento </w:t>
      </w:r>
      <w:r w:rsidR="00C6730E">
        <w:t xml:space="preserve">de los artículos anteriores </w:t>
      </w:r>
      <w:r w:rsidR="00FF7E49">
        <w:t xml:space="preserve">respecto al acoso sexual </w:t>
      </w:r>
      <w:r w:rsidRPr="00C67D61">
        <w:t xml:space="preserve">también se aplicará para los casos de denuncia de </w:t>
      </w:r>
      <w:r w:rsidR="00FF7E49">
        <w:rPr>
          <w:b/>
        </w:rPr>
        <w:t>a</w:t>
      </w:r>
      <w:r w:rsidRPr="00C67D61">
        <w:rPr>
          <w:b/>
        </w:rPr>
        <w:t xml:space="preserve">coso </w:t>
      </w:r>
      <w:r w:rsidR="00FF7E49">
        <w:rPr>
          <w:b/>
        </w:rPr>
        <w:t>l</w:t>
      </w:r>
      <w:r w:rsidRPr="00C67D61">
        <w:rPr>
          <w:b/>
        </w:rPr>
        <w:t>aboral</w:t>
      </w:r>
      <w:r w:rsidRPr="00C67D61">
        <w:t>,</w:t>
      </w:r>
      <w:r w:rsidR="00FF7E49">
        <w:t xml:space="preserve"> </w:t>
      </w:r>
      <w:r w:rsidRPr="00FF7E49" w:rsidR="00FF7E49">
        <w:rPr>
          <w:b/>
        </w:rPr>
        <w:t>discriminación laboral y menoscabo por teletrabajo o tele distancia</w:t>
      </w:r>
    </w:p>
    <w:p w:rsidRPr="00C67D61" w:rsidR="001D69E6" w:rsidP="005343BC" w:rsidRDefault="00726976" w14:paraId="03B3F77C" w14:textId="119734E5">
      <w:r>
        <w:t xml:space="preserve">Se entenderá como </w:t>
      </w:r>
      <w:r w:rsidRPr="00FF7E49">
        <w:rPr>
          <w:b/>
          <w:bCs/>
        </w:rPr>
        <w:t>acoso laboral</w:t>
      </w:r>
      <w:r w:rsidRPr="00C67D61" w:rsidR="001D69E6">
        <w:t>, toda conducta que constituya agresión u hostigamiento reiterados, ejercida por el empleador o por uno o más trabajadores, en contra de otro u otros trabajadores, por cualquier medio, y que tenga como resultado para el o los afectados su menoscabo, maltrato o humillación, o bien que amenace o perjudique su situación laboral o sus oportunidades en el empleo, de acuerdo al Art. 2 del Código del Trabajo y Art. 1 N° 1 Ley Nº 20.607.</w:t>
      </w:r>
    </w:p>
    <w:p w:rsidR="001D69E6" w:rsidP="00303C31" w:rsidRDefault="001D69E6" w14:paraId="29E71111" w14:textId="77777777">
      <w:pPr>
        <w:pStyle w:val="Sinespaciado"/>
      </w:pPr>
      <w:r w:rsidRPr="003219A1">
        <w:t>En consecuencia, para estar en presencia de acoso laboral:</w:t>
      </w:r>
    </w:p>
    <w:p w:rsidRPr="00C67D61" w:rsidR="001D69E6" w:rsidP="005343BC" w:rsidRDefault="001D69E6" w14:paraId="6483C07A" w14:textId="77777777">
      <w:pPr>
        <w:pStyle w:val="Prrafodelista"/>
      </w:pPr>
      <w:r w:rsidRPr="00C67D61">
        <w:t>Deben existir conductas que impliquen una agresión moral o física hacia él o los trabajadores afectados o que sean contrarias a la dignidad de la persona, así como las molestias o burlas insistentes en su contra, además de la incitación a hacer algo, siempre que todas dichas conductas se ejerzan en forma reiterada, cualquiera sea el medio por el cual se someta a los afectados a tales agresiones u hostigamientos.</w:t>
      </w:r>
    </w:p>
    <w:p w:rsidRPr="00C67D61" w:rsidR="001D69E6" w:rsidP="005343BC" w:rsidRDefault="001D69E6" w14:paraId="09DE742D" w14:textId="77777777">
      <w:pPr>
        <w:pStyle w:val="Prrafodelista"/>
      </w:pPr>
      <w:r w:rsidRPr="00C67D61">
        <w:t>Tales conductas deben ocasionar menoscabo, maltrato o humillación al o los trabajadores afectados, debiendo entenderse por tales, según ya se precisará, cualquier acto que cause mengua o descredito en su honra o fama o que implique tratar mal de palabra u obra o que los hiera en su amor propio o en su dignidad, o bien, que amenacen o perjudiquen la situación laboral o las oportunidades de empleo de dichos afectados.</w:t>
      </w:r>
    </w:p>
    <w:p w:rsidR="00DF1BC2" w:rsidP="005343BC" w:rsidRDefault="001D69E6" w14:paraId="5A49FD17" w14:textId="097337C1">
      <w:pPr>
        <w:pStyle w:val="Prrafodelista"/>
      </w:pPr>
      <w:r w:rsidRPr="00C67D61">
        <w:t>Estas conductas deben ser ejercidas por el empleador o por uno o más trabajadores (sujeto activo), debiendo, a su vez, dirigirse tales acciones en contra de uno o más trabajadores (sujetos pasivos).</w:t>
      </w:r>
    </w:p>
    <w:p w:rsidR="009C627F" w:rsidP="009C627F" w:rsidRDefault="009C627F" w14:paraId="69220BA4" w14:textId="77777777">
      <w:pPr>
        <w:spacing w:after="0" w:line="240" w:lineRule="auto"/>
        <w:jc w:val="left"/>
      </w:pPr>
    </w:p>
    <w:p w:rsidR="00726976" w:rsidP="009C627F" w:rsidRDefault="00FF7E49" w14:paraId="5B842EB1" w14:textId="0898CDF6">
      <w:r>
        <w:t>L</w:t>
      </w:r>
      <w:r w:rsidRPr="00FF7E49">
        <w:t xml:space="preserve">os actos de </w:t>
      </w:r>
      <w:r w:rsidRPr="009C627F">
        <w:rPr>
          <w:b/>
          <w:bCs/>
        </w:rPr>
        <w:t xml:space="preserve">discriminación laboral </w:t>
      </w:r>
      <w:r>
        <w:t>(d</w:t>
      </w:r>
      <w:r w:rsidRPr="00FF7E49">
        <w:t>e conformidad al Art 2 inciso 4 del Código del Trabajo, Art. 11 Ley Nº 21.155 y Art. 1 N° 1 Ley Nº 20.940</w:t>
      </w:r>
      <w:r>
        <w:t xml:space="preserve">), </w:t>
      </w:r>
      <w:r w:rsidRPr="00FF7E49">
        <w:t xml:space="preserve">son las distinciones, exclusiones o preferencias basadas en motivos de raza, color, sexo, maternidad, lactancia materna, amamantamiento, edad, estado civil, sindicación, religión, opinión política, nacionalidad, ascendencia nacional, situación socioeconómica, idioma, creencias, participación en organizaciones gremiales, orientación sexual, identidad de género, filiación, apariencia personal, enfermedad o discapacidad u origen social, que tengan por objeto anular o alterar la igualdad de oportunidades o de trato en el empleo y la ocupación. </w:t>
      </w:r>
    </w:p>
    <w:p w:rsidR="00726976" w:rsidRDefault="00726976" w14:paraId="19DB2C4C" w14:textId="083F1410">
      <w:pPr>
        <w:spacing w:after="0" w:line="240" w:lineRule="auto"/>
        <w:jc w:val="left"/>
      </w:pPr>
    </w:p>
    <w:p w:rsidR="00FF7E49" w:rsidP="00FF7E49" w:rsidRDefault="00FF7E49" w14:paraId="14E6776C" w14:textId="52D6778E">
      <w:r>
        <w:t>El teletrabajo es aquel en que los servicios son prestados mediante la utilización de medios tecnológicos, informáticos o de telecomunicaciones, o si tales servicios deben reportarse mediante estos medios. El trabajo a distancia es aquel en que el trabajador presta sus servicios, total o parcialmente, desde su domicilio u otro lugar o lugares distintos a los establecimientos, instalaciones o faenas de la empresa.</w:t>
      </w:r>
      <w:r w:rsidRPr="00FF7E49">
        <w:t xml:space="preserve"> </w:t>
      </w:r>
      <w:r>
        <w:t xml:space="preserve">Se entenderá como </w:t>
      </w:r>
      <w:r w:rsidRPr="00FF7E49">
        <w:rPr>
          <w:b/>
          <w:bCs/>
        </w:rPr>
        <w:t>menoscabo por teletrabajo o tele distancia</w:t>
      </w:r>
      <w:r>
        <w:t xml:space="preserve"> </w:t>
      </w:r>
      <w:r w:rsidRPr="00C72612" w:rsidR="00C72612">
        <w:t>todo hecho o circunstancia que determine una disminución del nivel socio-económico del trabajador en la empresa, tales como mayores gastos, una mayor relación de subordinación o dependencia, condiciones ambientales adversas, disminución de ingreso, etc.</w:t>
      </w:r>
    </w:p>
    <w:p w:rsidR="00726976" w:rsidRDefault="00726976" w14:paraId="50AD9E4A" w14:textId="77777777">
      <w:pPr>
        <w:spacing w:after="0" w:line="240" w:lineRule="auto"/>
        <w:jc w:val="left"/>
        <w:rPr>
          <w:rFonts w:cs="Arial"/>
        </w:rPr>
      </w:pPr>
    </w:p>
    <w:p w:rsidRPr="00C67D61" w:rsidR="001D69E6" w:rsidP="00303C31" w:rsidRDefault="00761434" w14:paraId="268C7E45" w14:textId="3A9DB96B">
      <w:pPr>
        <w:pStyle w:val="Articulo"/>
      </w:pPr>
      <w:r>
        <w:t>ARTICULO 6</w:t>
      </w:r>
      <w:r w:rsidR="00210EAE">
        <w:t>9</w:t>
      </w:r>
      <w:r w:rsidR="00392D9C">
        <w:t>-</w:t>
      </w:r>
    </w:p>
    <w:p w:rsidR="00303C31" w:rsidP="009C627F" w:rsidRDefault="001D69E6" w14:paraId="0B5AA136" w14:textId="083CDA48">
      <w:r w:rsidRPr="00C67D61">
        <w:t>Atendida la gravedad de los hechos, las medidas y sanciones que se aplicarán irán desde una amonestación verbal o escrita al trabajador acosador hasta el descuento de un 25% de la remuneración diaria del trabajador acosador, conforme a lo dispuesto en los Art. 72 al 75 de este Reglamento Interno, relativo a la aplicación general de sanciones. Lo anterior, es sin perjuicio que la Empresa pudiera, atendida la gravedad de los hechos, aplicar lo dispuesto en el Art. 160 Número 1 Letra f) del Código del Trabajo, es decir, terminar el contrato por conductas de acoso laboral.</w:t>
      </w:r>
      <w:r w:rsidR="00303C31">
        <w:br w:type="page"/>
      </w:r>
      <w:bookmarkEnd w:id="52"/>
    </w:p>
    <w:p w:rsidRPr="00C67D61" w:rsidR="001D69E6" w:rsidP="00F67695" w:rsidRDefault="00392D9C" w14:paraId="62FCD4DB" w14:textId="313171E4">
      <w:pPr>
        <w:pStyle w:val="Ttulo2"/>
      </w:pPr>
      <w:bookmarkStart w:name="_Toc9896476" w:id="54"/>
      <w:bookmarkStart w:name="_Toc169678860" w:id="55"/>
      <w:r>
        <w:t>C</w:t>
      </w:r>
      <w:r w:rsidRPr="00C67D61">
        <w:t xml:space="preserve">apítulo </w:t>
      </w:r>
      <w:r>
        <w:t>XI</w:t>
      </w:r>
      <w:r w:rsidR="00A50E7D">
        <w:t>I</w:t>
      </w:r>
      <w:r>
        <w:t xml:space="preserve"> - L</w:t>
      </w:r>
      <w:r w:rsidRPr="00C67D61">
        <w:t>as obligaciones de la empresa</w:t>
      </w:r>
      <w:bookmarkEnd w:id="54"/>
      <w:bookmarkEnd w:id="55"/>
    </w:p>
    <w:p w:rsidRPr="00C67D61" w:rsidR="001D69E6" w:rsidP="00303C31" w:rsidRDefault="00210EAE" w14:paraId="535FFC95" w14:textId="3C094DF9">
      <w:pPr>
        <w:pStyle w:val="Articulo"/>
      </w:pPr>
      <w:r>
        <w:t>ARTICULO 70</w:t>
      </w:r>
      <w:r w:rsidRPr="00C67D61" w:rsidR="001D69E6">
        <w:t>°</w:t>
      </w:r>
    </w:p>
    <w:p w:rsidRPr="00C67D61" w:rsidR="001D69E6" w:rsidP="00303C31" w:rsidRDefault="001D69E6" w14:paraId="2469C06A" w14:textId="0DAE73A2">
      <w:r w:rsidRPr="00C67D61">
        <w:t>La</w:t>
      </w:r>
      <w:r w:rsidR="00DF1BC2">
        <w:t xml:space="preserve"> </w:t>
      </w:r>
      <w:sdt>
        <w:sdtPr>
          <w:rPr>
            <w:b/>
            <w:color w:val="004C14"/>
          </w:rPr>
          <w:alias w:val="Empresa/Organización"/>
          <w:tag w:val=""/>
          <w:id w:val="-379719139"/>
          <w:placeholder>
            <w:docPart w:val="3836B9C6C09B4E5A8323376F627006CA"/>
          </w:placeholder>
          <w:dataBinding w:prefixMappings="xmlns:ns0='http://schemas.openxmlformats.org/officeDocument/2006/extended-properties' " w:xpath="/ns0:Properties[1]/ns0:Company[1]" w:storeItemID="{6668398D-A668-4E3E-A5EB-62B293D839F1}"/>
          <w:text/>
        </w:sdtPr>
        <w:sdtEndPr/>
        <w:sdtContent>
          <w:r w:rsidR="0021318A">
            <w:rPr>
              <w:b/>
              <w:color w:val="004C14"/>
            </w:rPr>
            <w:t>[NOMBRE DE LA ORGANIZACIÓN]</w:t>
          </w:r>
        </w:sdtContent>
      </w:sdt>
      <w:r w:rsidRPr="00C67D61">
        <w:t xml:space="preserve"> con la finalidad de proteger la persona y dignidad de cada uno de sus trabajadores, se obliga a:</w:t>
      </w:r>
    </w:p>
    <w:p w:rsidRPr="00C67D61" w:rsidR="001D69E6" w:rsidP="00303C31" w:rsidRDefault="001D69E6" w14:paraId="1ED33B31" w14:textId="77777777">
      <w:r w:rsidRPr="00BE1165">
        <w:rPr>
          <w:b/>
          <w:bCs/>
          <w:color w:val="13C045"/>
        </w:rPr>
        <w:t xml:space="preserve">1. </w:t>
      </w:r>
      <w:r w:rsidRPr="00C67D61">
        <w:t>Pagar las remuneraciones en conformidad a las estipulaciones legales, contractuales o convencionales (montos, ajustes, periodicidad, etc.).</w:t>
      </w:r>
    </w:p>
    <w:p w:rsidRPr="00C67D61" w:rsidR="001D69E6" w:rsidP="00303C31" w:rsidRDefault="001D69E6" w14:paraId="198043E7" w14:textId="77777777">
      <w:r w:rsidRPr="00BE1165">
        <w:rPr>
          <w:b/>
          <w:bCs/>
          <w:color w:val="13C045"/>
        </w:rPr>
        <w:t xml:space="preserve">2. </w:t>
      </w:r>
      <w:r w:rsidRPr="00C67D61">
        <w:t>Adoptar las medidas necesarias para la protección eficaz de la vida y de la salud de los trabajadores, manteniendo las condiciones adecuadas de Higiene y Seguridad en los lugares de trabajo, como también los implementos necesarios para prevenir accidentes y enfermedades profesionales de acuerdo a la Ley Nº 16.744 y al Decreto Supremo Nº 594, además del cumplimiento de las instrucciones de los organismos competentes.</w:t>
      </w:r>
    </w:p>
    <w:p w:rsidRPr="00C67D61" w:rsidR="001D69E6" w:rsidP="00303C31" w:rsidRDefault="001D69E6" w14:paraId="38103EC0" w14:textId="77777777">
      <w:r w:rsidRPr="00BE1165">
        <w:rPr>
          <w:b/>
          <w:bCs/>
          <w:color w:val="13C045"/>
        </w:rPr>
        <w:t>3.</w:t>
      </w:r>
      <w:r w:rsidRPr="00303C31">
        <w:rPr>
          <w:b/>
          <w:bCs/>
          <w:color w:val="009BCF" w:themeColor="accent2"/>
        </w:rPr>
        <w:t xml:space="preserve"> </w:t>
      </w:r>
      <w:r w:rsidRPr="00C67D61">
        <w:t>Dar al trabajador ocupación efectiva y en las labores convenidas, salvo en situaciones de caso fortuito o fuerza mayor.</w:t>
      </w:r>
    </w:p>
    <w:p w:rsidRPr="00C67D61" w:rsidR="001D69E6" w:rsidP="00303C31" w:rsidRDefault="001D69E6" w14:paraId="67DF2C01" w14:textId="77777777">
      <w:r w:rsidRPr="00BE1165">
        <w:rPr>
          <w:b/>
          <w:bCs/>
          <w:color w:val="13C045"/>
        </w:rPr>
        <w:t>4.</w:t>
      </w:r>
      <w:r w:rsidRPr="00303C31">
        <w:rPr>
          <w:b/>
          <w:bCs/>
          <w:color w:val="009BCF" w:themeColor="accent2"/>
        </w:rPr>
        <w:t xml:space="preserve"> </w:t>
      </w:r>
      <w:r w:rsidRPr="00C67D61">
        <w:t>Colaborar, de conformidad a sus medios y a las políticas, procedimientos y recursos que anualmente se aprueben por parte de la administración con dicho objeto, al perfeccionamiento profesional de sus trabajadores, de acuerdo a los programas de capacitación que diseñe.</w:t>
      </w:r>
    </w:p>
    <w:p w:rsidRPr="00C67D61" w:rsidR="001D69E6" w:rsidP="00303C31" w:rsidRDefault="001D69E6" w14:paraId="0606E016" w14:textId="77777777">
      <w:r w:rsidRPr="00BE1165">
        <w:rPr>
          <w:b/>
          <w:bCs/>
          <w:color w:val="13C045"/>
        </w:rPr>
        <w:t>5.</w:t>
      </w:r>
      <w:r w:rsidRPr="00303C31">
        <w:rPr>
          <w:b/>
          <w:bCs/>
          <w:color w:val="009BCF" w:themeColor="accent2"/>
        </w:rPr>
        <w:t xml:space="preserve"> </w:t>
      </w:r>
      <w:r w:rsidRPr="00C67D61">
        <w:t>Cumplir, en general, las normas contractuales y legales, respetando los derechos fundamentales de los trabajadores. Asimismo, la Empresa garantizará un ambiente laboral digno y de mutuo respeto entre los trabajadores.</w:t>
      </w:r>
    </w:p>
    <w:p w:rsidRPr="00C67D61" w:rsidR="001D69E6" w:rsidP="00303C31" w:rsidRDefault="001D69E6" w14:paraId="40AAB7F4" w14:textId="77777777">
      <w:r w:rsidRPr="00BE1165">
        <w:rPr>
          <w:b/>
          <w:bCs/>
          <w:color w:val="13C045"/>
        </w:rPr>
        <w:t xml:space="preserve">6. </w:t>
      </w:r>
      <w:r w:rsidRPr="00C67D61">
        <w:t>Respetar el principio de igualdad de remuneraciones entre hombres y mujeres que desempeñen un mismo trabajo. No obstante, la Empresa podrá establecer diferencias en las remuneraciones fundadas en criterios objetivos, entre otras razones, en las capacidades, calificaciones, idoneidad, responsabilidad o productividad de los trabajadores.</w:t>
      </w:r>
    </w:p>
    <w:p w:rsidRPr="00C67D61" w:rsidR="001D69E6" w:rsidP="00303C31" w:rsidRDefault="001D69E6" w14:paraId="28C2BF11" w14:textId="77777777">
      <w:r w:rsidRPr="00BE1165">
        <w:rPr>
          <w:b/>
          <w:bCs/>
          <w:color w:val="13C045"/>
        </w:rPr>
        <w:t>7.</w:t>
      </w:r>
      <w:r w:rsidRPr="00303C31">
        <w:rPr>
          <w:b/>
          <w:bCs/>
          <w:color w:val="009BCF" w:themeColor="accent2"/>
        </w:rPr>
        <w:t xml:space="preserve"> </w:t>
      </w:r>
      <w:r w:rsidRPr="00C67D61">
        <w:t>Realizar controles periódicos y en forma universal o general de las distintas herramientas de trabajo que proporciona la Empresa a sus trabajadores, a través de medios idóneos, no afectando la intimidad, vida privada o la honra de estos.</w:t>
      </w:r>
    </w:p>
    <w:p w:rsidRPr="00C67D61" w:rsidR="001D69E6" w:rsidP="00303C31" w:rsidRDefault="001D69E6" w14:paraId="7E1C9981" w14:textId="3829C77C">
      <w:r w:rsidRPr="00BE1165">
        <w:rPr>
          <w:b/>
          <w:bCs/>
          <w:color w:val="13C045"/>
        </w:rPr>
        <w:t xml:space="preserve">8. </w:t>
      </w:r>
      <w:r w:rsidRPr="00C67D61">
        <w:t>Oír las sugerencias, consultas y reclamos que le formulen los trabajadores o los representantes de los trabajadores válidamente elegidos, siguiendo los conductos regulares y jerárquicos establecidos en su organización interna. En caso de reclamos por denuncia de acoso sexual, acoso laboral o por no cumplimiento al principio de igualdad de remuneraciones entre hombres y mujeres que presten un mismo trabajo, la Empresa seguirá el procedimi</w:t>
      </w:r>
      <w:r w:rsidR="00EA390B">
        <w:t xml:space="preserve">ento estipulado en el Capítulo </w:t>
      </w:r>
      <w:r w:rsidRPr="00C67D61">
        <w:t xml:space="preserve">X De las Sugerencias, Consultas y Reclamos de este Reglamento y en las Leyes Nº 20.005 y Nº 20.348, respectivamente. </w:t>
      </w:r>
    </w:p>
    <w:p w:rsidRPr="00C67D61" w:rsidR="001D69E6" w:rsidP="00303C31" w:rsidRDefault="001D69E6" w14:paraId="0CEC07DF" w14:textId="7ECDC5E7">
      <w:r w:rsidRPr="00BE1165">
        <w:rPr>
          <w:b/>
          <w:bCs/>
          <w:color w:val="13C045"/>
        </w:rPr>
        <w:t xml:space="preserve">9. </w:t>
      </w:r>
      <w:r w:rsidRPr="00C67D61">
        <w:t xml:space="preserve">No discriminar por motivos raza, color, sexo, edad, estado civil, sindicación, religión, opinión política, nacionalidad, ascendencia nacional, situación socioeconómica, idioma, creencias, participación en organizaciones gremiales, orientación sexual, identidad de género, filiación, apariencia personal, enfermedad o </w:t>
      </w:r>
      <w:r>
        <w:t xml:space="preserve">normas </w:t>
      </w:r>
      <w:r w:rsidRPr="00C67D61">
        <w:t>u origen social, tanto en la contratación de sus trabajadores como en la apreciación de su desempeño y en el trato de estos.</w:t>
      </w:r>
    </w:p>
    <w:p w:rsidRPr="00C67D61" w:rsidR="001D69E6" w:rsidP="00303C31" w:rsidRDefault="001D69E6" w14:paraId="73E7C589" w14:textId="77777777">
      <w:r w:rsidRPr="00BE1165">
        <w:rPr>
          <w:b/>
          <w:bCs/>
          <w:color w:val="13C045"/>
        </w:rPr>
        <w:t xml:space="preserve">10. </w:t>
      </w:r>
      <w:r w:rsidRPr="00C67D61">
        <w:t>No podrá condicionar la contratación de trabajadoras, su permanencia o renovación de contrato, la promoción o movilidad de su empleo, a la ausencia o existencia de embarazo.</w:t>
      </w:r>
    </w:p>
    <w:p w:rsidRPr="00C67D61" w:rsidR="001D69E6" w:rsidP="00303C31" w:rsidRDefault="001D69E6" w14:paraId="065996DD" w14:textId="66FC88C1">
      <w:r w:rsidRPr="00BE1165">
        <w:rPr>
          <w:b/>
          <w:bCs/>
          <w:color w:val="13C045"/>
        </w:rPr>
        <w:t xml:space="preserve">11. </w:t>
      </w:r>
      <w:r w:rsidRPr="00C67D61">
        <w:t xml:space="preserve">Velar </w:t>
      </w:r>
      <w:r w:rsidRPr="00C67D61" w:rsidR="008007FB">
        <w:t>por</w:t>
      </w:r>
      <w:r w:rsidRPr="00C67D61">
        <w:t xml:space="preserve"> que las trabajadoras embarazadas no efectúen trabajos considerados por la autoridad competente como perjudiciales para su salud o la de su futuro hijo.</w:t>
      </w:r>
    </w:p>
    <w:p w:rsidRPr="00C67D61" w:rsidR="001D69E6" w:rsidP="00303C31" w:rsidRDefault="001D69E6" w14:paraId="5270D76F" w14:textId="77777777">
      <w:r w:rsidRPr="00BE1165">
        <w:rPr>
          <w:b/>
          <w:bCs/>
          <w:color w:val="13C045"/>
        </w:rPr>
        <w:t xml:space="preserve">12. </w:t>
      </w:r>
      <w:r w:rsidRPr="00C67D61">
        <w:t>No perjudicar a un trabajador en cualquier forma, debido a sus labores sindicales o gremiales licitas.</w:t>
      </w:r>
    </w:p>
    <w:p w:rsidRPr="00C67D61" w:rsidR="001D69E6" w:rsidP="00303C31" w:rsidRDefault="001D69E6" w14:paraId="472BDBF0" w14:textId="77777777">
      <w:r w:rsidRPr="00BE1165">
        <w:rPr>
          <w:b/>
          <w:bCs/>
          <w:color w:val="13C045"/>
        </w:rPr>
        <w:t>13.</w:t>
      </w:r>
      <w:r w:rsidRPr="00303C31">
        <w:rPr>
          <w:b/>
          <w:bCs/>
          <w:color w:val="009BCF" w:themeColor="accent2"/>
        </w:rPr>
        <w:t xml:space="preserve"> </w:t>
      </w:r>
      <w:r w:rsidRPr="00C67D61">
        <w:t>No inmiscuirse en las actividades sindicales de los trabajadores.</w:t>
      </w:r>
    </w:p>
    <w:p w:rsidRPr="00C67D61" w:rsidR="001D69E6" w:rsidP="00303C31" w:rsidRDefault="001D69E6" w14:paraId="63C24922" w14:textId="77777777">
      <w:r w:rsidRPr="00BE1165">
        <w:rPr>
          <w:b/>
          <w:bCs/>
          <w:color w:val="13C045"/>
        </w:rPr>
        <w:t>14.</w:t>
      </w:r>
      <w:r w:rsidRPr="00303C31">
        <w:rPr>
          <w:b/>
          <w:bCs/>
          <w:color w:val="009BCF" w:themeColor="accent2"/>
        </w:rPr>
        <w:t xml:space="preserve"> </w:t>
      </w:r>
      <w:r w:rsidRPr="00C67D61">
        <w:t>Mantener reserva de toda la información y datos privados del trabajador a que tenga acceso con ocasión de la relación laboral.</w:t>
      </w:r>
    </w:p>
    <w:p w:rsidRPr="00C67D61" w:rsidR="001D69E6" w:rsidP="00303C31" w:rsidRDefault="001D69E6" w14:paraId="57B884A8" w14:textId="77777777">
      <w:r w:rsidRPr="00BE1165">
        <w:rPr>
          <w:b/>
          <w:bCs/>
          <w:color w:val="13C045"/>
        </w:rPr>
        <w:t>15.</w:t>
      </w:r>
      <w:r w:rsidRPr="00303C31">
        <w:rPr>
          <w:b/>
          <w:bCs/>
          <w:color w:val="009BCF" w:themeColor="accent2"/>
        </w:rPr>
        <w:t xml:space="preserve"> </w:t>
      </w:r>
      <w:r w:rsidRPr="00C67D61">
        <w:t>Investigar las denuncias y reclamos formulados por los trabajadores de acuerdo al procedimiento regulado en el Capítulo IX De las Sugerencias, Consultas y Reclamos de este Reglamento.</w:t>
      </w:r>
    </w:p>
    <w:p w:rsidRPr="00C67D61" w:rsidR="001D69E6" w:rsidP="00303C31" w:rsidRDefault="001D69E6" w14:paraId="3571E970" w14:textId="77777777">
      <w:r w:rsidRPr="00BE1165">
        <w:rPr>
          <w:b/>
          <w:bCs/>
          <w:color w:val="13C045"/>
        </w:rPr>
        <w:t>16.</w:t>
      </w:r>
      <w:r w:rsidRPr="00303C31">
        <w:rPr>
          <w:b/>
          <w:bCs/>
          <w:color w:val="009BCF" w:themeColor="accent2"/>
        </w:rPr>
        <w:t xml:space="preserve"> </w:t>
      </w:r>
      <w:r w:rsidRPr="00C67D61">
        <w:t>No permitir que se dirijan labores o que trabajadores las ejecuten bajo la influencia del alcohol y/o drogas ilícitas.</w:t>
      </w:r>
    </w:p>
    <w:p w:rsidRPr="00303C31" w:rsidR="001D69E6" w:rsidP="00303C31" w:rsidRDefault="001D69E6" w14:paraId="41B0945A" w14:textId="77777777">
      <w:r w:rsidRPr="00BE1165">
        <w:rPr>
          <w:b/>
          <w:bCs/>
          <w:color w:val="13C045"/>
        </w:rPr>
        <w:t xml:space="preserve">17. </w:t>
      </w:r>
      <w:r w:rsidRPr="002810B8">
        <w:rPr>
          <w:color w:val="595054"/>
        </w:rPr>
        <w:t>Desarrollar acciones preventivas para mantenerse como una Empresa libre del consumo abusivo, uso y comercialización de alcohol, tabaco, medicamentos psicotrópicos y uso de otras drogas ilícitas, a través de la implementación de un programa de prevención especialmente destinado para tal efecto.</w:t>
      </w:r>
    </w:p>
    <w:p w:rsidRPr="00C67D61" w:rsidR="003A4910" w:rsidP="00303C31" w:rsidRDefault="001D69E6" w14:paraId="26931CB4" w14:textId="4C0E6C84">
      <w:r w:rsidRPr="00BE1165">
        <w:rPr>
          <w:b/>
          <w:bCs/>
          <w:color w:val="13C045"/>
        </w:rPr>
        <w:t xml:space="preserve">18. </w:t>
      </w:r>
      <w:r w:rsidRPr="00C67D61">
        <w:t>Promover y aplicar medidas que ayuden a proteger el medio ambiente, tanto al interior de la Empresa como en la comunidad que la rodea.</w:t>
      </w:r>
    </w:p>
    <w:p w:rsidR="001D69E6" w:rsidP="00303C31" w:rsidRDefault="001D69E6" w14:paraId="26BB1C8E" w14:textId="6065EB34">
      <w:r w:rsidRPr="00BE1165">
        <w:rPr>
          <w:b/>
          <w:bCs/>
          <w:color w:val="13C045"/>
        </w:rPr>
        <w:t xml:space="preserve">19. </w:t>
      </w:r>
      <w:r w:rsidRPr="00C67D61">
        <w:t>Cumplir la legislación vigente y otros compromisos asumidos por la Institución, en materias de calidad, seguridad, relación laboral, salud ocupacional y medio ambiente, en todos sus procesos.</w:t>
      </w:r>
    </w:p>
    <w:p w:rsidR="003A4910" w:rsidP="00303C31" w:rsidRDefault="003A4910" w14:paraId="40FD0F45" w14:textId="51E14A4F">
      <w:r w:rsidRPr="003A4910">
        <w:rPr>
          <w:b/>
          <w:bCs/>
          <w:color w:val="13C045"/>
        </w:rPr>
        <w:t>20.</w:t>
      </w:r>
      <w:r>
        <w:t xml:space="preserve"> Los mecanismos de control que implemente la empresa, tales como cámaras de vigilancia, serán en términos que respete </w:t>
      </w:r>
      <w:r w:rsidRPr="003A4910">
        <w:t>los derechos fundamentales de los trabajadores, entre los cuales se cuentan, la intimidad y la honra, así como la integridad física y psíquica de los mism</w:t>
      </w:r>
      <w:r>
        <w:t xml:space="preserve">os. </w:t>
      </w:r>
      <w:r w:rsidR="00C1616A">
        <w:t xml:space="preserve">Estos mecanismos deben ser conocidos por todos los trabajadores, no tendrán un carácter clandestino. No deben estar </w:t>
      </w:r>
      <w:r>
        <w:t xml:space="preserve">dirigidos directamente al trabajador, sino </w:t>
      </w:r>
      <w:r w:rsidR="0075292F">
        <w:t>que,</w:t>
      </w:r>
      <w:r>
        <w:t xml:space="preserve"> en un plano panorámico</w:t>
      </w:r>
      <w:r w:rsidR="00C1616A">
        <w:t>,</w:t>
      </w:r>
      <w:r w:rsidR="00C8047E">
        <w:t xml:space="preserve"> además la empresa debe </w:t>
      </w:r>
      <w:r w:rsidR="00C1616A">
        <w:t>considerar que e</w:t>
      </w:r>
      <w:r>
        <w:t>stos mecanismos de control no s</w:t>
      </w:r>
      <w:r w:rsidR="00C8047E">
        <w:t>ea</w:t>
      </w:r>
      <w:r>
        <w:t>n ubicados en lugares tales como, comedores</w:t>
      </w:r>
      <w:r w:rsidR="00C1616A">
        <w:t>, salas de descanso, baños, vestidores, entre otros.</w:t>
      </w:r>
    </w:p>
    <w:p w:rsidR="00C8047E" w:rsidP="00303C31" w:rsidRDefault="00C8047E" w14:paraId="4AEC9CE1" w14:textId="0D9CEAD8">
      <w:r w:rsidRPr="00C8047E">
        <w:rPr>
          <w:b/>
          <w:bCs/>
          <w:color w:val="13C045"/>
        </w:rPr>
        <w:t>21.</w:t>
      </w:r>
      <w:r w:rsidRPr="00C8047E">
        <w:rPr>
          <w:color w:val="92D050"/>
        </w:rPr>
        <w:t xml:space="preserve"> </w:t>
      </w:r>
      <w:r>
        <w:t>En caso de que la empresa implemente un sistema de revisión y control de las cédulas de identidad de los trabajadores, se requerirá el consentimiento por escrito del trabajador informando los motivos de la revisión y control.</w:t>
      </w:r>
    </w:p>
    <w:p w:rsidRPr="00303C31" w:rsidR="00C8047E" w:rsidP="00303C31" w:rsidRDefault="00C8047E" w14:paraId="66A01794" w14:textId="77777777"/>
    <w:p w:rsidRPr="00C67D61" w:rsidR="001D69E6" w:rsidP="00E04C3B" w:rsidRDefault="00C264EF" w14:paraId="74D9447A" w14:textId="3C2F634E">
      <w:pPr>
        <w:pStyle w:val="Ttulo3"/>
      </w:pPr>
      <w:bookmarkStart w:name="_Toc9896477" w:id="56"/>
      <w:bookmarkStart w:name="_Toc169678861" w:id="57"/>
      <w:r>
        <w:t>P</w:t>
      </w:r>
      <w:r w:rsidRPr="00C67D61" w:rsidR="00392D9C">
        <w:t xml:space="preserve">árrafo </w:t>
      </w:r>
      <w:r w:rsidR="00392D9C">
        <w:t>1 -</w:t>
      </w:r>
      <w:r w:rsidRPr="00C67D61" w:rsidR="00392D9C">
        <w:t xml:space="preserve"> </w:t>
      </w:r>
      <w:r w:rsidR="00392D9C">
        <w:t>D</w:t>
      </w:r>
      <w:r w:rsidRPr="00C67D61" w:rsidR="00392D9C">
        <w:t>el ejercicio del derecho ley de la silla</w:t>
      </w:r>
      <w:bookmarkEnd w:id="56"/>
      <w:bookmarkEnd w:id="57"/>
    </w:p>
    <w:p w:rsidRPr="00C67D61" w:rsidR="001D69E6" w:rsidP="00303C31" w:rsidRDefault="008323F2" w14:paraId="7C5FEDC4" w14:textId="643DBA90">
      <w:pPr>
        <w:pStyle w:val="Articulo"/>
      </w:pPr>
      <w:r>
        <w:t>ARTICULO 7</w:t>
      </w:r>
      <w:r w:rsidR="00210EAE">
        <w:t>1</w:t>
      </w:r>
      <w:r w:rsidRPr="00C67D61" w:rsidR="001D69E6">
        <w:t>°</w:t>
      </w:r>
    </w:p>
    <w:p w:rsidRPr="00481BFA" w:rsidR="001D69E6" w:rsidP="00303C31" w:rsidRDefault="001D69E6" w14:paraId="07318406" w14:textId="011746C2">
      <w:r w:rsidRPr="00481BFA">
        <w:t>La empresa mantendrá el número suficiente de asientos o sillas a disposición de los dependientes o trabajadores. La disposición precedente será aplicable en los establecimientos industriales, y a los trabajadores del comercio, cuando las funciones que éstos desempeñen lo permitan. De conformidad al Art. 193 del Código del Trabajo y Art. 2º Nº 3 Ley Nº</w:t>
      </w:r>
      <w:r w:rsidR="008007FB">
        <w:t xml:space="preserve"> </w:t>
      </w:r>
      <w:r w:rsidRPr="00481BFA">
        <w:t>19.250.</w:t>
      </w:r>
    </w:p>
    <w:p w:rsidR="00303C31" w:rsidP="00303C31" w:rsidRDefault="001D69E6" w14:paraId="23D0BB54" w14:textId="33CDD6F9">
      <w:r w:rsidRPr="00481BFA">
        <w:t xml:space="preserve">Cada infracción a las disposiciones del presente artículo será penada con multa de una a dos unidades tributarias mensuales. Será aplicable en este caso lo dispuesto en el Art. 40 del Código del Trabajo. </w:t>
      </w:r>
    </w:p>
    <w:p w:rsidR="00303C31" w:rsidRDefault="00303C31" w14:paraId="7ABCDE8D" w14:textId="6933ACAC">
      <w:pPr>
        <w:spacing w:after="0" w:line="240" w:lineRule="auto"/>
        <w:jc w:val="left"/>
      </w:pPr>
      <w:r>
        <w:br w:type="page"/>
      </w:r>
    </w:p>
    <w:p w:rsidRPr="005A7A1D" w:rsidR="001D69E6" w:rsidP="00F67695" w:rsidRDefault="00C264EF" w14:paraId="19AF38D8" w14:textId="50EAF964">
      <w:pPr>
        <w:pStyle w:val="Ttulo2"/>
      </w:pPr>
      <w:bookmarkStart w:name="_Toc9896478" w:id="58"/>
      <w:bookmarkStart w:name="_Toc169678862" w:id="59"/>
      <w:r>
        <w:t>C</w:t>
      </w:r>
      <w:r w:rsidRPr="005A7A1D" w:rsidR="00392D9C">
        <w:t xml:space="preserve">apítulo </w:t>
      </w:r>
      <w:r w:rsidR="00392D9C">
        <w:t>XII</w:t>
      </w:r>
      <w:r w:rsidR="00A50E7D">
        <w:t>I</w:t>
      </w:r>
      <w:r w:rsidR="00392D9C">
        <w:t xml:space="preserve"> -</w:t>
      </w:r>
      <w:r w:rsidRPr="005A7A1D" w:rsidR="00392D9C">
        <w:t xml:space="preserve"> </w:t>
      </w:r>
      <w:r w:rsidR="00392D9C">
        <w:t>L</w:t>
      </w:r>
      <w:r w:rsidRPr="005A7A1D" w:rsidR="00392D9C">
        <w:t>as obligaciones de los trabajadores</w:t>
      </w:r>
      <w:bookmarkEnd w:id="58"/>
      <w:bookmarkEnd w:id="59"/>
    </w:p>
    <w:p w:rsidRPr="00C67D61" w:rsidR="001D69E6" w:rsidP="00303C31" w:rsidRDefault="008323F2" w14:paraId="7C70FE85" w14:textId="214137DE">
      <w:pPr>
        <w:pStyle w:val="Articulo"/>
      </w:pPr>
      <w:r>
        <w:t>ARTICULO 7</w:t>
      </w:r>
      <w:r w:rsidR="00210EAE">
        <w:t>2</w:t>
      </w:r>
      <w:r w:rsidRPr="00C67D61" w:rsidR="001D69E6">
        <w:t>°</w:t>
      </w:r>
    </w:p>
    <w:p w:rsidRPr="00C67D61" w:rsidR="001D69E6" w:rsidP="00303C31" w:rsidRDefault="001D69E6" w14:paraId="15E1283C" w14:textId="77777777">
      <w:r w:rsidRPr="00C67D61">
        <w:t>Son obligaciones de los trabajadores de la Empresa, además de las que emanan de las leyes y sus reglamentos, de sus respectivos contratos y del presente Reglamento, las siguientes:</w:t>
      </w:r>
    </w:p>
    <w:p w:rsidRPr="00DF1BC2" w:rsidR="00DF1BC2" w:rsidP="001D69E6" w:rsidRDefault="00DF1BC2" w14:paraId="67FDDF87" w14:textId="77777777">
      <w:pPr>
        <w:pBdr>
          <w:top w:val="single" w:color="205B64" w:sz="12" w:space="1"/>
          <w:left w:val="single" w:color="205B64" w:sz="12" w:space="1"/>
          <w:bottom w:val="single" w:color="205B64" w:sz="12" w:space="1"/>
          <w:right w:val="single" w:color="205B64" w:sz="12" w:space="1"/>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rPr>
          <w:rFonts w:cs="Arial"/>
          <w:color w:val="595054"/>
          <w:sz w:val="10"/>
          <w:szCs w:val="10"/>
        </w:rPr>
      </w:pPr>
    </w:p>
    <w:p w:rsidRPr="00DF1BC2" w:rsidR="001D69E6" w:rsidP="001D69E6" w:rsidRDefault="001D69E6" w14:paraId="0B9D32FD" w14:textId="7BCD7EEC">
      <w:pPr>
        <w:pBdr>
          <w:top w:val="single" w:color="205B64" w:sz="12" w:space="1"/>
          <w:left w:val="single" w:color="205B64" w:sz="12" w:space="1"/>
          <w:bottom w:val="single" w:color="205B64" w:sz="12" w:space="1"/>
          <w:right w:val="single" w:color="205B64" w:sz="12" w:space="1"/>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rPr>
          <w:rFonts w:cs="Arial"/>
          <w:color w:val="595054"/>
          <w:sz w:val="20"/>
        </w:rPr>
      </w:pPr>
      <w:r w:rsidRPr="00DF1BC2">
        <w:rPr>
          <w:rFonts w:cs="Arial"/>
          <w:color w:val="595054"/>
          <w:sz w:val="20"/>
        </w:rPr>
        <w:t xml:space="preserve">Las obligaciones de los trabajadores deben ser definidas por cada </w:t>
      </w:r>
      <w:r w:rsidRPr="00DF1BC2">
        <w:rPr>
          <w:rFonts w:cs="Arial"/>
          <w:b/>
          <w:color w:val="595054"/>
          <w:sz w:val="20"/>
        </w:rPr>
        <w:t>Empresa</w:t>
      </w:r>
      <w:r w:rsidRPr="00DF1BC2">
        <w:rPr>
          <w:rFonts w:cs="Arial"/>
          <w:color w:val="595054"/>
          <w:sz w:val="20"/>
        </w:rPr>
        <w:t xml:space="preserve"> de acuerdo a sus necesidades.</w:t>
      </w:r>
      <w:r w:rsidR="00DF1BC2">
        <w:rPr>
          <w:rFonts w:cs="Arial"/>
          <w:color w:val="595054"/>
          <w:sz w:val="20"/>
        </w:rPr>
        <w:t xml:space="preserve"> </w:t>
      </w:r>
      <w:r w:rsidRPr="00DF1BC2">
        <w:rPr>
          <w:rFonts w:cs="Arial"/>
          <w:color w:val="595054"/>
          <w:sz w:val="20"/>
        </w:rPr>
        <w:t xml:space="preserve">Sin perjuicio de lo anterior, se adjunta ejemplo de obligaciones, que debe ser adaptado a su realidad por cada </w:t>
      </w:r>
      <w:r w:rsidRPr="00DF1BC2">
        <w:rPr>
          <w:rFonts w:cs="Arial"/>
          <w:b/>
          <w:color w:val="595054"/>
          <w:sz w:val="20"/>
        </w:rPr>
        <w:t>Empresa</w:t>
      </w:r>
      <w:r w:rsidRPr="00DF1BC2">
        <w:rPr>
          <w:rFonts w:cs="Arial"/>
          <w:color w:val="595054"/>
          <w:sz w:val="20"/>
        </w:rPr>
        <w:t xml:space="preserve"> </w:t>
      </w:r>
    </w:p>
    <w:p w:rsidRPr="00BE1165" w:rsidR="001D69E6" w:rsidP="00DF1BC2" w:rsidRDefault="001D69E6" w14:paraId="28B9C9B6" w14:textId="11751E5E">
      <w:pPr>
        <w:pBdr>
          <w:top w:val="single" w:color="205B64" w:sz="12" w:space="1"/>
          <w:left w:val="single" w:color="205B64" w:sz="12" w:space="1"/>
          <w:bottom w:val="single" w:color="205B64" w:sz="12" w:space="1"/>
          <w:right w:val="single" w:color="205B64" w:sz="12" w:space="1"/>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jc w:val="center"/>
        <w:rPr>
          <w:rFonts w:cs="Arial"/>
          <w:b/>
          <w:bCs/>
          <w:color w:val="004C14"/>
          <w:sz w:val="20"/>
        </w:rPr>
      </w:pPr>
      <w:r w:rsidRPr="00BE1165">
        <w:rPr>
          <w:rFonts w:cs="Arial"/>
          <w:b/>
          <w:bCs/>
          <w:color w:val="004C14"/>
          <w:sz w:val="20"/>
        </w:rPr>
        <w:t>ESTE CUADRO ES EXPLICATIVO Y DEBE SER ELIMINADO AL FORMALIZAR EL DOCUMENTO</w:t>
      </w:r>
    </w:p>
    <w:p w:rsidRPr="00DF1BC2" w:rsidR="00DF1BC2" w:rsidP="00DF1BC2" w:rsidRDefault="00DF1BC2" w14:paraId="551AAF8C" w14:textId="77777777">
      <w:pPr>
        <w:pBdr>
          <w:top w:val="single" w:color="205B64" w:sz="12" w:space="1"/>
          <w:left w:val="single" w:color="205B64" w:sz="12" w:space="1"/>
          <w:bottom w:val="single" w:color="205B64" w:sz="12" w:space="1"/>
          <w:right w:val="single" w:color="205B64" w:sz="12" w:space="1"/>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jc w:val="center"/>
        <w:rPr>
          <w:rFonts w:cs="Arial"/>
          <w:b/>
          <w:bCs/>
          <w:color w:val="595054"/>
          <w:sz w:val="10"/>
          <w:szCs w:val="10"/>
        </w:rPr>
      </w:pPr>
    </w:p>
    <w:p w:rsidRPr="00C67D61" w:rsidR="001D69E6" w:rsidP="00303C31" w:rsidRDefault="001D69E6" w14:paraId="044A0338" w14:textId="77777777">
      <w:r w:rsidRPr="00BE1165">
        <w:rPr>
          <w:b/>
          <w:bCs/>
          <w:color w:val="13C045"/>
        </w:rPr>
        <w:t>1.</w:t>
      </w:r>
      <w:r w:rsidRPr="00BE1165">
        <w:rPr>
          <w:color w:val="13C045"/>
        </w:rPr>
        <w:t xml:space="preserve"> </w:t>
      </w:r>
      <w:r w:rsidRPr="00C67D61">
        <w:t>Cumplir el Contrato de Trabajo de buena fe, por lo que el trabajador se obliga no solo a lo que expresamente está estipulado, sino que también a todo lo que por Ley o por la costumbre le pertenezca y, en especial, a todo lo que emane de la naturaleza de la actividad laboral convenida, debiendo respetar todos los procedimientos establecidos en la Empresa,</w:t>
      </w:r>
      <w:r w:rsidRPr="00C67D61">
        <w:rPr>
          <w:color w:val="FF0000"/>
        </w:rPr>
        <w:t xml:space="preserve"> </w:t>
      </w:r>
      <w:r w:rsidRPr="00C67D61">
        <w:t>particularmente los contenidos en sus Manuales de Procedimiento.</w:t>
      </w:r>
    </w:p>
    <w:p w:rsidRPr="00C67D61" w:rsidR="001D69E6" w:rsidP="00303C31" w:rsidRDefault="001D69E6" w14:paraId="5292FFF6" w14:textId="77777777">
      <w:r w:rsidRPr="00BE1165">
        <w:rPr>
          <w:b/>
          <w:bCs/>
          <w:color w:val="13C045"/>
        </w:rPr>
        <w:t>2.</w:t>
      </w:r>
      <w:r w:rsidRPr="00BE1165">
        <w:rPr>
          <w:bCs/>
          <w:color w:val="13C045"/>
        </w:rPr>
        <w:t xml:space="preserve"> </w:t>
      </w:r>
      <w:r w:rsidRPr="00C67D61">
        <w:t>Comenzar y terminar el trabajo puntualmente, en conformidad con los horarios establecidos.</w:t>
      </w:r>
    </w:p>
    <w:p w:rsidRPr="00C67D61" w:rsidR="001D69E6" w:rsidP="00303C31" w:rsidRDefault="001D69E6" w14:paraId="79EA35B3" w14:textId="77777777">
      <w:r w:rsidRPr="00BE1165">
        <w:rPr>
          <w:b/>
          <w:bCs/>
          <w:color w:val="13C045"/>
        </w:rPr>
        <w:t xml:space="preserve">3. </w:t>
      </w:r>
      <w:r w:rsidRPr="00C67D61">
        <w:t>Concurrir al trabajo en condiciones físicas, mentales, de higiene y presentación personal adecuadas.</w:t>
      </w:r>
    </w:p>
    <w:p w:rsidRPr="00C67D61" w:rsidR="001D69E6" w:rsidP="00303C31" w:rsidRDefault="001D69E6" w14:paraId="0CC7857F" w14:textId="77777777">
      <w:r w:rsidRPr="00BE1165">
        <w:rPr>
          <w:b/>
          <w:bCs/>
          <w:color w:val="13C045"/>
        </w:rPr>
        <w:t>4.</w:t>
      </w:r>
      <w:r w:rsidRPr="00BE1165">
        <w:rPr>
          <w:color w:val="13C045"/>
        </w:rPr>
        <w:t xml:space="preserve"> </w:t>
      </w:r>
      <w:r w:rsidRPr="00C67D61">
        <w:t>Respetar a la Empresa y a sus representantes, en su persona y dignidad.</w:t>
      </w:r>
    </w:p>
    <w:p w:rsidRPr="00C67D61" w:rsidR="001D69E6" w:rsidP="00303C31" w:rsidRDefault="001D69E6" w14:paraId="3E5F3C86" w14:textId="77777777">
      <w:r w:rsidRPr="00BE1165">
        <w:rPr>
          <w:b/>
          <w:bCs/>
          <w:color w:val="13C045"/>
        </w:rPr>
        <w:t>5.</w:t>
      </w:r>
      <w:r w:rsidRPr="00BE1165">
        <w:rPr>
          <w:color w:val="13C045"/>
        </w:rPr>
        <w:t xml:space="preserve"> </w:t>
      </w:r>
      <w:r w:rsidRPr="00C67D61">
        <w:t>Observar buen comportamiento, orden y disciplina, y dedicar toda su actividad, competencia y cuidado al desempeño de su trabajo, cuidando, asimismo, los bienes de la Empresa.</w:t>
      </w:r>
    </w:p>
    <w:p w:rsidRPr="00C67D61" w:rsidR="001D69E6" w:rsidP="00303C31" w:rsidRDefault="001D69E6" w14:paraId="64EAB895" w14:textId="77777777">
      <w:r w:rsidRPr="00BE1165">
        <w:rPr>
          <w:b/>
          <w:bCs/>
          <w:color w:val="13C045"/>
        </w:rPr>
        <w:t xml:space="preserve">6. </w:t>
      </w:r>
      <w:r w:rsidRPr="00C67D61">
        <w:t>Guardar absoluta reserva sobre los asuntos internos de la Empresa y tomar los resguardos necesarios para evitar que se divulgue información confidencial que llegue a su conocimiento.</w:t>
      </w:r>
    </w:p>
    <w:p w:rsidRPr="00C67D61" w:rsidR="001D69E6" w:rsidP="00303C31" w:rsidRDefault="001D69E6" w14:paraId="0078CDDC" w14:textId="77777777">
      <w:r w:rsidRPr="00BE1165">
        <w:rPr>
          <w:b/>
          <w:bCs/>
          <w:color w:val="13C045"/>
        </w:rPr>
        <w:t xml:space="preserve">7. </w:t>
      </w:r>
      <w:r w:rsidRPr="00C67D61">
        <w:t>Cumplir las disposiciones e instrucciones impartidas en el ejercicio de sus respectivos cargos, por los niveles superiores de la Empresa.</w:t>
      </w:r>
    </w:p>
    <w:p w:rsidRPr="00C67D61" w:rsidR="001D69E6" w:rsidP="00303C31" w:rsidRDefault="001D69E6" w14:paraId="4515F9E8" w14:textId="77777777">
      <w:r w:rsidRPr="00BE1165">
        <w:rPr>
          <w:b/>
          <w:bCs/>
          <w:color w:val="13C045"/>
        </w:rPr>
        <w:t xml:space="preserve">8. </w:t>
      </w:r>
      <w:r w:rsidRPr="00C67D61">
        <w:t>Acatar, con la mayor diligencia y buena voluntad, las órdenes de sus jefes en relación con las labores que le correspondan y cumplir con los deberes del cargo atendiendo con especial corrección y cortesía a los clientes y público en general que requieran los servicios de la Empresa.</w:t>
      </w:r>
    </w:p>
    <w:p w:rsidRPr="00C67D61" w:rsidR="001D69E6" w:rsidP="00303C31" w:rsidRDefault="001D69E6" w14:paraId="4ADBDE73" w14:textId="77777777">
      <w:r w:rsidRPr="00BE1165">
        <w:rPr>
          <w:b/>
          <w:bCs/>
          <w:color w:val="13C045"/>
        </w:rPr>
        <w:t>9.</w:t>
      </w:r>
      <w:r w:rsidRPr="00BE1165">
        <w:rPr>
          <w:color w:val="13C045"/>
        </w:rPr>
        <w:t xml:space="preserve"> </w:t>
      </w:r>
      <w:r w:rsidRPr="00C67D61">
        <w:t>Informar al jefe directo, o a quien corresponda, de cualquier deficiencia, desperfecto o anormalidad que observen en el desempeño de sus funciones.</w:t>
      </w:r>
    </w:p>
    <w:p w:rsidRPr="00C67D61" w:rsidR="001D69E6" w:rsidP="00303C31" w:rsidRDefault="001D69E6" w14:paraId="2A245223" w14:textId="77777777">
      <w:r w:rsidRPr="00BE1165">
        <w:rPr>
          <w:b/>
          <w:bCs/>
          <w:color w:val="13C045"/>
        </w:rPr>
        <w:t>10.</w:t>
      </w:r>
      <w:r w:rsidRPr="00BE1165">
        <w:rPr>
          <w:color w:val="13C045"/>
        </w:rPr>
        <w:t xml:space="preserve"> </w:t>
      </w:r>
      <w:r w:rsidRPr="00C67D61">
        <w:t>Cumplir estrictamente las órdenes o disposiciones de prevención y seguridad impartidas por la Empresa, y dar inmediata cuenta de cualquier lesión o accidente del trabajo a la Jefatura respectiva.</w:t>
      </w:r>
    </w:p>
    <w:p w:rsidRPr="00C67D61" w:rsidR="001D69E6" w:rsidP="00303C31" w:rsidRDefault="001D69E6" w14:paraId="341CC13A" w14:textId="77777777">
      <w:r w:rsidRPr="00BE1165">
        <w:rPr>
          <w:b/>
          <w:bCs/>
          <w:color w:val="13C045"/>
        </w:rPr>
        <w:t>11.</w:t>
      </w:r>
      <w:r w:rsidRPr="00BE1165">
        <w:rPr>
          <w:color w:val="13C045"/>
        </w:rPr>
        <w:t xml:space="preserve"> </w:t>
      </w:r>
      <w:r w:rsidRPr="00C67D61">
        <w:t>Dar aviso oportuno a su superior directo de las ausencias a su trabajo, las cuales deberán ser justificadas por algún medio fehaciente, a la brevedad posible.</w:t>
      </w:r>
    </w:p>
    <w:p w:rsidRPr="00C67D61" w:rsidR="001D69E6" w:rsidP="00303C31" w:rsidRDefault="001D69E6" w14:paraId="4633C27A" w14:textId="77777777">
      <w:r w:rsidRPr="00BE1165">
        <w:rPr>
          <w:b/>
          <w:bCs/>
          <w:color w:val="13C045"/>
        </w:rPr>
        <w:t>12.</w:t>
      </w:r>
      <w:r w:rsidRPr="00BE1165">
        <w:rPr>
          <w:color w:val="13C045"/>
        </w:rPr>
        <w:t xml:space="preserve"> </w:t>
      </w:r>
      <w:r w:rsidRPr="00C67D61">
        <w:t>Cumplir con las normas sobre registro y control de asistencia, fundamentalmente en cuanto a registrar su ingreso mediante la tarjeta magnética o de reloj control, o en el libro de asistencia, según el caso, sin anticiparse –al ingresar a sus labores– o excederse –al término de la jornada– de los márgenes de tolerancia de quince minutos antes y después de la respectiva jornada laboral.</w:t>
      </w:r>
    </w:p>
    <w:p w:rsidRPr="00C67D61" w:rsidR="001D69E6" w:rsidP="00303C31" w:rsidRDefault="001D69E6" w14:paraId="24B0C092" w14:textId="77777777">
      <w:r w:rsidRPr="00BE1165">
        <w:rPr>
          <w:b/>
          <w:bCs/>
          <w:color w:val="13C045"/>
        </w:rPr>
        <w:t>13.</w:t>
      </w:r>
      <w:r w:rsidRPr="00303C31">
        <w:rPr>
          <w:color w:val="009BCF" w:themeColor="accent2"/>
        </w:rPr>
        <w:t xml:space="preserve"> </w:t>
      </w:r>
      <w:r w:rsidRPr="00C67D61">
        <w:t>Asistir y cumplir con el proceso de Inducción o Socialización con la Empresa, que se imparte a todos sus trabajadores.</w:t>
      </w:r>
    </w:p>
    <w:p w:rsidRPr="00C67D61" w:rsidR="001D69E6" w:rsidP="00303C31" w:rsidRDefault="001D69E6" w14:paraId="2A6AA15C" w14:textId="77777777">
      <w:r w:rsidRPr="00BE1165">
        <w:rPr>
          <w:b/>
          <w:bCs/>
          <w:color w:val="13C045"/>
        </w:rPr>
        <w:t>14.</w:t>
      </w:r>
      <w:r w:rsidRPr="00303C31">
        <w:rPr>
          <w:color w:val="009BCF" w:themeColor="accent2"/>
        </w:rPr>
        <w:t xml:space="preserve"> </w:t>
      </w:r>
      <w:r w:rsidRPr="00C67D61">
        <w:t xml:space="preserve">Asistir y/o aprobar los cursos de capacitación dispuestos por la Empresa procurando obtener de dichos cursos el máximo de provecho, debiendo remitir al finalizar cada uno de ellos el certificado correspondiente. </w:t>
      </w:r>
    </w:p>
    <w:p w:rsidRPr="00C67D61" w:rsidR="001D69E6" w:rsidP="00303C31" w:rsidRDefault="001D69E6" w14:paraId="0D2400AC" w14:textId="77777777">
      <w:r w:rsidRPr="00BE1165">
        <w:rPr>
          <w:b/>
          <w:bCs/>
          <w:color w:val="13C045"/>
        </w:rPr>
        <w:t>15.</w:t>
      </w:r>
      <w:r w:rsidRPr="00303C31">
        <w:rPr>
          <w:color w:val="009BCF" w:themeColor="accent2"/>
        </w:rPr>
        <w:t xml:space="preserve"> </w:t>
      </w:r>
      <w:r w:rsidRPr="00C67D61">
        <w:t>Mantener, en todo momento, relaciones respetuosas y cordiales con sus superiores, compañeros e integrantes de equipo de trabajo.</w:t>
      </w:r>
    </w:p>
    <w:p w:rsidRPr="00C67D61" w:rsidR="001D69E6" w:rsidP="00303C31" w:rsidRDefault="001D69E6" w14:paraId="1290ED9D" w14:textId="77777777">
      <w:r w:rsidRPr="00BE1165">
        <w:rPr>
          <w:b/>
          <w:bCs/>
          <w:color w:val="13C045"/>
        </w:rPr>
        <w:t>16.</w:t>
      </w:r>
      <w:r w:rsidRPr="00BE1165">
        <w:rPr>
          <w:color w:val="13C045"/>
        </w:rPr>
        <w:t xml:space="preserve"> </w:t>
      </w:r>
      <w:r w:rsidRPr="00C67D61">
        <w:t>Velar en todo momento por los intereses de la Empresa, evitando pérdidas, mermas, atención deficiente, deterioros o gastos innecesarios.</w:t>
      </w:r>
    </w:p>
    <w:p w:rsidRPr="00C67D61" w:rsidR="001D69E6" w:rsidP="00303C31" w:rsidRDefault="001D69E6" w14:paraId="3D4C9E67" w14:textId="77777777">
      <w:r w:rsidRPr="00BE1165">
        <w:rPr>
          <w:b/>
          <w:bCs/>
          <w:color w:val="13C045"/>
        </w:rPr>
        <w:t>17.</w:t>
      </w:r>
      <w:r w:rsidRPr="00303C31">
        <w:rPr>
          <w:color w:val="009BCF" w:themeColor="accent2"/>
        </w:rPr>
        <w:t xml:space="preserve"> </w:t>
      </w:r>
      <w:r w:rsidRPr="00C67D61">
        <w:t>Evitar en todo momento el uso, en beneficio personal o ajeno a la Institución, de los bienes materiales o recursos que la Empresa ponga a su disposición para la ejecución de las actividades normales de todos sus trabajadores. En especial, en lo relativo al uso de teléfono, maquinas fotocopiadoras, medicamentos, instrumentos, vestuario, elementos de protección personal, herramientas de trabajo como correo electrónico, internet, capacitación a distancia, etc.</w:t>
      </w:r>
    </w:p>
    <w:p w:rsidRPr="00C67D61" w:rsidR="001D69E6" w:rsidP="00303C31" w:rsidRDefault="001D69E6" w14:paraId="37B42EAC" w14:textId="77777777">
      <w:r w:rsidRPr="00BE1165">
        <w:rPr>
          <w:b/>
          <w:bCs/>
          <w:color w:val="13C045"/>
        </w:rPr>
        <w:t>18.</w:t>
      </w:r>
      <w:r w:rsidRPr="00BE1165">
        <w:rPr>
          <w:color w:val="13C045"/>
        </w:rPr>
        <w:t xml:space="preserve"> </w:t>
      </w:r>
      <w:r w:rsidRPr="00C67D61">
        <w:t>Utilizar y cuidar adecuadamente la ropa de trabajo y demás implementos que la Empresa otorga a aquellos trabajadores que a causa de sus labores deban usar vestuario o elementos protectores especiales. Igual obligación existirá para el personal en cuanto al uso de uniformes que se les entregan para el desempeño de sus labores, para lo cual deberán regirse por las instrucciones que imparta la Gerencia de Personas.</w:t>
      </w:r>
    </w:p>
    <w:p w:rsidRPr="00C67D61" w:rsidR="001D69E6" w:rsidP="00303C31" w:rsidRDefault="001D69E6" w14:paraId="469C1848" w14:textId="77777777">
      <w:r w:rsidRPr="00BE1165">
        <w:rPr>
          <w:b/>
          <w:bCs/>
          <w:color w:val="13C045"/>
        </w:rPr>
        <w:t>19.</w:t>
      </w:r>
      <w:r w:rsidRPr="00303C31">
        <w:rPr>
          <w:color w:val="009BCF" w:themeColor="accent2"/>
        </w:rPr>
        <w:t xml:space="preserve"> </w:t>
      </w:r>
      <w:r w:rsidRPr="00C67D61">
        <w:t>Dar facilidades al personal de portería para la revisión aleatoria, en un lugar privado y en forma confidencial, de cualquier paquete, bulto o elemento similar que el trabajador pudiere estar ingresando o retirando de los recintos de la Empresa, en atención a que dicho personal tiene competencia para requerirlo en tal sentido, ya que existe como norma general, prohibición de efectuar dichos ingresos o retiros.</w:t>
      </w:r>
    </w:p>
    <w:p w:rsidRPr="00C67D61" w:rsidR="001D69E6" w:rsidP="00303C31" w:rsidRDefault="001D69E6" w14:paraId="0A22A43F" w14:textId="77777777">
      <w:r w:rsidRPr="00BE1165">
        <w:rPr>
          <w:b/>
          <w:bCs/>
          <w:color w:val="13C045"/>
        </w:rPr>
        <w:t>20</w:t>
      </w:r>
      <w:r w:rsidRPr="00BE1165">
        <w:rPr>
          <w:color w:val="13C045"/>
        </w:rPr>
        <w:t xml:space="preserve">. </w:t>
      </w:r>
      <w:r w:rsidRPr="00C67D61">
        <w:t>En relación con lo anterior, todo trabajador antes de ingresar a las instalaciones de la Empresa deberá informar en portería cualquier bien de valor que tenga en su poder, con el fin de facilitar su posterior retiro.</w:t>
      </w:r>
    </w:p>
    <w:p w:rsidRPr="00C67D61" w:rsidR="001D69E6" w:rsidP="00303C31" w:rsidRDefault="001D69E6" w14:paraId="1E3DAB0C" w14:textId="77777777">
      <w:r w:rsidRPr="00BE1165">
        <w:rPr>
          <w:b/>
          <w:bCs/>
          <w:color w:val="13C045"/>
        </w:rPr>
        <w:t>21</w:t>
      </w:r>
      <w:r w:rsidRPr="00BE1165">
        <w:rPr>
          <w:color w:val="13C045"/>
        </w:rPr>
        <w:t xml:space="preserve">. </w:t>
      </w:r>
      <w:r w:rsidRPr="00C67D61">
        <w:t>Comunicar por escrito, dentro de los 7 días de sucedido, todo cambio en los antecedentes personales, para ser anotado en el registro respectivo o en el Contrato de Trabajo, cuando corresponda.</w:t>
      </w:r>
    </w:p>
    <w:p w:rsidRPr="00C67D61" w:rsidR="001D69E6" w:rsidP="00303C31" w:rsidRDefault="001D69E6" w14:paraId="746AA194" w14:textId="77777777">
      <w:r w:rsidRPr="00BE1165">
        <w:rPr>
          <w:b/>
          <w:bCs/>
          <w:color w:val="13C045"/>
        </w:rPr>
        <w:t>22.</w:t>
      </w:r>
      <w:r w:rsidRPr="00BE1165">
        <w:rPr>
          <w:color w:val="13C045"/>
        </w:rPr>
        <w:t xml:space="preserve"> </w:t>
      </w:r>
      <w:r w:rsidRPr="00C67D61">
        <w:t>Mantener al día las licencias, autorizaciones o títulos que exijan las autoridades competentes para desempeñarse en su trabajo, considerándose falta grave el hecho de que la Empresa sea sancionada por el descuido del trabajador en tal sentido.</w:t>
      </w:r>
    </w:p>
    <w:p w:rsidRPr="00C67D61" w:rsidR="001D69E6" w:rsidP="00303C31" w:rsidRDefault="001D69E6" w14:paraId="6EAD044E" w14:textId="77777777">
      <w:r w:rsidRPr="00BE1165">
        <w:rPr>
          <w:b/>
          <w:bCs/>
          <w:color w:val="13C045"/>
        </w:rPr>
        <w:t>23</w:t>
      </w:r>
      <w:r w:rsidRPr="00BE1165">
        <w:rPr>
          <w:color w:val="13C045"/>
        </w:rPr>
        <w:t xml:space="preserve">. </w:t>
      </w:r>
      <w:r w:rsidRPr="00C67D61">
        <w:t>Firmar anexos de contrato, registros de asistencia y control horario, certificados de feriados, etc., cuando corresponda, y conservar todo documento que la Empresa les entregue para conocimiento o consulta. Entre otros, reglamentos, manuales e instrucciones.</w:t>
      </w:r>
    </w:p>
    <w:p w:rsidRPr="00C67D61" w:rsidR="001D69E6" w:rsidP="00303C31" w:rsidRDefault="001D69E6" w14:paraId="38621232" w14:textId="77777777">
      <w:r w:rsidRPr="00BE1165">
        <w:rPr>
          <w:b/>
          <w:bCs/>
          <w:color w:val="13C045"/>
        </w:rPr>
        <w:t>24.</w:t>
      </w:r>
      <w:r w:rsidRPr="00303C31">
        <w:rPr>
          <w:color w:val="009BCF" w:themeColor="accent2"/>
        </w:rPr>
        <w:t xml:space="preserve"> </w:t>
      </w:r>
      <w:r w:rsidRPr="00C67D61">
        <w:t>Solicitar a su jefe directo, en la forma prescrita, la autorización de salida de cualquier elemento de propiedad de la Empresa que por razones de trabajo sea necesario desplazar fuera de sus establecimientos.</w:t>
      </w:r>
    </w:p>
    <w:p w:rsidRPr="00C67D61" w:rsidR="001D69E6" w:rsidP="00303C31" w:rsidRDefault="001D69E6" w14:paraId="12240285" w14:textId="77777777">
      <w:r w:rsidRPr="00BE1165">
        <w:rPr>
          <w:b/>
          <w:bCs/>
          <w:color w:val="13C045"/>
        </w:rPr>
        <w:t>25</w:t>
      </w:r>
      <w:r w:rsidRPr="00BE1165">
        <w:rPr>
          <w:color w:val="13C045"/>
        </w:rPr>
        <w:t>.</w:t>
      </w:r>
      <w:r w:rsidRPr="00303C31">
        <w:rPr>
          <w:color w:val="009BCF" w:themeColor="accent2"/>
        </w:rPr>
        <w:t xml:space="preserve"> </w:t>
      </w:r>
      <w:r w:rsidRPr="00C67D61">
        <w:t>Portar, en el lugar y del modo instruido, la tarjeta de identificación personal que la Empresa entrega a sus trabajadores, siendo responsables de uso y conservación. En caso de pérdida o extravío de la tarjeta se deberá avisar inmediatamente a la unidad respectiva.</w:t>
      </w:r>
    </w:p>
    <w:p w:rsidRPr="00C67D61" w:rsidR="001D69E6" w:rsidP="00303C31" w:rsidRDefault="001D69E6" w14:paraId="203B05F4" w14:textId="77777777">
      <w:r w:rsidRPr="00BE1165">
        <w:rPr>
          <w:b/>
          <w:bCs/>
          <w:color w:val="13C045"/>
        </w:rPr>
        <w:t>26.</w:t>
      </w:r>
      <w:r w:rsidRPr="00303C31">
        <w:rPr>
          <w:color w:val="009BCF" w:themeColor="accent2"/>
        </w:rPr>
        <w:t xml:space="preserve"> </w:t>
      </w:r>
      <w:r w:rsidRPr="00C67D61">
        <w:t>Aceptar someterse a los exámenes de control de estupefacientes, alcohol y droga que aleatoriamente la Empresa determine, como asimismo a los exámenes preventivos que se estimen necesarios para la detección temprana de enfermedades y someterse a controles periódicos en el caso de patologías ya declaradas, cuando las labores que ejecuten lo ameriten.</w:t>
      </w:r>
    </w:p>
    <w:p w:rsidRPr="00C67D61" w:rsidR="001D69E6" w:rsidP="00303C31" w:rsidRDefault="001D69E6" w14:paraId="6BA348B3" w14:textId="77777777">
      <w:r w:rsidRPr="00BE1165">
        <w:rPr>
          <w:b/>
          <w:bCs/>
          <w:color w:val="13C045"/>
        </w:rPr>
        <w:t>27</w:t>
      </w:r>
      <w:r w:rsidRPr="00BE1165">
        <w:rPr>
          <w:color w:val="13C045"/>
        </w:rPr>
        <w:t>.</w:t>
      </w:r>
      <w:r w:rsidRPr="00303C31">
        <w:rPr>
          <w:color w:val="009BCF" w:themeColor="accent2"/>
        </w:rPr>
        <w:t xml:space="preserve"> </w:t>
      </w:r>
      <w:r w:rsidRPr="00C67D61">
        <w:t>Los trabajadores que ocupen cargos de conductor o que vayan a realizar funciones de conducción, deberán someterse anualmente al examen psicotécnico impartido por INIVIP o el Organismo que corresponda.</w:t>
      </w:r>
    </w:p>
    <w:p w:rsidRPr="00C67D61" w:rsidR="001D69E6" w:rsidP="00303C31" w:rsidRDefault="001D69E6" w14:paraId="297A1556" w14:textId="158B279C">
      <w:r w:rsidRPr="00BE1165">
        <w:rPr>
          <w:b/>
          <w:bCs/>
          <w:color w:val="13C045"/>
        </w:rPr>
        <w:t>28</w:t>
      </w:r>
      <w:r w:rsidRPr="00BE1165">
        <w:rPr>
          <w:color w:val="13C045"/>
        </w:rPr>
        <w:t xml:space="preserve">. </w:t>
      </w:r>
      <w:r w:rsidRPr="00C67D61">
        <w:t>Respetar la prohibición de no fumar en todas las dependencias o instalaciones.</w:t>
      </w:r>
    </w:p>
    <w:p w:rsidRPr="00C67D61" w:rsidR="001D69E6" w:rsidP="00303C31" w:rsidRDefault="001D69E6" w14:paraId="21B969FA" w14:textId="77777777">
      <w:r w:rsidRPr="00BE1165">
        <w:rPr>
          <w:b/>
          <w:bCs/>
          <w:color w:val="13C045"/>
        </w:rPr>
        <w:t>29.</w:t>
      </w:r>
      <w:r w:rsidRPr="00303C31">
        <w:rPr>
          <w:color w:val="009BCF" w:themeColor="accent2"/>
        </w:rPr>
        <w:t xml:space="preserve"> </w:t>
      </w:r>
      <w:r w:rsidRPr="00C67D61">
        <w:t>Las claves de acceso (</w:t>
      </w:r>
      <w:proofErr w:type="spellStart"/>
      <w:r w:rsidRPr="00C67D61">
        <w:t>password</w:t>
      </w:r>
      <w:proofErr w:type="spellEnd"/>
      <w:r w:rsidRPr="00C67D61">
        <w:t>) a los distintos sistemas computacionales de la Empresa son personales, secretas e intransferibles, debiendo los trabajadores tomar los resguardos necesarios para mantener su reserva e informar a su Jefatura directa o quien corresponda de cualquier filtración de su clave de acceso, siendo responsable de su cambio ante el conocimiento por parte de otro trabajador o de una tercera persona ajena a la Empresa.</w:t>
      </w:r>
    </w:p>
    <w:p w:rsidRPr="00C67D61" w:rsidR="001D69E6" w:rsidP="00303C31" w:rsidRDefault="001D69E6" w14:paraId="259CC624" w14:textId="0B4F8006">
      <w:r w:rsidRPr="00BE1165">
        <w:rPr>
          <w:b/>
          <w:bCs/>
          <w:color w:val="13C045"/>
        </w:rPr>
        <w:t>30.</w:t>
      </w:r>
      <w:r w:rsidRPr="00303C31">
        <w:rPr>
          <w:color w:val="009BCF" w:themeColor="accent2"/>
        </w:rPr>
        <w:t xml:space="preserve"> </w:t>
      </w:r>
      <w:r w:rsidRPr="00C67D61">
        <w:t xml:space="preserve">Los trabajadores deberán reembolsar, ya sea parcial o totalmente, toda perdida de un bien de la Empresa debido a actos negligentes de su parte. </w:t>
      </w:r>
      <w:r w:rsidRPr="00C67D61" w:rsidR="008007FB">
        <w:t>En caso de que</w:t>
      </w:r>
      <w:r w:rsidRPr="00C67D61">
        <w:t xml:space="preserve"> el trabajador presente un reclamo, dicho reembolso quedara sujeto al resultado del procedimiento de reclamación, el que se tramitara conforme a lo establecido en el Capítulo VIII de este reglamento.</w:t>
      </w:r>
    </w:p>
    <w:p w:rsidRPr="00C67D61" w:rsidR="001D69E6" w:rsidP="00303C31" w:rsidRDefault="001D69E6" w14:paraId="2427DD9E" w14:textId="77777777">
      <w:r w:rsidRPr="00BE1165">
        <w:rPr>
          <w:b/>
          <w:bCs/>
          <w:color w:val="13C045"/>
        </w:rPr>
        <w:t>31.</w:t>
      </w:r>
      <w:r w:rsidRPr="00303C31">
        <w:rPr>
          <w:color w:val="009BCF" w:themeColor="accent2"/>
        </w:rPr>
        <w:t xml:space="preserve"> </w:t>
      </w:r>
      <w:r w:rsidRPr="00C67D61">
        <w:t>Utilizar correctamente y mantener en buen estado los bienes de propiedad de la Empresa. Asimismo, se deberán preocupar que los bienes que se encuentran bajo su cuidado estén debidamente inventariados o deban darse de baja, cuando corresponda. El trabajador deberá informar a su Jefatura o quien corresponda el deterioro que sufran por el transcurso del tiempo o por desperfectos, siendo responsabilidad del trabajador su restitución cuando no ha tomado las medidas de resguardo o no ha informado oportunamente su pérdida.</w:t>
      </w:r>
    </w:p>
    <w:p w:rsidRPr="00C67D61" w:rsidR="001D69E6" w:rsidP="00303C31" w:rsidRDefault="001D69E6" w14:paraId="14652DAB" w14:textId="77777777">
      <w:r w:rsidRPr="00BE1165">
        <w:rPr>
          <w:b/>
          <w:bCs/>
          <w:color w:val="13C045"/>
        </w:rPr>
        <w:t>32.</w:t>
      </w:r>
      <w:r w:rsidRPr="00303C31">
        <w:rPr>
          <w:color w:val="009BCF" w:themeColor="accent2"/>
        </w:rPr>
        <w:t xml:space="preserve"> </w:t>
      </w:r>
      <w:r w:rsidRPr="00C67D61">
        <w:t>Los trabajadores deberán utilizar en forma adecuada y racional el sistema de correo electrónico existente en la Empresa, como también internet y cualquier otra herramienta de trabajo que se le proporcione al efecto, debiendo usarlas solo para materias relacionadas con su quehacer laboral. Asimismo, deberán mantener la información respaldada en los medios y frecuencias que corresponda.</w:t>
      </w:r>
    </w:p>
    <w:p w:rsidRPr="00C67D61" w:rsidR="001D69E6" w:rsidP="00303C31" w:rsidRDefault="001D69E6" w14:paraId="71787656" w14:textId="77777777">
      <w:r w:rsidRPr="00BE1165">
        <w:rPr>
          <w:b/>
          <w:bCs/>
          <w:color w:val="13C045"/>
        </w:rPr>
        <w:t>33.</w:t>
      </w:r>
      <w:r w:rsidRPr="00303C31">
        <w:rPr>
          <w:color w:val="009BCF" w:themeColor="accent2"/>
        </w:rPr>
        <w:t xml:space="preserve"> </w:t>
      </w:r>
      <w:r w:rsidRPr="00C67D61">
        <w:t>En caso de licencias médicas o permisos prolongados, el trabajador deberá tomar las medidas de resguardo necesarias a fin de seguir cumpliendo con las obligaciones contraídas con la Empresa, como, por ejemplo, los préstamos, etc.</w:t>
      </w:r>
    </w:p>
    <w:p w:rsidRPr="00C67D61" w:rsidR="001D69E6" w:rsidP="00303C31" w:rsidRDefault="001D69E6" w14:paraId="5B600A5E" w14:textId="77777777">
      <w:r w:rsidRPr="00BE1165">
        <w:rPr>
          <w:b/>
          <w:bCs/>
          <w:color w:val="13C045"/>
        </w:rPr>
        <w:t>34</w:t>
      </w:r>
      <w:r w:rsidRPr="00BE1165">
        <w:rPr>
          <w:color w:val="13C045"/>
        </w:rPr>
        <w:t>.</w:t>
      </w:r>
      <w:r w:rsidRPr="00303C31">
        <w:rPr>
          <w:color w:val="009BCF" w:themeColor="accent2"/>
        </w:rPr>
        <w:t xml:space="preserve"> </w:t>
      </w:r>
      <w:r w:rsidRPr="00C67D61">
        <w:t>Los trabajadores a quienes por su labor en la empresa se les haya asignado vehículos institucionales, tienen el deber de mantenerlos en buen estado de aseo y mantención, y de conducirlos correctamente, lo que implica respetar la Ley del Tránsito. En caso de infracción a esta última se aplicarán, además, las sanciones que establece este Reglamento. El destino de estos vehículos es para el cumplimiento de sus labores contratadas.</w:t>
      </w:r>
    </w:p>
    <w:p w:rsidRPr="00C67D61" w:rsidR="001D69E6" w:rsidP="00303C31" w:rsidRDefault="001D69E6" w14:paraId="111F72FD" w14:textId="77777777">
      <w:r w:rsidRPr="0095704D">
        <w:rPr>
          <w:b/>
          <w:bCs/>
          <w:color w:val="13C045"/>
        </w:rPr>
        <w:t>35.</w:t>
      </w:r>
      <w:r w:rsidRPr="0095704D">
        <w:rPr>
          <w:color w:val="004C14"/>
        </w:rPr>
        <w:t xml:space="preserve"> </w:t>
      </w:r>
      <w:r w:rsidRPr="00C67D61">
        <w:t>Desempeñarse con competencia y responsabilidad, respetando los principios y valores éticos de la empresa, los cuales tendrán el carácter de normas contractuales para todos los efectos legales.</w:t>
      </w:r>
    </w:p>
    <w:p w:rsidR="00303C31" w:rsidP="00303C31" w:rsidRDefault="001D69E6" w14:paraId="4082B75F" w14:textId="00D091A4">
      <w:r w:rsidRPr="0095704D">
        <w:rPr>
          <w:b/>
          <w:bCs/>
          <w:color w:val="13C045"/>
        </w:rPr>
        <w:t>36</w:t>
      </w:r>
      <w:r w:rsidRPr="0095704D">
        <w:rPr>
          <w:color w:val="13C045"/>
        </w:rPr>
        <w:t>.</w:t>
      </w:r>
      <w:r w:rsidRPr="00303C31">
        <w:rPr>
          <w:color w:val="009BCF" w:themeColor="accent2"/>
        </w:rPr>
        <w:t xml:space="preserve"> </w:t>
      </w:r>
      <w:r w:rsidRPr="00C67D61">
        <w:t>En general, observar una conducta correcta y honorable.</w:t>
      </w:r>
      <w:r w:rsidR="00303C31">
        <w:br w:type="page"/>
      </w:r>
    </w:p>
    <w:p w:rsidRPr="008B477C" w:rsidR="001D69E6" w:rsidP="008B477C" w:rsidRDefault="00392D9C" w14:paraId="0C2EC7F3" w14:textId="33C236B4">
      <w:pPr>
        <w:pStyle w:val="Ttulo2"/>
      </w:pPr>
      <w:bookmarkStart w:name="_Toc9896479" w:id="60"/>
      <w:bookmarkStart w:name="_Toc169678863" w:id="61"/>
      <w:r w:rsidRPr="008B477C">
        <w:t>Capítulo X</w:t>
      </w:r>
      <w:r w:rsidR="006A1A52">
        <w:t>I</w:t>
      </w:r>
      <w:r w:rsidR="00A50E7D">
        <w:t>V</w:t>
      </w:r>
      <w:r w:rsidRPr="008B477C">
        <w:t xml:space="preserve"> - Las prohibiciones que afectan a los trabajadores</w:t>
      </w:r>
      <w:bookmarkEnd w:id="60"/>
      <w:bookmarkEnd w:id="61"/>
    </w:p>
    <w:p w:rsidRPr="00C67D61" w:rsidR="001D69E6" w:rsidP="00303C31" w:rsidRDefault="008323F2" w14:paraId="59A99DA3" w14:textId="18B7408D">
      <w:pPr>
        <w:pStyle w:val="Articulo"/>
      </w:pPr>
      <w:r>
        <w:t>ARTICULO 7</w:t>
      </w:r>
      <w:r w:rsidR="00210EAE">
        <w:t>3</w:t>
      </w:r>
      <w:r w:rsidRPr="00C67D61" w:rsidR="001D69E6">
        <w:t>°</w:t>
      </w:r>
    </w:p>
    <w:p w:rsidR="001D69E6" w:rsidP="00303C31" w:rsidRDefault="001D69E6" w14:paraId="5B115898" w14:textId="77777777">
      <w:r w:rsidRPr="00C67D61">
        <w:t>Queda absolutamente prohibido a los trabajadores:</w:t>
      </w:r>
    </w:p>
    <w:p w:rsidR="00DF1BC2" w:rsidP="001D69E6" w:rsidRDefault="00DF1BC2" w14:paraId="152638F5" w14:textId="77777777">
      <w:pPr>
        <w:pBdr>
          <w:top w:val="single" w:color="205B64" w:sz="12" w:space="1"/>
          <w:left w:val="single" w:color="205B64" w:sz="12" w:space="1"/>
          <w:bottom w:val="single" w:color="205B64" w:sz="12" w:space="1"/>
          <w:right w:val="single" w:color="205B64" w:sz="12" w:space="1"/>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rPr>
          <w:rFonts w:cs="Arial"/>
          <w:color w:val="595054"/>
          <w:sz w:val="20"/>
          <w:szCs w:val="20"/>
        </w:rPr>
      </w:pPr>
    </w:p>
    <w:p w:rsidR="001D69E6" w:rsidP="001D69E6" w:rsidRDefault="001D69E6" w14:paraId="3F9472FD" w14:textId="33C6B8F2">
      <w:pPr>
        <w:pBdr>
          <w:top w:val="single" w:color="205B64" w:sz="12" w:space="1"/>
          <w:left w:val="single" w:color="205B64" w:sz="12" w:space="1"/>
          <w:bottom w:val="single" w:color="205B64" w:sz="12" w:space="1"/>
          <w:right w:val="single" w:color="205B64" w:sz="12" w:space="1"/>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rPr>
          <w:rFonts w:eastAsia="DINNextLTPro-Light" w:cs="Arial"/>
          <w:b/>
          <w:color w:val="595054"/>
          <w:sz w:val="20"/>
          <w:szCs w:val="20"/>
        </w:rPr>
      </w:pPr>
      <w:r w:rsidRPr="00DF1BC2">
        <w:rPr>
          <w:rFonts w:cs="Arial"/>
          <w:color w:val="595054"/>
          <w:sz w:val="20"/>
          <w:szCs w:val="20"/>
        </w:rPr>
        <w:t>Las prohibiciones que afectan a los trabajadores deben ser definidas por cada Empresa</w:t>
      </w:r>
      <w:r w:rsidRPr="00DF1BC2">
        <w:rPr>
          <w:rFonts w:eastAsia="DINNextLTPro-Light" w:cs="Arial"/>
          <w:b/>
          <w:color w:val="595054"/>
          <w:sz w:val="20"/>
          <w:szCs w:val="20"/>
        </w:rPr>
        <w:t xml:space="preserve"> </w:t>
      </w:r>
      <w:r w:rsidRPr="00DF1BC2">
        <w:rPr>
          <w:rFonts w:cs="Arial"/>
          <w:color w:val="595054"/>
          <w:sz w:val="20"/>
          <w:szCs w:val="20"/>
        </w:rPr>
        <w:t>de acuerdo a sus necesidades.</w:t>
      </w:r>
      <w:r w:rsidR="00DF1BC2">
        <w:rPr>
          <w:rFonts w:cs="Arial"/>
          <w:color w:val="595054"/>
          <w:sz w:val="20"/>
          <w:szCs w:val="20"/>
        </w:rPr>
        <w:t xml:space="preserve"> </w:t>
      </w:r>
      <w:r w:rsidRPr="00DF1BC2">
        <w:rPr>
          <w:rFonts w:cs="Arial"/>
          <w:color w:val="595054"/>
          <w:sz w:val="20"/>
          <w:szCs w:val="20"/>
        </w:rPr>
        <w:t xml:space="preserve">Sin perjuicio de lo anterior, se adjunta ejemplo de prohibiciones que debe ser adaptado a su realidad por cada </w:t>
      </w:r>
      <w:r w:rsidRPr="00DF1BC2">
        <w:rPr>
          <w:rFonts w:eastAsia="DINNextLTPro-Light" w:cs="Arial"/>
          <w:b/>
          <w:color w:val="595054"/>
          <w:sz w:val="20"/>
          <w:szCs w:val="20"/>
        </w:rPr>
        <w:t>Empresa</w:t>
      </w:r>
    </w:p>
    <w:p w:rsidRPr="00DF1BC2" w:rsidR="00DF1BC2" w:rsidP="001D69E6" w:rsidRDefault="00DF1BC2" w14:paraId="075D445A" w14:textId="77777777">
      <w:pPr>
        <w:pBdr>
          <w:top w:val="single" w:color="205B64" w:sz="12" w:space="1"/>
          <w:left w:val="single" w:color="205B64" w:sz="12" w:space="1"/>
          <w:bottom w:val="single" w:color="205B64" w:sz="12" w:space="1"/>
          <w:right w:val="single" w:color="205B64" w:sz="12" w:space="1"/>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rPr>
          <w:rFonts w:cs="Arial"/>
          <w:color w:val="595054"/>
          <w:sz w:val="10"/>
          <w:szCs w:val="10"/>
        </w:rPr>
      </w:pPr>
    </w:p>
    <w:p w:rsidRPr="0095704D" w:rsidR="001D69E6" w:rsidP="00DF1BC2" w:rsidRDefault="001D69E6" w14:paraId="3D0C3432" w14:textId="3643489C">
      <w:pPr>
        <w:pBdr>
          <w:top w:val="single" w:color="205B64" w:sz="12" w:space="1"/>
          <w:left w:val="single" w:color="205B64" w:sz="12" w:space="1"/>
          <w:bottom w:val="single" w:color="205B64" w:sz="12" w:space="1"/>
          <w:right w:val="single" w:color="205B64" w:sz="12" w:space="1"/>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jc w:val="center"/>
        <w:rPr>
          <w:rFonts w:cs="Arial"/>
          <w:b/>
          <w:bCs/>
          <w:color w:val="004C14"/>
          <w:sz w:val="20"/>
        </w:rPr>
      </w:pPr>
      <w:r w:rsidRPr="0095704D">
        <w:rPr>
          <w:rFonts w:cs="Arial"/>
          <w:b/>
          <w:bCs/>
          <w:color w:val="004C14"/>
          <w:sz w:val="20"/>
        </w:rPr>
        <w:t>ESTE CUADRO ES EXPLICATIVO Y DEBE SER ELIMINADO AL FORMALIZAR EL DOCUMENTO</w:t>
      </w:r>
    </w:p>
    <w:p w:rsidRPr="00DF1BC2" w:rsidR="00DF1BC2" w:rsidP="00DF1BC2" w:rsidRDefault="00DF1BC2" w14:paraId="4E455253" w14:textId="77777777">
      <w:pPr>
        <w:pBdr>
          <w:top w:val="single" w:color="205B64" w:sz="12" w:space="1"/>
          <w:left w:val="single" w:color="205B64" w:sz="12" w:space="1"/>
          <w:bottom w:val="single" w:color="205B64" w:sz="12" w:space="1"/>
          <w:right w:val="single" w:color="205B64" w:sz="12" w:space="1"/>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jc w:val="center"/>
        <w:rPr>
          <w:rFonts w:cs="Arial"/>
          <w:b/>
          <w:bCs/>
          <w:color w:val="595054"/>
          <w:sz w:val="4"/>
          <w:szCs w:val="4"/>
        </w:rPr>
      </w:pPr>
    </w:p>
    <w:p w:rsidRPr="00C67D61" w:rsidR="001D69E6" w:rsidP="00F44E91" w:rsidRDefault="001D69E6" w14:paraId="5C0B11C9" w14:textId="77777777">
      <w:r w:rsidRPr="0095704D">
        <w:rPr>
          <w:b/>
          <w:color w:val="13C045"/>
        </w:rPr>
        <w:t>1.</w:t>
      </w:r>
      <w:r w:rsidRPr="0095704D">
        <w:rPr>
          <w:color w:val="13C045"/>
        </w:rPr>
        <w:t xml:space="preserve"> </w:t>
      </w:r>
      <w:r w:rsidRPr="00C67D61">
        <w:t>Faltar injustificadamente al trabajo o abandonarlo en horas de labor, sin el permiso correspondiente.</w:t>
      </w:r>
    </w:p>
    <w:p w:rsidRPr="00C67D61" w:rsidR="001D69E6" w:rsidP="00F44E91" w:rsidRDefault="001D69E6" w14:paraId="7E15C9B4" w14:textId="77777777">
      <w:r w:rsidRPr="0095704D">
        <w:rPr>
          <w:b/>
          <w:color w:val="13C045"/>
        </w:rPr>
        <w:t>2.</w:t>
      </w:r>
      <w:r w:rsidRPr="0095704D">
        <w:rPr>
          <w:color w:val="13C045"/>
        </w:rPr>
        <w:t xml:space="preserve"> </w:t>
      </w:r>
      <w:r w:rsidRPr="00C67D61">
        <w:t>Presentarse al trabajo bajo los efectos del alcohol, de drogas ilícitas o estupefacientes, introducirlas en los lugares de trabajo, consumirlas en estos o darlas a consumir a terceros, como asimismo fumar en lugares no permitidos.</w:t>
      </w:r>
    </w:p>
    <w:p w:rsidRPr="00C67D61" w:rsidR="001D69E6" w:rsidP="00F44E91" w:rsidRDefault="001D69E6" w14:paraId="7552459D" w14:textId="77777777">
      <w:r w:rsidRPr="0095704D">
        <w:rPr>
          <w:b/>
          <w:color w:val="13C045"/>
        </w:rPr>
        <w:t>3.</w:t>
      </w:r>
      <w:r w:rsidRPr="0095704D">
        <w:rPr>
          <w:color w:val="13C045"/>
        </w:rPr>
        <w:t xml:space="preserve"> </w:t>
      </w:r>
      <w:r w:rsidRPr="00C67D61">
        <w:t>Mantener una conducta dentro o fuera de la Empresa, en aquellos casos que el trabajador actúe en representación de la Empresa, reñida con la moral y las buenas costumbres, especialmente cuando ello adquiere notoriedad entre el personal y el público usuario de la empresa.</w:t>
      </w:r>
    </w:p>
    <w:p w:rsidRPr="00C67D61" w:rsidR="001D69E6" w:rsidP="00F44E91" w:rsidRDefault="001D69E6" w14:paraId="3997C65A" w14:textId="77777777">
      <w:r w:rsidRPr="0095704D">
        <w:rPr>
          <w:b/>
          <w:color w:val="13C045"/>
        </w:rPr>
        <w:t>4.</w:t>
      </w:r>
      <w:r w:rsidRPr="0095704D">
        <w:rPr>
          <w:color w:val="13C045"/>
        </w:rPr>
        <w:t xml:space="preserve"> </w:t>
      </w:r>
      <w:r w:rsidRPr="00C67D61">
        <w:t>Portar armas de cualquier clase en horas y lugares de trabajo. Solo se exceptúan de esta prohibición, las personas autorizadas por la Empresa y por las autoridades competentes.</w:t>
      </w:r>
    </w:p>
    <w:p w:rsidRPr="00C67D61" w:rsidR="001D69E6" w:rsidP="00F44E91" w:rsidRDefault="001D69E6" w14:paraId="5BE60C68" w14:textId="77777777">
      <w:r w:rsidRPr="0095704D">
        <w:rPr>
          <w:b/>
          <w:color w:val="13C045"/>
        </w:rPr>
        <w:t>5.</w:t>
      </w:r>
      <w:r w:rsidRPr="0095704D">
        <w:rPr>
          <w:color w:val="13C045"/>
        </w:rPr>
        <w:t xml:space="preserve"> </w:t>
      </w:r>
      <w:r w:rsidRPr="00C67D61">
        <w:t>Iniciar o participar en riñas y golpes al interior de los recintos de la Empresa.</w:t>
      </w:r>
    </w:p>
    <w:p w:rsidRPr="00C67D61" w:rsidR="001D69E6" w:rsidP="00F44E91" w:rsidRDefault="001D69E6" w14:paraId="202C1BE6" w14:textId="77777777">
      <w:r w:rsidRPr="0095704D">
        <w:rPr>
          <w:b/>
          <w:color w:val="13C045"/>
        </w:rPr>
        <w:t>6.</w:t>
      </w:r>
      <w:r w:rsidRPr="0095704D">
        <w:rPr>
          <w:color w:val="13C045"/>
        </w:rPr>
        <w:t xml:space="preserve"> </w:t>
      </w:r>
      <w:r w:rsidRPr="00C67D61">
        <w:t>Usar prendas o accesorios no contemplados entre los elementos de trabajo o los uniformes institucionales, o cuyo uso se encuentre prohibido por expresa instrucción de la Jefatura respectiva.</w:t>
      </w:r>
    </w:p>
    <w:p w:rsidRPr="00C67D61" w:rsidR="001D69E6" w:rsidP="00F44E91" w:rsidRDefault="001D69E6" w14:paraId="784D1B16" w14:textId="77777777">
      <w:r w:rsidRPr="0095704D">
        <w:rPr>
          <w:b/>
          <w:color w:val="13C045"/>
        </w:rPr>
        <w:t>7.</w:t>
      </w:r>
      <w:r w:rsidRPr="0095704D">
        <w:rPr>
          <w:color w:val="13C045"/>
        </w:rPr>
        <w:t xml:space="preserve"> </w:t>
      </w:r>
      <w:r w:rsidRPr="00C67D61">
        <w:t>Causar intencionalmente o actuando con negligencia, pérdidas o daños en las instalaciones, bienes y equipos de la Empresa.</w:t>
      </w:r>
    </w:p>
    <w:p w:rsidRPr="00C67D61" w:rsidR="001D69E6" w:rsidP="00F44E91" w:rsidRDefault="001D69E6" w14:paraId="5F4E7B1A" w14:textId="77777777">
      <w:r w:rsidRPr="0095704D">
        <w:rPr>
          <w:b/>
          <w:color w:val="13C045"/>
        </w:rPr>
        <w:t>8.</w:t>
      </w:r>
      <w:r w:rsidRPr="0095704D">
        <w:rPr>
          <w:color w:val="13C045"/>
        </w:rPr>
        <w:t xml:space="preserve"> </w:t>
      </w:r>
      <w:r w:rsidRPr="00C67D61">
        <w:t>Sustraer y retirar bienes de la Empresa sin la autorización formal correspondiente.</w:t>
      </w:r>
    </w:p>
    <w:p w:rsidRPr="00C67D61" w:rsidR="001D69E6" w:rsidP="00F44E91" w:rsidRDefault="001D69E6" w14:paraId="7A55F143" w14:textId="77777777">
      <w:r w:rsidRPr="0095704D">
        <w:rPr>
          <w:b/>
          <w:color w:val="13C045"/>
        </w:rPr>
        <w:t>9.</w:t>
      </w:r>
      <w:r w:rsidRPr="0095704D">
        <w:rPr>
          <w:color w:val="13C045"/>
        </w:rPr>
        <w:t xml:space="preserve"> </w:t>
      </w:r>
      <w:r w:rsidRPr="00C67D61">
        <w:t>Registrar, en los controles correspondientes, horas de ingreso o de salida de las labores de otros trabajadores de la Empresa, o adulterar o falsear las propias.</w:t>
      </w:r>
    </w:p>
    <w:p w:rsidRPr="00C67D61" w:rsidR="001D69E6" w:rsidP="00F44E91" w:rsidRDefault="001D69E6" w14:paraId="2B66B836" w14:textId="77777777">
      <w:r w:rsidRPr="0095704D">
        <w:rPr>
          <w:b/>
          <w:color w:val="13C045"/>
        </w:rPr>
        <w:t>10.</w:t>
      </w:r>
      <w:r w:rsidRPr="00F44E91">
        <w:rPr>
          <w:color w:val="009BCF" w:themeColor="accent2"/>
        </w:rPr>
        <w:t xml:space="preserve"> </w:t>
      </w:r>
      <w:r w:rsidRPr="00C67D61">
        <w:t>Quedarse, sin autorización, en los recintos de la Empresa después de terminada la respectiva Jornada de Trabajo estipulada en el contrato.</w:t>
      </w:r>
    </w:p>
    <w:p w:rsidRPr="00C67D61" w:rsidR="001D69E6" w:rsidP="00F44E91" w:rsidRDefault="001D69E6" w14:paraId="3B582935" w14:textId="066BB4EF">
      <w:r w:rsidRPr="0095704D">
        <w:rPr>
          <w:b/>
          <w:color w:val="13C045"/>
        </w:rPr>
        <w:t>11.</w:t>
      </w:r>
      <w:r w:rsidRPr="0095704D">
        <w:rPr>
          <w:color w:val="13C045"/>
        </w:rPr>
        <w:t xml:space="preserve"> </w:t>
      </w:r>
      <w:r w:rsidRPr="00C67D61">
        <w:t>Permanecer, sin autorización o motivo justificado, fuera de la jornada laboral que les corresponde. En particular, cuando se encuentran haciendo uso de días libres o gozando de feriado. Se exceptúan de esta prohibición los casos de concurrencia a dichos recintos por causas de atención medica la que debe acreditarse con el respectiv</w:t>
      </w:r>
      <w:r>
        <w:t>o</w:t>
      </w:r>
      <w:r w:rsidRPr="00C67D61">
        <w:t xml:space="preserve"> carne</w:t>
      </w:r>
      <w:r>
        <w:t>t</w:t>
      </w:r>
      <w:r w:rsidRPr="00C67D61">
        <w:t xml:space="preserve"> de citación y con ocasión del pago de remuneraciones u otras prestaciones de carácter laboral, y por el tiempo requerido para la gestión de que se trate. En estas situaciones el trabajador concurrirá directamente al sector donde deba realizar su trámite debiendo abstenerse, para evitar interrupciones en el trabajo de los demás, de visitar otros servicios o dependencias a los cuales no necesita asistir.</w:t>
      </w:r>
    </w:p>
    <w:p w:rsidRPr="00C67D61" w:rsidR="001D69E6" w:rsidP="00F44E91" w:rsidRDefault="001D69E6" w14:paraId="4CAAC0FC" w14:textId="77777777">
      <w:r w:rsidRPr="0095704D">
        <w:rPr>
          <w:b/>
          <w:color w:val="13C045"/>
        </w:rPr>
        <w:t>12.</w:t>
      </w:r>
      <w:r w:rsidRPr="00F44E91">
        <w:rPr>
          <w:color w:val="009BCF" w:themeColor="accent2"/>
        </w:rPr>
        <w:t xml:space="preserve"> </w:t>
      </w:r>
      <w:r w:rsidRPr="00C67D61">
        <w:t>Realizar, en horas de trabajo, actividades distintas a las que les imponga el contrato, aunque sean sindicales, religiosas, doctrinales, deportivas o de cualquier otro orden, sin perjuicio de las excepciones legales.</w:t>
      </w:r>
    </w:p>
    <w:p w:rsidRPr="00C67D61" w:rsidR="001D69E6" w:rsidP="00F44E91" w:rsidRDefault="001D69E6" w14:paraId="044C71BB" w14:textId="77777777">
      <w:r w:rsidRPr="0095704D">
        <w:rPr>
          <w:b/>
          <w:color w:val="13C045"/>
        </w:rPr>
        <w:t>13.</w:t>
      </w:r>
      <w:r w:rsidRPr="000505CF">
        <w:rPr>
          <w:color w:val="009BCF" w:themeColor="accent2"/>
        </w:rPr>
        <w:t xml:space="preserve"> </w:t>
      </w:r>
      <w:r w:rsidRPr="00C67D61">
        <w:t>Atender, durante las horas de trabajo, a personas sin vinculación con la Empresa, utilizar materiales de trabajo para asuntos personales debiendo, en definitiva, dedicar todo el tiempo a las actividades laborales que les corresponden.</w:t>
      </w:r>
    </w:p>
    <w:p w:rsidRPr="00C67D61" w:rsidR="001D69E6" w:rsidP="00F44E91" w:rsidRDefault="001D69E6" w14:paraId="249E46FF" w14:textId="77777777">
      <w:r w:rsidRPr="0095704D">
        <w:rPr>
          <w:b/>
          <w:color w:val="13C045"/>
        </w:rPr>
        <w:t>14.</w:t>
      </w:r>
      <w:r w:rsidRPr="000505CF">
        <w:rPr>
          <w:color w:val="009BCF" w:themeColor="accent2"/>
        </w:rPr>
        <w:t xml:space="preserve"> </w:t>
      </w:r>
      <w:r w:rsidRPr="00C67D61">
        <w:t>Efectuar trabajos o negociaciones de carácter particular dentro de la Empresa aun cuando tales servicios o actividades los presten o ejecuten fuera de su Jornada de Trabajo.</w:t>
      </w:r>
    </w:p>
    <w:p w:rsidRPr="00C67D61" w:rsidR="001D69E6" w:rsidP="00F44E91" w:rsidRDefault="001D69E6" w14:paraId="671672B6" w14:textId="77777777">
      <w:r w:rsidRPr="0095704D">
        <w:rPr>
          <w:b/>
          <w:color w:val="13C045"/>
        </w:rPr>
        <w:t>15.</w:t>
      </w:r>
      <w:r w:rsidRPr="0095704D">
        <w:rPr>
          <w:color w:val="13C045"/>
        </w:rPr>
        <w:t xml:space="preserve"> </w:t>
      </w:r>
      <w:r w:rsidRPr="00C67D61">
        <w:t>Comprar o vender, por cuenta de la Empresa, cualquier clase de bienes sin la autorización correspondiente.</w:t>
      </w:r>
    </w:p>
    <w:p w:rsidRPr="00C67D61" w:rsidR="001D69E6" w:rsidP="00F44E91" w:rsidRDefault="001D69E6" w14:paraId="7FB4FBD3" w14:textId="77777777">
      <w:r w:rsidRPr="0095704D">
        <w:rPr>
          <w:b/>
          <w:color w:val="13C045"/>
        </w:rPr>
        <w:t>16.</w:t>
      </w:r>
      <w:r w:rsidRPr="000505CF">
        <w:rPr>
          <w:color w:val="009BCF" w:themeColor="accent2"/>
        </w:rPr>
        <w:t xml:space="preserve"> </w:t>
      </w:r>
      <w:r w:rsidRPr="00C67D61">
        <w:t xml:space="preserve">Utilizar las instalaciones, bienes materiales o tiempo laboral convenido para la Empresa, en trabajos ajenos a esta. </w:t>
      </w:r>
      <w:r w:rsidRPr="00765EB5">
        <w:t xml:space="preserve">Así, por ejemplo, no se podrá utilizar el sistema de correo electrónico existente en la Empresa </w:t>
      </w:r>
      <w:r w:rsidRPr="00C67D61">
        <w:t xml:space="preserve">ni internet para comprar o vender bienes de interés personal, enviar cadenas o información que vaya contra la integridad de las personas o las buenas costumbres, etc. </w:t>
      </w:r>
    </w:p>
    <w:p w:rsidRPr="00C67D61" w:rsidR="001D69E6" w:rsidP="00F44E91" w:rsidRDefault="001D69E6" w14:paraId="42309171" w14:textId="77777777">
      <w:r w:rsidRPr="0095704D">
        <w:rPr>
          <w:b/>
          <w:color w:val="13C045"/>
        </w:rPr>
        <w:t>17.</w:t>
      </w:r>
      <w:r w:rsidRPr="000505CF">
        <w:rPr>
          <w:color w:val="009BCF" w:themeColor="accent2"/>
        </w:rPr>
        <w:t xml:space="preserve"> </w:t>
      </w:r>
      <w:r w:rsidRPr="00C67D61">
        <w:t>Aprovecharse en forma ilícita a su favor o de terceras personas, de los beneficios que otorga la Empresa a todos sus trabajadores.</w:t>
      </w:r>
    </w:p>
    <w:p w:rsidRPr="00C67D61" w:rsidR="001D69E6" w:rsidP="00F44E91" w:rsidRDefault="001D69E6" w14:paraId="63B713CC" w14:textId="2E81BD65">
      <w:r w:rsidRPr="00F11066">
        <w:rPr>
          <w:b/>
          <w:color w:val="13C045"/>
        </w:rPr>
        <w:t>18.</w:t>
      </w:r>
      <w:r w:rsidRPr="000505CF">
        <w:rPr>
          <w:color w:val="009BCF" w:themeColor="accent2"/>
        </w:rPr>
        <w:t xml:space="preserve"> </w:t>
      </w:r>
      <w:r w:rsidRPr="00C67D61">
        <w:t>Introducir a sus lugares de trabajo copias ilícitas de software, hardware o diskette (CD) no autorizados previamente por la gerencia respectiva, así como entregar o vender a personas internas o externas software, p</w:t>
      </w:r>
      <w:r w:rsidR="00765EB5">
        <w:t xml:space="preserve">rocedimientos, </w:t>
      </w:r>
      <w:proofErr w:type="spellStart"/>
      <w:r w:rsidR="00765EB5">
        <w:t>lay</w:t>
      </w:r>
      <w:r w:rsidRPr="00C67D61">
        <w:t>out</w:t>
      </w:r>
      <w:proofErr w:type="spellEnd"/>
      <w:r w:rsidRPr="00C67D61">
        <w:t xml:space="preserve"> o planos desarrollados por y/o para la Empresa con otros fines que los previstos por la Empresa o para ser utilizados por otras Empresas.</w:t>
      </w:r>
    </w:p>
    <w:p w:rsidRPr="00C67D61" w:rsidR="001D69E6" w:rsidP="00F44E91" w:rsidRDefault="001D69E6" w14:paraId="11F92844" w14:textId="77777777">
      <w:r w:rsidRPr="0095704D">
        <w:rPr>
          <w:b/>
          <w:color w:val="13C045"/>
        </w:rPr>
        <w:t>19.</w:t>
      </w:r>
      <w:r w:rsidRPr="000505CF">
        <w:rPr>
          <w:color w:val="009BCF" w:themeColor="accent2"/>
        </w:rPr>
        <w:t xml:space="preserve"> </w:t>
      </w:r>
      <w:r w:rsidRPr="00C67D61">
        <w:t>Contraer obligaciones o compromisos que puedan, de una u otra forma, dañar o contraponerse con los intereses de la Empresa, o involucrarse en hechos que puedan perjudicar su prestigio, integridad o buen nombre institucional.</w:t>
      </w:r>
    </w:p>
    <w:p w:rsidRPr="00C67D61" w:rsidR="001D69E6" w:rsidP="00F44E91" w:rsidRDefault="001D69E6" w14:paraId="3DF22E91" w14:textId="77777777">
      <w:r w:rsidRPr="0095704D">
        <w:rPr>
          <w:b/>
          <w:color w:val="13C045"/>
        </w:rPr>
        <w:t>20.</w:t>
      </w:r>
      <w:r w:rsidRPr="000505CF">
        <w:rPr>
          <w:color w:val="009BCF" w:themeColor="accent2"/>
        </w:rPr>
        <w:t xml:space="preserve"> </w:t>
      </w:r>
      <w:r w:rsidRPr="00C67D61">
        <w:t>Divulgar o proporcionar a personas ajenas a la Empresa cualquier información que pueda estimarse reservada o confidencial, en especial, la que pudiere servir para planificar, efectuar o encubrir acciones riesgosas o ilícitas, considerándose falta grave su cometido (ejemplo: facilitar sin autorización nombres de trabajadores, sus direcciones, números telefónicos, niveles de renta, etc.).</w:t>
      </w:r>
    </w:p>
    <w:p w:rsidR="001D69E6" w:rsidP="00F44E91" w:rsidRDefault="001D69E6" w14:paraId="5B135C85" w14:textId="77777777">
      <w:r w:rsidRPr="0095704D">
        <w:rPr>
          <w:b/>
          <w:color w:val="13C045"/>
        </w:rPr>
        <w:t>21.</w:t>
      </w:r>
      <w:r w:rsidRPr="00DF1BC2">
        <w:rPr>
          <w:color w:val="009BCF" w:themeColor="accent2"/>
        </w:rPr>
        <w:t xml:space="preserve"> </w:t>
      </w:r>
      <w:r w:rsidRPr="00C67D61">
        <w:t>Constituir, en beneficio personal, derechos de propiedad intelectual cuando la constitución de tales derechos sea el resultado o se posibilite con ocasión del cumplimiento de sus deberes para con la Empresa, o impliquen la utilización de medios o elementos o información proveniente de esta.</w:t>
      </w:r>
    </w:p>
    <w:p w:rsidRPr="00C67D61" w:rsidR="001D69E6" w:rsidP="00F44E91" w:rsidRDefault="001D69E6" w14:paraId="46FE1ADB" w14:textId="77777777">
      <w:r w:rsidRPr="00C67D61">
        <w:t>Esta prohibición rige, sin ser excluyente, especialmente en el caso de la creación de programas computacionales, la formulación de procedimientos, de mantención de equipos y sistemas, de técnicas de curación y, en general, de creaciones intelectuales logradas en la prestación de servicios para la Empresa.</w:t>
      </w:r>
    </w:p>
    <w:p w:rsidRPr="00C67D61" w:rsidR="001D69E6" w:rsidP="00F44E91" w:rsidRDefault="001D69E6" w14:paraId="7E67E81F" w14:textId="77777777">
      <w:r w:rsidRPr="00F11066">
        <w:rPr>
          <w:b/>
          <w:color w:val="13C045"/>
        </w:rPr>
        <w:t>22.</w:t>
      </w:r>
      <w:r w:rsidRPr="000505CF">
        <w:rPr>
          <w:color w:val="009BCF" w:themeColor="accent2"/>
        </w:rPr>
        <w:t xml:space="preserve"> </w:t>
      </w:r>
      <w:r w:rsidRPr="00C67D61">
        <w:t>Incorporar a los equipos computacionales dispositivos adicionales o conexiones que puedan afectar la red de la Empresa, sin contar con la autorización explícita de los encargados del Área Informática o en quien esta delegue.</w:t>
      </w:r>
    </w:p>
    <w:p w:rsidR="000505CF" w:rsidP="00F44E91" w:rsidRDefault="001D69E6" w14:paraId="1AD1D7C7" w14:textId="6D79BA0F">
      <w:r w:rsidRPr="00F11066">
        <w:rPr>
          <w:b/>
          <w:color w:val="13C045"/>
        </w:rPr>
        <w:t>23.</w:t>
      </w:r>
      <w:r w:rsidRPr="00F11066">
        <w:rPr>
          <w:color w:val="13C045"/>
        </w:rPr>
        <w:t xml:space="preserve"> </w:t>
      </w:r>
      <w:r w:rsidRPr="00C67D61">
        <w:t>Ejercer, en forma indebida y por cualquier medio, requerimientos de carácter sexual no consentidos por quien los recibe y que amenacen o perjudiquen su situación laboral o sus oportunidades en el empleo, de acuerdo a lo establecido en la Ley y en este Reglamento, lo que constituirá para todos los efectos una conducta de acoso sexual.</w:t>
      </w:r>
    </w:p>
    <w:p w:rsidR="008B477C" w:rsidP="008B477C" w:rsidRDefault="000505CF" w14:paraId="34F94CBD" w14:textId="77777777">
      <w:pPr>
        <w:spacing w:after="0" w:line="240" w:lineRule="auto"/>
        <w:jc w:val="left"/>
      </w:pPr>
      <w:r>
        <w:br w:type="page"/>
      </w:r>
      <w:bookmarkStart w:name="_Toc9896480" w:id="62"/>
    </w:p>
    <w:p w:rsidRPr="008B477C" w:rsidR="001D69E6" w:rsidP="008B477C" w:rsidRDefault="00392D9C" w14:paraId="7F4F9E5E" w14:textId="2E9ED41C">
      <w:pPr>
        <w:pStyle w:val="Ttulo2"/>
      </w:pPr>
      <w:bookmarkStart w:name="_Toc169678864" w:id="63"/>
      <w:r w:rsidRPr="008B477C">
        <w:t>Capítulo XV - De la regulación de las actividades relacionadas con el tabaco</w:t>
      </w:r>
      <w:bookmarkEnd w:id="62"/>
      <w:bookmarkEnd w:id="63"/>
    </w:p>
    <w:p w:rsidRPr="000505CF" w:rsidR="001D69E6" w:rsidP="000505CF" w:rsidRDefault="001D69E6" w14:paraId="1838FC33" w14:textId="6D50111A">
      <w:pPr>
        <w:pStyle w:val="Articulo"/>
      </w:pPr>
      <w:r w:rsidRPr="00C67D61">
        <w:t>ARTICULO</w:t>
      </w:r>
      <w:r w:rsidRPr="000505CF">
        <w:t xml:space="preserve"> </w:t>
      </w:r>
      <w:r w:rsidR="008323F2">
        <w:t>7</w:t>
      </w:r>
      <w:r w:rsidR="00210EAE">
        <w:t>4</w:t>
      </w:r>
      <w:r w:rsidRPr="00C67D61">
        <w:t>º</w:t>
      </w:r>
    </w:p>
    <w:p w:rsidRPr="00C67D61" w:rsidR="001D69E6" w:rsidP="000505CF" w:rsidRDefault="001D69E6" w14:paraId="5D3000B3" w14:textId="77777777">
      <w:r w:rsidRPr="00C67D61">
        <w:t>Se prohíbe a los trabajadores fumar en todas las dependencias de la empresa, su casa matriz, como en sus sucursales o faenas. Asimismo, tratándose de trabajadores que por la naturaleza de sus servicios se desempeñan fuera del recinto de la empresa o realizan actividades en terreno, la prohibición de fumar</w:t>
      </w:r>
      <w:r w:rsidRPr="00C67D61">
        <w:rPr>
          <w:bCs/>
          <w:color w:val="auto"/>
        </w:rPr>
        <w:t xml:space="preserve"> </w:t>
      </w:r>
      <w:r w:rsidRPr="00C67D61">
        <w:t>se extiende por toda la jornada laboral. De conformidad con los Art. 10 y 11 Ley Nº 20.660 Modifica Ley Nº 19.419, En Materia de Ambientes Libres de Humo de Tabaco.</w:t>
      </w:r>
    </w:p>
    <w:p w:rsidRPr="00C67D61" w:rsidR="001D69E6" w:rsidP="000505CF" w:rsidRDefault="001D69E6" w14:paraId="78DABAC8" w14:textId="77777777">
      <w:r w:rsidRPr="00C67D61">
        <w:t>Finalmente, en aquellas actividades anexas a la prestación de servicios, en las cuales el trabajador deba representar o participar por encargo del empleador, se observará la siguiente conducta:</w:t>
      </w:r>
    </w:p>
    <w:p w:rsidRPr="00C67D61" w:rsidR="00BC0D91" w:rsidP="000505CF" w:rsidRDefault="001D69E6" w14:paraId="6E14855B" w14:textId="0A969DC2">
      <w:r w:rsidRPr="00C67D61">
        <w:t>Se prohíbe fumar en los siguientes lugares</w:t>
      </w:r>
      <w:r w:rsidR="00BC0D91">
        <w:t>:</w:t>
      </w:r>
    </w:p>
    <w:p w:rsidRPr="00C67D61" w:rsidR="001D69E6" w:rsidP="00344CA3" w:rsidRDefault="001D69E6" w14:paraId="019AE157" w14:textId="77777777">
      <w:pPr>
        <w:pStyle w:val="Prrafodelista"/>
        <w:numPr>
          <w:ilvl w:val="0"/>
          <w:numId w:val="12"/>
        </w:numPr>
      </w:pPr>
      <w:r w:rsidRPr="00C67D61">
        <w:t>En medios de transporte de uso público o colectivo.</w:t>
      </w:r>
    </w:p>
    <w:p w:rsidRPr="00C67D61" w:rsidR="001D69E6" w:rsidP="00344CA3" w:rsidRDefault="001D69E6" w14:paraId="2DC38001" w14:textId="77777777">
      <w:pPr>
        <w:pStyle w:val="Prrafodelista"/>
        <w:numPr>
          <w:ilvl w:val="0"/>
          <w:numId w:val="12"/>
        </w:numPr>
      </w:pPr>
      <w:r w:rsidRPr="00C67D61">
        <w:t>Todo espacio cerrado que sea un lugar accesible al público o de uso comercial colectivo, independientemente de quien sea el propietario o de quien tenga derecho de acceso a ellos.</w:t>
      </w:r>
    </w:p>
    <w:p w:rsidRPr="00C67D61" w:rsidR="001D69E6" w:rsidP="00344CA3" w:rsidRDefault="001D69E6" w14:paraId="40125F16" w14:textId="77777777">
      <w:pPr>
        <w:pStyle w:val="Prrafodelista"/>
        <w:numPr>
          <w:ilvl w:val="0"/>
          <w:numId w:val="12"/>
        </w:numPr>
      </w:pPr>
      <w:r w:rsidRPr="00C67D61">
        <w:t>Espacios cerrados o abiertos, públicos o privados, que correspondan a dependencias de: establecimientos de educación parvulario, básica y media.</w:t>
      </w:r>
    </w:p>
    <w:p w:rsidRPr="00C67D61" w:rsidR="001D69E6" w:rsidP="00344CA3" w:rsidRDefault="001D69E6" w14:paraId="1BD6A13B" w14:textId="77777777">
      <w:pPr>
        <w:pStyle w:val="Prrafodelista"/>
        <w:numPr>
          <w:ilvl w:val="0"/>
          <w:numId w:val="12"/>
        </w:numPr>
      </w:pPr>
      <w:r w:rsidRPr="00C67D61">
        <w:t>Ascensores.</w:t>
      </w:r>
    </w:p>
    <w:p w:rsidRPr="00C67D61" w:rsidR="001D69E6" w:rsidP="00344CA3" w:rsidRDefault="001D69E6" w14:paraId="13F40225" w14:textId="77777777">
      <w:pPr>
        <w:pStyle w:val="Prrafodelista"/>
        <w:numPr>
          <w:ilvl w:val="0"/>
          <w:numId w:val="12"/>
        </w:numPr>
      </w:pPr>
      <w:r w:rsidRPr="00C67D61">
        <w:t>Recintos donde se expendan combustibles.</w:t>
      </w:r>
    </w:p>
    <w:p w:rsidRPr="00C67D61" w:rsidR="001D69E6" w:rsidP="00344CA3" w:rsidRDefault="001D69E6" w14:paraId="1302F147" w14:textId="07FFC4F7">
      <w:pPr>
        <w:pStyle w:val="Prrafodelista"/>
        <w:numPr>
          <w:ilvl w:val="0"/>
          <w:numId w:val="12"/>
        </w:numPr>
      </w:pPr>
      <w:r w:rsidRPr="00C67D61">
        <w:t xml:space="preserve">Aquellos lugares en que se </w:t>
      </w:r>
      <w:r w:rsidRPr="00C67D61" w:rsidR="008007FB">
        <w:t>fabriquen</w:t>
      </w:r>
      <w:r w:rsidRPr="00C67D61">
        <w:t xml:space="preserve"> procesen, depositen o manipulen explosivos, materiales inflamables, medicamentos o alimentos.</w:t>
      </w:r>
    </w:p>
    <w:p w:rsidRPr="00C67D61" w:rsidR="001D69E6" w:rsidP="00344CA3" w:rsidRDefault="001D69E6" w14:paraId="72EEEE3B" w14:textId="77777777">
      <w:pPr>
        <w:pStyle w:val="Prrafodelista"/>
        <w:numPr>
          <w:ilvl w:val="0"/>
          <w:numId w:val="12"/>
        </w:numPr>
      </w:pPr>
      <w:r w:rsidRPr="00C67D61">
        <w:t>Establecimientos de educación superior, públicos y privados.</w:t>
      </w:r>
    </w:p>
    <w:p w:rsidRPr="00C67D61" w:rsidR="001D69E6" w:rsidP="00344CA3" w:rsidRDefault="001D69E6" w14:paraId="53364B89" w14:textId="77777777">
      <w:pPr>
        <w:pStyle w:val="Prrafodelista"/>
        <w:numPr>
          <w:ilvl w:val="0"/>
          <w:numId w:val="12"/>
        </w:numPr>
      </w:pPr>
      <w:r w:rsidRPr="00C67D61">
        <w:t>Aeropuertos, terminales de buses, trenes y terrapuertos.</w:t>
      </w:r>
    </w:p>
    <w:p w:rsidRPr="00C67D61" w:rsidR="001D69E6" w:rsidP="00344CA3" w:rsidRDefault="001D69E6" w14:paraId="64FCBB95" w14:textId="77777777">
      <w:pPr>
        <w:pStyle w:val="Prrafodelista"/>
        <w:numPr>
          <w:ilvl w:val="0"/>
          <w:numId w:val="12"/>
        </w:numPr>
      </w:pPr>
      <w:r w:rsidRPr="00C67D61">
        <w:t>Teatros y cines.</w:t>
      </w:r>
    </w:p>
    <w:p w:rsidRPr="00C67D61" w:rsidR="001D69E6" w:rsidP="00344CA3" w:rsidRDefault="001D69E6" w14:paraId="4EB523C9" w14:textId="77777777">
      <w:pPr>
        <w:pStyle w:val="Prrafodelista"/>
        <w:numPr>
          <w:ilvl w:val="0"/>
          <w:numId w:val="12"/>
        </w:numPr>
      </w:pPr>
      <w:r w:rsidRPr="00C67D61">
        <w:t>Centros de atención o de prestación de servicios abiertos al público en general.</w:t>
      </w:r>
    </w:p>
    <w:p w:rsidRPr="00C67D61" w:rsidR="001D69E6" w:rsidP="00344CA3" w:rsidRDefault="001D69E6" w14:paraId="162ABC00" w14:textId="77777777">
      <w:pPr>
        <w:pStyle w:val="Prrafodelista"/>
        <w:numPr>
          <w:ilvl w:val="0"/>
          <w:numId w:val="12"/>
        </w:numPr>
      </w:pPr>
      <w:r w:rsidRPr="00C67D61">
        <w:t>Supermercados, centros comerciales y demás establecimientos similares de libre acceso al público.</w:t>
      </w:r>
    </w:p>
    <w:p w:rsidRPr="00C67D61" w:rsidR="001D69E6" w:rsidP="00344CA3" w:rsidRDefault="001D69E6" w14:paraId="007B07A6" w14:textId="77777777">
      <w:pPr>
        <w:pStyle w:val="Prrafodelista"/>
        <w:numPr>
          <w:ilvl w:val="0"/>
          <w:numId w:val="12"/>
        </w:numPr>
      </w:pPr>
      <w:r w:rsidRPr="00C67D61">
        <w:t>Establecimientos de salud, públicos y privados, exceptuándose los hospitales de internación siquiátrica que no cuenten con espacios al aire libre o cuyos pacientes no puedan acceder a ellos.</w:t>
      </w:r>
    </w:p>
    <w:p w:rsidR="001D69E6" w:rsidP="00344CA3" w:rsidRDefault="001D69E6" w14:paraId="0AE10EE6" w14:textId="4F2ED16D">
      <w:pPr>
        <w:pStyle w:val="Prrafodelista"/>
        <w:numPr>
          <w:ilvl w:val="0"/>
          <w:numId w:val="12"/>
        </w:numPr>
      </w:pPr>
      <w:r w:rsidRPr="00C67D61">
        <w:t>Dependencias de órganos del Estado.</w:t>
      </w:r>
    </w:p>
    <w:p w:rsidR="00BC0D91" w:rsidP="00BC0D91" w:rsidRDefault="00BC0D91" w14:paraId="681FC5F6" w14:textId="77777777">
      <w:r>
        <w:t xml:space="preserve">Si se cuenta con </w:t>
      </w:r>
      <w:r w:rsidRPr="00BC0D91">
        <w:t>patios o espacios al aire libre, que se encuentren señalizadas y delimitadas</w:t>
      </w:r>
      <w:r>
        <w:t xml:space="preserve"> para fumar se debe tener en cuenta lo siguiente:</w:t>
      </w:r>
    </w:p>
    <w:p w:rsidR="00BC0D91" w:rsidP="00BC0D91" w:rsidRDefault="00BC0D91" w14:paraId="5225140B" w14:textId="360C98D6">
      <w:pPr>
        <w:pStyle w:val="Prrafodelista"/>
        <w:numPr>
          <w:ilvl w:val="0"/>
          <w:numId w:val="20"/>
        </w:numPr>
      </w:pPr>
      <w:r>
        <w:t xml:space="preserve">Se </w:t>
      </w:r>
      <w:r w:rsidRPr="00BC0D91">
        <w:t>deberán instalar ceniceros, contenedores o receptáculos destinados al depósito de filtros, colillas y cenizas de cigarrillos, en dichos lugares o en sus accesos.</w:t>
      </w:r>
    </w:p>
    <w:p w:rsidR="00BC0D91" w:rsidP="00BC0D91" w:rsidRDefault="00145DC9" w14:paraId="1C502BAD" w14:textId="4D3E1806">
      <w:pPr>
        <w:pStyle w:val="Prrafodelista"/>
        <w:numPr>
          <w:ilvl w:val="0"/>
          <w:numId w:val="20"/>
        </w:numPr>
      </w:pPr>
      <w:r>
        <w:t>Los trabajadores tendrán prohibido</w:t>
      </w:r>
      <w:r w:rsidRPr="00BC0D91" w:rsidR="00BC0D91">
        <w:t xml:space="preserve"> arrojar los filtros o las colillas de cigarrillos en la vía pública y en los patios o espacios al aire libre de los lugares señalados en el </w:t>
      </w:r>
      <w:r>
        <w:t>párrafo anterior.</w:t>
      </w:r>
    </w:p>
    <w:p w:rsidRPr="000505CF" w:rsidR="000505CF" w:rsidP="000505CF" w:rsidRDefault="000505CF" w14:paraId="4426D046" w14:textId="77777777">
      <w:pPr>
        <w:pStyle w:val="Sinespaciado"/>
        <w:rPr>
          <w:sz w:val="10"/>
          <w:szCs w:val="10"/>
        </w:rPr>
      </w:pPr>
    </w:p>
    <w:p w:rsidR="001D69E6" w:rsidP="000505CF" w:rsidRDefault="001D69E6" w14:paraId="2137BA97" w14:textId="30CE0480">
      <w:r w:rsidRPr="00C67D61">
        <w:t xml:space="preserve">Los organismos administradores de la ley Nº 16.744, deberán colaborar con sus empresas adheridas asesorándolas respecto de los contenidos de la información que éstas presten a sus trabajadores y usuarios sobre los daños que provoca en el organismo el consumo de productos de tabaco o la exposición al humo de este producto y acerca de los beneficios de adoptar estilos de vida y ambientes saludables. De conformidad al Art. 14 Ley Nº Ley 19.419. </w:t>
      </w:r>
    </w:p>
    <w:p w:rsidR="00F44EFD" w:rsidP="000505CF" w:rsidRDefault="00F44EFD" w14:paraId="0632CDF3" w14:textId="23986A7C">
      <w:r>
        <w:br w:type="page"/>
      </w:r>
    </w:p>
    <w:p w:rsidRPr="00C67D61" w:rsidR="001D69E6" w:rsidP="00A50E7D" w:rsidRDefault="00392D9C" w14:paraId="348B5BC7" w14:textId="06A6B7C7">
      <w:pPr>
        <w:pStyle w:val="Ttulo2"/>
      </w:pPr>
      <w:bookmarkStart w:name="_Toc9896481" w:id="64"/>
      <w:bookmarkStart w:name="_Toc169678865" w:id="65"/>
      <w:r>
        <w:t>C</w:t>
      </w:r>
      <w:r w:rsidRPr="00C67D61">
        <w:t xml:space="preserve">apítulo </w:t>
      </w:r>
      <w:r>
        <w:t>XV</w:t>
      </w:r>
      <w:r w:rsidR="00A50E7D">
        <w:t>I</w:t>
      </w:r>
      <w:r>
        <w:t xml:space="preserve"> - D</w:t>
      </w:r>
      <w:r w:rsidRPr="00C67D61">
        <w:t>e las sanciones y del procedimiento de reclamación</w:t>
      </w:r>
      <w:bookmarkEnd w:id="64"/>
      <w:bookmarkEnd w:id="65"/>
    </w:p>
    <w:p w:rsidRPr="00C67D61" w:rsidR="001D69E6" w:rsidP="00A313EE" w:rsidRDefault="008323F2" w14:paraId="53EE047A" w14:textId="11861DEB">
      <w:pPr>
        <w:pStyle w:val="Articulo"/>
      </w:pPr>
      <w:r>
        <w:t>ARTICULO 7</w:t>
      </w:r>
      <w:r w:rsidR="00210EAE">
        <w:t>5</w:t>
      </w:r>
      <w:r w:rsidRPr="00C67D61" w:rsidR="001D69E6">
        <w:t>°</w:t>
      </w:r>
    </w:p>
    <w:p w:rsidRPr="00C67D61" w:rsidR="001D69E6" w:rsidP="00A313EE" w:rsidRDefault="001D69E6" w14:paraId="6D2E994E" w14:textId="77777777">
      <w:r w:rsidRPr="00C67D61">
        <w:t>La contravención a las normas contenidas en este Reglamento Interno otorga a la Empresa el derecho a aplicar al infractor medidas disciplinarias que podrán consistir en amonestaciones verbales o por escrito y multas, dependiendo de la gravedad de la falta, las que se registrarán en la hoja de vida del trabajador.</w:t>
      </w:r>
    </w:p>
    <w:p w:rsidR="001D69E6" w:rsidP="00A313EE" w:rsidRDefault="001D69E6" w14:paraId="61691779" w14:textId="77777777">
      <w:pPr>
        <w:pStyle w:val="Prrafodelista"/>
      </w:pPr>
      <w:r w:rsidRPr="00A313EE">
        <w:rPr>
          <w:b/>
        </w:rPr>
        <w:t>Amonestación Verbal</w:t>
      </w:r>
      <w:r w:rsidRPr="00C67D61">
        <w:t>: que consiste en una reprensión privada que el empleador hace personalmente al trabajador.</w:t>
      </w:r>
    </w:p>
    <w:p w:rsidR="001D69E6" w:rsidP="00A313EE" w:rsidRDefault="001D69E6" w14:paraId="49CABAAB" w14:textId="77777777">
      <w:pPr>
        <w:pStyle w:val="Prrafodelista"/>
      </w:pPr>
      <w:r w:rsidRPr="00A313EE">
        <w:rPr>
          <w:b/>
        </w:rPr>
        <w:t>Amonestación Escrita</w:t>
      </w:r>
      <w:r w:rsidRPr="00C67D61">
        <w:t>: que consiste en una anotación en la carpeta de antecedentes personales u hoja de vida del trabajador, del hecho negativo que la motiva, con copia a la Inspección del Trabajo respectiva</w:t>
      </w:r>
    </w:p>
    <w:p w:rsidRPr="00C67D61" w:rsidR="001D69E6" w:rsidP="00A313EE" w:rsidRDefault="001D69E6" w14:paraId="101588BD" w14:textId="77777777">
      <w:pPr>
        <w:pStyle w:val="Prrafodelista"/>
      </w:pPr>
      <w:r w:rsidRPr="00A313EE">
        <w:rPr>
          <w:b/>
        </w:rPr>
        <w:t>Multa</w:t>
      </w:r>
      <w:r w:rsidRPr="00C67D61">
        <w:t>: que consiste en el pago de una suma de dinero que el empleador podrá descontar de la remuneración del trabajador.</w:t>
      </w:r>
    </w:p>
    <w:p w:rsidR="001D69E6" w:rsidP="00A313EE" w:rsidRDefault="001D69E6" w14:paraId="11888B39" w14:textId="3321D312">
      <w:r w:rsidRPr="00C67D61">
        <w:t>Las multas no excederán de la cuarta parte de la remuneración diari</w:t>
      </w:r>
      <w:r w:rsidR="004B6858">
        <w:t>a del trabajador, y se destinará</w:t>
      </w:r>
      <w:r w:rsidRPr="00C67D61">
        <w:t xml:space="preserve">n a incrementar los fondos para bienestar que la Empresa tiene en beneficio de los trabajadores. Lo anterior, obviamente, es sin perjuicio de la facultad de la Empresa de terminar el Contrato de Trabajo del infractor si la gravedad de la falta así lo amerite de conformidad a lo dispuesto en el Art. 160 del Código del Trabajo. De conformidad al Art. 157 del Código del Trabajo, Art. 3 N° 2 Ley Nº 21.015 y Art. único, Nº 22 de la Ley Nº 19.759. </w:t>
      </w:r>
    </w:p>
    <w:p w:rsidR="00DF1BC2" w:rsidP="001D69E6" w:rsidRDefault="00DF1BC2" w14:paraId="7061724B" w14:textId="77777777">
      <w:pPr>
        <w:pBdr>
          <w:top w:val="single" w:color="205B64" w:sz="12" w:space="1"/>
          <w:left w:val="single" w:color="205B64" w:sz="12" w:space="0"/>
          <w:bottom w:val="single" w:color="205B64" w:sz="12" w:space="1"/>
          <w:right w:val="single" w:color="205B64" w:sz="12" w:space="1"/>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rPr>
          <w:rFonts w:cs="Arial"/>
          <w:color w:val="595054"/>
          <w:sz w:val="20"/>
        </w:rPr>
      </w:pPr>
    </w:p>
    <w:p w:rsidRPr="00DF1BC2" w:rsidR="001D69E6" w:rsidP="001D69E6" w:rsidRDefault="001D69E6" w14:paraId="33E35B19" w14:textId="25B8CEC1">
      <w:pPr>
        <w:pBdr>
          <w:top w:val="single" w:color="205B64" w:sz="12" w:space="1"/>
          <w:left w:val="single" w:color="205B64" w:sz="12" w:space="0"/>
          <w:bottom w:val="single" w:color="205B64" w:sz="12" w:space="1"/>
          <w:right w:val="single" w:color="205B64" w:sz="12" w:space="1"/>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rPr>
          <w:rFonts w:cs="Arial"/>
          <w:color w:val="595054"/>
          <w:sz w:val="20"/>
        </w:rPr>
      </w:pPr>
      <w:r w:rsidRPr="00DF1BC2">
        <w:rPr>
          <w:rFonts w:cs="Arial"/>
          <w:color w:val="595054"/>
          <w:sz w:val="20"/>
        </w:rPr>
        <w:t xml:space="preserve">El procedimiento de sanciones y reclamaciones debe ser definidas por cada </w:t>
      </w:r>
      <w:r w:rsidRPr="00DF1BC2">
        <w:rPr>
          <w:rFonts w:eastAsia="DINNextLTPro-Light" w:cs="Arial"/>
          <w:b/>
          <w:color w:val="595054"/>
          <w:sz w:val="20"/>
        </w:rPr>
        <w:t>Empresa</w:t>
      </w:r>
      <w:r w:rsidRPr="00DF1BC2">
        <w:rPr>
          <w:rFonts w:cs="Arial"/>
          <w:color w:val="595054"/>
          <w:sz w:val="20"/>
        </w:rPr>
        <w:t xml:space="preserve"> de acuerdo a sus necesidades.</w:t>
      </w:r>
      <w:r w:rsidR="00DF1BC2">
        <w:rPr>
          <w:rFonts w:cs="Arial"/>
          <w:color w:val="595054"/>
          <w:sz w:val="20"/>
        </w:rPr>
        <w:t xml:space="preserve"> </w:t>
      </w:r>
      <w:r w:rsidRPr="00DF1BC2">
        <w:rPr>
          <w:rFonts w:cs="Arial"/>
          <w:color w:val="595054"/>
          <w:sz w:val="20"/>
        </w:rPr>
        <w:t>Sin perjuicio de lo anterior, se adjunta ejemplo del Procedimiento que debe ser adaptado a su realidad por cada</w:t>
      </w:r>
      <w:r w:rsidRPr="00DF1BC2">
        <w:rPr>
          <w:rFonts w:eastAsia="DINNextLTPro-Light" w:cs="Arial"/>
          <w:b/>
          <w:color w:val="595054"/>
          <w:sz w:val="20"/>
        </w:rPr>
        <w:t xml:space="preserve"> Empresa</w:t>
      </w:r>
    </w:p>
    <w:p w:rsidRPr="00F11066" w:rsidR="001D69E6" w:rsidP="00DF1BC2" w:rsidRDefault="001D69E6" w14:paraId="342A915E" w14:textId="3DE08B52">
      <w:pPr>
        <w:pBdr>
          <w:top w:val="single" w:color="205B64" w:sz="12" w:space="1"/>
          <w:left w:val="single" w:color="205B64" w:sz="12" w:space="0"/>
          <w:bottom w:val="single" w:color="205B64" w:sz="12" w:space="1"/>
          <w:right w:val="single" w:color="205B64" w:sz="12" w:space="1"/>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jc w:val="center"/>
        <w:rPr>
          <w:rFonts w:cs="Arial"/>
          <w:b/>
          <w:bCs/>
          <w:color w:val="004C14"/>
          <w:sz w:val="20"/>
        </w:rPr>
      </w:pPr>
      <w:r w:rsidRPr="00F11066">
        <w:rPr>
          <w:rFonts w:cs="Arial"/>
          <w:b/>
          <w:bCs/>
          <w:color w:val="004C14"/>
          <w:sz w:val="20"/>
        </w:rPr>
        <w:t>ESTE CUADRO ES EXPLICATIVO Y DEBE SER ELIMINADO AL FORMALIZAR EL DOCUMENTO</w:t>
      </w:r>
    </w:p>
    <w:p w:rsidRPr="00F11066" w:rsidR="00DF1BC2" w:rsidP="00DF1BC2" w:rsidRDefault="00DF1BC2" w14:paraId="6A4D8E05" w14:textId="77777777">
      <w:pPr>
        <w:pBdr>
          <w:top w:val="single" w:color="205B64" w:sz="12" w:space="1"/>
          <w:left w:val="single" w:color="205B64" w:sz="12" w:space="0"/>
          <w:bottom w:val="single" w:color="205B64" w:sz="12" w:space="1"/>
          <w:right w:val="single" w:color="205B64" w:sz="12" w:space="1"/>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jc w:val="center"/>
        <w:rPr>
          <w:rFonts w:cs="Arial"/>
          <w:b/>
          <w:bCs/>
          <w:color w:val="004C14"/>
          <w:sz w:val="20"/>
        </w:rPr>
      </w:pPr>
    </w:p>
    <w:p w:rsidRPr="00C67D61" w:rsidR="001D69E6" w:rsidP="00A313EE" w:rsidRDefault="008323F2" w14:paraId="05952016" w14:textId="14CC832A">
      <w:pPr>
        <w:pStyle w:val="Articulo"/>
      </w:pPr>
      <w:r>
        <w:t>ARTICULO 7</w:t>
      </w:r>
      <w:r w:rsidR="00210EAE">
        <w:t>6</w:t>
      </w:r>
      <w:r w:rsidRPr="00C67D61" w:rsidR="001D69E6">
        <w:t>°</w:t>
      </w:r>
    </w:p>
    <w:p w:rsidRPr="00C67D61" w:rsidR="001D69E6" w:rsidP="00A313EE" w:rsidRDefault="007B167B" w14:paraId="44FC962D" w14:textId="0CEDA44D">
      <w:r>
        <w:t>Será</w:t>
      </w:r>
      <w:r w:rsidRPr="00C67D61" w:rsidR="001D69E6">
        <w:t xml:space="preserve"> obligación del trabajador que detecte una falta y/o presunta irregularidad, poner de inmediato los hechos que la configuren en conocimiento de su superior directo o de la Jefatura inmediatamente superior al infractor, con el fin de que se inicie una investigación y se adopten las medidas que se estimen pertinentes. En todo caso, deberá tratarse de hechos objetivos y fácilmente comprobables.</w:t>
      </w:r>
    </w:p>
    <w:p w:rsidRPr="00C67D61" w:rsidR="001D69E6" w:rsidP="00A313EE" w:rsidRDefault="001D69E6" w14:paraId="6A560FA6" w14:textId="77777777">
      <w:r w:rsidRPr="00C67D61">
        <w:t>La Jefatura correspondiente notificará por escrito al afectado, quien, dentro de tres días hábiles de notificado, por escrito, deberá remitir un informe con su versión de los hechos y efectuar los descargos y alegaciones que estime procedentes.</w:t>
      </w:r>
    </w:p>
    <w:p w:rsidR="001D69E6" w:rsidP="00A313EE" w:rsidRDefault="001D69E6" w14:paraId="02A33FCE" w14:textId="3357B2FF">
      <w:r w:rsidRPr="00C67D61">
        <w:t xml:space="preserve">Sin perjuicio de lo anterior, dicha Jefatura se preocupará de reunir todos los antecedentes que las circunstancias aconsejen y que sean conducentes para una mejor resolución, como, asimismo, </w:t>
      </w:r>
      <w:r w:rsidRPr="00C67D61" w:rsidR="008007FB">
        <w:t>adoptará</w:t>
      </w:r>
      <w:r w:rsidRPr="00C67D61">
        <w:t xml:space="preserve"> todas y cada una de las providencias que sean necesarias para subsanar la irregularidad.</w:t>
      </w:r>
    </w:p>
    <w:p w:rsidRPr="00C67D61" w:rsidR="001D69E6" w:rsidP="00A313EE" w:rsidRDefault="008323F2" w14:paraId="0A5F4EB5" w14:textId="5018C9F6">
      <w:pPr>
        <w:pStyle w:val="Articulo"/>
      </w:pPr>
      <w:r>
        <w:t>ARTICULO 7</w:t>
      </w:r>
      <w:r w:rsidR="00210EAE">
        <w:t>7</w:t>
      </w:r>
      <w:r w:rsidRPr="00C67D61" w:rsidR="001D69E6">
        <w:t>°</w:t>
      </w:r>
    </w:p>
    <w:p w:rsidRPr="00C67D61" w:rsidR="001D69E6" w:rsidP="00A313EE" w:rsidRDefault="001D69E6" w14:paraId="055B1ED2" w14:textId="77777777">
      <w:r w:rsidRPr="00C67D61">
        <w:t xml:space="preserve">Recibido el informe a que se refiere el Art. anterior o transcurrido el término para hacerlo, el superior del afectado, teniendo presente y considerando los antecedentes reunidos en torno al caso, procederá, según corresponda, a exonerar de toda responsabilidad al presunto inculpado o a amonestarlo verbalmente o por escrito; o remitirá los antecedentes, conjuntamente con un informe suyo, previa autorización de la Gerencia respectiva en su caso, a la </w:t>
      </w:r>
      <w:r w:rsidRPr="00F11066">
        <w:rPr>
          <w:b/>
          <w:color w:val="004C14"/>
        </w:rPr>
        <w:t xml:space="preserve">Gerencia de Personas o Departamento de Personal </w:t>
      </w:r>
      <w:r w:rsidRPr="00C67D61">
        <w:t>para que esta determine las acciones a seguir. Esto último solo procederá tratándose de actuaciones u omisiones en las que tuvo participación el afectado y que, por ser de una gravedad tal para la Empresa, hagan aconsejable y/o ameriten la adopción de otro tipo de medidas, específicamente la aplicación de multas o, por último, la terminación del respectivo Contrato de Trabajo.</w:t>
      </w:r>
    </w:p>
    <w:p w:rsidRPr="00C67D61" w:rsidR="001D69E6" w:rsidP="00A313EE" w:rsidRDefault="001D69E6" w14:paraId="61A1FC65" w14:textId="77777777">
      <w:r w:rsidRPr="00C67D61">
        <w:t>La resolución de amonestación deberá ser aplicada por el superior que conozca del asunto dentro de los siete días hábiles siguientes a aquel en que recibió o debió haber recibido el escrito de descargo.</w:t>
      </w:r>
    </w:p>
    <w:p w:rsidRPr="00C67D61" w:rsidR="001D69E6" w:rsidP="00A313EE" w:rsidRDefault="001D69E6" w14:paraId="60E2C493" w14:textId="77777777">
      <w:r w:rsidRPr="00C67D61">
        <w:t xml:space="preserve">Esta resolución se notificará al trabajador, entregándole personalmente copia íntegra de la misma o remitiéndosela por correo certificado al domicilio señalado en su contrato de trabajo vigente según el sistema de registro de personal si se negare a acusar recibo de la notificación. </w:t>
      </w:r>
    </w:p>
    <w:p w:rsidRPr="00C67D61" w:rsidR="001D69E6" w:rsidP="00A313EE" w:rsidRDefault="001D69E6" w14:paraId="5E9CA989" w14:textId="77777777">
      <w:r w:rsidRPr="00C67D61">
        <w:t>La facultad de decidir entre la aplicación de una sanción de las contempladas, en este Reglamento y la terminación del Contrato de Trabajo, cuando esto último sea, a juicio de la empresa, legalmente procedente, es una decisión que corresponde única y discrecionalmente a la administración de la Empresa.</w:t>
      </w:r>
    </w:p>
    <w:p w:rsidRPr="00C67D61" w:rsidR="001D69E6" w:rsidP="00A313EE" w:rsidRDefault="00210EAE" w14:paraId="7741745F" w14:textId="7CF5AED0">
      <w:pPr>
        <w:pStyle w:val="Articulo"/>
      </w:pPr>
      <w:r>
        <w:t>ARTICULO 78</w:t>
      </w:r>
      <w:r w:rsidRPr="00C67D61" w:rsidR="001D69E6">
        <w:t>°</w:t>
      </w:r>
    </w:p>
    <w:p w:rsidRPr="00C67D61" w:rsidR="001D69E6" w:rsidP="00A313EE" w:rsidRDefault="001D69E6" w14:paraId="251A4C30" w14:textId="7841CD84">
      <w:r w:rsidRPr="00C67D61">
        <w:t xml:space="preserve">El trabajador al cual se aplique una </w:t>
      </w:r>
      <w:r w:rsidRPr="00C67D61" w:rsidR="008007FB">
        <w:t>sanción</w:t>
      </w:r>
      <w:r w:rsidRPr="00C67D61">
        <w:t xml:space="preserve"> sea por su superior directo, por la </w:t>
      </w:r>
      <w:r w:rsidRPr="00F11066">
        <w:rPr>
          <w:b/>
          <w:color w:val="004C14"/>
        </w:rPr>
        <w:t>Gerencia de Personas o el Departamento de Personal</w:t>
      </w:r>
      <w:r w:rsidRPr="00C67D61">
        <w:t>, podrá apelar de lo resuelto ante</w:t>
      </w:r>
      <w:r w:rsidR="007B167B">
        <w:t xml:space="preserve"> el jefe del superior que aplicó</w:t>
      </w:r>
      <w:r w:rsidRPr="00C67D61">
        <w:t xml:space="preserve"> la sanción o ante el Gerente General, según corresponda, dentro del plazo de 3 días hábiles, contado desde la notificación de la respectiva resolución. Si esta se hubiere efectuado por carta certificada, la notificación se entenderá efectuada al tercer día hábil de haberse depositado la carta en la oficina de correos.</w:t>
      </w:r>
    </w:p>
    <w:p w:rsidRPr="00C67D61" w:rsidR="001D69E6" w:rsidP="00A313EE" w:rsidRDefault="001D69E6" w14:paraId="25202163" w14:textId="448F3CB9">
      <w:r w:rsidRPr="00C67D61">
        <w:t>Quien deba conocer y resolver la apelación ordenar</w:t>
      </w:r>
      <w:r w:rsidR="007B167B">
        <w:t>á</w:t>
      </w:r>
      <w:r w:rsidRPr="00C67D61">
        <w:t xml:space="preserve"> se le alleguen, en el menor plazo posible, todos los antecedentes reunidos en torno al caso y que dieron origen a la apelación. Una vez reunida la documentación, el jefe del superior directo del sancionado o el Gerente General, en su caso, resolverá la apelación deducida dentro de los cinco días hábiles siguientes.</w:t>
      </w:r>
    </w:p>
    <w:p w:rsidRPr="00C67D61" w:rsidR="001D69E6" w:rsidP="00A313EE" w:rsidRDefault="001D69E6" w14:paraId="0D4CB234" w14:textId="77777777">
      <w:r w:rsidRPr="00C67D61">
        <w:t>Esta resolución será inapelable y se notificará personalmente o por carta certificada al apelante, con la sola excepción de las resoluciones que impongan multas, de cuya aplicación el infractor podrá reclamar ante la respectiva Inspección del Trabajo.</w:t>
      </w:r>
    </w:p>
    <w:p w:rsidR="00A313EE" w:rsidRDefault="00A313EE" w14:paraId="525D1D6D" w14:textId="18A6C2CB">
      <w:pPr>
        <w:spacing w:after="0" w:line="240" w:lineRule="auto"/>
        <w:jc w:val="left"/>
      </w:pPr>
      <w:r>
        <w:br w:type="page"/>
      </w:r>
    </w:p>
    <w:p w:rsidRPr="00C67D61" w:rsidR="001D69E6" w:rsidP="00F67695" w:rsidRDefault="00392D9C" w14:paraId="593EC2B3" w14:textId="7D9987DA">
      <w:pPr>
        <w:pStyle w:val="Ttulo2"/>
      </w:pPr>
      <w:bookmarkStart w:name="_Toc9896482" w:id="66"/>
      <w:bookmarkStart w:name="_Toc169678866" w:id="67"/>
      <w:r>
        <w:t>C</w:t>
      </w:r>
      <w:r w:rsidRPr="00C67D61">
        <w:t xml:space="preserve">apítulo </w:t>
      </w:r>
      <w:r>
        <w:t>XV</w:t>
      </w:r>
      <w:r w:rsidR="00A50E7D">
        <w:t>I</w:t>
      </w:r>
      <w:r>
        <w:t>I - N</w:t>
      </w:r>
      <w:r w:rsidRPr="00C67D61">
        <w:t>ormas de seguridad en general</w:t>
      </w:r>
      <w:bookmarkEnd w:id="66"/>
      <w:bookmarkEnd w:id="67"/>
    </w:p>
    <w:p w:rsidRPr="00C67D61" w:rsidR="001D69E6" w:rsidP="00A313EE" w:rsidRDefault="008323F2" w14:paraId="057CB7D6" w14:textId="5AA29A8D">
      <w:pPr>
        <w:pStyle w:val="Articulo"/>
      </w:pPr>
      <w:r>
        <w:t>ARTICULO 7</w:t>
      </w:r>
      <w:r w:rsidR="00210EAE">
        <w:t>9</w:t>
      </w:r>
      <w:r w:rsidRPr="00C67D61" w:rsidR="001D69E6">
        <w:t>°</w:t>
      </w:r>
    </w:p>
    <w:p w:rsidRPr="00C67D61" w:rsidR="001D69E6" w:rsidP="00A313EE" w:rsidRDefault="001D69E6" w14:paraId="1CA54192" w14:textId="77777777">
      <w:r w:rsidRPr="00C67D61">
        <w:t>La Empresa está facultada para implementar en sus instalaciones un sistema de vigilancia que contemple un mecanismo de control audiovisual, dirigido a resguardar los accesos y lugares considerados de riesgo para los trabajadores, clientes y público en general, así como para los bienes institucionales, en las siguientes condiciones:</w:t>
      </w:r>
    </w:p>
    <w:p w:rsidRPr="00C67D61" w:rsidR="001D69E6" w:rsidP="00A313EE" w:rsidRDefault="001D69E6" w14:paraId="16B8C2E1" w14:textId="250BC1E7">
      <w:pPr>
        <w:pStyle w:val="Prrafodelista"/>
      </w:pPr>
      <w:r w:rsidRPr="00C67D61">
        <w:t xml:space="preserve">El control audiovisual no se dirigirá directamente al trabajador, sino en lo posible, se </w:t>
      </w:r>
      <w:r w:rsidRPr="00C67D61" w:rsidR="008007FB">
        <w:t>orientará</w:t>
      </w:r>
      <w:r w:rsidRPr="00C67D61">
        <w:t xml:space="preserve"> en un plano panorámico.</w:t>
      </w:r>
    </w:p>
    <w:p w:rsidRPr="00C67D61" w:rsidR="001D69E6" w:rsidP="00A313EE" w:rsidRDefault="001D69E6" w14:paraId="5A63690F" w14:textId="77777777">
      <w:pPr>
        <w:pStyle w:val="Prrafodelista"/>
      </w:pPr>
      <w:r w:rsidRPr="00C67D61">
        <w:t>Deberá ser conocido por los trabajadores de la Empresa.</w:t>
      </w:r>
    </w:p>
    <w:p w:rsidRPr="00C67D61" w:rsidR="001D69E6" w:rsidP="00A313EE" w:rsidRDefault="001D69E6" w14:paraId="60B1507E" w14:textId="77777777">
      <w:pPr>
        <w:pStyle w:val="Prrafodelista"/>
      </w:pPr>
      <w:r w:rsidRPr="00C67D61">
        <w:t>Su emplazamiento no abarcara lugares, aun cuando ellos se ubiquen dentro de las dependencias de la Empresa, dedicados al esparcimiento de los trabajadores, tales como comedores y salas de descanso, así como tampoco aquellos en que no se realiza actividad laboral, como los baños, casilleros y salas de vestuarios.</w:t>
      </w:r>
    </w:p>
    <w:p w:rsidR="00A313EE" w:rsidRDefault="00A313EE" w14:paraId="0D69E29E" w14:textId="3A71F661">
      <w:pPr>
        <w:spacing w:after="0" w:line="240" w:lineRule="auto"/>
        <w:jc w:val="left"/>
      </w:pPr>
      <w:r>
        <w:br w:type="page"/>
      </w:r>
    </w:p>
    <w:p w:rsidRPr="00C67D61" w:rsidR="001D69E6" w:rsidP="00F67695" w:rsidRDefault="00392D9C" w14:paraId="32279001" w14:textId="05FDB74D">
      <w:pPr>
        <w:pStyle w:val="Ttulo2"/>
      </w:pPr>
      <w:bookmarkStart w:name="_Toc9896483" w:id="68"/>
      <w:bookmarkStart w:name="_Toc169678867" w:id="69"/>
      <w:r>
        <w:t>C</w:t>
      </w:r>
      <w:r w:rsidRPr="00C67D61">
        <w:t xml:space="preserve">apítulo </w:t>
      </w:r>
      <w:r>
        <w:t>XV</w:t>
      </w:r>
      <w:r w:rsidR="00A50E7D">
        <w:t>I</w:t>
      </w:r>
      <w:r>
        <w:t>II - D</w:t>
      </w:r>
      <w:r w:rsidRPr="00C67D61">
        <w:t>e las organizaciones sindicales</w:t>
      </w:r>
      <w:bookmarkEnd w:id="68"/>
      <w:bookmarkEnd w:id="69"/>
    </w:p>
    <w:p w:rsidRPr="00C67D61" w:rsidR="001D69E6" w:rsidP="00A313EE" w:rsidRDefault="008323F2" w14:paraId="633C0BEA" w14:textId="10D3C9B6">
      <w:pPr>
        <w:pStyle w:val="Articulo"/>
      </w:pPr>
      <w:r>
        <w:t xml:space="preserve">ARTICULO </w:t>
      </w:r>
      <w:r w:rsidR="00DD50BC">
        <w:t>80</w:t>
      </w:r>
      <w:r w:rsidRPr="00C67D61" w:rsidR="001D69E6">
        <w:t>°</w:t>
      </w:r>
    </w:p>
    <w:p w:rsidRPr="00487642" w:rsidR="001D69E6" w:rsidP="00A313EE" w:rsidRDefault="001D69E6" w14:paraId="11A1FB29" w14:textId="77777777">
      <w:r w:rsidRPr="00487642">
        <w:t>La Empresa reconoce el derecho de los trabajadores, cualquiera sea su naturaleza jurídica, de constituir, sin autorización previa, las organizaciones sindicales que estimen convenientes, con la sola condición de sujetarse a la ley y a los estatutos de las mismas en conformidad al Art. 212 del Código del Trabajo y Art. 1º L. 19.069.</w:t>
      </w:r>
    </w:p>
    <w:p w:rsidRPr="00542230" w:rsidR="001D69E6" w:rsidP="00A313EE" w:rsidRDefault="008323F2" w14:paraId="6F0AE9FE" w14:textId="734F3C3A">
      <w:pPr>
        <w:pStyle w:val="Articulo"/>
      </w:pPr>
      <w:r>
        <w:t>ARTICULO 8</w:t>
      </w:r>
      <w:r w:rsidR="00DD50BC">
        <w:t>1</w:t>
      </w:r>
      <w:r w:rsidRPr="00542230" w:rsidR="001D69E6">
        <w:t>°</w:t>
      </w:r>
    </w:p>
    <w:p w:rsidRPr="00C67D61" w:rsidR="001D69E6" w:rsidP="00A313EE" w:rsidRDefault="001D69E6" w14:paraId="10BFB3AE" w14:textId="4F1A8AA4">
      <w:r w:rsidRPr="00C67D61">
        <w:t>La empresa no condicionará el empleo de un trabajador a la afiliación o desafiliación a una organización sindical. El Código del trabajo prohíbe impedir o dificultar su afiliación, despedirlo o perjudicarlo, en cualquier forma por causa de su afiliación sindical o de su participación en actividades sindicales. De conformidad al Art. 215 del Código del Trabajo y Art. 4º Ley Nº</w:t>
      </w:r>
      <w:r w:rsidR="008007FB">
        <w:t xml:space="preserve"> </w:t>
      </w:r>
      <w:r w:rsidRPr="00C67D61">
        <w:t>19.069.</w:t>
      </w:r>
    </w:p>
    <w:p w:rsidRPr="00542230" w:rsidR="001D69E6" w:rsidP="00A313EE" w:rsidRDefault="008323F2" w14:paraId="76C40E28" w14:textId="77E5EAFB">
      <w:pPr>
        <w:pStyle w:val="Articulo"/>
      </w:pPr>
      <w:r>
        <w:t>ARTICULO 8</w:t>
      </w:r>
      <w:r w:rsidR="00DD50BC">
        <w:t>2</w:t>
      </w:r>
      <w:r w:rsidRPr="00542230" w:rsidR="001D69E6">
        <w:t>°</w:t>
      </w:r>
    </w:p>
    <w:p w:rsidRPr="00C67D61" w:rsidR="001D69E6" w:rsidP="00A313EE" w:rsidRDefault="001D69E6" w14:paraId="5A5FFC02" w14:textId="77777777">
      <w:r w:rsidRPr="00C67D61">
        <w:t>Desde el momento en que se realice la asamblea constitutiva, los miembros de la directiva sindical gozarán del fuero establecido en la legislación vigente desde la fecha de su elección y hasta seis meses después de haber cesado en el cargo, siempre que la cesación en él no se hubiere producido por censura de la asamblea sindical, por sanción aplicada por el tribunal competente en cuya virtud deba hacer abandono del cargo, por renuncia al sindicato o por término de la empresa. De conformidad al Art. 224, 235 y 243 del Código del Trabajo.</w:t>
      </w:r>
    </w:p>
    <w:p w:rsidRPr="00542230" w:rsidR="001D69E6" w:rsidP="00A313EE" w:rsidRDefault="008323F2" w14:paraId="38160070" w14:textId="784CBC89">
      <w:pPr>
        <w:pStyle w:val="Articulo"/>
      </w:pPr>
      <w:r>
        <w:t>ARTICULO 8</w:t>
      </w:r>
      <w:r w:rsidR="00DD50BC">
        <w:t>3</w:t>
      </w:r>
      <w:r w:rsidRPr="00542230" w:rsidR="001D69E6">
        <w:t>°</w:t>
      </w:r>
    </w:p>
    <w:p w:rsidR="001D69E6" w:rsidP="00A313EE" w:rsidRDefault="001D69E6" w14:paraId="3F1B8A40" w14:textId="120F8D7F">
      <w:r w:rsidRPr="00C67D61">
        <w:t>La empresa no realizará acciones que sean consideradas prácticas antisindicales que atenten contra la libertad sindical. De conformidad al Art. 289 del Código del trabajo.</w:t>
      </w:r>
    </w:p>
    <w:p w:rsidR="00A313EE" w:rsidRDefault="00A313EE" w14:paraId="79B3FC40" w14:textId="179A9F5A">
      <w:pPr>
        <w:spacing w:after="0" w:line="240" w:lineRule="auto"/>
        <w:jc w:val="left"/>
      </w:pPr>
      <w:r>
        <w:br w:type="page"/>
      </w:r>
    </w:p>
    <w:p w:rsidRPr="00C67D61" w:rsidR="001D69E6" w:rsidP="00F67695" w:rsidRDefault="00392D9C" w14:paraId="1E93909E" w14:textId="04C29D73">
      <w:pPr>
        <w:pStyle w:val="Ttulo2"/>
      </w:pPr>
      <w:bookmarkStart w:name="_Toc9896484" w:id="70"/>
      <w:bookmarkStart w:name="_Toc169678868" w:id="71"/>
      <w:r>
        <w:t>C</w:t>
      </w:r>
      <w:r w:rsidRPr="00C67D61">
        <w:t xml:space="preserve">apítulo </w:t>
      </w:r>
      <w:r w:rsidR="00A50E7D">
        <w:t>X</w:t>
      </w:r>
      <w:r w:rsidR="006A1A52">
        <w:t>I</w:t>
      </w:r>
      <w:r w:rsidR="00A50E7D">
        <w:t>X</w:t>
      </w:r>
      <w:r>
        <w:t xml:space="preserve"> - L</w:t>
      </w:r>
      <w:r w:rsidRPr="00C67D61">
        <w:t>a discriminación</w:t>
      </w:r>
      <w:bookmarkEnd w:id="70"/>
      <w:bookmarkEnd w:id="71"/>
      <w:r w:rsidRPr="00C67D61">
        <w:t xml:space="preserve"> </w:t>
      </w:r>
    </w:p>
    <w:p w:rsidRPr="00542230" w:rsidR="001D69E6" w:rsidP="00A313EE" w:rsidRDefault="008323F2" w14:paraId="45605E8A" w14:textId="5110D6C9">
      <w:pPr>
        <w:pStyle w:val="Articulo"/>
      </w:pPr>
      <w:r>
        <w:t>ARTICULO 8</w:t>
      </w:r>
      <w:r w:rsidR="00DD50BC">
        <w:t>4</w:t>
      </w:r>
      <w:r w:rsidRPr="00542230" w:rsidR="001D69E6">
        <w:t>°</w:t>
      </w:r>
    </w:p>
    <w:p w:rsidRPr="00487642" w:rsidR="001D69E6" w:rsidP="00A313EE" w:rsidRDefault="001D69E6" w14:paraId="1D17BC5C" w14:textId="77777777">
      <w:r w:rsidRPr="00C67D61">
        <w:t xml:space="preserve">La Ley Nº 20.609 tiene por objetivo fundamental instaurar un mecanismo judicial que permita restablecer eficazmente el </w:t>
      </w:r>
      <w:r w:rsidRPr="00487642">
        <w:t>imperio del derecho toda vez que se cometa un acto de discriminación arbitraria.</w:t>
      </w:r>
    </w:p>
    <w:p w:rsidRPr="00C67D61" w:rsidR="001D69E6" w:rsidP="00A313EE" w:rsidRDefault="001D69E6" w14:paraId="74FB0EA2" w14:textId="4845999B">
      <w:pPr>
        <w:rPr>
          <w:b/>
          <w:sz w:val="28"/>
          <w:szCs w:val="28"/>
        </w:rPr>
      </w:pPr>
      <w:bookmarkStart w:name="_Toc9896485" w:id="72"/>
      <w:r w:rsidRPr="00487642">
        <w:t>Al Estado de Chile le corresponde elaborar e implementar las políticas destinadas a garantizar a toda persona, sin discriminación arbitraria, el goce y ejercicio de sus derechos y libertades reconocidos por la Constitución Política de la República de Chile. De conformidad al Art.</w:t>
      </w:r>
      <w:r w:rsidR="008007FB">
        <w:t xml:space="preserve"> </w:t>
      </w:r>
      <w:r w:rsidRPr="00C67D61">
        <w:t>1º Ley Nº 20.609.</w:t>
      </w:r>
      <w:bookmarkEnd w:id="72"/>
    </w:p>
    <w:p w:rsidRPr="00542230" w:rsidR="001D69E6" w:rsidP="00A313EE" w:rsidRDefault="008323F2" w14:paraId="231C44E8" w14:textId="18C1883E">
      <w:pPr>
        <w:pStyle w:val="Articulo"/>
      </w:pPr>
      <w:r>
        <w:t>ARTICULO 8</w:t>
      </w:r>
      <w:r w:rsidR="00DD50BC">
        <w:t>5</w:t>
      </w:r>
      <w:r w:rsidRPr="00542230" w:rsidR="001D69E6">
        <w:t>°</w:t>
      </w:r>
    </w:p>
    <w:p w:rsidRPr="00C67D61" w:rsidR="001D69E6" w:rsidP="00A313EE" w:rsidRDefault="001D69E6" w14:paraId="0E8C392C" w14:textId="77777777">
      <w:r w:rsidRPr="00C67D61">
        <w:t>Para los efectos de esta ley, se entiende por discriminación arbitraria toda distinción, exclusión o restricción que carezca de justificación razonable, efectuada por agentes del Estado o particulares, y que cause privación, perturbación o amenaza en el ejercicio legítimo de los derechos fundamentales establecidos en la Constitución Política de la República o en los tratados internacionales sobre derechos humanos ratificados por Chile y que se encuentren vigentes, en particular cuando se funden en motivos tales como la raza o etnia, la nacionalidad, la situación socioeconómica, el idioma, la ideología u opinión política, la religión o creencia, la sindicación o participación en organizaciones gremiales o la falta de ellas, el sexo, la orientación sexual, la identidad de género, el estado civil, la edad, la filiación, la apariencia personal y la enfermedad o discapacidad. De conformidad al Art. 2º Ley Nº 20.609.</w:t>
      </w:r>
    </w:p>
    <w:p w:rsidRPr="00542230" w:rsidR="001D69E6" w:rsidP="00A313EE" w:rsidRDefault="008323F2" w14:paraId="185BBAB0" w14:textId="021F1CE3">
      <w:pPr>
        <w:pStyle w:val="Articulo"/>
      </w:pPr>
      <w:r>
        <w:t>ARTICULO 8</w:t>
      </w:r>
      <w:r w:rsidR="00DD50BC">
        <w:t>6</w:t>
      </w:r>
      <w:r w:rsidRPr="00542230" w:rsidR="001D69E6">
        <w:t>°</w:t>
      </w:r>
    </w:p>
    <w:p w:rsidRPr="00C67D61" w:rsidR="001D69E6" w:rsidP="00A313EE" w:rsidRDefault="001D69E6" w14:paraId="1215AD22" w14:textId="77777777">
      <w:r w:rsidRPr="00C67D61">
        <w:t>Son contrarios a los principios de las leyes laborales los actos de discriminación. Los actos de discriminación son las distinciones, exclusiones o preferencias basadas en motivos de raza, color, sexo, maternidad, lactancia materna, amamantamiento, edad, estado civil, sindicación, religión, opinión política, nacionalidad, ascendencia nacional, situación socioeconómica, idioma, creencias, participación en organizaciones gremiales, orientación sexual, identidad de género, filiación, apariencia personal, enfermedad o discapacidad u origen social, que tengan por objeto anular o alterar la igualdad de oportunidades o de trato en el empleo y la ocupación. De conformidad al Art 2 inciso 4 del Código del Trabajo, Art. 11 Ley Nº 21.155 y Art. 1 N° 1 Ley Nº 20.940.</w:t>
      </w:r>
    </w:p>
    <w:p w:rsidRPr="00542230" w:rsidR="001D69E6" w:rsidP="00A313EE" w:rsidRDefault="001D69E6" w14:paraId="5E5D49D6" w14:textId="70F38025">
      <w:pPr>
        <w:pStyle w:val="Articulo"/>
      </w:pPr>
      <w:bookmarkStart w:name="_Hlk169399435" w:id="73"/>
      <w:r w:rsidRPr="00542230">
        <w:t>ARTICULO 8</w:t>
      </w:r>
      <w:r w:rsidR="00DD50BC">
        <w:t>7</w:t>
      </w:r>
      <w:r w:rsidRPr="00542230">
        <w:t>°</w:t>
      </w:r>
    </w:p>
    <w:p w:rsidR="001D69E6" w:rsidP="00A313EE" w:rsidRDefault="001D69E6" w14:paraId="3BE68B8E" w14:textId="278F1082">
      <w:r w:rsidRPr="00C67D61">
        <w:t>Todo</w:t>
      </w:r>
      <w:r w:rsidR="00AB724C">
        <w:t>/a</w:t>
      </w:r>
      <w:r w:rsidRPr="00C67D61">
        <w:t xml:space="preserve"> trabajador/a que se sienta discriminado/a al interior de la empresa por alguna circunstancia señalada </w:t>
      </w:r>
      <w:bookmarkEnd w:id="73"/>
      <w:r w:rsidRPr="00C67D61">
        <w:t>en los artículos 82 y 83 de este Reglamento, ya sea por su jefatura directa, por cualquier trabajador de la empresa, o por trabajadores de empresas contratistas podrá reclamar ante su empleador, sin perjuicio de las acciones judiciales de no discriminación arbitraria, ante el juez de letras de su domicilio o ante el del domicilio del responsable de dicha acción u omisión que importe discriminación arbitraria. De conformidad al Art. 3º Ley Nº 20.940.</w:t>
      </w:r>
    </w:p>
    <w:p w:rsidR="00C53E83" w:rsidP="00A313EE" w:rsidRDefault="00C53E83" w14:paraId="5A5A561A" w14:textId="77777777"/>
    <w:p w:rsidR="00C53E83" w:rsidP="00A313EE" w:rsidRDefault="00C53E83" w14:paraId="3B5CAF63" w14:textId="77777777"/>
    <w:p w:rsidR="00C53E83" w:rsidP="00A313EE" w:rsidRDefault="00C53E83" w14:paraId="298E919F" w14:textId="77777777"/>
    <w:p w:rsidR="00C53E83" w:rsidP="00A313EE" w:rsidRDefault="00C53E83" w14:paraId="798C1E57" w14:textId="77777777"/>
    <w:p w:rsidR="00C53E83" w:rsidP="00A313EE" w:rsidRDefault="00C53E83" w14:paraId="11AE0624" w14:textId="77777777"/>
    <w:p w:rsidR="00C53E83" w:rsidP="00A313EE" w:rsidRDefault="00C53E83" w14:paraId="79B6C054" w14:textId="77777777"/>
    <w:p w:rsidR="00C53E83" w:rsidP="00A313EE" w:rsidRDefault="00C53E83" w14:paraId="79F7D98E" w14:textId="77777777"/>
    <w:p w:rsidR="00C53E83" w:rsidP="00A313EE" w:rsidRDefault="00C53E83" w14:paraId="2F53ED08" w14:textId="77777777"/>
    <w:p w:rsidR="00C53E83" w:rsidP="00A313EE" w:rsidRDefault="00C53E83" w14:paraId="76C483BD" w14:textId="77777777"/>
    <w:p w:rsidR="00C53E83" w:rsidP="00A313EE" w:rsidRDefault="00C53E83" w14:paraId="29D51DB2" w14:textId="77777777"/>
    <w:p w:rsidR="00C53E83" w:rsidP="00A313EE" w:rsidRDefault="00C53E83" w14:paraId="271FA4EB" w14:textId="77777777"/>
    <w:p w:rsidR="00C53E83" w:rsidP="00A313EE" w:rsidRDefault="00C53E83" w14:paraId="0ACC7F05" w14:textId="77777777"/>
    <w:p w:rsidR="00C53E83" w:rsidP="00A313EE" w:rsidRDefault="00C53E83" w14:paraId="2639AC12" w14:textId="77777777"/>
    <w:p w:rsidR="00C53E83" w:rsidP="00A313EE" w:rsidRDefault="00C53E83" w14:paraId="28185692" w14:textId="77777777"/>
    <w:p w:rsidR="00C53E83" w:rsidP="00A313EE" w:rsidRDefault="00C53E83" w14:paraId="37138EAD" w14:textId="77777777"/>
    <w:p w:rsidR="00C53E83" w:rsidP="00A313EE" w:rsidRDefault="00C53E83" w14:paraId="57703906" w14:textId="77777777"/>
    <w:p w:rsidR="00C53E83" w:rsidP="00A313EE" w:rsidRDefault="00C53E83" w14:paraId="061F200E" w14:textId="77777777"/>
    <w:p w:rsidR="00C53E83" w:rsidP="00A313EE" w:rsidRDefault="00C53E83" w14:paraId="4B649BC7" w14:textId="77777777"/>
    <w:p w:rsidR="00C53E83" w:rsidP="00A313EE" w:rsidRDefault="00C53E83" w14:paraId="6B95A3E2" w14:textId="77777777"/>
    <w:p w:rsidR="00C53E83" w:rsidP="00A313EE" w:rsidRDefault="00C53E83" w14:paraId="7EFE220B" w14:textId="77777777"/>
    <w:p w:rsidR="00C53E83" w:rsidP="00A313EE" w:rsidRDefault="00C53E83" w14:paraId="2A2BE507" w14:textId="77777777"/>
    <w:p w:rsidR="00E1633A" w:rsidP="00BE200F" w:rsidRDefault="00933434" w14:paraId="71BCFB8D" w14:textId="0509F0E5">
      <w:pPr>
        <w:pStyle w:val="Ttulo2"/>
      </w:pPr>
      <w:bookmarkStart w:name="_Toc169678869" w:id="74"/>
      <w:r>
        <w:t xml:space="preserve">Capitulo </w:t>
      </w:r>
      <w:r w:rsidR="000F4926">
        <w:t xml:space="preserve">XX: </w:t>
      </w:r>
      <w:r w:rsidR="00DB7C74">
        <w:t>P</w:t>
      </w:r>
      <w:r w:rsidRPr="000F4926" w:rsidR="00702508">
        <w:t>revención, investigación y sanción del acoso laboral,</w:t>
      </w:r>
      <w:r w:rsidR="001F238D">
        <w:t xml:space="preserve"> </w:t>
      </w:r>
      <w:r w:rsidRPr="000F4926" w:rsidR="00702508">
        <w:t>sexual o de violencia en el trabajo</w:t>
      </w:r>
      <w:bookmarkEnd w:id="74"/>
    </w:p>
    <w:p w:rsidRPr="006202AF" w:rsidR="006202AF" w:rsidP="006202AF" w:rsidRDefault="006202AF" w14:paraId="0D8E9A26" w14:textId="77777777">
      <w:pPr>
        <w:adjustRightInd w:val="0"/>
        <w:spacing w:before="40" w:after="40"/>
        <w:rPr>
          <w:rFonts w:eastAsia="DINNextLTPro-Light" w:cs="Arial"/>
          <w:b/>
          <w:color w:val="13C045"/>
        </w:rPr>
      </w:pPr>
      <w:r w:rsidRPr="006202AF">
        <w:rPr>
          <w:rFonts w:eastAsia="DINNextLTPro-Light" w:cs="Arial"/>
          <w:b/>
          <w:color w:val="13C045"/>
        </w:rPr>
        <w:t>ARTICULO 88°</w:t>
      </w:r>
    </w:p>
    <w:p w:rsidRPr="006202AF" w:rsidR="006202AF" w:rsidP="00D013A5" w:rsidRDefault="006202AF" w14:paraId="32BC6930" w14:textId="77777777">
      <w:pPr>
        <w:adjustRightInd w:val="0"/>
        <w:spacing w:before="40" w:after="40"/>
      </w:pPr>
      <w:r w:rsidRPr="006202AF">
        <w:t xml:space="preserve">La empresa con el objeto de cuidar a las y los trabajadores y dar cumplimiento a la Ley N°21.643 la cual considera la prevención, investigación y sanción del acoso laboral, sexual o de violencia en el trabajo ha establecido dos documentos para la regulación de esta materia, ellos son, el </w:t>
      </w:r>
      <w:r w:rsidRPr="006202AF">
        <w:rPr>
          <w:smallCaps/>
        </w:rPr>
        <w:t>protocolo de prevención del acoso sexual, laboral y violencia en el trabajo</w:t>
      </w:r>
      <w:r w:rsidRPr="006202AF">
        <w:t xml:space="preserve"> y el </w:t>
      </w:r>
      <w:r w:rsidRPr="006202AF">
        <w:rPr>
          <w:smallCaps/>
        </w:rPr>
        <w:t>procedimiento de investigación y sanción</w:t>
      </w:r>
      <w:r w:rsidRPr="006202AF">
        <w:t xml:space="preserve"> </w:t>
      </w:r>
      <w:r w:rsidRPr="006202AF">
        <w:rPr>
          <w:smallCaps/>
        </w:rPr>
        <w:t xml:space="preserve">del acoso sexual, laboral y violencia en el trabajo, </w:t>
      </w:r>
      <w:r w:rsidRPr="006202AF">
        <w:t xml:space="preserve">ambos documentos se encuentran en los </w:t>
      </w:r>
      <w:r w:rsidRPr="006202AF">
        <w:rPr>
          <w:rFonts w:eastAsia="DINNextLTPro-Light" w:cs="Arial"/>
          <w:b/>
          <w:color w:val="13C045"/>
        </w:rPr>
        <w:t>Anexos 6 y 7</w:t>
      </w:r>
      <w:r w:rsidRPr="006202AF">
        <w:rPr>
          <w:color w:val="00B050"/>
        </w:rPr>
        <w:t xml:space="preserve"> </w:t>
      </w:r>
      <w:r w:rsidRPr="006202AF">
        <w:t>respectivamente del presente reglamento.</w:t>
      </w:r>
    </w:p>
    <w:p w:rsidRPr="006202AF" w:rsidR="006202AF" w:rsidP="006202AF" w:rsidRDefault="006202AF" w14:paraId="011C37EC" w14:textId="77777777">
      <w:pPr>
        <w:adjustRightInd w:val="0"/>
        <w:spacing w:before="40" w:after="40"/>
        <w:rPr>
          <w:rFonts w:eastAsia="DINNextLTPro-Light" w:cs="Arial"/>
          <w:b/>
          <w:color w:val="13C045"/>
        </w:rPr>
      </w:pPr>
      <w:r w:rsidRPr="006202AF">
        <w:rPr>
          <w:rFonts w:eastAsia="DINNextLTPro-Light" w:cs="Arial"/>
          <w:b/>
          <w:color w:val="13C045"/>
        </w:rPr>
        <w:t>ARTICULO 89°</w:t>
      </w:r>
    </w:p>
    <w:p w:rsidRPr="006202AF" w:rsidR="006202AF" w:rsidP="006202AF" w:rsidRDefault="006202AF" w14:paraId="329A1846" w14:textId="77777777">
      <w:r w:rsidRPr="006202AF">
        <w:t>La empresa aplicará el protocolo de prevención y procedimiento de investigación  a todas las personas trabajadoras, incluidas jefaturas y gerentes o directores y alumnos en práctica y cuando corresponda a las visitas, usuarios o clientes, proveedores que acudan a las dependencias o centro de trabajo.</w:t>
      </w:r>
    </w:p>
    <w:p w:rsidRPr="006202AF" w:rsidR="006202AF" w:rsidP="006202AF" w:rsidRDefault="006202AF" w14:paraId="5CA21078" w14:textId="77777777">
      <w:pPr>
        <w:adjustRightInd w:val="0"/>
        <w:spacing w:before="40" w:after="40"/>
        <w:rPr>
          <w:rFonts w:eastAsia="DINNextLTPro-Light" w:cs="Arial"/>
          <w:b/>
          <w:color w:val="13C045"/>
        </w:rPr>
      </w:pPr>
      <w:r w:rsidRPr="006202AF">
        <w:rPr>
          <w:rFonts w:eastAsia="DINNextLTPro-Light" w:cs="Arial"/>
          <w:b/>
          <w:color w:val="13C045"/>
        </w:rPr>
        <w:t>ARTICULO 90°</w:t>
      </w:r>
    </w:p>
    <w:p w:rsidRPr="006202AF" w:rsidR="006202AF" w:rsidP="006202AF" w:rsidRDefault="006202AF" w14:paraId="505EA52B" w14:textId="77777777">
      <w:r w:rsidRPr="006202AF">
        <w:t xml:space="preserve">Frente a las actualizaciones de los documentos, protocolo y procedimiento, será comunicados por los canales establecidos por la empresa a todos los trabajadores. </w:t>
      </w:r>
    </w:p>
    <w:p w:rsidRPr="006202AF" w:rsidR="006202AF" w:rsidP="006202AF" w:rsidRDefault="006202AF" w14:paraId="59F35569" w14:textId="77777777">
      <w:pPr>
        <w:adjustRightInd w:val="0"/>
        <w:spacing w:before="40" w:after="40"/>
        <w:rPr>
          <w:rFonts w:eastAsia="DINNextLTPro-Light" w:cs="Arial"/>
          <w:b/>
          <w:color w:val="13C045"/>
        </w:rPr>
      </w:pPr>
      <w:r w:rsidRPr="006202AF">
        <w:rPr>
          <w:rFonts w:eastAsia="DINNextLTPro-Light" w:cs="Arial"/>
          <w:b/>
          <w:color w:val="13C045"/>
        </w:rPr>
        <w:t xml:space="preserve">ARTICULO 91°   </w:t>
      </w:r>
    </w:p>
    <w:p w:rsidRPr="006202AF" w:rsidR="006202AF" w:rsidP="006202AF" w:rsidRDefault="006202AF" w14:paraId="67208179" w14:textId="77777777">
      <w:r w:rsidRPr="006202AF">
        <w:t>La difusión de estos documentos se realizará  por medio de acciones de difusión, a las y los trabajadores sobre el contenido y cumplimiento tanto del protocolo de prevención del acoso laboral, sexual y violencia en el trabajo como del procedimiento de investigación y sanción del acoso laboral, sexual y violencia en el trabajo. Las acciones de difusión serán las siguientes:</w:t>
      </w:r>
    </w:p>
    <w:p w:rsidRPr="006202AF" w:rsidR="006202AF" w:rsidP="006202AF" w:rsidRDefault="006202AF" w14:paraId="6513E11C" w14:textId="77777777">
      <w:pPr>
        <w:widowControl/>
        <w:numPr>
          <w:ilvl w:val="0"/>
          <w:numId w:val="23"/>
        </w:numPr>
        <w:autoSpaceDE/>
        <w:autoSpaceDN/>
        <w:spacing w:after="0" w:line="259" w:lineRule="auto"/>
        <w:contextualSpacing/>
        <w:jc w:val="left"/>
        <w:rPr>
          <w:rFonts w:eastAsia="Aptos" w:cs="Arial"/>
          <w:kern w:val="2"/>
          <w:szCs w:val="24"/>
          <w:lang w:val="en-US" w:eastAsia="en-US" w:bidi="ar-SA"/>
          <w14:ligatures w14:val="standardContextual"/>
        </w:rPr>
      </w:pPr>
      <w:proofErr w:type="spellStart"/>
      <w:r w:rsidRPr="006202AF">
        <w:rPr>
          <w:rFonts w:eastAsia="Aptos" w:cs="Arial"/>
          <w:kern w:val="2"/>
          <w:szCs w:val="24"/>
          <w:lang w:val="en-US" w:eastAsia="en-US" w:bidi="ar-SA"/>
          <w14:ligatures w14:val="standardContextual"/>
        </w:rPr>
        <w:t>Capacitaciones</w:t>
      </w:r>
      <w:proofErr w:type="spellEnd"/>
      <w:r w:rsidRPr="006202AF">
        <w:rPr>
          <w:rFonts w:eastAsia="Aptos" w:cs="Arial"/>
          <w:kern w:val="2"/>
          <w:szCs w:val="24"/>
          <w:lang w:val="en-US" w:eastAsia="en-US" w:bidi="ar-SA"/>
          <w14:ligatures w14:val="standardContextual"/>
        </w:rPr>
        <w:t xml:space="preserve"> </w:t>
      </w:r>
      <w:proofErr w:type="spellStart"/>
      <w:r w:rsidRPr="006202AF">
        <w:rPr>
          <w:rFonts w:eastAsia="Aptos" w:cs="Arial"/>
          <w:kern w:val="2"/>
          <w:szCs w:val="24"/>
          <w:lang w:val="en-US" w:eastAsia="en-US" w:bidi="ar-SA"/>
          <w14:ligatures w14:val="standardContextual"/>
        </w:rPr>
        <w:t>presenciales</w:t>
      </w:r>
      <w:proofErr w:type="spellEnd"/>
      <w:r w:rsidRPr="006202AF">
        <w:rPr>
          <w:rFonts w:eastAsia="Aptos" w:cs="Arial"/>
          <w:kern w:val="2"/>
          <w:szCs w:val="24"/>
          <w:lang w:val="en-US" w:eastAsia="en-US" w:bidi="ar-SA"/>
          <w14:ligatures w14:val="standardContextual"/>
        </w:rPr>
        <w:t xml:space="preserve"> y/o on line </w:t>
      </w:r>
      <w:proofErr w:type="spellStart"/>
      <w:r w:rsidRPr="006202AF">
        <w:rPr>
          <w:rFonts w:eastAsia="Aptos" w:cs="Arial"/>
          <w:kern w:val="2"/>
          <w:szCs w:val="24"/>
          <w:lang w:val="en-US" w:eastAsia="en-US" w:bidi="ar-SA"/>
          <w14:ligatures w14:val="standardContextual"/>
        </w:rPr>
        <w:t>dirigidas</w:t>
      </w:r>
      <w:proofErr w:type="spellEnd"/>
      <w:r w:rsidRPr="006202AF">
        <w:rPr>
          <w:rFonts w:eastAsia="Aptos" w:cs="Arial"/>
          <w:kern w:val="2"/>
          <w:szCs w:val="24"/>
          <w:lang w:val="en-US" w:eastAsia="en-US" w:bidi="ar-SA"/>
          <w14:ligatures w14:val="standardContextual"/>
        </w:rPr>
        <w:t xml:space="preserve"> al personal </w:t>
      </w:r>
      <w:proofErr w:type="spellStart"/>
      <w:r w:rsidRPr="006202AF">
        <w:rPr>
          <w:rFonts w:eastAsia="Aptos" w:cs="Arial"/>
          <w:kern w:val="2"/>
          <w:szCs w:val="24"/>
          <w:lang w:val="en-US" w:eastAsia="en-US" w:bidi="ar-SA"/>
          <w14:ligatures w14:val="standardContextual"/>
        </w:rPr>
        <w:t>propio</w:t>
      </w:r>
      <w:proofErr w:type="spellEnd"/>
      <w:r w:rsidRPr="006202AF">
        <w:rPr>
          <w:rFonts w:eastAsia="Aptos" w:cs="Arial"/>
          <w:kern w:val="2"/>
          <w:szCs w:val="24"/>
          <w:lang w:val="en-US" w:eastAsia="en-US" w:bidi="ar-SA"/>
          <w14:ligatures w14:val="standardContextual"/>
        </w:rPr>
        <w:t xml:space="preserve"> </w:t>
      </w:r>
      <w:proofErr w:type="spellStart"/>
      <w:r w:rsidRPr="006202AF">
        <w:rPr>
          <w:rFonts w:eastAsia="Aptos" w:cs="Arial"/>
          <w:kern w:val="2"/>
          <w:szCs w:val="24"/>
          <w:lang w:val="en-US" w:eastAsia="en-US" w:bidi="ar-SA"/>
          <w14:ligatures w14:val="standardContextual"/>
        </w:rPr>
        <w:t>como</w:t>
      </w:r>
      <w:proofErr w:type="spellEnd"/>
      <w:r w:rsidRPr="006202AF">
        <w:rPr>
          <w:rFonts w:eastAsia="Aptos" w:cs="Arial"/>
          <w:kern w:val="2"/>
          <w:szCs w:val="24"/>
          <w:lang w:val="en-US" w:eastAsia="en-US" w:bidi="ar-SA"/>
          <w14:ligatures w14:val="standardContextual"/>
        </w:rPr>
        <w:t xml:space="preserve"> </w:t>
      </w:r>
      <w:proofErr w:type="spellStart"/>
      <w:r w:rsidRPr="006202AF">
        <w:rPr>
          <w:rFonts w:eastAsia="Aptos" w:cs="Arial"/>
          <w:kern w:val="2"/>
          <w:szCs w:val="24"/>
          <w:lang w:val="en-US" w:eastAsia="en-US" w:bidi="ar-SA"/>
          <w14:ligatures w14:val="standardContextual"/>
        </w:rPr>
        <w:t>terceros</w:t>
      </w:r>
      <w:proofErr w:type="spellEnd"/>
    </w:p>
    <w:p w:rsidRPr="006202AF" w:rsidR="006202AF" w:rsidP="006202AF" w:rsidRDefault="006202AF" w14:paraId="46AFED6D" w14:textId="77777777">
      <w:pPr>
        <w:widowControl/>
        <w:numPr>
          <w:ilvl w:val="0"/>
          <w:numId w:val="23"/>
        </w:numPr>
        <w:autoSpaceDE/>
        <w:autoSpaceDN/>
        <w:spacing w:after="0" w:line="259" w:lineRule="auto"/>
        <w:contextualSpacing/>
        <w:jc w:val="left"/>
        <w:rPr>
          <w:rFonts w:eastAsia="Aptos" w:cs="Arial"/>
          <w:kern w:val="2"/>
          <w:szCs w:val="24"/>
          <w:lang w:val="en-US" w:eastAsia="en-US" w:bidi="ar-SA"/>
          <w14:ligatures w14:val="standardContextual"/>
        </w:rPr>
      </w:pPr>
      <w:proofErr w:type="spellStart"/>
      <w:r w:rsidRPr="006202AF">
        <w:rPr>
          <w:rFonts w:eastAsia="Aptos" w:cs="Arial"/>
          <w:kern w:val="2"/>
          <w:szCs w:val="24"/>
          <w:lang w:val="en-US" w:eastAsia="en-US" w:bidi="ar-SA"/>
          <w14:ligatures w14:val="standardContextual"/>
        </w:rPr>
        <w:t>Entrega</w:t>
      </w:r>
      <w:proofErr w:type="spellEnd"/>
      <w:r w:rsidRPr="006202AF">
        <w:rPr>
          <w:rFonts w:eastAsia="Aptos" w:cs="Arial"/>
          <w:kern w:val="2"/>
          <w:szCs w:val="24"/>
          <w:lang w:val="en-US" w:eastAsia="en-US" w:bidi="ar-SA"/>
          <w14:ligatures w14:val="standardContextual"/>
        </w:rPr>
        <w:t xml:space="preserve"> de </w:t>
      </w:r>
      <w:proofErr w:type="spellStart"/>
      <w:r w:rsidRPr="006202AF">
        <w:rPr>
          <w:rFonts w:eastAsia="Aptos" w:cs="Arial"/>
          <w:kern w:val="2"/>
          <w:szCs w:val="24"/>
          <w:lang w:val="en-US" w:eastAsia="en-US" w:bidi="ar-SA"/>
          <w14:ligatures w14:val="standardContextual"/>
        </w:rPr>
        <w:t>documentos</w:t>
      </w:r>
      <w:proofErr w:type="spellEnd"/>
      <w:r w:rsidRPr="006202AF">
        <w:rPr>
          <w:rFonts w:eastAsia="Aptos" w:cs="Arial"/>
          <w:kern w:val="2"/>
          <w:szCs w:val="24"/>
          <w:lang w:val="en-US" w:eastAsia="en-US" w:bidi="ar-SA"/>
          <w14:ligatures w14:val="standardContextual"/>
        </w:rPr>
        <w:t xml:space="preserve"> </w:t>
      </w:r>
      <w:proofErr w:type="spellStart"/>
      <w:r w:rsidRPr="006202AF">
        <w:rPr>
          <w:rFonts w:eastAsia="Aptos" w:cs="Arial"/>
          <w:kern w:val="2"/>
          <w:szCs w:val="24"/>
          <w:lang w:val="en-US" w:eastAsia="en-US" w:bidi="ar-SA"/>
          <w14:ligatures w14:val="standardContextual"/>
        </w:rPr>
        <w:t>impresos</w:t>
      </w:r>
      <w:proofErr w:type="spellEnd"/>
      <w:r w:rsidRPr="006202AF">
        <w:rPr>
          <w:rFonts w:eastAsia="Aptos" w:cs="Arial"/>
          <w:kern w:val="2"/>
          <w:szCs w:val="24"/>
          <w:lang w:val="en-US" w:eastAsia="en-US" w:bidi="ar-SA"/>
          <w14:ligatures w14:val="standardContextual"/>
        </w:rPr>
        <w:t xml:space="preserve">, tales </w:t>
      </w:r>
      <w:proofErr w:type="spellStart"/>
      <w:r w:rsidRPr="006202AF">
        <w:rPr>
          <w:rFonts w:eastAsia="Aptos" w:cs="Arial"/>
          <w:kern w:val="2"/>
          <w:szCs w:val="24"/>
          <w:lang w:val="en-US" w:eastAsia="en-US" w:bidi="ar-SA"/>
          <w14:ligatures w14:val="standardContextual"/>
        </w:rPr>
        <w:t>como</w:t>
      </w:r>
      <w:proofErr w:type="spellEnd"/>
      <w:r w:rsidRPr="006202AF">
        <w:rPr>
          <w:rFonts w:eastAsia="Aptos" w:cs="Arial"/>
          <w:kern w:val="2"/>
          <w:szCs w:val="24"/>
          <w:lang w:val="en-US" w:eastAsia="en-US" w:bidi="ar-SA"/>
          <w14:ligatures w14:val="standardContextual"/>
        </w:rPr>
        <w:t xml:space="preserve">, </w:t>
      </w:r>
      <w:proofErr w:type="spellStart"/>
      <w:r w:rsidRPr="006202AF">
        <w:rPr>
          <w:rFonts w:eastAsia="Aptos" w:cs="Arial"/>
          <w:kern w:val="2"/>
          <w:szCs w:val="24"/>
          <w:lang w:val="en-US" w:eastAsia="en-US" w:bidi="ar-SA"/>
          <w14:ligatures w14:val="standardContextual"/>
        </w:rPr>
        <w:t>folletos</w:t>
      </w:r>
      <w:proofErr w:type="spellEnd"/>
      <w:r w:rsidRPr="006202AF">
        <w:rPr>
          <w:rFonts w:eastAsia="Aptos" w:cs="Arial"/>
          <w:kern w:val="2"/>
          <w:szCs w:val="24"/>
          <w:lang w:val="en-US" w:eastAsia="en-US" w:bidi="ar-SA"/>
          <w14:ligatures w14:val="standardContextual"/>
        </w:rPr>
        <w:t xml:space="preserve">, </w:t>
      </w:r>
      <w:proofErr w:type="spellStart"/>
      <w:r w:rsidRPr="006202AF">
        <w:rPr>
          <w:rFonts w:eastAsia="Aptos" w:cs="Arial"/>
          <w:kern w:val="2"/>
          <w:szCs w:val="24"/>
          <w:lang w:val="en-US" w:eastAsia="en-US" w:bidi="ar-SA"/>
          <w14:ligatures w14:val="standardContextual"/>
        </w:rPr>
        <w:t>dípticos</w:t>
      </w:r>
      <w:proofErr w:type="spellEnd"/>
      <w:r w:rsidRPr="006202AF">
        <w:rPr>
          <w:rFonts w:eastAsia="Aptos" w:cs="Arial"/>
          <w:kern w:val="2"/>
          <w:szCs w:val="24"/>
          <w:lang w:val="en-US" w:eastAsia="en-US" w:bidi="ar-SA"/>
          <w14:ligatures w14:val="standardContextual"/>
        </w:rPr>
        <w:t xml:space="preserve">, </w:t>
      </w:r>
      <w:proofErr w:type="spellStart"/>
      <w:r w:rsidRPr="006202AF">
        <w:rPr>
          <w:rFonts w:eastAsia="Aptos" w:cs="Arial"/>
          <w:kern w:val="2"/>
          <w:szCs w:val="24"/>
          <w:lang w:val="en-US" w:eastAsia="en-US" w:bidi="ar-SA"/>
          <w14:ligatures w14:val="standardContextual"/>
        </w:rPr>
        <w:t>trípticos</w:t>
      </w:r>
      <w:proofErr w:type="spellEnd"/>
      <w:r w:rsidRPr="006202AF">
        <w:rPr>
          <w:rFonts w:eastAsia="Aptos" w:cs="Arial"/>
          <w:kern w:val="2"/>
          <w:szCs w:val="24"/>
          <w:lang w:val="en-US" w:eastAsia="en-US" w:bidi="ar-SA"/>
          <w14:ligatures w14:val="standardContextual"/>
        </w:rPr>
        <w:t>.</w:t>
      </w:r>
    </w:p>
    <w:p w:rsidRPr="006202AF" w:rsidR="006202AF" w:rsidP="006202AF" w:rsidRDefault="006202AF" w14:paraId="66344AE8" w14:textId="77777777">
      <w:pPr>
        <w:widowControl/>
        <w:numPr>
          <w:ilvl w:val="0"/>
          <w:numId w:val="23"/>
        </w:numPr>
        <w:autoSpaceDE/>
        <w:autoSpaceDN/>
        <w:spacing w:after="0" w:line="259" w:lineRule="auto"/>
        <w:contextualSpacing/>
        <w:jc w:val="left"/>
        <w:rPr>
          <w:rFonts w:eastAsia="Aptos" w:cs="Arial"/>
          <w:kern w:val="2"/>
          <w:szCs w:val="24"/>
          <w:lang w:val="en-US" w:eastAsia="en-US" w:bidi="ar-SA"/>
          <w14:ligatures w14:val="standardContextual"/>
        </w:rPr>
      </w:pPr>
      <w:proofErr w:type="spellStart"/>
      <w:r w:rsidRPr="006202AF">
        <w:rPr>
          <w:rFonts w:eastAsia="Aptos" w:cs="Arial"/>
          <w:kern w:val="2"/>
          <w:szCs w:val="24"/>
          <w:lang w:val="en-US" w:eastAsia="en-US" w:bidi="ar-SA"/>
          <w14:ligatures w14:val="standardContextual"/>
        </w:rPr>
        <w:t>Paneles</w:t>
      </w:r>
      <w:proofErr w:type="spellEnd"/>
      <w:r w:rsidRPr="006202AF">
        <w:rPr>
          <w:rFonts w:eastAsia="Aptos" w:cs="Arial"/>
          <w:kern w:val="2"/>
          <w:szCs w:val="24"/>
          <w:lang w:val="en-US" w:eastAsia="en-US" w:bidi="ar-SA"/>
          <w14:ligatures w14:val="standardContextual"/>
        </w:rPr>
        <w:t xml:space="preserve"> </w:t>
      </w:r>
      <w:proofErr w:type="spellStart"/>
      <w:r w:rsidRPr="006202AF">
        <w:rPr>
          <w:rFonts w:eastAsia="Aptos" w:cs="Arial"/>
          <w:kern w:val="2"/>
          <w:szCs w:val="24"/>
          <w:lang w:val="en-US" w:eastAsia="en-US" w:bidi="ar-SA"/>
          <w14:ligatures w14:val="standardContextual"/>
        </w:rPr>
        <w:t>informativos</w:t>
      </w:r>
      <w:proofErr w:type="spellEnd"/>
    </w:p>
    <w:p w:rsidRPr="006202AF" w:rsidR="006202AF" w:rsidP="006202AF" w:rsidRDefault="006202AF" w14:paraId="7F2A9E17" w14:textId="77777777">
      <w:pPr>
        <w:widowControl/>
        <w:numPr>
          <w:ilvl w:val="0"/>
          <w:numId w:val="23"/>
        </w:numPr>
        <w:autoSpaceDE/>
        <w:autoSpaceDN/>
        <w:spacing w:after="0" w:line="259" w:lineRule="auto"/>
        <w:contextualSpacing/>
        <w:jc w:val="left"/>
        <w:rPr>
          <w:rFonts w:eastAsia="Aptos" w:cs="Arial"/>
          <w:kern w:val="2"/>
          <w:szCs w:val="24"/>
          <w:lang w:val="en-US" w:eastAsia="en-US" w:bidi="ar-SA"/>
          <w14:ligatures w14:val="standardContextual"/>
        </w:rPr>
      </w:pPr>
      <w:r w:rsidRPr="006202AF">
        <w:rPr>
          <w:rFonts w:eastAsia="Aptos" w:cs="Arial"/>
          <w:kern w:val="2"/>
          <w:szCs w:val="24"/>
          <w:lang w:val="en-US" w:eastAsia="en-US" w:bidi="ar-SA"/>
          <w14:ligatures w14:val="standardContextual"/>
        </w:rPr>
        <w:t xml:space="preserve">Videos  </w:t>
      </w:r>
    </w:p>
    <w:p w:rsidRPr="006202AF" w:rsidR="006202AF" w:rsidP="006202AF" w:rsidRDefault="006202AF" w14:paraId="20FFC335" w14:textId="77777777">
      <w:pPr>
        <w:widowControl/>
        <w:numPr>
          <w:ilvl w:val="0"/>
          <w:numId w:val="23"/>
        </w:numPr>
        <w:autoSpaceDE/>
        <w:autoSpaceDN/>
        <w:spacing w:after="0" w:line="259" w:lineRule="auto"/>
        <w:contextualSpacing/>
        <w:jc w:val="left"/>
        <w:rPr>
          <w:rFonts w:eastAsia="Aptos" w:cs="Arial"/>
          <w:kern w:val="2"/>
          <w:szCs w:val="24"/>
          <w:lang w:val="en-US" w:eastAsia="en-US" w:bidi="ar-SA"/>
          <w14:ligatures w14:val="standardContextual"/>
        </w:rPr>
      </w:pPr>
      <w:r w:rsidRPr="006202AF">
        <w:rPr>
          <w:rFonts w:eastAsia="Aptos" w:cs="Arial"/>
          <w:kern w:val="2"/>
          <w:szCs w:val="24"/>
          <w:lang w:val="en-US" w:eastAsia="en-US" w:bidi="ar-SA"/>
          <w14:ligatures w14:val="standardContextual"/>
        </w:rPr>
        <w:t>Mail</w:t>
      </w:r>
    </w:p>
    <w:p w:rsidRPr="006202AF" w:rsidR="006202AF" w:rsidP="006202AF" w:rsidRDefault="006202AF" w14:paraId="0EF07CA2" w14:textId="77777777">
      <w:pPr>
        <w:widowControl/>
        <w:numPr>
          <w:ilvl w:val="0"/>
          <w:numId w:val="23"/>
        </w:numPr>
        <w:autoSpaceDE/>
        <w:autoSpaceDN/>
        <w:spacing w:after="0" w:line="259" w:lineRule="auto"/>
        <w:contextualSpacing/>
        <w:jc w:val="left"/>
        <w:rPr>
          <w:rFonts w:eastAsia="Aptos" w:cs="Arial"/>
          <w:kern w:val="2"/>
          <w:szCs w:val="24"/>
          <w:lang w:val="en-US" w:eastAsia="en-US" w:bidi="ar-SA"/>
          <w14:ligatures w14:val="standardContextual"/>
        </w:rPr>
      </w:pPr>
      <w:r w:rsidRPr="006202AF">
        <w:rPr>
          <w:rFonts w:eastAsia="Aptos" w:cs="Arial"/>
          <w:kern w:val="2"/>
          <w:szCs w:val="24"/>
          <w:lang w:val="en-US" w:eastAsia="en-US" w:bidi="ar-SA"/>
          <w14:ligatures w14:val="standardContextual"/>
        </w:rPr>
        <w:t xml:space="preserve">Entre </w:t>
      </w:r>
      <w:proofErr w:type="spellStart"/>
      <w:r w:rsidRPr="006202AF">
        <w:rPr>
          <w:rFonts w:eastAsia="Aptos" w:cs="Arial"/>
          <w:kern w:val="2"/>
          <w:szCs w:val="24"/>
          <w:lang w:val="en-US" w:eastAsia="en-US" w:bidi="ar-SA"/>
          <w14:ligatures w14:val="standardContextual"/>
        </w:rPr>
        <w:t>otros</w:t>
      </w:r>
      <w:proofErr w:type="spellEnd"/>
    </w:p>
    <w:p w:rsidRPr="006202AF" w:rsidR="006202AF" w:rsidP="006202AF" w:rsidRDefault="006202AF" w14:paraId="3AEA050E" w14:textId="77777777">
      <w:pPr>
        <w:widowControl/>
        <w:autoSpaceDE/>
        <w:autoSpaceDN/>
        <w:spacing w:after="0" w:line="259" w:lineRule="auto"/>
        <w:ind w:left="720"/>
        <w:contextualSpacing/>
        <w:jc w:val="left"/>
        <w:rPr>
          <w:rFonts w:eastAsia="Aptos" w:cs="Arial"/>
          <w:kern w:val="2"/>
          <w:szCs w:val="24"/>
          <w:lang w:val="en-US" w:eastAsia="en-US" w:bidi="ar-SA"/>
          <w14:ligatures w14:val="standardContextual"/>
        </w:rPr>
      </w:pPr>
    </w:p>
    <w:p w:rsidR="006202AF" w:rsidP="006202AF" w:rsidRDefault="006202AF" w14:paraId="3ED0B863" w14:textId="77777777">
      <w:r w:rsidRPr="006202AF">
        <w:t>Capa vez que se realice una acción de difusión quedará registrada como evidencia objetiva de la actividad.</w:t>
      </w:r>
    </w:p>
    <w:p w:rsidR="00CC490C" w:rsidP="006202AF" w:rsidRDefault="00CC490C" w14:paraId="767CE69D" w14:textId="77777777"/>
    <w:p w:rsidR="00CC490C" w:rsidP="006202AF" w:rsidRDefault="00CC490C" w14:paraId="3BD9102F" w14:textId="77777777"/>
    <w:p w:rsidRPr="006202AF" w:rsidR="006202AF" w:rsidP="006202AF" w:rsidRDefault="006202AF" w14:paraId="683E80AF" w14:textId="77777777">
      <w:pPr>
        <w:pBdr>
          <w:top w:val="single" w:color="205B64" w:sz="12" w:space="1"/>
          <w:left w:val="single" w:color="205B64" w:sz="12" w:space="0"/>
          <w:bottom w:val="single" w:color="205B64" w:sz="12" w:space="1"/>
          <w:right w:val="single" w:color="205B64" w:sz="12" w:space="1"/>
        </w:pBdr>
        <w:shd w:val="clear" w:color="auto" w:fill="F2F2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rPr>
          <w:rFonts w:cs="Arial"/>
          <w:color w:val="595054"/>
          <w:sz w:val="16"/>
          <w:szCs w:val="16"/>
        </w:rPr>
      </w:pPr>
    </w:p>
    <w:p w:rsidRPr="006202AF" w:rsidR="006202AF" w:rsidP="006202AF" w:rsidRDefault="006202AF" w14:paraId="40DBA7CB" w14:textId="0C2EE3F0">
      <w:pPr>
        <w:pBdr>
          <w:top w:val="single" w:color="205B64" w:sz="12" w:space="1"/>
          <w:left w:val="single" w:color="205B64" w:sz="12" w:space="0"/>
          <w:bottom w:val="single" w:color="205B64" w:sz="12" w:space="1"/>
          <w:right w:val="single" w:color="205B64" w:sz="12" w:space="1"/>
        </w:pBdr>
        <w:shd w:val="clear" w:color="auto" w:fill="F2F2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rPr>
          <w:rFonts w:cs="Arial"/>
          <w:color w:val="595054"/>
          <w:sz w:val="20"/>
        </w:rPr>
      </w:pPr>
      <w:r w:rsidRPr="006202AF">
        <w:rPr>
          <w:rFonts w:cs="Arial"/>
          <w:color w:val="595054"/>
          <w:sz w:val="20"/>
        </w:rPr>
        <w:t>Las acciones de difusión indicadas en</w:t>
      </w:r>
      <w:r w:rsidR="008D6C12">
        <w:rPr>
          <w:rFonts w:cs="Arial"/>
          <w:color w:val="595054"/>
          <w:sz w:val="20"/>
        </w:rPr>
        <w:t xml:space="preserve"> el artículo 91</w:t>
      </w:r>
      <w:r w:rsidR="009D60A9">
        <w:rPr>
          <w:rFonts w:cs="Arial"/>
          <w:color w:val="595054"/>
          <w:sz w:val="20"/>
        </w:rPr>
        <w:t xml:space="preserve"> de</w:t>
      </w:r>
      <w:r w:rsidRPr="006202AF">
        <w:rPr>
          <w:rFonts w:cs="Arial"/>
          <w:color w:val="595054"/>
          <w:sz w:val="20"/>
        </w:rPr>
        <w:t xml:space="preserve"> este Reglamento son propuestas por Achs, la empresa debe </w:t>
      </w:r>
      <w:proofErr w:type="spellStart"/>
      <w:r w:rsidRPr="006202AF">
        <w:rPr>
          <w:rFonts w:cs="Arial"/>
          <w:color w:val="595054"/>
          <w:sz w:val="20"/>
        </w:rPr>
        <w:t>custumizarlas</w:t>
      </w:r>
      <w:proofErr w:type="spellEnd"/>
      <w:r w:rsidRPr="006202AF">
        <w:rPr>
          <w:rFonts w:cs="Arial"/>
          <w:color w:val="595054"/>
          <w:sz w:val="20"/>
        </w:rPr>
        <w:t xml:space="preserve"> </w:t>
      </w:r>
      <w:r w:rsidRPr="006202AF" w:rsidR="004335B4">
        <w:rPr>
          <w:rFonts w:cs="Arial"/>
          <w:color w:val="595054"/>
          <w:sz w:val="20"/>
        </w:rPr>
        <w:t>de acuerdo con</w:t>
      </w:r>
      <w:r w:rsidRPr="006202AF">
        <w:rPr>
          <w:rFonts w:cs="Arial"/>
          <w:color w:val="595054"/>
          <w:sz w:val="20"/>
        </w:rPr>
        <w:t xml:space="preserve"> la forma propia de dar a conocer a las y los trabajadores un procedimiento, instructivo o protocolo. Considerar siempre como medio de difusión, la capacitación a todos los trabajadores y siempre dejar registro de ella para evidenciarlo frente a alguna fiscalización por parte de la autoridad.   </w:t>
      </w:r>
    </w:p>
    <w:p w:rsidRPr="006202AF" w:rsidR="006202AF" w:rsidP="006202AF" w:rsidRDefault="006202AF" w14:paraId="45C0F801" w14:textId="77777777">
      <w:pPr>
        <w:pBdr>
          <w:top w:val="single" w:color="205B64" w:sz="12" w:space="1"/>
          <w:left w:val="single" w:color="205B64" w:sz="12" w:space="0"/>
          <w:bottom w:val="single" w:color="205B64" w:sz="12" w:space="1"/>
          <w:right w:val="single" w:color="205B64" w:sz="12" w:space="1"/>
        </w:pBdr>
        <w:shd w:val="clear" w:color="auto" w:fill="F2F2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jc w:val="center"/>
        <w:rPr>
          <w:rFonts w:cs="Arial"/>
          <w:b/>
          <w:bCs/>
          <w:color w:val="004C14"/>
          <w:sz w:val="20"/>
        </w:rPr>
      </w:pPr>
      <w:r w:rsidRPr="006202AF">
        <w:rPr>
          <w:rFonts w:cs="Arial"/>
          <w:b/>
          <w:bCs/>
          <w:color w:val="004C14"/>
          <w:sz w:val="20"/>
        </w:rPr>
        <w:t>ESTE CUADRO ES EXPLICATIVO Y DEBE SER ELIMINADO AL FORMALIZAR EL DOCUMENTO</w:t>
      </w:r>
    </w:p>
    <w:p w:rsidRPr="006202AF" w:rsidR="006202AF" w:rsidP="006202AF" w:rsidRDefault="006202AF" w14:paraId="16F70F5D" w14:textId="77777777">
      <w:pPr>
        <w:pBdr>
          <w:top w:val="single" w:color="205B64" w:sz="12" w:space="1"/>
          <w:left w:val="single" w:color="205B64" w:sz="12" w:space="0"/>
          <w:bottom w:val="single" w:color="205B64" w:sz="12" w:space="1"/>
          <w:right w:val="single" w:color="205B64" w:sz="12" w:space="1"/>
        </w:pBdr>
        <w:shd w:val="clear" w:color="auto" w:fill="F2F2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jc w:val="center"/>
        <w:rPr>
          <w:rFonts w:cs="Arial"/>
          <w:b/>
          <w:bCs/>
          <w:color w:val="004C14"/>
          <w:sz w:val="20"/>
        </w:rPr>
      </w:pPr>
    </w:p>
    <w:p w:rsidRPr="006202AF" w:rsidR="006202AF" w:rsidP="006202AF" w:rsidRDefault="006202AF" w14:paraId="1F1523D3" w14:textId="77777777">
      <w:pPr>
        <w:adjustRightInd w:val="0"/>
        <w:spacing w:before="40" w:after="40"/>
        <w:rPr>
          <w:rFonts w:eastAsia="DINNextLTPro-Light" w:cs="Arial"/>
          <w:b/>
          <w:color w:val="13C045"/>
        </w:rPr>
      </w:pPr>
    </w:p>
    <w:p w:rsidRPr="006202AF" w:rsidR="006202AF" w:rsidP="006202AF" w:rsidRDefault="006202AF" w14:paraId="090C229B" w14:textId="77777777">
      <w:pPr>
        <w:adjustRightInd w:val="0"/>
        <w:spacing w:before="40" w:after="40"/>
        <w:rPr>
          <w:rFonts w:eastAsia="DINNextLTPro-Light" w:cs="Arial"/>
          <w:b/>
          <w:color w:val="13C045"/>
        </w:rPr>
      </w:pPr>
      <w:r w:rsidRPr="006202AF">
        <w:rPr>
          <w:rFonts w:eastAsia="DINNextLTPro-Light" w:cs="Arial"/>
          <w:b/>
          <w:color w:val="13C045"/>
        </w:rPr>
        <w:t xml:space="preserve">ARTICULO 92°   </w:t>
      </w:r>
    </w:p>
    <w:p w:rsidRPr="006202AF" w:rsidR="006202AF" w:rsidP="006202AF" w:rsidRDefault="006202AF" w14:paraId="31985CB1" w14:textId="77777777">
      <w:r w:rsidRPr="006202AF">
        <w:t>También se entregará  capacitación a las y los trabajadores, en relación a los peligros identificados y riesgos evaluados en la matriz de identificación de peligros y evaluación de riesgos (MIPER)  junto a las medidas de prevención y protección que se consideran frente al acoso laboral, sexual y violencia en el trabajo. Y cada vez que exista actualización de la MIPER frente a este tema se informará por los canales de difusión de la organización.</w:t>
      </w:r>
    </w:p>
    <w:p w:rsidRPr="006202AF" w:rsidR="006202AF" w:rsidP="006202AF" w:rsidRDefault="006202AF" w14:paraId="3D28B79C" w14:textId="77777777">
      <w:pPr>
        <w:adjustRightInd w:val="0"/>
        <w:spacing w:before="40" w:after="40"/>
        <w:rPr>
          <w:rFonts w:eastAsia="DINNextLTPro-Light" w:cs="Arial"/>
          <w:b/>
          <w:color w:val="13C045"/>
        </w:rPr>
      </w:pPr>
      <w:r w:rsidRPr="006202AF">
        <w:rPr>
          <w:rFonts w:eastAsia="DINNextLTPro-Light" w:cs="Arial"/>
          <w:b/>
          <w:color w:val="13C045"/>
        </w:rPr>
        <w:t xml:space="preserve">ARTICULO 93°   </w:t>
      </w:r>
    </w:p>
    <w:p w:rsidRPr="006202AF" w:rsidR="006202AF" w:rsidP="006202AF" w:rsidRDefault="006202AF" w14:paraId="5E18B62F" w14:textId="77777777">
      <w:r w:rsidRPr="006202AF">
        <w:t>Todo trabajador nuevo que se contrate se le pondrá en conocimiento de ambos documentos, protocolo de prevención y procedimiento de investigación y sanción al momento de la suscripción del contrato de trabajo.</w:t>
      </w:r>
    </w:p>
    <w:p w:rsidRPr="006202AF" w:rsidR="006202AF" w:rsidP="006202AF" w:rsidRDefault="006202AF" w14:paraId="75121318" w14:textId="77777777">
      <w:pPr>
        <w:adjustRightInd w:val="0"/>
        <w:spacing w:before="40" w:after="40"/>
        <w:rPr>
          <w:rFonts w:eastAsia="DINNextLTPro-Light" w:cs="Arial"/>
          <w:b/>
          <w:color w:val="13C045"/>
        </w:rPr>
      </w:pPr>
      <w:r w:rsidRPr="006202AF">
        <w:rPr>
          <w:rFonts w:eastAsia="DINNextLTPro-Light" w:cs="Arial"/>
          <w:b/>
          <w:color w:val="13C045"/>
        </w:rPr>
        <w:t xml:space="preserve">ARTICULO 94°   </w:t>
      </w:r>
    </w:p>
    <w:p w:rsidRPr="006202AF" w:rsidR="006202AF" w:rsidP="006202AF" w:rsidRDefault="006202AF" w14:paraId="517380BF" w14:textId="77777777">
      <w:r w:rsidRPr="006202AF">
        <w:t>Las capacitaciones que se realizan en relación a este tema, considerarán el proceso de denuncia, investigación y sanción vigente en la empresa, poniendo énfasis en que la información que se entregará para reportar un caso evite las denuncias inconsistentes (incoherentes o incompletas).</w:t>
      </w:r>
    </w:p>
    <w:p w:rsidRPr="006202AF" w:rsidR="006202AF" w:rsidP="006202AF" w:rsidRDefault="006202AF" w14:paraId="571EF122" w14:textId="77777777">
      <w:pPr>
        <w:adjustRightInd w:val="0"/>
        <w:spacing w:before="40" w:after="40"/>
        <w:rPr>
          <w:rFonts w:eastAsia="DINNextLTPro-Light" w:cs="Arial"/>
          <w:b/>
          <w:color w:val="13C045"/>
        </w:rPr>
      </w:pPr>
      <w:r w:rsidRPr="006202AF">
        <w:rPr>
          <w:rFonts w:eastAsia="DINNextLTPro-Light" w:cs="Arial"/>
          <w:b/>
          <w:color w:val="13C045"/>
        </w:rPr>
        <w:t xml:space="preserve">ARTICULO 95°   </w:t>
      </w:r>
    </w:p>
    <w:p w:rsidR="006202AF" w:rsidP="006202AF" w:rsidRDefault="006202AF" w14:paraId="591585B5" w14:textId="77777777">
      <w:r w:rsidRPr="006202AF">
        <w:t>En caso de presentarse un reporte por parte de las y los trabajadores sobre acoso laboral, sexual o de violencia en el trabajo la empresa dará cumplimiento a las directrices indicadas en el procedimiento de investigación y sanción el cual se ajusta a los principios de confidencialidad, imparcialidad, celeridad y perspectiva de género. Asimismo, las investigaciones deberán ajustarse a las directrices establecidas por el Reglamento dictado por el Ministerio del Trabajo y Previsión Social para el efecto.”</w:t>
      </w:r>
    </w:p>
    <w:p w:rsidR="009D60A9" w:rsidP="006202AF" w:rsidRDefault="009D60A9" w14:paraId="52FAB363" w14:textId="77777777"/>
    <w:p w:rsidRPr="006202AF" w:rsidR="00F44EFD" w:rsidP="006202AF" w:rsidRDefault="00F44EFD" w14:paraId="231E776D" w14:textId="77777777"/>
    <w:p w:rsidRPr="006202AF" w:rsidR="006202AF" w:rsidP="006202AF" w:rsidRDefault="006202AF" w14:paraId="29B76139" w14:textId="77777777">
      <w:pPr>
        <w:pBdr>
          <w:top w:val="single" w:color="205B64" w:sz="12" w:space="1"/>
          <w:left w:val="single" w:color="205B64" w:sz="12" w:space="0"/>
          <w:bottom w:val="single" w:color="205B64" w:sz="12" w:space="1"/>
          <w:right w:val="single" w:color="205B64" w:sz="12" w:space="1"/>
        </w:pBdr>
        <w:shd w:val="clear" w:color="auto" w:fill="F2F2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rPr>
          <w:rFonts w:cs="Arial"/>
          <w:color w:val="595054"/>
          <w:sz w:val="20"/>
        </w:rPr>
      </w:pPr>
    </w:p>
    <w:p w:rsidRPr="006202AF" w:rsidR="006202AF" w:rsidP="006202AF" w:rsidRDefault="006202AF" w14:paraId="7B1993D5" w14:textId="166CE036">
      <w:pPr>
        <w:pBdr>
          <w:top w:val="single" w:color="205B64" w:sz="12" w:space="1"/>
          <w:left w:val="single" w:color="205B64" w:sz="12" w:space="0"/>
          <w:bottom w:val="single" w:color="205B64" w:sz="12" w:space="1"/>
          <w:right w:val="single" w:color="205B64" w:sz="12" w:space="1"/>
        </w:pBdr>
        <w:shd w:val="clear" w:color="auto" w:fill="F2F2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rPr>
          <w:rFonts w:cs="Arial"/>
          <w:color w:val="595054"/>
          <w:sz w:val="20"/>
        </w:rPr>
      </w:pPr>
      <w:r w:rsidRPr="006202AF">
        <w:rPr>
          <w:rFonts w:cs="Arial"/>
          <w:color w:val="595054"/>
          <w:sz w:val="20"/>
        </w:rPr>
        <w:t>Considerar que</w:t>
      </w:r>
      <w:r w:rsidR="00C008E0">
        <w:rPr>
          <w:rFonts w:cs="Arial"/>
          <w:color w:val="595054"/>
          <w:sz w:val="20"/>
        </w:rPr>
        <w:t xml:space="preserve"> el procedimiento de investigación y sanción</w:t>
      </w:r>
      <w:r w:rsidR="00EA36DB">
        <w:rPr>
          <w:rFonts w:cs="Arial"/>
          <w:color w:val="595054"/>
          <w:sz w:val="20"/>
        </w:rPr>
        <w:t xml:space="preserve"> debe considerar </w:t>
      </w:r>
      <w:r w:rsidRPr="006202AF">
        <w:rPr>
          <w:rFonts w:cs="Arial"/>
          <w:color w:val="595054"/>
          <w:sz w:val="20"/>
        </w:rPr>
        <w:t xml:space="preserve"> las directrices del Reglamento que debe elaborar y publicar el Ministerio del Trabajo y Previsión Social frente a esta materia</w:t>
      </w:r>
      <w:r w:rsidR="00EA36DB">
        <w:rPr>
          <w:rFonts w:cs="Arial"/>
          <w:color w:val="595054"/>
          <w:sz w:val="20"/>
        </w:rPr>
        <w:t xml:space="preserve">, este reglamento </w:t>
      </w:r>
      <w:r w:rsidRPr="006202AF">
        <w:rPr>
          <w:rFonts w:cs="Arial"/>
          <w:color w:val="595054"/>
          <w:sz w:val="20"/>
        </w:rPr>
        <w:t xml:space="preserve"> aún no se publica por el organismo correspondiente. </w:t>
      </w:r>
      <w:r w:rsidR="002E3F9F">
        <w:rPr>
          <w:rFonts w:cs="Arial"/>
          <w:color w:val="595054"/>
          <w:sz w:val="20"/>
        </w:rPr>
        <w:t xml:space="preserve">A la fecha de hoy 18 de junio </w:t>
      </w:r>
      <w:r w:rsidR="000B1CAA">
        <w:rPr>
          <w:rFonts w:cs="Arial"/>
          <w:color w:val="595054"/>
          <w:sz w:val="20"/>
        </w:rPr>
        <w:t>aún</w:t>
      </w:r>
      <w:r w:rsidR="002E3F9F">
        <w:rPr>
          <w:rFonts w:cs="Arial"/>
          <w:color w:val="595054"/>
          <w:sz w:val="20"/>
        </w:rPr>
        <w:t xml:space="preserve"> no se publica</w:t>
      </w:r>
      <w:r w:rsidR="000B1CAA">
        <w:rPr>
          <w:rFonts w:cs="Arial"/>
          <w:color w:val="595054"/>
          <w:sz w:val="20"/>
        </w:rPr>
        <w:t>.</w:t>
      </w:r>
    </w:p>
    <w:p w:rsidRPr="006202AF" w:rsidR="006202AF" w:rsidP="006202AF" w:rsidRDefault="006202AF" w14:paraId="1F494133" w14:textId="77777777">
      <w:pPr>
        <w:pBdr>
          <w:top w:val="single" w:color="205B64" w:sz="12" w:space="1"/>
          <w:left w:val="single" w:color="205B64" w:sz="12" w:space="0"/>
          <w:bottom w:val="single" w:color="205B64" w:sz="12" w:space="1"/>
          <w:right w:val="single" w:color="205B64" w:sz="12" w:space="1"/>
        </w:pBdr>
        <w:shd w:val="clear" w:color="auto" w:fill="F2F2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jc w:val="center"/>
        <w:rPr>
          <w:rFonts w:cs="Arial"/>
          <w:b/>
          <w:bCs/>
          <w:color w:val="004C14"/>
          <w:sz w:val="20"/>
        </w:rPr>
      </w:pPr>
      <w:r w:rsidRPr="006202AF">
        <w:rPr>
          <w:rFonts w:cs="Arial"/>
          <w:b/>
          <w:bCs/>
          <w:color w:val="004C14"/>
          <w:sz w:val="20"/>
        </w:rPr>
        <w:t>ESTE CUADRO ES EXPLICATIVO Y DEBE SER ELIMINADO AL FORMALIZAR EL DOCUMENTO</w:t>
      </w:r>
    </w:p>
    <w:p w:rsidRPr="006202AF" w:rsidR="006202AF" w:rsidP="006202AF" w:rsidRDefault="006202AF" w14:paraId="58570DE1" w14:textId="77777777">
      <w:pPr>
        <w:pBdr>
          <w:top w:val="single" w:color="205B64" w:sz="12" w:space="1"/>
          <w:left w:val="single" w:color="205B64" w:sz="12" w:space="0"/>
          <w:bottom w:val="single" w:color="205B64" w:sz="12" w:space="1"/>
          <w:right w:val="single" w:color="205B64" w:sz="12" w:space="1"/>
        </w:pBdr>
        <w:shd w:val="clear" w:color="auto" w:fill="F2F2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jc w:val="center"/>
        <w:rPr>
          <w:rFonts w:cs="Arial"/>
          <w:b/>
          <w:bCs/>
          <w:color w:val="004C14"/>
          <w:sz w:val="20"/>
        </w:rPr>
      </w:pPr>
    </w:p>
    <w:p w:rsidRPr="006202AF" w:rsidR="006202AF" w:rsidP="006202AF" w:rsidRDefault="006202AF" w14:paraId="1EBC4E1A" w14:textId="77777777">
      <w:pPr>
        <w:adjustRightInd w:val="0"/>
        <w:spacing w:before="40" w:after="40"/>
        <w:rPr>
          <w:rFonts w:eastAsia="DINNextLTPro-Light" w:cs="Arial"/>
          <w:b/>
          <w:color w:val="13C045"/>
        </w:rPr>
      </w:pPr>
      <w:bookmarkStart w:name="_Hlk169534237" w:id="75"/>
      <w:r w:rsidRPr="006202AF">
        <w:rPr>
          <w:rFonts w:eastAsia="DINNextLTPro-Light" w:cs="Arial"/>
          <w:b/>
          <w:color w:val="13C045"/>
        </w:rPr>
        <w:t>ARTICULO 96°</w:t>
      </w:r>
    </w:p>
    <w:p w:rsidRPr="006202AF" w:rsidR="006202AF" w:rsidP="006202AF" w:rsidRDefault="006202AF" w14:paraId="390CFB5C" w14:textId="77777777">
      <w:r w:rsidRPr="006202AF">
        <w:t xml:space="preserve">Frente al acoso laboral, sexual y violencia en el trabajo, las y los trabajadores se deberán tratar a todos con respeto y no </w:t>
      </w:r>
      <w:bookmarkEnd w:id="75"/>
      <w:r w:rsidRPr="006202AF">
        <w:t>cometer ningún acto de acoso y violencia, denunciar las conductas de acoso y violencia al personal designado para ello y en caso de ser necesario, cooperar en la investigación de casos de acoso o violencia cuando le sea requerido y mantener confidencialidad de la información.</w:t>
      </w:r>
    </w:p>
    <w:p w:rsidRPr="006202AF" w:rsidR="006202AF" w:rsidP="006202AF" w:rsidRDefault="006202AF" w14:paraId="4213CFF0" w14:textId="77777777">
      <w:pPr>
        <w:adjustRightInd w:val="0"/>
        <w:spacing w:before="40" w:after="40"/>
        <w:rPr>
          <w:rFonts w:eastAsia="DINNextLTPro-Light" w:cs="Arial"/>
          <w:b/>
          <w:color w:val="13C045"/>
        </w:rPr>
      </w:pPr>
      <w:r w:rsidRPr="006202AF">
        <w:rPr>
          <w:rFonts w:eastAsia="DINNextLTPro-Light" w:cs="Arial"/>
          <w:b/>
          <w:color w:val="13C045"/>
        </w:rPr>
        <w:t>ARTICULO 97°</w:t>
      </w:r>
    </w:p>
    <w:p w:rsidRPr="006202AF" w:rsidR="006202AF" w:rsidP="006202AF" w:rsidRDefault="006202AF" w14:paraId="0D1D0A06" w14:textId="77777777">
      <w:r w:rsidRPr="006202AF">
        <w:t>El trabajador que reporte un caso de acoso laboral, sexual o de violencia en el trabajo con la intensión de perjudicar a un compañero de trabajo presentando hechos falsos o maliciosos será sancionado de acuerdo al artículo 75° del presente reglamento.</w:t>
      </w:r>
    </w:p>
    <w:p w:rsidRPr="006202AF" w:rsidR="006202AF" w:rsidP="006202AF" w:rsidRDefault="006202AF" w14:paraId="2E1647DF" w14:textId="77777777">
      <w:pPr>
        <w:adjustRightInd w:val="0"/>
        <w:spacing w:before="40" w:after="40"/>
        <w:rPr>
          <w:rFonts w:eastAsia="DINNextLTPro-Light" w:cs="Arial"/>
          <w:b/>
          <w:color w:val="13C045"/>
        </w:rPr>
      </w:pPr>
      <w:r w:rsidRPr="006202AF">
        <w:rPr>
          <w:rFonts w:eastAsia="DINNextLTPro-Light" w:cs="Arial"/>
          <w:b/>
          <w:color w:val="13C045"/>
        </w:rPr>
        <w:t xml:space="preserve">ARTICULO 98°   </w:t>
      </w:r>
    </w:p>
    <w:p w:rsidRPr="006202AF" w:rsidR="006202AF" w:rsidP="006202AF" w:rsidRDefault="006202AF" w14:paraId="27CFF8A0" w14:textId="77777777">
      <w:r w:rsidRPr="006202AF">
        <w:t>La empresa a través de los canales establecidos informará semestralmente la recepción de denuncias sobre incumplimientos relativos al protocolo de prevención y al procedimiento de investigación y sanción del acoso laboral, sexual o la violencia en el trabajo.</w:t>
      </w:r>
    </w:p>
    <w:p w:rsidRPr="006202AF" w:rsidR="006202AF" w:rsidP="006202AF" w:rsidRDefault="006202AF" w14:paraId="7081D7F5" w14:textId="77777777">
      <w:pPr>
        <w:adjustRightInd w:val="0"/>
        <w:spacing w:before="40" w:after="40"/>
        <w:rPr>
          <w:rFonts w:eastAsia="DINNextLTPro-Light" w:cs="Arial"/>
          <w:b/>
          <w:color w:val="13C045"/>
        </w:rPr>
      </w:pPr>
      <w:r w:rsidRPr="006202AF">
        <w:rPr>
          <w:rFonts w:eastAsia="DINNextLTPro-Light" w:cs="Arial"/>
          <w:b/>
          <w:color w:val="13C045"/>
        </w:rPr>
        <w:t>ARTICULO 99°</w:t>
      </w:r>
    </w:p>
    <w:p w:rsidRPr="006202AF" w:rsidR="006202AF" w:rsidP="006202AF" w:rsidRDefault="006202AF" w14:paraId="4046B6EF" w14:textId="77777777">
      <w:r w:rsidRPr="006202AF">
        <w:t>Cuando exista incumplimiento por parte de las y los trabajadores de estos documentos las sanciones irán en regla de acuerdo a lo indicado en el artículo 75° de este reglamento.</w:t>
      </w:r>
    </w:p>
    <w:p w:rsidR="006202AF" w:rsidP="00A313EE" w:rsidRDefault="006202AF" w14:paraId="76A446BE" w14:textId="77777777"/>
    <w:p w:rsidR="00E1633A" w:rsidP="00A313EE" w:rsidRDefault="00E1633A" w14:paraId="71F2C527" w14:textId="77777777"/>
    <w:p w:rsidR="00E1633A" w:rsidP="00A313EE" w:rsidRDefault="00E1633A" w14:paraId="67A75A92" w14:textId="77777777"/>
    <w:p w:rsidRPr="00C67D61" w:rsidR="00E1633A" w:rsidP="00A313EE" w:rsidRDefault="00E1633A" w14:paraId="38FFAEB5" w14:textId="77777777"/>
    <w:p w:rsidRPr="00C67D61" w:rsidR="001D69E6" w:rsidP="00A313EE" w:rsidRDefault="001D69E6" w14:paraId="1684A73F" w14:textId="77777777">
      <w:pPr>
        <w:rPr>
          <w:rFonts w:ascii="Estandar" w:hAnsi="Estandar" w:eastAsia="DINNextLTPro-Light" w:cs="Arial"/>
          <w:color w:val="58595B"/>
        </w:rPr>
      </w:pPr>
      <w:r w:rsidRPr="00C67D61">
        <w:rPr>
          <w:rFonts w:ascii="Estandar" w:hAnsi="Estandar" w:eastAsia="DINNextLTPro-Light" w:cs="Arial"/>
          <w:color w:val="58595B"/>
        </w:rPr>
        <w:br w:type="page"/>
      </w:r>
    </w:p>
    <w:p w:rsidRPr="00C67D61" w:rsidR="001D69E6" w:rsidP="001072D4" w:rsidRDefault="001D69E6" w14:paraId="7A10DB7F" w14:textId="68A210B1">
      <w:pPr>
        <w:pStyle w:val="Ttulo1"/>
      </w:pPr>
      <w:bookmarkStart w:name="_Toc9896486" w:id="76"/>
      <w:bookmarkStart w:name="_Toc169678870" w:id="77"/>
      <w:r w:rsidRPr="00C67D61">
        <w:t>TÍTULO 2</w:t>
      </w:r>
      <w:r>
        <w:t>:</w:t>
      </w:r>
      <w:r w:rsidRPr="00C67D61">
        <w:t xml:space="preserve"> </w:t>
      </w:r>
      <w:r w:rsidR="00A016E6">
        <w:t xml:space="preserve">REGLAMENTO INTERNO DE </w:t>
      </w:r>
      <w:r w:rsidRPr="00C67D61">
        <w:t>HIGIENE Y SEGURIDAD</w:t>
      </w:r>
      <w:bookmarkEnd w:id="76"/>
      <w:bookmarkEnd w:id="77"/>
    </w:p>
    <w:p w:rsidRPr="00A313EE" w:rsidR="001D69E6" w:rsidP="00A313EE" w:rsidRDefault="001D69E6" w14:paraId="73C19F81" w14:textId="77777777">
      <w:pPr>
        <w:pStyle w:val="Sinespaciado"/>
        <w:rPr>
          <w:sz w:val="10"/>
          <w:szCs w:val="10"/>
        </w:rPr>
      </w:pPr>
    </w:p>
    <w:p w:rsidRPr="00810CEE" w:rsidR="001D69E6" w:rsidP="00810CEE" w:rsidRDefault="001D69E6" w14:paraId="6611082E" w14:textId="77777777">
      <w:pPr>
        <w:spacing w:after="120"/>
        <w:rPr>
          <w:b/>
        </w:rPr>
      </w:pPr>
      <w:bookmarkStart w:name="_Toc9896487" w:id="78"/>
      <w:r w:rsidRPr="00810CEE">
        <w:rPr>
          <w:b/>
        </w:rPr>
        <w:t>PREÁMBULO</w:t>
      </w:r>
      <w:bookmarkEnd w:id="78"/>
    </w:p>
    <w:p w:rsidRPr="00C67D61" w:rsidR="001D69E6" w:rsidP="00136E49" w:rsidRDefault="001D69E6" w14:paraId="0466FAD7" w14:textId="77777777">
      <w:r w:rsidRPr="00C67D61">
        <w:t>El presente Reglamento Interno de Higiene y Seguridad se dicta en cumplimiento a lo dispuesto por:</w:t>
      </w:r>
    </w:p>
    <w:p w:rsidRPr="00C67D61" w:rsidR="001D69E6" w:rsidP="00136E49" w:rsidRDefault="001D69E6" w14:paraId="275B27F3" w14:textId="77777777">
      <w:r w:rsidRPr="00C67D61">
        <w:t>Art. 67° de la Ley Nº 16.744, Sobre Seguro Obligatorio Contra Riesgos de Accidentes del Trabajo y Enfermedades Profesionales "Las empresas o entidades estarán obligadas a mantener al día los Reglamentos Internos de Higiene y Seguridad en el trabajo y los trabajadores a cumplir con las exigencias que dichos Reglamentos les impongan. Los Reglamentos deberán consultar la aplicación de multas a los trabajadores que no utilicen los elementos de protección personal que se les haya proporcionado o que no cumplan las obligaciones que les impongan las normas, reglamentaciones o instrucciones sobre Higiene y Seguridad en el Trabajo. La aplicación de tales multas se regirá por lo dispuesto en el Título III del Libro I del Código del Trabajo”.</w:t>
      </w:r>
    </w:p>
    <w:p w:rsidRPr="00C67D61" w:rsidR="001D69E6" w:rsidP="00136E49" w:rsidRDefault="001D69E6" w14:paraId="1360D221" w14:textId="77777777">
      <w:r w:rsidRPr="00C67D61">
        <w:t>Art. 14º del Decreto Supremo Nº 40 Reglamento sobre Prevención de Riesgos Profesionales “Toda empresa o entidad estará obligada a establecer y mantener al día un reglamento interno de seguridad e higiene en el trabajo, cuyo cumplimiento será obligatorio para los trabajadores. La empresa o entidad deberá entregar gratuitamente un ejemplar del reglamento a cada trabajador”.</w:t>
      </w:r>
    </w:p>
    <w:p w:rsidRPr="00C67D61" w:rsidR="001D69E6" w:rsidP="00136E49" w:rsidRDefault="001D69E6" w14:paraId="72E5CDEE" w14:textId="77777777">
      <w:r w:rsidRPr="00C67D61">
        <w:t>Este Título de Higiene y Seguridad tiene como objetivos fundamentales:</w:t>
      </w:r>
    </w:p>
    <w:p w:rsidRPr="00C67D61" w:rsidR="001D69E6" w:rsidP="00344CA3" w:rsidRDefault="001D69E6" w14:paraId="03C365F2" w14:textId="77777777">
      <w:pPr>
        <w:pStyle w:val="Prrafodelista"/>
        <w:numPr>
          <w:ilvl w:val="0"/>
          <w:numId w:val="13"/>
        </w:numPr>
      </w:pPr>
      <w:r w:rsidRPr="00C67D61">
        <w:t>Fomentar, divulgar y aplicar la prevención de riesgos en seguridad e higiene en la empresa.</w:t>
      </w:r>
    </w:p>
    <w:p w:rsidRPr="00C67D61" w:rsidR="001D69E6" w:rsidP="00344CA3" w:rsidRDefault="001D69E6" w14:paraId="7A2A9940" w14:textId="77777777">
      <w:pPr>
        <w:pStyle w:val="Prrafodelista"/>
        <w:numPr>
          <w:ilvl w:val="0"/>
          <w:numId w:val="13"/>
        </w:numPr>
      </w:pPr>
      <w:r w:rsidRPr="00C67D61">
        <w:t>Contar con una dirección líder, eficiente y responsable en temas de prevención de riesgos.</w:t>
      </w:r>
    </w:p>
    <w:p w:rsidRPr="00C67D61" w:rsidR="001D69E6" w:rsidP="00344CA3" w:rsidRDefault="001D69E6" w14:paraId="4F463020" w14:textId="77777777">
      <w:pPr>
        <w:pStyle w:val="Prrafodelista"/>
        <w:numPr>
          <w:ilvl w:val="0"/>
          <w:numId w:val="13"/>
        </w:numPr>
      </w:pPr>
      <w:r w:rsidRPr="00C67D61">
        <w:t xml:space="preserve">Disponer y trabajar con equipos y herramientas en forma segura para los trabajadores. </w:t>
      </w:r>
    </w:p>
    <w:p w:rsidRPr="00C67D61" w:rsidR="001D69E6" w:rsidP="00344CA3" w:rsidRDefault="001D69E6" w14:paraId="52B1097A" w14:textId="77777777">
      <w:pPr>
        <w:pStyle w:val="Prrafodelista"/>
        <w:numPr>
          <w:ilvl w:val="0"/>
          <w:numId w:val="13"/>
        </w:numPr>
      </w:pPr>
      <w:r w:rsidRPr="00C67D61">
        <w:t>Utilizar elementos de protección, que cumplan con las normativas de certificación de calidad de los organismos competentes.</w:t>
      </w:r>
    </w:p>
    <w:p w:rsidRPr="00C67D61" w:rsidR="001D69E6" w:rsidP="00344CA3" w:rsidRDefault="001D69E6" w14:paraId="6CC55C98" w14:textId="1C916805">
      <w:pPr>
        <w:pStyle w:val="Prrafodelista"/>
        <w:numPr>
          <w:ilvl w:val="0"/>
          <w:numId w:val="13"/>
        </w:numPr>
      </w:pPr>
      <w:r w:rsidRPr="00C67D61">
        <w:t xml:space="preserve">Evitar que los Trabajadores cometan acciones </w:t>
      </w:r>
      <w:r w:rsidRPr="00C67D61" w:rsidR="008007FB">
        <w:t>subestándares</w:t>
      </w:r>
      <w:r w:rsidRPr="00C67D61">
        <w:t xml:space="preserve"> en el desempeño de su labor.</w:t>
      </w:r>
    </w:p>
    <w:p w:rsidRPr="00C67D61" w:rsidR="001D69E6" w:rsidP="00344CA3" w:rsidRDefault="001D69E6" w14:paraId="6A7E13CD" w14:textId="77777777">
      <w:pPr>
        <w:pStyle w:val="Prrafodelista"/>
        <w:numPr>
          <w:ilvl w:val="0"/>
          <w:numId w:val="13"/>
        </w:numPr>
      </w:pPr>
      <w:r w:rsidRPr="00C67D61">
        <w:t>Evitar que los trabajadores desempeñen sus labores en condiciones sub- estándares.</w:t>
      </w:r>
    </w:p>
    <w:p w:rsidRPr="00C67D61" w:rsidR="001D69E6" w:rsidP="00344CA3" w:rsidRDefault="001D69E6" w14:paraId="01CA7E90" w14:textId="77777777">
      <w:pPr>
        <w:pStyle w:val="Prrafodelista"/>
        <w:numPr>
          <w:ilvl w:val="0"/>
          <w:numId w:val="13"/>
        </w:numPr>
      </w:pPr>
      <w:r w:rsidRPr="00C67D61">
        <w:t>Indicar a los Trabajadores las obligaciones que deben cumplir en materias de prevención de riesgos durante la ejecución de su trabajo.</w:t>
      </w:r>
    </w:p>
    <w:p w:rsidRPr="00C67D61" w:rsidR="001D69E6" w:rsidP="00344CA3" w:rsidRDefault="001D69E6" w14:paraId="5065FAAE" w14:textId="77777777">
      <w:pPr>
        <w:pStyle w:val="Prrafodelista"/>
        <w:numPr>
          <w:ilvl w:val="0"/>
          <w:numId w:val="13"/>
        </w:numPr>
      </w:pPr>
      <w:r w:rsidRPr="00C67D61">
        <w:t>Indicar a los Trabajadores las prohibiciones que deben cumplir en materias de prevención de riesgos durante la ejecución de su trabajo.</w:t>
      </w:r>
    </w:p>
    <w:p w:rsidR="001D69E6" w:rsidP="00344CA3" w:rsidRDefault="001D69E6" w14:paraId="734ED108" w14:textId="77777777">
      <w:pPr>
        <w:pStyle w:val="Prrafodelista"/>
        <w:numPr>
          <w:ilvl w:val="0"/>
          <w:numId w:val="13"/>
        </w:numPr>
      </w:pPr>
      <w:r w:rsidRPr="00C67D61">
        <w:t>Indicar las sanciones que deben aplicarse para el caso de contravención de las disposiciones sobre seguridad e higiene en el trabajo.</w:t>
      </w:r>
    </w:p>
    <w:p w:rsidR="001D69E6" w:rsidP="00136E49" w:rsidRDefault="001D69E6" w14:paraId="31B61F5C" w14:textId="77777777"/>
    <w:p w:rsidR="001D69E6" w:rsidP="00136E49" w:rsidRDefault="001D69E6" w14:paraId="32DDE537" w14:textId="77777777"/>
    <w:p w:rsidR="001D69E6" w:rsidP="00136E49" w:rsidRDefault="001D69E6" w14:paraId="05AF2BD3" w14:textId="77777777"/>
    <w:p w:rsidR="00136E49" w:rsidRDefault="00136E49" w14:paraId="2C310403" w14:textId="26B39CE5">
      <w:pPr>
        <w:spacing w:after="0" w:line="240" w:lineRule="auto"/>
        <w:jc w:val="left"/>
      </w:pPr>
      <w:r>
        <w:br w:type="page"/>
      </w:r>
    </w:p>
    <w:p w:rsidRPr="00A00128" w:rsidR="001D69E6" w:rsidP="00F67695" w:rsidRDefault="00C264EF" w14:paraId="7700CBDC" w14:textId="61F045D3">
      <w:pPr>
        <w:pStyle w:val="Ttulo2"/>
      </w:pPr>
      <w:bookmarkStart w:name="_Toc9896488" w:id="79"/>
      <w:bookmarkStart w:name="_Toc169678871" w:id="80"/>
      <w:r>
        <w:t>C</w:t>
      </w:r>
      <w:r w:rsidRPr="00A00128">
        <w:t xml:space="preserve">apítulo </w:t>
      </w:r>
      <w:r>
        <w:t>I - D</w:t>
      </w:r>
      <w:r w:rsidRPr="00A00128">
        <w:t>isposiciones generales</w:t>
      </w:r>
      <w:bookmarkEnd w:id="79"/>
      <w:bookmarkEnd w:id="80"/>
    </w:p>
    <w:p w:rsidRPr="00C67D61" w:rsidR="001D69E6" w:rsidP="00A00128" w:rsidRDefault="00E55BF2" w14:paraId="48B9D0DF" w14:textId="1780C64F">
      <w:pPr>
        <w:pStyle w:val="Articulo"/>
      </w:pPr>
      <w:r>
        <w:t xml:space="preserve">ARTICULO </w:t>
      </w:r>
      <w:r w:rsidR="008E32B4">
        <w:t>100</w:t>
      </w:r>
      <w:r w:rsidRPr="00C67D61" w:rsidR="001D69E6">
        <w:t>°</w:t>
      </w:r>
    </w:p>
    <w:p w:rsidRPr="00C67D61" w:rsidR="001D69E6" w:rsidP="00A00128" w:rsidRDefault="001D69E6" w14:paraId="1B8ED29B" w14:textId="77777777">
      <w:r w:rsidRPr="00C67D61">
        <w:t xml:space="preserve">La empresa y los trabajadores quedan sujetos a las disposiciones de la Ley N°16.744 y a sus reglamentos complementarios vigentes o que se dicten en el futuro por la autoridad y a las disposiciones del presente Reglamento y a las normas o instrucciones emanadas de su Experto en Prevención de Riesgos, de su Departamento de Prevención de riesgos y/o de su Comité Paritario. </w:t>
      </w:r>
    </w:p>
    <w:p w:rsidRPr="00487642" w:rsidR="001D69E6" w:rsidP="00A00128" w:rsidRDefault="001D69E6" w14:paraId="10843552" w14:textId="6C01CC78">
      <w:pPr>
        <w:pStyle w:val="Articulo"/>
      </w:pPr>
      <w:r w:rsidRPr="00487642">
        <w:t xml:space="preserve">ARTICULO </w:t>
      </w:r>
      <w:r w:rsidR="008E32B4">
        <w:t>101</w:t>
      </w:r>
      <w:r w:rsidRPr="00487642">
        <w:t>°</w:t>
      </w:r>
    </w:p>
    <w:p w:rsidR="001D69E6" w:rsidP="00A00128" w:rsidRDefault="001D69E6" w14:paraId="3AFE4DC7" w14:textId="77777777">
      <w:r w:rsidRPr="00C67D61">
        <w:t xml:space="preserve">La empresa tomará todas las medidas necesarias y mantendrá en los lugares de trabajo las condiciones sanitarias y ambientales necesarias para proteger eficazmente la vida y salud de los trabajadores (dependientes directos suyos o lo sean de terceros contratistas), informando de los posibles riesgos y manteniendo las condiciones adecuadas de higiene y seguridad, como también los implementos, equipos y herramientas necesarios para prevenir accidentes y enfermedades profesionales. </w:t>
      </w:r>
    </w:p>
    <w:p w:rsidR="001D69E6" w:rsidP="00A00128" w:rsidRDefault="001D69E6" w14:paraId="4F1743A2" w14:textId="77777777">
      <w:pPr>
        <w:rPr>
          <w:lang w:val="es-CL"/>
        </w:rPr>
      </w:pPr>
      <w:r w:rsidRPr="00A43311">
        <w:rPr>
          <w:lang w:val="es-CL"/>
        </w:rPr>
        <w:t>La empresa debe identificar y evaluar las condiciones ambientales y ergonómicas de trabajo de acuerdo con las características del puesto y del lugar o lugares en que éste se emplaza, la naturaleza de las labores, los equipos, las herramientas y los materiales que se requieran. Asimismo, deberá evaluar eventuales factores de riesgos psicosociales derivados de la prestación de servicios en modalidad de trabajo a distancia o teletrabajo.</w:t>
      </w:r>
    </w:p>
    <w:p w:rsidRPr="00A43311" w:rsidR="001D69E6" w:rsidP="00A00128" w:rsidRDefault="001D69E6" w14:paraId="3B80A599" w14:textId="29DED8F5">
      <w:pPr>
        <w:rPr>
          <w:lang w:val="es-CL"/>
        </w:rPr>
      </w:pPr>
      <w:r w:rsidRPr="00A43311">
        <w:rPr>
          <w:lang w:val="es-CL"/>
        </w:rPr>
        <w:t>Para ello el trabajador se le proporcionará un instrumento de autoevaluación de riesgos para aplicarlo y reportarlo a sus empleadores.</w:t>
      </w:r>
    </w:p>
    <w:p w:rsidRPr="00C67D61" w:rsidR="001D69E6" w:rsidP="00A00128" w:rsidRDefault="001D69E6" w14:paraId="515DA397" w14:textId="77777777">
      <w:r w:rsidRPr="00A43311">
        <w:rPr>
          <w:lang w:val="es-CL"/>
        </w:rPr>
        <w:t>La empresa deberá informar por escrito al trabajador, de acuerdo con los procedimientos contenidos acerca de los riesgos que entrañan sus labores, de las medidas preventivas y los medios de trabajo correctos.</w:t>
      </w:r>
      <w:r>
        <w:rPr>
          <w:lang w:val="es-CL"/>
        </w:rPr>
        <w:t xml:space="preserve"> </w:t>
      </w:r>
      <w:r w:rsidRPr="00C67D61">
        <w:t xml:space="preserve">De conformidad con Art. </w:t>
      </w:r>
      <w:r>
        <w:t xml:space="preserve">152 Quáter M, </w:t>
      </w:r>
      <w:r w:rsidRPr="00C67D61">
        <w:t>184 del Código del Trabajo, Art. 3º Nº 3 a) Ley Nº 20.308 y Art. 3 D.S Nº 594.</w:t>
      </w:r>
    </w:p>
    <w:p w:rsidR="00A00128" w:rsidRDefault="00A00128" w14:paraId="630CCE83" w14:textId="77777777">
      <w:pPr>
        <w:spacing w:after="0" w:line="240" w:lineRule="auto"/>
        <w:jc w:val="left"/>
      </w:pPr>
      <w:bookmarkStart w:name="_Toc9896489" w:id="81"/>
      <w:r>
        <w:rPr>
          <w:b/>
        </w:rPr>
        <w:br w:type="page"/>
      </w:r>
    </w:p>
    <w:p w:rsidRPr="00C67D61" w:rsidR="001D69E6" w:rsidP="00E04C3B" w:rsidRDefault="00C264EF" w14:paraId="5DAF1811" w14:textId="6D77326A">
      <w:pPr>
        <w:pStyle w:val="Ttulo3"/>
      </w:pPr>
      <w:bookmarkStart w:name="_Toc169678872" w:id="82"/>
      <w:r>
        <w:t>P</w:t>
      </w:r>
      <w:r w:rsidRPr="00C67D61">
        <w:t>árrafo 1</w:t>
      </w:r>
      <w:r>
        <w:t xml:space="preserve"> -</w:t>
      </w:r>
      <w:r w:rsidRPr="00C67D61">
        <w:t xml:space="preserve"> </w:t>
      </w:r>
      <w:r>
        <w:t>R</w:t>
      </w:r>
      <w:r w:rsidRPr="00C67D61">
        <w:t>iesgo grave e inminente</w:t>
      </w:r>
      <w:bookmarkEnd w:id="81"/>
      <w:bookmarkEnd w:id="82"/>
    </w:p>
    <w:p w:rsidRPr="00487642" w:rsidR="001D69E6" w:rsidP="00A00128" w:rsidRDefault="00E55BF2" w14:paraId="73E17249" w14:textId="3902C639">
      <w:pPr>
        <w:pStyle w:val="Articulo"/>
      </w:pPr>
      <w:r>
        <w:t xml:space="preserve">ARTICULO </w:t>
      </w:r>
      <w:r w:rsidR="008E32B4">
        <w:t>102</w:t>
      </w:r>
      <w:r w:rsidRPr="00487642" w:rsidR="001D69E6">
        <w:t>°</w:t>
      </w:r>
    </w:p>
    <w:p w:rsidRPr="00C67D61" w:rsidR="001D69E6" w:rsidP="00A00128" w:rsidRDefault="001D69E6" w14:paraId="2AEA5900" w14:textId="68C20EB3">
      <w:r w:rsidRPr="00C67D61">
        <w:t xml:space="preserve">Ante un riesgo grave e inminente para la vida o salud de los trabajadores, la empresa informará inmediatamente a todos los trabajadores afectados sobre la existencia del mencionado riesgo, así como las medidas adoptadas para eliminarlo o atenuarlo. </w:t>
      </w:r>
      <w:r w:rsidRPr="00C67D61" w:rsidR="008007FB">
        <w:t>En caso de que</w:t>
      </w:r>
      <w:r w:rsidRPr="00C67D61">
        <w:t xml:space="preserve"> el riesgo no se pueda eliminar o atenuar, la empresa adoptará medidas para la suspensión inmediata de las faenas afectadas y la evacuación de los trabajadores.</w:t>
      </w:r>
    </w:p>
    <w:p w:rsidRPr="00C67D61" w:rsidR="001D69E6" w:rsidP="00A00128" w:rsidRDefault="001D69E6" w14:paraId="7183D9A4" w14:textId="3699F4BE">
      <w:r w:rsidRPr="00C67D61">
        <w:t>El trabajador podrá interrumpir sus labores y, de ser necesario, abandonar el lugar de trabajo cuando considere, por motivos razonables, que continuar con ellas implica un riesgo grave e inminente para su vida o salud. El trabajador que interrumpa sus labores deberá informar a la empresa dentro del más breve plazo, e informar de la suspensión a la Inspección del Trabajo.</w:t>
      </w:r>
    </w:p>
    <w:p w:rsidRPr="00A00128" w:rsidR="001D69E6" w:rsidP="00A00128" w:rsidRDefault="008007FB" w14:paraId="310F7F14" w14:textId="036947C4">
      <w:r w:rsidRPr="00C67D61">
        <w:t>En caso de que</w:t>
      </w:r>
      <w:r w:rsidRPr="00C67D61" w:rsidR="001D69E6">
        <w:t xml:space="preserve"> la autoridad competente ordene la evacuación de los lugares afectados por una emergencia, catástrofe o desastre, la empresa suspenderá las labores de forma inmediata y procederá a la evacuación de los trabajadores. La reanudación de las labores sólo podrá efectuarse cuando se garanticen condiciones seguras y adecuadas para la prestación de los servicios. De conformidad al Art.</w:t>
      </w:r>
      <w:r>
        <w:t xml:space="preserve"> </w:t>
      </w:r>
      <w:r w:rsidRPr="00C67D61" w:rsidR="001D69E6">
        <w:t xml:space="preserve">184 bis del Código del Trabajo y Art. Único </w:t>
      </w:r>
      <w:hyperlink w:history="1" r:id="rId18">
        <w:r w:rsidRPr="00C67D61" w:rsidR="001D69E6">
          <w:t>Ley Nº 21.012.</w:t>
        </w:r>
      </w:hyperlink>
    </w:p>
    <w:p w:rsidR="00A00128" w:rsidP="00A00128" w:rsidRDefault="00A00128" w14:paraId="6EC1F482" w14:textId="77777777">
      <w:bookmarkStart w:name="_Toc9896490" w:id="83"/>
    </w:p>
    <w:p w:rsidRPr="00C67D61" w:rsidR="001D69E6" w:rsidP="00E04C3B" w:rsidRDefault="00C264EF" w14:paraId="3A8AFB0E" w14:textId="1A5907CE">
      <w:pPr>
        <w:pStyle w:val="Ttulo3"/>
      </w:pPr>
      <w:bookmarkStart w:name="_Toc169678873" w:id="84"/>
      <w:r>
        <w:t>P</w:t>
      </w:r>
      <w:r w:rsidRPr="00C67D61">
        <w:t>árrafo 2</w:t>
      </w:r>
      <w:r>
        <w:t xml:space="preserve"> -</w:t>
      </w:r>
      <w:r w:rsidRPr="00C67D61">
        <w:t xml:space="preserve"> </w:t>
      </w:r>
      <w:r>
        <w:t>C</w:t>
      </w:r>
      <w:r w:rsidRPr="00C67D61">
        <w:t>ontrol de salud</w:t>
      </w:r>
      <w:bookmarkEnd w:id="83"/>
      <w:bookmarkEnd w:id="84"/>
    </w:p>
    <w:p w:rsidRPr="00487642" w:rsidR="001D69E6" w:rsidP="00A00128" w:rsidRDefault="00DD50BC" w14:paraId="005FA29C" w14:textId="703CA44B">
      <w:pPr>
        <w:pStyle w:val="Articulo"/>
      </w:pPr>
      <w:r>
        <w:t xml:space="preserve">ARTICULO </w:t>
      </w:r>
      <w:r w:rsidR="008E32B4">
        <w:t>103</w:t>
      </w:r>
      <w:r w:rsidRPr="00487642" w:rsidR="001D69E6">
        <w:t>°</w:t>
      </w:r>
    </w:p>
    <w:p w:rsidR="001D69E6" w:rsidP="00A00128" w:rsidRDefault="001D69E6" w14:paraId="6FEDDD4A" w14:textId="77777777">
      <w:r w:rsidRPr="00C67D61">
        <w:t xml:space="preserve">Todo trabajador, antes de ingresar a la empresa, podrá ser sometido a un examen médico </w:t>
      </w:r>
      <w:proofErr w:type="spellStart"/>
      <w:r w:rsidRPr="00C67D61">
        <w:t>preocupacional</w:t>
      </w:r>
      <w:proofErr w:type="spellEnd"/>
      <w:r w:rsidRPr="00C67D61">
        <w:t>, o podrá exigirle la empresa al postulante presentar un certificado médico de aptitud. Especialmente tratándose de industrias o trabajos peligrosos o insalubres con condiciones ambientales desfavorables. De conformidad al Art. 184,185 y 186 del Código del Trabajo.</w:t>
      </w:r>
    </w:p>
    <w:p w:rsidRPr="00487642" w:rsidR="001D69E6" w:rsidP="00A00128" w:rsidRDefault="00DD50BC" w14:paraId="622FC32D" w14:textId="1761C4E5">
      <w:pPr>
        <w:pStyle w:val="Articulo"/>
      </w:pPr>
      <w:r>
        <w:t xml:space="preserve">ARTICULO </w:t>
      </w:r>
      <w:r w:rsidR="008E32B4">
        <w:t>104</w:t>
      </w:r>
      <w:r w:rsidRPr="00487642" w:rsidR="001D69E6">
        <w:t>°</w:t>
      </w:r>
    </w:p>
    <w:p w:rsidRPr="00C67D61" w:rsidR="001D69E6" w:rsidP="00A00128" w:rsidRDefault="001D69E6" w14:paraId="5D5F8CEF" w14:textId="77777777">
      <w:r w:rsidRPr="00C67D61">
        <w:t>Todo trabajador al ingresar a la empresa deberá llenar la Ficha Médica Ocupacional, colocando los datos que allí se pidan, especialmente en lo relacionado con los trabajos o actividades desarrolladas con anterioridad y con las enfermedades y accidentes que ha sufrido y las secuelas ocasionadas.</w:t>
      </w:r>
    </w:p>
    <w:p w:rsidRPr="00487642" w:rsidR="001D69E6" w:rsidP="00A00128" w:rsidRDefault="00DD50BC" w14:paraId="02DB8029" w14:textId="30D87CB5">
      <w:pPr>
        <w:pStyle w:val="Articulo"/>
      </w:pPr>
      <w:r>
        <w:t xml:space="preserve">ARTICULO </w:t>
      </w:r>
      <w:r w:rsidR="008E32B4">
        <w:t>105</w:t>
      </w:r>
      <w:r w:rsidRPr="00487642" w:rsidR="001D69E6">
        <w:t>°</w:t>
      </w:r>
    </w:p>
    <w:p w:rsidRPr="00C67D61" w:rsidR="001D69E6" w:rsidP="00A00128" w:rsidRDefault="001D69E6" w14:paraId="39D04809" w14:textId="77777777">
      <w:r w:rsidRPr="00C67D61">
        <w:t>El trabajador que padezca de alguna enfermedad que afecte su capacidad y seguridad en el trabajo deberá poner esta situación en conocimiento de su jefe inmediato para que adopte las medidas que procedan, especialmente si padece de vértigo, epilepsia, mareos, afección cardiaca, poca capacidad auditiva o visual y otros. Igualmente debe comunicar cuando en su casa existan personas que padezcan enfermedades infectocontagiosas.</w:t>
      </w:r>
    </w:p>
    <w:p w:rsidRPr="00487642" w:rsidR="001D69E6" w:rsidP="00A00128" w:rsidRDefault="00E55BF2" w14:paraId="6D92FD4D" w14:textId="21095C2D">
      <w:pPr>
        <w:pStyle w:val="Articulo"/>
      </w:pPr>
      <w:r>
        <w:t xml:space="preserve">ARTICULO </w:t>
      </w:r>
      <w:r w:rsidR="005134B9">
        <w:t>106</w:t>
      </w:r>
      <w:r w:rsidRPr="00487642" w:rsidR="001D69E6">
        <w:t>°</w:t>
      </w:r>
    </w:p>
    <w:p w:rsidR="001D69E6" w:rsidP="00A00128" w:rsidRDefault="001D69E6" w14:paraId="3B0C598D" w14:textId="78F2D954">
      <w:r w:rsidRPr="00C67D61">
        <w:t>Cuando a juicio de la empresa, del Comité Paritario o del Organismo Administrador del Seguro se presuman riesgos de enfermedades profesionales, y lo estimen necesario o conveniente, podrán enviar a examen médico a cualquier trabajador con el propósito de mantener un adecuado control acerca de su estado de salud. Los trabajadores tendrán la obligación de someterse a todos los exámenes que dispongan los servicios médicos del Organismo Administrador, en la oportunidad y lugar que ellos determinen. De conformidad al Art. 184 del Código del Trabajo, Art. 71 Ley Nº 16.744 y Art.</w:t>
      </w:r>
      <w:r w:rsidR="008007FB">
        <w:t xml:space="preserve"> </w:t>
      </w:r>
      <w:r w:rsidRPr="00C67D61">
        <w:t>72 Letra a) y g) del D.S. N°101.</w:t>
      </w:r>
    </w:p>
    <w:p w:rsidR="00A00128" w:rsidRDefault="00A00128" w14:paraId="776E209C" w14:textId="56E5FACE">
      <w:pPr>
        <w:spacing w:after="0" w:line="240" w:lineRule="auto"/>
        <w:jc w:val="left"/>
      </w:pPr>
      <w:r>
        <w:br w:type="page"/>
      </w:r>
    </w:p>
    <w:p w:rsidRPr="00487642" w:rsidR="001D69E6" w:rsidP="00F67695" w:rsidRDefault="00C264EF" w14:paraId="63D44352" w14:textId="3917FFA2">
      <w:pPr>
        <w:pStyle w:val="Ttulo2"/>
      </w:pPr>
      <w:bookmarkStart w:name="_Toc9896491" w:id="85"/>
      <w:bookmarkStart w:name="_Toc169678874" w:id="86"/>
      <w:r>
        <w:t>C</w:t>
      </w:r>
      <w:r w:rsidRPr="00C67D61">
        <w:t xml:space="preserve">apítulo </w:t>
      </w:r>
      <w:r>
        <w:t>II - D</w:t>
      </w:r>
      <w:r w:rsidRPr="00C67D61">
        <w:t>e las obligaciones</w:t>
      </w:r>
      <w:bookmarkEnd w:id="85"/>
      <w:bookmarkEnd w:id="86"/>
    </w:p>
    <w:p w:rsidRPr="00C67D61" w:rsidR="001D69E6" w:rsidP="00E04C3B" w:rsidRDefault="00C264EF" w14:paraId="47D0E806" w14:textId="5020558D">
      <w:pPr>
        <w:pStyle w:val="Ttulo3"/>
      </w:pPr>
      <w:bookmarkStart w:name="_Toc9896492" w:id="87"/>
      <w:bookmarkStart w:name="_Toc169678875" w:id="88"/>
      <w:r>
        <w:t>P</w:t>
      </w:r>
      <w:r w:rsidRPr="00C67D61">
        <w:t>árrafo 1</w:t>
      </w:r>
      <w:r>
        <w:t xml:space="preserve"> -</w:t>
      </w:r>
      <w:r w:rsidRPr="00C67D61">
        <w:t xml:space="preserve"> </w:t>
      </w:r>
      <w:r>
        <w:t>D</w:t>
      </w:r>
      <w:r w:rsidRPr="00C67D61">
        <w:t>e la obligación de informar de los riesgos laborales</w:t>
      </w:r>
      <w:bookmarkEnd w:id="87"/>
      <w:bookmarkEnd w:id="88"/>
      <w:r w:rsidRPr="00C67D61">
        <w:t xml:space="preserve"> </w:t>
      </w:r>
    </w:p>
    <w:p w:rsidRPr="00C67D61" w:rsidR="001D69E6" w:rsidP="00A00128" w:rsidRDefault="001D69E6" w14:paraId="30111708" w14:textId="12F00CCB">
      <w:pPr>
        <w:pStyle w:val="Articulo"/>
      </w:pPr>
      <w:r w:rsidRPr="00C67D61">
        <w:t>AR</w:t>
      </w:r>
      <w:r w:rsidR="00E55BF2">
        <w:t xml:space="preserve">TICULO </w:t>
      </w:r>
      <w:r w:rsidR="005134B9">
        <w:t>107</w:t>
      </w:r>
      <w:r w:rsidRPr="00C67D61">
        <w:t>°</w:t>
      </w:r>
    </w:p>
    <w:p w:rsidRPr="00C67D61" w:rsidR="001D69E6" w:rsidP="00A00128" w:rsidRDefault="001D69E6" w14:paraId="1AAD65BA" w14:textId="77777777">
      <w:r w:rsidRPr="00C67D61">
        <w:t>La empresa tiene la obligación de informar oportuna y convenientemente a todos sus trabajadores acerca de los riesgos que entrañan sus labores, de las medidas preventivas y de los métodos de trabajo correctos. Los riesgos son los inherentes a la actividad de la empresa.</w:t>
      </w:r>
    </w:p>
    <w:p w:rsidRPr="00C67D61" w:rsidR="001D69E6" w:rsidP="00A00128" w:rsidRDefault="001D69E6" w14:paraId="4EA6D9CA" w14:textId="77777777">
      <w:r w:rsidRPr="00C67D61">
        <w:t xml:space="preserve">Deben informar a los trabajadores acerca de los elementos, productos y sustancias que deban utilizar en los procesos de producción o en su trabajo, sobre la identificación de los mismos (fórmula, sinónimos, aspecto y olor), sobre los límites de exposición permisibles de esos productos, acerca de los peligros para la salud y sobre las medidas de control y de prevención que deben adoptar para evitar tales riesgos. De Conformidad al Art. 21º D.S Nº 40. </w:t>
      </w:r>
    </w:p>
    <w:p w:rsidRPr="00C67D61" w:rsidR="001D69E6" w:rsidP="00A00128" w:rsidRDefault="001D69E6" w14:paraId="71FE04DA" w14:textId="17887563">
      <w:r w:rsidRPr="00C67D61">
        <w:t xml:space="preserve">Ver </w:t>
      </w:r>
      <w:r w:rsidRPr="00144844">
        <w:rPr>
          <w:b/>
          <w:color w:val="13C045"/>
        </w:rPr>
        <w:t>Anexo N°</w:t>
      </w:r>
      <w:r w:rsidRPr="00144844" w:rsidR="008007FB">
        <w:rPr>
          <w:b/>
          <w:color w:val="13C045"/>
        </w:rPr>
        <w:t xml:space="preserve"> </w:t>
      </w:r>
      <w:r w:rsidRPr="00144844">
        <w:rPr>
          <w:b/>
          <w:color w:val="13C045"/>
        </w:rPr>
        <w:t>3</w:t>
      </w:r>
      <w:r w:rsidRPr="00144844">
        <w:rPr>
          <w:color w:val="13C045"/>
        </w:rPr>
        <w:t xml:space="preserve"> </w:t>
      </w:r>
      <w:r w:rsidRPr="00C67D61">
        <w:t>De la Obligación de Informar.</w:t>
      </w:r>
    </w:p>
    <w:p w:rsidRPr="00487642" w:rsidR="001D69E6" w:rsidP="00A00128" w:rsidRDefault="00DB2780" w14:paraId="481E365B" w14:textId="3E4E9F24">
      <w:pPr>
        <w:pStyle w:val="Articulo"/>
      </w:pPr>
      <w:r>
        <w:t xml:space="preserve">ARTICULO </w:t>
      </w:r>
      <w:r w:rsidR="005134B9">
        <w:t>108</w:t>
      </w:r>
      <w:r w:rsidRPr="00487642" w:rsidR="001D69E6">
        <w:t>°</w:t>
      </w:r>
    </w:p>
    <w:p w:rsidRPr="00C67D61" w:rsidR="001D69E6" w:rsidP="00A00128" w:rsidRDefault="001D69E6" w14:paraId="4A1815BA" w14:textId="77777777">
      <w:r w:rsidRPr="00C67D61">
        <w:t>La empresa debe mantener los equipos y dispositivos técnicamente necesarios para reducir a niveles mínimos los riesgos que puedan presentarse en los sitios de trabajo. De Conformidad al Art. 22º D.S Nº 40.</w:t>
      </w:r>
    </w:p>
    <w:p w:rsidRPr="00487642" w:rsidR="001D69E6" w:rsidP="00A00128" w:rsidRDefault="00E55BF2" w14:paraId="253CEF02" w14:textId="2F0D7C04">
      <w:pPr>
        <w:pStyle w:val="Articulo"/>
      </w:pPr>
      <w:r>
        <w:t xml:space="preserve">ARTICULO </w:t>
      </w:r>
      <w:r w:rsidR="005134B9">
        <w:t>109</w:t>
      </w:r>
      <w:r w:rsidRPr="00487642" w:rsidR="001D69E6">
        <w:t>°</w:t>
      </w:r>
    </w:p>
    <w:p w:rsidRPr="00C67D61" w:rsidR="001D69E6" w:rsidP="00A00128" w:rsidRDefault="001D69E6" w14:paraId="2DA9D41A" w14:textId="7F9E32D7">
      <w:r w:rsidRPr="00C67D61">
        <w:t>La empresa dará cumplimiento a las obligaciones que establece el artículo 92º de este Reglamento a través de los Comités Paritarios de Higiene y Seguridad y los Departamentos de Prevención de Riesgos, al momento de contratar a los trabajadores o de crear actividades qu</w:t>
      </w:r>
      <w:r w:rsidR="00DB5B9A">
        <w:t>e implican riesgos. Si no existe</w:t>
      </w:r>
      <w:r w:rsidRPr="00C67D61">
        <w:t>n los Comités o los Departamentos</w:t>
      </w:r>
      <w:r w:rsidR="003837B6">
        <w:t>,</w:t>
      </w:r>
      <w:r w:rsidRPr="00C67D61">
        <w:t xml:space="preserve"> la empresa proporcionará la información correspondiente en la forma que estime más conveniente y adecuada. De Conformidad al Art. 23º D.S Nº 40.</w:t>
      </w:r>
    </w:p>
    <w:p w:rsidRPr="00487642" w:rsidR="001D69E6" w:rsidP="00A00128" w:rsidRDefault="00E55BF2" w14:paraId="5431BB64" w14:textId="3E787464">
      <w:pPr>
        <w:pStyle w:val="Articulo"/>
      </w:pPr>
      <w:r>
        <w:t xml:space="preserve">ARTICULO </w:t>
      </w:r>
      <w:r w:rsidR="005134B9">
        <w:t>110</w:t>
      </w:r>
      <w:r w:rsidRPr="00487642" w:rsidR="001D69E6">
        <w:t>°</w:t>
      </w:r>
    </w:p>
    <w:p w:rsidR="001D69E6" w:rsidP="00A00128" w:rsidRDefault="001D69E6" w14:paraId="12EEBE0D" w14:textId="77777777">
      <w:r w:rsidRPr="00C67D61">
        <w:t>Será obligación permanente de la Empresa adoptar las medidas de Prevención de Riesgos que sean necesarias para proteger efectivamente la vida y salud de los trabajadores de ella.</w:t>
      </w:r>
    </w:p>
    <w:p w:rsidRPr="00487642" w:rsidR="001D69E6" w:rsidP="00A00128" w:rsidRDefault="00DB2780" w14:paraId="73CD677D" w14:textId="63172119">
      <w:pPr>
        <w:pStyle w:val="Articulo"/>
      </w:pPr>
      <w:r>
        <w:t xml:space="preserve">ARTICULO </w:t>
      </w:r>
      <w:r w:rsidR="005134B9">
        <w:t>111</w:t>
      </w:r>
      <w:r w:rsidRPr="00487642" w:rsidR="001D69E6">
        <w:t>°</w:t>
      </w:r>
    </w:p>
    <w:p w:rsidRPr="00C67D61" w:rsidR="001D69E6" w:rsidP="00A00128" w:rsidRDefault="001D69E6" w14:paraId="2A081CFC" w14:textId="77777777">
      <w:r w:rsidRPr="00C67D61">
        <w:t>Teniendo en cuenta que la Prevención de Riesgos Profesionales es de carácter obligatorio, los trabajadores deberán cumplir todas las Normas de Seguridad que se identifiquen en el presente Reglamento.</w:t>
      </w:r>
    </w:p>
    <w:p w:rsidRPr="00C67D61" w:rsidR="001D69E6" w:rsidP="001D69E6" w:rsidRDefault="001D69E6" w14:paraId="144CC771" w14:textId="77777777">
      <w:pPr>
        <w:adjustRightInd w:val="0"/>
        <w:rPr>
          <w:rFonts w:ascii="Estandar" w:hAnsi="Estandar" w:eastAsia="DINNextLTPro-Light" w:cs="Arial"/>
          <w:color w:val="58595B"/>
        </w:rPr>
      </w:pPr>
    </w:p>
    <w:p w:rsidRPr="00C67D61" w:rsidR="001D69E6" w:rsidP="00E04C3B" w:rsidRDefault="00C264EF" w14:paraId="608BEFFF" w14:textId="16C24A83">
      <w:pPr>
        <w:pStyle w:val="Ttulo3"/>
      </w:pPr>
      <w:bookmarkStart w:name="_Toc9896493" w:id="89"/>
      <w:bookmarkStart w:name="_Toc169678876" w:id="90"/>
      <w:r>
        <w:t>P</w:t>
      </w:r>
      <w:r w:rsidRPr="00C67D61">
        <w:t>árrafo 2</w:t>
      </w:r>
      <w:r>
        <w:t xml:space="preserve"> -</w:t>
      </w:r>
      <w:r w:rsidRPr="00C67D61">
        <w:t xml:space="preserve"> </w:t>
      </w:r>
      <w:r>
        <w:t>D</w:t>
      </w:r>
      <w:r w:rsidRPr="00C67D61">
        <w:t>e comité paritario de higiene y seguridad</w:t>
      </w:r>
      <w:bookmarkEnd w:id="89"/>
      <w:bookmarkEnd w:id="90"/>
    </w:p>
    <w:p w:rsidRPr="00DF1BC2" w:rsidR="001D69E6" w:rsidP="001D69E6" w:rsidRDefault="001D69E6" w14:paraId="03DB5D44" w14:textId="77777777">
      <w:pPr>
        <w:pBdr>
          <w:top w:val="single" w:color="205B64" w:sz="12" w:space="1"/>
          <w:left w:val="single" w:color="205B64" w:sz="12" w:space="1"/>
          <w:bottom w:val="single" w:color="205B64" w:sz="12" w:space="1"/>
          <w:right w:val="single" w:color="205B64" w:sz="12" w:space="1"/>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rPr>
          <w:rFonts w:cs="Arial"/>
          <w:color w:val="595054"/>
          <w:sz w:val="10"/>
          <w:szCs w:val="10"/>
        </w:rPr>
      </w:pPr>
    </w:p>
    <w:p w:rsidRPr="00DF1BC2" w:rsidR="001D69E6" w:rsidP="001D69E6" w:rsidRDefault="001D69E6" w14:paraId="1195AE15" w14:textId="655DD406">
      <w:pPr>
        <w:pBdr>
          <w:top w:val="single" w:color="205B64" w:sz="12" w:space="1"/>
          <w:left w:val="single" w:color="205B64" w:sz="12" w:space="1"/>
          <w:bottom w:val="single" w:color="205B64" w:sz="12" w:space="1"/>
          <w:right w:val="single" w:color="205B64" w:sz="12" w:space="1"/>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rPr>
          <w:rFonts w:cs="Arial"/>
          <w:color w:val="595054"/>
          <w:sz w:val="20"/>
          <w:szCs w:val="20"/>
        </w:rPr>
      </w:pPr>
      <w:r w:rsidRPr="00DF1BC2">
        <w:rPr>
          <w:rFonts w:cs="Arial"/>
          <w:color w:val="595054"/>
          <w:sz w:val="20"/>
          <w:szCs w:val="20"/>
        </w:rPr>
        <w:t>Se exceptúan de las disposiciones estable</w:t>
      </w:r>
      <w:r w:rsidR="00FB0BFA">
        <w:rPr>
          <w:rFonts w:cs="Arial"/>
          <w:color w:val="595054"/>
          <w:sz w:val="20"/>
          <w:szCs w:val="20"/>
        </w:rPr>
        <w:t>cidas en este Párrafo</w:t>
      </w:r>
      <w:r w:rsidR="005F209A">
        <w:rPr>
          <w:rFonts w:cs="Arial"/>
          <w:color w:val="595054"/>
          <w:sz w:val="20"/>
          <w:szCs w:val="20"/>
        </w:rPr>
        <w:t xml:space="preserve"> 2 del Art. 109</w:t>
      </w:r>
      <w:r w:rsidRPr="00DF1BC2">
        <w:rPr>
          <w:rFonts w:cs="Arial"/>
          <w:color w:val="595054"/>
          <w:sz w:val="20"/>
          <w:szCs w:val="20"/>
        </w:rPr>
        <w:t>, las empresas en las cuales trabajan hasta 25 personas.</w:t>
      </w:r>
    </w:p>
    <w:p w:rsidRPr="00144844" w:rsidR="001D69E6" w:rsidP="00DF1BC2" w:rsidRDefault="001D69E6" w14:paraId="36440DD5" w14:textId="77777777">
      <w:pPr>
        <w:pBdr>
          <w:top w:val="single" w:color="205B64" w:sz="12" w:space="1"/>
          <w:left w:val="single" w:color="205B64" w:sz="12" w:space="1"/>
          <w:bottom w:val="single" w:color="205B64" w:sz="12" w:space="1"/>
          <w:right w:val="single" w:color="205B64" w:sz="12" w:space="1"/>
        </w:pBdr>
        <w:shd w:val="clear" w:color="auto" w:fill="F2F2F2" w:themeFill="background1" w:themeFillShade="F2"/>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adjustRightInd w:val="0"/>
        <w:jc w:val="center"/>
        <w:rPr>
          <w:rFonts w:cs="Arial"/>
          <w:b/>
          <w:bCs/>
          <w:color w:val="004C14"/>
          <w:sz w:val="20"/>
          <w:szCs w:val="20"/>
        </w:rPr>
      </w:pPr>
      <w:r w:rsidRPr="00144844">
        <w:rPr>
          <w:rFonts w:cs="Arial"/>
          <w:b/>
          <w:bCs/>
          <w:color w:val="004C14"/>
          <w:sz w:val="20"/>
          <w:szCs w:val="20"/>
        </w:rPr>
        <w:t>ESTE CUADRO DEBE SER ELIMINADO</w:t>
      </w:r>
    </w:p>
    <w:p w:rsidRPr="00DF1BC2" w:rsidR="001D69E6" w:rsidP="001D69E6" w:rsidRDefault="001D69E6" w14:paraId="6BD372AD" w14:textId="77777777">
      <w:pPr>
        <w:pBdr>
          <w:top w:val="single" w:color="205B64" w:sz="12" w:space="1"/>
          <w:left w:val="single" w:color="205B64" w:sz="12" w:space="1"/>
          <w:bottom w:val="single" w:color="205B64" w:sz="12" w:space="1"/>
          <w:right w:val="single" w:color="205B64" w:sz="12" w:space="1"/>
        </w:pBdr>
        <w:shd w:val="clear" w:color="auto" w:fill="F2F2F2" w:themeFill="background1" w:themeFillShade="F2"/>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adjustRightInd w:val="0"/>
        <w:rPr>
          <w:rFonts w:cs="Arial"/>
          <w:color w:val="205B64"/>
          <w:sz w:val="10"/>
          <w:szCs w:val="10"/>
        </w:rPr>
      </w:pPr>
    </w:p>
    <w:p w:rsidRPr="00DF1BC2" w:rsidR="001D69E6" w:rsidP="00DF1BC2" w:rsidRDefault="001D69E6" w14:paraId="29E34FEF" w14:textId="77777777">
      <w:pPr>
        <w:pStyle w:val="Sinespaciado"/>
      </w:pPr>
    </w:p>
    <w:p w:rsidRPr="00C67D61" w:rsidR="001D69E6" w:rsidP="003906B6" w:rsidRDefault="00DB2780" w14:paraId="107E4BAF" w14:textId="14827D24">
      <w:pPr>
        <w:pStyle w:val="Articulo"/>
      </w:pPr>
      <w:r>
        <w:t>ARTICULO 1</w:t>
      </w:r>
      <w:r w:rsidR="005134B9">
        <w:t>12</w:t>
      </w:r>
      <w:r w:rsidRPr="00C67D61" w:rsidR="001D69E6">
        <w:t>°</w:t>
      </w:r>
    </w:p>
    <w:p w:rsidRPr="00C67D61" w:rsidR="001D69E6" w:rsidP="003906B6" w:rsidRDefault="001D69E6" w14:paraId="582A3377" w14:textId="77777777">
      <w:r w:rsidRPr="00C67D61">
        <w:t>El Comité Paritario de Higiene y Seguridad es una organización legal de participación conjunta entre la Empresa y los trabajadores, creado exclusivamente para que se analicen los riesgos de accidentes y enfermedades en los lugares de trabajo, y se adopten acciones que contribuyan a su eliminación o control.</w:t>
      </w:r>
    </w:p>
    <w:p w:rsidRPr="005E7254" w:rsidR="001D69E6" w:rsidP="003906B6" w:rsidRDefault="00E55BF2" w14:paraId="7564AF41" w14:textId="7B6776DF">
      <w:pPr>
        <w:pStyle w:val="Articulo"/>
      </w:pPr>
      <w:r>
        <w:t>ARTICULO 1</w:t>
      </w:r>
      <w:r w:rsidR="005134B9">
        <w:t>13</w:t>
      </w:r>
      <w:r w:rsidRPr="005E7254" w:rsidR="001D69E6">
        <w:t>°</w:t>
      </w:r>
    </w:p>
    <w:p w:rsidRPr="00C67D61" w:rsidR="001D69E6" w:rsidP="003906B6" w:rsidRDefault="001D69E6" w14:paraId="32A443EE" w14:textId="77777777">
      <w:r w:rsidRPr="00C67D61">
        <w:t>Serán consideradas prácticas antisindicales de la empresa, obstaculizar la formación o funcionamiento de los Comités Paritarios de Higiene y Seguridad o a sus integrantes de conformidad al Art. 289 del Código del Trabajo.</w:t>
      </w:r>
    </w:p>
    <w:p w:rsidRPr="005E7254" w:rsidR="001D69E6" w:rsidP="003906B6" w:rsidRDefault="00DB2780" w14:paraId="322508A6" w14:textId="7579188A">
      <w:pPr>
        <w:pStyle w:val="Articulo"/>
      </w:pPr>
      <w:r>
        <w:t>ARTICULO 1</w:t>
      </w:r>
      <w:r w:rsidR="005134B9">
        <w:t>14</w:t>
      </w:r>
      <w:r w:rsidRPr="005E7254" w:rsidR="001D69E6">
        <w:t>°</w:t>
      </w:r>
    </w:p>
    <w:p w:rsidRPr="00C67D61" w:rsidR="001D69E6" w:rsidP="003906B6" w:rsidRDefault="001D69E6" w14:paraId="51C99EB2" w14:textId="690C12D5">
      <w:r w:rsidRPr="00C67D61">
        <w:t>En toda empresa, faena, sucursal o agencia en que trabajan más de 25 personas se constituirá un Comité Paritario de Higiene y Seguridad, compuestos por representantes de la empresa y representantes de los trabajadores, cuyas decisiones, adoptadas en el ejercicio de las atribuciones que les encomiende la Ley Nº 16.744, serán obligatorias para la empresa y los trabajadores. De acuerdo al Art. 1º D.S 54 y Art.</w:t>
      </w:r>
      <w:r w:rsidR="008007FB">
        <w:t xml:space="preserve"> </w:t>
      </w:r>
      <w:r w:rsidRPr="00C67D61">
        <w:t xml:space="preserve">66 </w:t>
      </w:r>
      <w:hyperlink w:tgtFrame="_blank" w:history="1" r:id="rId19">
        <w:r w:rsidRPr="00C67D61">
          <w:t>Ley Nº 16.744</w:t>
        </w:r>
      </w:hyperlink>
      <w:r w:rsidRPr="00C67D61">
        <w:t>. </w:t>
      </w:r>
    </w:p>
    <w:p w:rsidRPr="005E7254" w:rsidR="001D69E6" w:rsidP="003906B6" w:rsidRDefault="00E55BF2" w14:paraId="4BCE25F4" w14:textId="7EF6234C">
      <w:pPr>
        <w:pStyle w:val="Articulo"/>
      </w:pPr>
      <w:r>
        <w:t>ARTICULO 1</w:t>
      </w:r>
      <w:r w:rsidR="005134B9">
        <w:t>15</w:t>
      </w:r>
      <w:r w:rsidRPr="005E7254" w:rsidR="001D69E6">
        <w:t>°</w:t>
      </w:r>
    </w:p>
    <w:p w:rsidRPr="00C67D61" w:rsidR="001D69E6" w:rsidP="003906B6" w:rsidRDefault="001D69E6" w14:paraId="3E92E4FF" w14:textId="77777777">
      <w:r w:rsidRPr="00C67D61">
        <w:t>Corresponderá al Inspector del Trabajo respectivo decidir, en caso de duda, si procede o no que se constituya el Comité Paritario de Higiene y Seguridad. Asimismo, este funcionario deberá resolver sin ulterior recurso, cualquier reclamo o duda relacionada con la designación o elección de los miembros del Comité Paritario. De conformidad al Art. 1º y 12º D.S 54.</w:t>
      </w:r>
    </w:p>
    <w:p w:rsidRPr="005E7254" w:rsidR="001D69E6" w:rsidP="003906B6" w:rsidRDefault="001D69E6" w14:paraId="3FE03790" w14:textId="546D3D21">
      <w:pPr>
        <w:pStyle w:val="Articulo"/>
      </w:pPr>
      <w:r w:rsidRPr="005E7254">
        <w:t>ARTICULO 1</w:t>
      </w:r>
      <w:r w:rsidR="005134B9">
        <w:t>16</w:t>
      </w:r>
      <w:r w:rsidRPr="005E7254">
        <w:t>°</w:t>
      </w:r>
    </w:p>
    <w:p w:rsidRPr="00C67D61" w:rsidR="001D69E6" w:rsidP="003906B6" w:rsidRDefault="001D69E6" w14:paraId="17C066C2" w14:textId="77777777">
      <w:r w:rsidRPr="00C67D61">
        <w:t>Los Comités Paritarios de Higiene y Seguridad estarán compuestos por representantes de la empresa y de los trabajadores; dicho Comité‚ estará conformado por 3 titulares representantes de la empresa y 3 titulares representantes de los trabajadores. Además, deben considerarse tres representantes de ambas partes en calidad de suplentes. De conformidad al Art. 3º D.S 54.</w:t>
      </w:r>
    </w:p>
    <w:p w:rsidRPr="005E7254" w:rsidR="001D69E6" w:rsidP="003906B6" w:rsidRDefault="00E55BF2" w14:paraId="77D4AAFE" w14:textId="65E50A89">
      <w:pPr>
        <w:pStyle w:val="Articulo"/>
      </w:pPr>
      <w:r>
        <w:t>ARTICULO 1</w:t>
      </w:r>
      <w:r w:rsidR="007D5912">
        <w:t>17</w:t>
      </w:r>
      <w:r w:rsidRPr="005E7254" w:rsidR="001D69E6">
        <w:t>°</w:t>
      </w:r>
    </w:p>
    <w:p w:rsidRPr="00C67D61" w:rsidR="001D69E6" w:rsidP="003906B6" w:rsidRDefault="001D69E6" w14:paraId="34B0BAE0" w14:textId="77777777">
      <w:r w:rsidRPr="00C67D61">
        <w:t>En las empresas obligadas a constituir Comités Paritarios de Higiene y Seguridad, gozará de fuero, hasta el término de su mandato, uno de los representantes titulares de los trabajadores. El aforado será designado por los propios representantes de los trabajadores en el respectivo Comité y sólo podrá ser reemplazado por otro de los representantes titulares y, en subsidio de éstos, por un suplente, por el resto del mandato, si por cualquier causa cesare en el cargo. La designación deberá ser comunicada por escrito a la administración de la empresa el día laboral siguiente a éste. De conformidad al Art. 243 del Código del Trabajo.</w:t>
      </w:r>
    </w:p>
    <w:p w:rsidRPr="005E7254" w:rsidR="001D69E6" w:rsidP="003906B6" w:rsidRDefault="00E55BF2" w14:paraId="7A6F951A" w14:textId="3DE50BC5">
      <w:pPr>
        <w:pStyle w:val="Articulo"/>
      </w:pPr>
      <w:r>
        <w:t>ARTICULO 1</w:t>
      </w:r>
      <w:r w:rsidR="007D5912">
        <w:t>18</w:t>
      </w:r>
      <w:r w:rsidRPr="005E7254" w:rsidR="001D69E6">
        <w:t xml:space="preserve">° </w:t>
      </w:r>
    </w:p>
    <w:p w:rsidRPr="00C67D61" w:rsidR="001D69E6" w:rsidP="003906B6" w:rsidRDefault="001D69E6" w14:paraId="25B7F843" w14:textId="77777777">
      <w:r w:rsidRPr="00C67D61">
        <w:t xml:space="preserve">Las empresas que contraten o subcontraten con otros la realización de una obra, faena o servicios propios de su giro, deberán velar por la constitución y funcionamiento de un </w:t>
      </w:r>
      <w:bookmarkStart w:name="paritario7" w:id="91"/>
      <w:r w:rsidRPr="00C67D61">
        <w:t>Comité</w:t>
      </w:r>
      <w:bookmarkEnd w:id="91"/>
      <w:r w:rsidRPr="00C67D61">
        <w:t xml:space="preserve"> </w:t>
      </w:r>
      <w:bookmarkStart w:name="paritario26" w:id="92"/>
      <w:r w:rsidRPr="00C67D61">
        <w:t>Paritario</w:t>
      </w:r>
      <w:bookmarkEnd w:id="92"/>
      <w:r w:rsidRPr="00C67D61">
        <w:t xml:space="preserve"> de Higiene y Seguridad y un Departamento de Prevención de Riesgos para tales faenas, cuando cumplan con el número de trabajadores exigidos por los incisos primero y cuarto del Art. 66 Ley Nº 16. 744, que prestan servicios en un mismo lugar de trabajo, cualquiera sea su dependencia. De conformidad al Art. 66° Bis Ley Nº16.744. </w:t>
      </w:r>
    </w:p>
    <w:p w:rsidRPr="005E7254" w:rsidR="001D69E6" w:rsidP="003906B6" w:rsidRDefault="00E55BF2" w14:paraId="4F47C813" w14:textId="39A5270B">
      <w:pPr>
        <w:pStyle w:val="Articulo"/>
      </w:pPr>
      <w:r>
        <w:t>ARTICULO 1</w:t>
      </w:r>
      <w:r w:rsidR="007D5912">
        <w:t>19</w:t>
      </w:r>
      <w:r w:rsidRPr="005E7254" w:rsidR="001D69E6">
        <w:t>°</w:t>
      </w:r>
    </w:p>
    <w:p w:rsidRPr="00C67D61" w:rsidR="001D69E6" w:rsidP="003906B6" w:rsidRDefault="001D69E6" w14:paraId="0FD34FCE" w14:textId="0F3B543E">
      <w:r w:rsidRPr="00C67D61">
        <w:t>El Comité Paritario de Higiene y Seguridad de la Empresa debe cumplir con las siguientes funciones y atribuciones dispuestas en el Art. 66 de la Ley Nº 16.744 y Art. 24 del Decreto Supremo N°</w:t>
      </w:r>
      <w:r w:rsidR="008007FB">
        <w:t xml:space="preserve"> </w:t>
      </w:r>
      <w:r w:rsidRPr="00C67D61">
        <w:t xml:space="preserve">54. </w:t>
      </w:r>
    </w:p>
    <w:p w:rsidRPr="003906B6" w:rsidR="001D69E6" w:rsidP="003906B6" w:rsidRDefault="001D69E6" w14:paraId="525EAE04" w14:textId="77777777">
      <w:pPr>
        <w:pStyle w:val="Sinespaciado"/>
      </w:pPr>
      <w:r w:rsidRPr="003906B6">
        <w:t>1. Asesorar e instruir a los trabajadores para la correcta utilización de los instrumentos de protección.</w:t>
      </w:r>
    </w:p>
    <w:p w:rsidRPr="00C67D61" w:rsidR="001D69E6" w:rsidP="003906B6" w:rsidRDefault="001D69E6" w14:paraId="546901F1" w14:textId="77777777">
      <w:r w:rsidRPr="00C67D61">
        <w:t>Para este efecto, se entenderá por instrumentos de protección, no sólo el elemento de protección personal, sino todo dispositivo tendiente a controlar riesgos de accidentes o enfermedades en el ambiente de trabajo, como ser protección de máquinas, sistemas o equipos de captación de contaminaciones del aire, etc.</w:t>
      </w:r>
    </w:p>
    <w:p w:rsidRPr="00C67D61" w:rsidR="001D69E6" w:rsidP="003906B6" w:rsidRDefault="001D69E6" w14:paraId="4C11AE40" w14:textId="77777777">
      <w:r w:rsidRPr="00C67D61">
        <w:t>La anterior función la cumplirá el Comité Paritario de preferencia por los siguientes medios:</w:t>
      </w:r>
    </w:p>
    <w:p w:rsidRPr="00C67D61" w:rsidR="001D69E6" w:rsidP="003906B6" w:rsidRDefault="001D69E6" w14:paraId="5F9A176F" w14:textId="77777777">
      <w:pPr>
        <w:pStyle w:val="Prrafodelista"/>
      </w:pPr>
      <w:r w:rsidRPr="00C67D61">
        <w:t>Visitas periódicas a los lugares de trabajo para revisar y efectuar análisis de los procedimientos de trabajo y utilización de los medios de protección impartiendo instrucciones en el momento mismo;</w:t>
      </w:r>
    </w:p>
    <w:p w:rsidRPr="00C67D61" w:rsidR="001D69E6" w:rsidP="003906B6" w:rsidRDefault="001D69E6" w14:paraId="3581D60A" w14:textId="77777777">
      <w:pPr>
        <w:pStyle w:val="Prrafodelista"/>
      </w:pPr>
      <w:r w:rsidRPr="00C67D61">
        <w:t>Utilizando los recursos, asesorías o colaboraciones que se pueda obtener de los organismos administradores;</w:t>
      </w:r>
    </w:p>
    <w:p w:rsidRPr="00C67D61" w:rsidR="001D69E6" w:rsidP="003906B6" w:rsidRDefault="001D69E6" w14:paraId="50FD19DE" w14:textId="77777777">
      <w:pPr>
        <w:pStyle w:val="Prrafodelista"/>
      </w:pPr>
      <w:r w:rsidRPr="00C67D61">
        <w:t>Organizando reuniones informativas, charlas o cualquier otro medio de divulgación.</w:t>
      </w:r>
    </w:p>
    <w:p w:rsidRPr="00C67D61" w:rsidR="001D69E6" w:rsidP="003906B6" w:rsidRDefault="001D69E6" w14:paraId="18D64A7E" w14:textId="77777777"/>
    <w:p w:rsidR="001D69E6" w:rsidP="003906B6" w:rsidRDefault="001D69E6" w14:paraId="6FF48C60" w14:textId="0B7039F5">
      <w:pPr>
        <w:pStyle w:val="Sinespaciado"/>
      </w:pPr>
      <w:r w:rsidRPr="003906B6">
        <w:t>2. Vigilar, el cumplimiento tanto por parte de las empresas como de los trabajadores, de las medidas de prevención, higiene y seguridad.</w:t>
      </w:r>
    </w:p>
    <w:p w:rsidRPr="00C67D61" w:rsidR="001D69E6" w:rsidP="003906B6" w:rsidRDefault="001D69E6" w14:paraId="6B21134A" w14:textId="77777777">
      <w:r w:rsidRPr="00C67D61">
        <w:t>Para estos efectos, el Comité Paritario desarrollará una labor permanente, y, además, elaborará programas al respecto. Para la formulación de estos programas se tendrán en cuenta las siguientes normas generales:</w:t>
      </w:r>
    </w:p>
    <w:p w:rsidR="001D69E6" w:rsidP="003906B6" w:rsidRDefault="001D69E6" w14:paraId="3811A828" w14:textId="77777777">
      <w:pPr>
        <w:pStyle w:val="Prrafodelista"/>
      </w:pPr>
      <w:r w:rsidRPr="00C67D61">
        <w:t>El o los Comités deberán practicar una completa y acuciosa revisión de las maquinarias, equipos e instalaciones diversas; del almacenamiento, manejo y movimiento de los materiales, sean materias primas en elaboración, terminadas o desechos; de la naturaleza de los productos o subproductos; de los sistemas, procesos o procedimientos de producción; de los procedimientos y maneras de efectuar el trabajo sea individual o colectivo y tránsito del personal; de las medidas, dispositivos, elementos de protección personal y prácticas implantadas para controlar riesgos, a la salud física o mental y, en general, de todo el aspecto material o personal de la actividad de producción, mantenimiento o reparación y de servicios, con el objeto de buscar e identificar condiciones o acciones que pueden constituir riesgos de posibles accidentes o enfermedades profesionales;</w:t>
      </w:r>
    </w:p>
    <w:p w:rsidR="001D69E6" w:rsidP="003906B6" w:rsidRDefault="001D69E6" w14:paraId="21420CB5" w14:textId="77777777">
      <w:pPr>
        <w:pStyle w:val="Prrafodelista"/>
      </w:pPr>
      <w:r w:rsidRPr="00C67D61">
        <w:t>Complementación de la información obtenida en el punto a) con un análisis de los antecedentes que se dispongan, escritos o verbales, de todos los accidentes ocurridos con anterioridad durante un período tan largo como sea posible, con el objeto de relacionarlos entre sí;</w:t>
      </w:r>
    </w:p>
    <w:p w:rsidR="001D69E6" w:rsidP="003906B6" w:rsidRDefault="001D69E6" w14:paraId="378AE59B" w14:textId="77777777">
      <w:pPr>
        <w:pStyle w:val="Prrafodelista"/>
      </w:pPr>
      <w:r w:rsidRPr="00C67D61">
        <w:t>Jerarquización de los problemas encontrados de acuerdo con su importancia o magnitud. Determinar la necesidad de asesoría técnica para aspectos o situaciones muy especiales de riesgos o que requieren estudios o verificaciones instrumentales o de laboratorio (enfermedades profesionales) y obtener esta asesoría del organismo administrador.</w:t>
      </w:r>
    </w:p>
    <w:p w:rsidR="001D69E6" w:rsidP="003906B6" w:rsidRDefault="001D69E6" w14:paraId="5039C308" w14:textId="77777777">
      <w:pPr>
        <w:pStyle w:val="Prrafodelista"/>
      </w:pPr>
      <w:r w:rsidRPr="00C67D61">
        <w:t>Fijar una pauta de prioridades de las acciones, estudiar o definir soluciones y fijar plazos de ejecución, todo ello armonizando la trascendencia de los problemas con la cuantía de las posibles inversiones y la capacidad económica de la empresa;</w:t>
      </w:r>
    </w:p>
    <w:p w:rsidR="001D69E6" w:rsidP="003906B6" w:rsidRDefault="001D69E6" w14:paraId="28287C59" w14:textId="77777777">
      <w:pPr>
        <w:pStyle w:val="Prrafodelista"/>
      </w:pPr>
      <w:r w:rsidRPr="00C67D61">
        <w:t>Controlar el desarrollo del programa y evaluar resultados.</w:t>
      </w:r>
    </w:p>
    <w:p w:rsidRPr="00C67D61" w:rsidR="001D69E6" w:rsidP="003906B6" w:rsidRDefault="001D69E6" w14:paraId="34372FE2" w14:textId="77777777">
      <w:pPr>
        <w:pStyle w:val="Sinespaciado"/>
      </w:pPr>
    </w:p>
    <w:p w:rsidRPr="00C823E5" w:rsidR="001D69E6" w:rsidP="003906B6" w:rsidRDefault="001D69E6" w14:paraId="4434CADE" w14:textId="77777777">
      <w:r w:rsidRPr="00C823E5">
        <w:t>3. Investigar las causas de los accidentes del trabajo y enfermedades profesionales que se produzcan en la empresa.</w:t>
      </w:r>
    </w:p>
    <w:p w:rsidRPr="00C67D61" w:rsidR="001D69E6" w:rsidP="003906B6" w:rsidRDefault="001D69E6" w14:paraId="0DA46736" w14:textId="77777777">
      <w:r w:rsidRPr="00C67D61">
        <w:t>Para estos efectos será obligación de las empresas a quienes la ley no exige tener Departamento de Riesgos Profesionales llevar un completo registro cronológico de todos los accidentes que ocurrieren, con indicación a lo menos de los siguientes datos:</w:t>
      </w:r>
    </w:p>
    <w:p w:rsidRPr="00C67D61" w:rsidR="001D69E6" w:rsidP="003906B6" w:rsidRDefault="001D69E6" w14:paraId="75141D14" w14:textId="77777777">
      <w:pPr>
        <w:pStyle w:val="Prrafodelista"/>
      </w:pPr>
      <w:r w:rsidRPr="00C67D61">
        <w:t>Nombre del accidentado y su trabajo;</w:t>
      </w:r>
    </w:p>
    <w:p w:rsidRPr="00C67D61" w:rsidR="001D69E6" w:rsidP="003906B6" w:rsidRDefault="001D69E6" w14:paraId="1FAC8F5D" w14:textId="77777777">
      <w:pPr>
        <w:pStyle w:val="Prrafodelista"/>
      </w:pPr>
      <w:r w:rsidRPr="00C67D61">
        <w:t>Fecha del accidente, alta y cómputo del tiempo de trabajo perdido expresado en   días u horas;</w:t>
      </w:r>
    </w:p>
    <w:p w:rsidRPr="00C67D61" w:rsidR="001D69E6" w:rsidP="003906B6" w:rsidRDefault="001D69E6" w14:paraId="3A04A971" w14:textId="77777777">
      <w:pPr>
        <w:pStyle w:val="Prrafodelista"/>
      </w:pPr>
      <w:r w:rsidRPr="00C67D61">
        <w:t>Lugar del accidente y circunstancias en que ocurrió el hecho, diagnóstico y consecuencias permanentes si las hubiere;</w:t>
      </w:r>
    </w:p>
    <w:p w:rsidRPr="00C67D61" w:rsidR="001D69E6" w:rsidP="003906B6" w:rsidRDefault="001D69E6" w14:paraId="5FE538E7" w14:textId="77777777">
      <w:pPr>
        <w:pStyle w:val="Prrafodelista"/>
      </w:pPr>
      <w:r w:rsidRPr="00C67D61">
        <w:t>Tiempo trabajado por el personal mensualmente, ya sea total para la empresa o por secciones o rubro de producción, según convenga;</w:t>
      </w:r>
    </w:p>
    <w:p w:rsidR="001D69E6" w:rsidP="003906B6" w:rsidRDefault="001D69E6" w14:paraId="77C4E27C" w14:textId="5B690323">
      <w:pPr>
        <w:pStyle w:val="Prrafodelista"/>
      </w:pPr>
      <w:r w:rsidRPr="00C67D61">
        <w:t>Índice de frecuencia y de gravedad, el primero mensualmente y el segundo cuando sea solicitado, pero en ningún caso por períodos superiores a 6 meses.</w:t>
      </w:r>
    </w:p>
    <w:p w:rsidRPr="003906B6" w:rsidR="003906B6" w:rsidP="003906B6" w:rsidRDefault="003906B6" w14:paraId="66AA3DDD" w14:textId="77777777">
      <w:pPr>
        <w:pStyle w:val="Prrafodelista"/>
        <w:numPr>
          <w:ilvl w:val="0"/>
          <w:numId w:val="0"/>
        </w:numPr>
        <w:ind w:left="360"/>
        <w:rPr>
          <w:sz w:val="10"/>
          <w:szCs w:val="10"/>
        </w:rPr>
      </w:pPr>
    </w:p>
    <w:p w:rsidRPr="003906B6" w:rsidR="001D69E6" w:rsidP="003906B6" w:rsidRDefault="001D69E6" w14:paraId="293F4EDD" w14:textId="77777777">
      <w:r w:rsidRPr="003906B6">
        <w:t>4. Decidir si el accidente o la enfermedad profesional se debió a negligencia inexcusable del trabajador.</w:t>
      </w:r>
    </w:p>
    <w:p w:rsidRPr="003906B6" w:rsidR="001D69E6" w:rsidP="003906B6" w:rsidRDefault="001D69E6" w14:paraId="19EB4C55" w14:textId="77777777">
      <w:r w:rsidRPr="003906B6">
        <w:t>5. Indicar la adopción de todas las medidas de higiene y seguridad que sirvan para la prevención de los riesgos profesionales.</w:t>
      </w:r>
    </w:p>
    <w:p w:rsidRPr="003906B6" w:rsidR="001D69E6" w:rsidP="003906B6" w:rsidRDefault="001D69E6" w14:paraId="00E978AE" w14:textId="77777777">
      <w:r w:rsidRPr="003906B6">
        <w:t>6. Cumplir las demás funciones o misiones que le encomiende el organismo administrador respectivo.</w:t>
      </w:r>
    </w:p>
    <w:p w:rsidRPr="003906B6" w:rsidR="001D69E6" w:rsidP="003906B6" w:rsidRDefault="001D69E6" w14:paraId="5693D718" w14:textId="77777777">
      <w:r w:rsidRPr="003906B6">
        <w:t>7. Promover la realización de cursos de adiestramiento destinados a la capacitación profesional de los trabajadores en organismos públicos o privados autorizados para cumplir esta finalidad o en la misma empresa, industria o faena bajo el control y dirección de esos organismos.</w:t>
      </w:r>
    </w:p>
    <w:p w:rsidRPr="003906B6" w:rsidR="001D69E6" w:rsidP="003906B6" w:rsidRDefault="001D69E6" w14:paraId="00AF8821" w14:textId="77777777">
      <w:pPr>
        <w:pStyle w:val="Sinespaciado"/>
      </w:pPr>
    </w:p>
    <w:p w:rsidRPr="00C67D61" w:rsidR="001D69E6" w:rsidP="003906B6" w:rsidRDefault="00E55BF2" w14:paraId="69061208" w14:textId="2D8CC5C8">
      <w:pPr>
        <w:pStyle w:val="Articulo"/>
      </w:pPr>
      <w:r>
        <w:t>ARTICULO 1</w:t>
      </w:r>
      <w:r w:rsidR="007D5912">
        <w:t>20</w:t>
      </w:r>
      <w:r w:rsidRPr="00C67D61" w:rsidR="001D69E6">
        <w:t>°</w:t>
      </w:r>
    </w:p>
    <w:p w:rsidRPr="00C67D61" w:rsidR="001D69E6" w:rsidP="003906B6" w:rsidRDefault="001D69E6" w14:paraId="28EEB804" w14:textId="77777777">
      <w:r w:rsidRPr="00C67D61">
        <w:t>Todas las empresas mineras, industriales o comerciales que ocupen más de 100 trabajadores, deberán contar con un Departamento de Prevención de Riesgos Profesionales, el que será dirigido por un experto en prevención, el cual formará parte, por derecho propio, de los Comités Paritario que en ella existan, sin derecho a voto, pudiendo delegar sus funciones. De conformidad al Art. 15º D.S 54 y Art. 66 Ley Nº 16.744.</w:t>
      </w:r>
    </w:p>
    <w:p w:rsidRPr="00C67D61" w:rsidR="001D69E6" w:rsidP="003906B6" w:rsidRDefault="00DB2780" w14:paraId="15CC5F82" w14:textId="450FA6A6">
      <w:pPr>
        <w:pStyle w:val="Articulo"/>
      </w:pPr>
      <w:r>
        <w:t>ARTICULO 1</w:t>
      </w:r>
      <w:r w:rsidR="007D5912">
        <w:t>21</w:t>
      </w:r>
      <w:r w:rsidRPr="00C67D61" w:rsidR="001D69E6">
        <w:t>°</w:t>
      </w:r>
    </w:p>
    <w:p w:rsidRPr="00C67D61" w:rsidR="001D69E6" w:rsidP="003906B6" w:rsidRDefault="001D69E6" w14:paraId="5C78C8A1" w14:textId="77777777">
      <w:r w:rsidRPr="00C67D61">
        <w:t>Si la empresa, por el número de trabajadores que ocupa, no está obligada a contar con un Departamento de Prevención de Riesgos Profesionales, deberá solicitar asesoría técnica para el funcionamiento de su o de sus Comités, de los organismos especializados del Servicio de Salud, del Organismo Administrador del Seguro o de otras organizaciones privadas o personas naturales a quienes el Servicio de Salud haya facultado para desempeñarse como experto en prevención de riesgos. De conformidad al Art. 23º D.S 54.</w:t>
      </w:r>
    </w:p>
    <w:p w:rsidRPr="005E7254" w:rsidR="001D69E6" w:rsidP="003906B6" w:rsidRDefault="00DB2780" w14:paraId="754089BE" w14:textId="25A2D86F">
      <w:pPr>
        <w:pStyle w:val="Articulo"/>
      </w:pPr>
      <w:r>
        <w:t>ARTICULO 1</w:t>
      </w:r>
      <w:r w:rsidR="007D5912">
        <w:t>22</w:t>
      </w:r>
      <w:r w:rsidRPr="005E7254" w:rsidR="001D69E6">
        <w:t>°</w:t>
      </w:r>
    </w:p>
    <w:p w:rsidRPr="00B15F49" w:rsidR="001D69E6" w:rsidP="003906B6" w:rsidRDefault="001D69E6" w14:paraId="47F1322A" w14:textId="2417CE85">
      <w:r w:rsidRPr="00B15F49">
        <w:t xml:space="preserve">Para todo lo que no está incorporado en el presente reglamento, en relación a la constitución y funcionamiento de los Comités Paritarios de Higiene y Seguridad, tanto la empresa y trabajadores, se atendrán a lo dispuesto en forma </w:t>
      </w:r>
      <w:r w:rsidRPr="00B15F49" w:rsidR="008007FB">
        <w:t>íntegra</w:t>
      </w:r>
      <w:r w:rsidRPr="00B15F49">
        <w:t xml:space="preserve"> en el Decreto Supremo Nº 54 del Ministerio del Trabajo y Previsión Social “Aprueba Reglamento para la Constitución y Funcionamiento de los Comités Paritarios de Higiene y Seguridad”.</w:t>
      </w:r>
    </w:p>
    <w:p w:rsidR="003906B6" w:rsidRDefault="003906B6" w14:paraId="0B1E3DB8" w14:textId="2D654A57">
      <w:pPr>
        <w:spacing w:after="0" w:line="240" w:lineRule="auto"/>
        <w:jc w:val="left"/>
      </w:pPr>
    </w:p>
    <w:p w:rsidRPr="00C67D61" w:rsidR="001D69E6" w:rsidP="00E04C3B" w:rsidRDefault="00C264EF" w14:paraId="223261C2" w14:textId="60681F03">
      <w:pPr>
        <w:pStyle w:val="Ttulo3"/>
      </w:pPr>
      <w:bookmarkStart w:name="_Toc9896494" w:id="93"/>
      <w:bookmarkStart w:name="_Toc169678877" w:id="94"/>
      <w:r>
        <w:t>P</w:t>
      </w:r>
      <w:r w:rsidRPr="00C67D61">
        <w:t>árrafo 3</w:t>
      </w:r>
      <w:r>
        <w:t xml:space="preserve"> -</w:t>
      </w:r>
      <w:r w:rsidRPr="00C67D61">
        <w:t xml:space="preserve"> </w:t>
      </w:r>
      <w:r>
        <w:t>D</w:t>
      </w:r>
      <w:r w:rsidRPr="00C67D61">
        <w:t>e los elementos de protección personal</w:t>
      </w:r>
      <w:bookmarkEnd w:id="93"/>
      <w:bookmarkEnd w:id="94"/>
    </w:p>
    <w:p w:rsidRPr="005E7254" w:rsidR="001D69E6" w:rsidP="003906B6" w:rsidRDefault="00E55BF2" w14:paraId="1C02A00D" w14:textId="2B0D93ED">
      <w:pPr>
        <w:pStyle w:val="Articulo"/>
      </w:pPr>
      <w:r>
        <w:t>ARTICULO 1</w:t>
      </w:r>
      <w:r w:rsidR="007D5912">
        <w:t>23</w:t>
      </w:r>
      <w:r w:rsidRPr="005E7254" w:rsidR="001D69E6">
        <w:t>°</w:t>
      </w:r>
    </w:p>
    <w:p w:rsidRPr="00C67D61" w:rsidR="001D69E6" w:rsidP="003906B6" w:rsidRDefault="001D69E6" w14:paraId="2BC2C381" w14:textId="6BB7E123">
      <w:r w:rsidRPr="00C67D61">
        <w:t>Se entenderá por elemento de protección personal todo equipo, aparato o dispositivo especialmente proyectado y fabricado para preservar el cuerpo humano, en todo o en parte, de riesgos específicos de accidentes del trabajo o enfermedades profesionales. De conformidad al Art. 1 D.S Nº</w:t>
      </w:r>
      <w:r w:rsidR="008007FB">
        <w:t xml:space="preserve"> </w:t>
      </w:r>
      <w:r w:rsidRPr="00C67D61">
        <w:t>173 Minsal</w:t>
      </w:r>
      <w:r w:rsidR="008007FB">
        <w:t xml:space="preserve"> </w:t>
      </w:r>
      <w:r w:rsidRPr="00C67D61">
        <w:t>1982.</w:t>
      </w:r>
    </w:p>
    <w:p w:rsidRPr="005E7254" w:rsidR="001D69E6" w:rsidP="003906B6" w:rsidRDefault="00C6456D" w14:paraId="5EAE6626" w14:textId="0B003974">
      <w:pPr>
        <w:pStyle w:val="Articulo"/>
      </w:pPr>
      <w:r>
        <w:t>ARTICULO 1</w:t>
      </w:r>
      <w:r w:rsidR="007D5912">
        <w:t>24</w:t>
      </w:r>
      <w:r w:rsidRPr="005E7254" w:rsidR="001D69E6">
        <w:t>°</w:t>
      </w:r>
    </w:p>
    <w:p w:rsidRPr="00C67D61" w:rsidR="001D69E6" w:rsidP="003906B6" w:rsidRDefault="001D69E6" w14:paraId="6391A7BA" w14:textId="57818F23">
      <w:r w:rsidRPr="00C67D61">
        <w:t xml:space="preserve">La Empresa deberá proporcionar a sus trabajadores, libres de todo costo y cualquiera sea la función que éstos desempeñen en la empresa, los elementos de protección personal que cumplan con los requisitos, características y tipos que exige el riesgo a cubrir y la capacitación teórica y práctica necesaria para su correcto empleo debiendo, además, mantenerlos en perfecto estado de funcionamiento, ver </w:t>
      </w:r>
      <w:r w:rsidRPr="00144844">
        <w:rPr>
          <w:b/>
          <w:color w:val="13C045"/>
        </w:rPr>
        <w:t>Anexo Nº 4</w:t>
      </w:r>
      <w:r w:rsidRPr="00144844">
        <w:rPr>
          <w:color w:val="13C045"/>
        </w:rPr>
        <w:t xml:space="preserve"> </w:t>
      </w:r>
      <w:r w:rsidRPr="00C67D61">
        <w:t>Formulario de Entrega de Elementos de protección Personal. Por su parte el trabajador deberá usarlos en forma permanente mientras se encuentre expuesto al riesgo. De conformidad al Art.</w:t>
      </w:r>
      <w:r w:rsidR="008007FB">
        <w:t xml:space="preserve"> </w:t>
      </w:r>
      <w:r w:rsidRPr="00C67D61">
        <w:t>82 del Código Sanitario, Art. 68 de la Ley Nº 16.744 y Art. 53 D.S Nº</w:t>
      </w:r>
      <w:r w:rsidR="008007FB">
        <w:t xml:space="preserve"> </w:t>
      </w:r>
      <w:r w:rsidRPr="00C67D61">
        <w:t>594.</w:t>
      </w:r>
    </w:p>
    <w:p w:rsidRPr="005E7254" w:rsidR="001D69E6" w:rsidP="003906B6" w:rsidRDefault="00123A04" w14:paraId="5865C3DE" w14:textId="3107C78B">
      <w:pPr>
        <w:pStyle w:val="Articulo"/>
      </w:pPr>
      <w:r>
        <w:t>ARTICULO 1</w:t>
      </w:r>
      <w:r w:rsidR="007D5912">
        <w:t>25</w:t>
      </w:r>
      <w:r w:rsidRPr="005E7254" w:rsidR="001D69E6">
        <w:t>°</w:t>
      </w:r>
    </w:p>
    <w:p w:rsidRPr="00C67D61" w:rsidR="001D69E6" w:rsidP="003906B6" w:rsidRDefault="001D69E6" w14:paraId="531809F1" w14:textId="604E399B">
      <w:r w:rsidRPr="00C67D61">
        <w:t xml:space="preserve">Los elementos de protección personal que entregue la empresa para ser usados en los lugares de </w:t>
      </w:r>
      <w:r w:rsidRPr="00C67D61" w:rsidR="008007FB">
        <w:t>trabajo</w:t>
      </w:r>
      <w:r w:rsidRPr="00C67D61">
        <w:t xml:space="preserve"> sean éstos de procedencia nacional o extranjera, deberán cumplir con las normas y exigencias de calidad que rijan a tales artículos según su naturaleza, de conformidad a lo establecido en el D.S Nº</w:t>
      </w:r>
      <w:r w:rsidR="008007FB">
        <w:t xml:space="preserve"> </w:t>
      </w:r>
      <w:r w:rsidRPr="00C67D61">
        <w:t>18 Minsal, sobre Certificación de Calidad de Elementos de Protección Personal contra Riesgos Ocupacionales. De conformidad al Art. 54 D.S</w:t>
      </w:r>
      <w:r w:rsidR="008007FB">
        <w:t>.</w:t>
      </w:r>
      <w:r w:rsidRPr="00C67D61">
        <w:t xml:space="preserve"> Nº</w:t>
      </w:r>
      <w:r w:rsidR="008007FB">
        <w:t xml:space="preserve"> </w:t>
      </w:r>
      <w:r w:rsidRPr="00C67D61">
        <w:t>594.</w:t>
      </w:r>
    </w:p>
    <w:p w:rsidRPr="005E7254" w:rsidR="001D69E6" w:rsidP="003906B6" w:rsidRDefault="001D69E6" w14:paraId="763B812B" w14:textId="4828C856">
      <w:pPr>
        <w:pStyle w:val="Articulo"/>
      </w:pPr>
      <w:r w:rsidRPr="005E7254">
        <w:t>ARTICULO 1</w:t>
      </w:r>
      <w:r w:rsidR="007D5912">
        <w:t>26</w:t>
      </w:r>
      <w:r w:rsidRPr="005E7254">
        <w:t>°</w:t>
      </w:r>
    </w:p>
    <w:p w:rsidRPr="00C67D61" w:rsidR="001D69E6" w:rsidP="003906B6" w:rsidRDefault="001D69E6" w14:paraId="63D73665" w14:textId="77777777">
      <w:r w:rsidRPr="00C67D61">
        <w:t>Las Empresas Mineras, debe entregar en forma gratuita a sus trabajadores los elementos de protección personal adecuados a la función que desempeñen, debidamente certificados por un organismo competente.</w:t>
      </w:r>
    </w:p>
    <w:p w:rsidRPr="00C67D61" w:rsidR="001D69E6" w:rsidP="003906B6" w:rsidRDefault="001D69E6" w14:paraId="524EB08F" w14:textId="77777777">
      <w:r w:rsidRPr="00C67D61">
        <w:t>Las Empresas mineras deberán efectuar estudios de las reales necesidades de elementos de protección personal para cada ocupación y puesto de trabajo, en relación a los riesgos efectivos a que estén expuestos los trabajadores. Además, deberán disponer de normas relativas a la adquisición, entrega, uso, mantención, reposición y motivación de tales elementos.</w:t>
      </w:r>
    </w:p>
    <w:p w:rsidRPr="00C67D61" w:rsidR="001D69E6" w:rsidP="003906B6" w:rsidRDefault="001D69E6" w14:paraId="15F7E583" w14:textId="3404E087">
      <w:r w:rsidRPr="00C67D61">
        <w:t>Las líneas de mando de las empresas deberán incorporar en sus programas la revisión periódica del estado de los elementos de protección personal y verificar su uso por parte de los trabajadores. De conformidad al Art.</w:t>
      </w:r>
      <w:r w:rsidR="008007FB">
        <w:t xml:space="preserve"> </w:t>
      </w:r>
      <w:r w:rsidRPr="00C67D61">
        <w:t xml:space="preserve">32 del D.S 132 Ministerio de Minería. </w:t>
      </w:r>
    </w:p>
    <w:p w:rsidRPr="005E7254" w:rsidR="001D69E6" w:rsidP="003906B6" w:rsidRDefault="001D69E6" w14:paraId="64648636" w14:textId="385FC7ED">
      <w:pPr>
        <w:pStyle w:val="Articulo"/>
      </w:pPr>
      <w:r w:rsidRPr="005E7254">
        <w:t>ARTICULO 1</w:t>
      </w:r>
      <w:r w:rsidR="005F15C3">
        <w:t>27</w:t>
      </w:r>
      <w:r w:rsidRPr="005E7254">
        <w:t>°</w:t>
      </w:r>
    </w:p>
    <w:p w:rsidRPr="00C67D61" w:rsidR="001D69E6" w:rsidP="003906B6" w:rsidRDefault="001D69E6" w14:paraId="7F7DBB67" w14:textId="77777777">
      <w:r w:rsidRPr="00C67D61">
        <w:t>En caso de pérdida o deterioro culpable o doloso del elemento de protección entregado por la Empresa, que estén debidamente comprobados, el valor de la reposición será descontado de la remuneración del trabajador y/o de la liquidación que se efectúe con motivo de la terminación de su Contrato de Trabajo, en conformidad al Art. 58 inciso 2° del Código del Trabajo.</w:t>
      </w:r>
    </w:p>
    <w:p w:rsidRPr="005E7254" w:rsidR="001D69E6" w:rsidP="003906B6" w:rsidRDefault="00C6456D" w14:paraId="1C136A08" w14:textId="1980663A">
      <w:pPr>
        <w:pStyle w:val="Articulo"/>
      </w:pPr>
      <w:r>
        <w:t>ARTICULO 1</w:t>
      </w:r>
      <w:r w:rsidR="005F15C3">
        <w:t>28</w:t>
      </w:r>
      <w:r w:rsidRPr="005E7254" w:rsidR="001D69E6">
        <w:t>°</w:t>
      </w:r>
    </w:p>
    <w:p w:rsidRPr="00C67D61" w:rsidR="001D69E6" w:rsidP="003906B6" w:rsidRDefault="001D69E6" w14:paraId="2FD77C64" w14:textId="77777777">
      <w:r w:rsidRPr="00C67D61">
        <w:t>Los jefes directos serán responsables de la supervisión y control del uso oportuno y correcto de los elementos de protección, motivando o instruyendo al trabajador sobre la importancia de utilizarlos.</w:t>
      </w:r>
    </w:p>
    <w:p w:rsidRPr="00C67D61" w:rsidR="001D69E6" w:rsidP="003906B6" w:rsidRDefault="001D69E6" w14:paraId="78CBC6BE" w14:textId="77777777">
      <w:r w:rsidRPr="00C67D61">
        <w:t>El jefe directo deberá detectar y dar solución a situaciones en que el trabajo que se efectúe necesite el uso de algún elemento de protección no considerado dentro de los existentes.</w:t>
      </w:r>
    </w:p>
    <w:p w:rsidRPr="005E7254" w:rsidR="001D69E6" w:rsidP="003906B6" w:rsidRDefault="001D69E6" w14:paraId="204C7BA8" w14:textId="1AC55DC2">
      <w:pPr>
        <w:pStyle w:val="Articulo"/>
      </w:pPr>
      <w:r w:rsidRPr="005E7254">
        <w:t>ARTICULO 1</w:t>
      </w:r>
      <w:r w:rsidR="005F15C3">
        <w:t>29</w:t>
      </w:r>
      <w:r w:rsidRPr="005E7254">
        <w:t>°</w:t>
      </w:r>
    </w:p>
    <w:p w:rsidR="001D69E6" w:rsidP="003906B6" w:rsidRDefault="001D69E6" w14:paraId="3130943B" w14:textId="77777777">
      <w:r w:rsidRPr="00C67D61">
        <w:t>Los elementos de protección personal proporcionados por la empresa a sus trabajadores son de propiedad de la Empresa y no podrán ser vendidos, canjeados o sacados fuera del recinto o unidades en que laboren, salvo que la faena o las labores encomendadas al trabajador así lo requieran. La conducta contraria constituirá una infracción grave a las obligaciones que impone el Contrato de la Empresa.</w:t>
      </w:r>
    </w:p>
    <w:p w:rsidRPr="005E7254" w:rsidR="001D69E6" w:rsidP="003906B6" w:rsidRDefault="001D69E6" w14:paraId="0E3A430F" w14:textId="7B0C368C">
      <w:pPr>
        <w:pStyle w:val="Articulo"/>
      </w:pPr>
      <w:r w:rsidRPr="005E7254">
        <w:t>ARTICULO 1</w:t>
      </w:r>
      <w:r w:rsidR="005F15C3">
        <w:t>30</w:t>
      </w:r>
      <w:r w:rsidRPr="005E7254">
        <w:t>°</w:t>
      </w:r>
    </w:p>
    <w:p w:rsidRPr="00C67D61" w:rsidR="001D69E6" w:rsidP="003906B6" w:rsidRDefault="001D69E6" w14:paraId="6C2B55E9" w14:textId="77777777">
      <w:r w:rsidRPr="00C67D61">
        <w:t>El trabajador deberá usar el equipo de protección que proporcione la empresa cuando el desempeño de sus labores así lo exija. Será obligación del trabajador dar cuenta en el acto a su jefe inmediato cuando no sepa usar el equipo o elemento de protección.</w:t>
      </w:r>
    </w:p>
    <w:p w:rsidRPr="00C67D61" w:rsidR="001D69E6" w:rsidP="003906B6" w:rsidRDefault="001D69E6" w14:paraId="6E3ABF9C" w14:textId="77777777">
      <w:r w:rsidRPr="00C67D61">
        <w:t>Todo trabajador deberá informar en el acto al jefe inmediato si su equipo de protección ha sido cambiado, sustraído, extraviado o se ha deteriorado, solicitando su reposición</w:t>
      </w:r>
      <w:r>
        <w:t>.</w:t>
      </w:r>
    </w:p>
    <w:p w:rsidRPr="00C67D61" w:rsidR="001D69E6" w:rsidP="003906B6" w:rsidRDefault="001D69E6" w14:paraId="479D7328" w14:textId="77777777">
      <w:r w:rsidRPr="00C67D61">
        <w:t>El trabajador debe conservar y guardar los elementos de protección personal que reciba en el lugar y en la oportunidad que indique el jefe inmediato o lo dispongan las Normas de Seguridad o Reglamentos.</w:t>
      </w:r>
    </w:p>
    <w:p w:rsidRPr="00C67D61" w:rsidR="001D69E6" w:rsidP="003906B6" w:rsidRDefault="001D69E6" w14:paraId="03056BA0" w14:textId="77777777">
      <w:r w:rsidRPr="00C67D61">
        <w:t>Los elementos de protección personal son de uso personal e intransferible, prohibiéndose su préstamo o intercambio por motivos higiénicos.</w:t>
      </w:r>
    </w:p>
    <w:p w:rsidRPr="005E7254" w:rsidR="001D69E6" w:rsidP="003906B6" w:rsidRDefault="008748A1" w14:paraId="1F86E90D" w14:textId="478AED4F">
      <w:pPr>
        <w:pStyle w:val="Articulo"/>
      </w:pPr>
      <w:r>
        <w:t>ARTICULO 1</w:t>
      </w:r>
      <w:r w:rsidR="005F15C3">
        <w:t>31</w:t>
      </w:r>
      <w:r w:rsidRPr="005E7254" w:rsidR="001D69E6">
        <w:t>°</w:t>
      </w:r>
    </w:p>
    <w:p w:rsidRPr="00C67D61" w:rsidR="001D69E6" w:rsidP="003906B6" w:rsidRDefault="001D69E6" w14:paraId="15A75204" w14:textId="2EBE989B">
      <w:r w:rsidRPr="00C67D61">
        <w:t>Este Reglamento Interno de Higiene y Seguridad en su Art. 165, consulta la aplicación de multa a los trabajadores que no utilicen los elementos de protección</w:t>
      </w:r>
      <w:r w:rsidRPr="00C67D61">
        <w:rPr>
          <w:color w:val="FF0000"/>
        </w:rPr>
        <w:t xml:space="preserve"> </w:t>
      </w:r>
      <w:r w:rsidRPr="00C67D61">
        <w:t>personal que se les</w:t>
      </w:r>
      <w:r w:rsidRPr="00C67D61">
        <w:rPr>
          <w:color w:val="FF0000"/>
        </w:rPr>
        <w:t xml:space="preserve"> </w:t>
      </w:r>
      <w:r w:rsidRPr="00C67D61">
        <w:t>haya proporcionado. La aplicación de la multa se rige por lo dispuesto en el Código del Trabajo. De conformidad al Art.</w:t>
      </w:r>
      <w:r w:rsidR="008007FB">
        <w:t xml:space="preserve"> </w:t>
      </w:r>
      <w:r w:rsidRPr="00C67D61">
        <w:t>154 Nº</w:t>
      </w:r>
      <w:r w:rsidR="008007FB">
        <w:t xml:space="preserve"> </w:t>
      </w:r>
      <w:r w:rsidRPr="00C67D61">
        <w:t>10 del Código del Trabajo, Art.</w:t>
      </w:r>
      <w:r w:rsidR="008007FB">
        <w:t xml:space="preserve"> </w:t>
      </w:r>
      <w:r w:rsidRPr="00C67D61">
        <w:t xml:space="preserve">82 del Código Sanitario y Art. 67° ley 16. 744. </w:t>
      </w:r>
    </w:p>
    <w:p w:rsidRPr="00C67D61" w:rsidR="001D69E6" w:rsidP="00855BCC" w:rsidRDefault="001D69E6" w14:paraId="4F021B6D" w14:textId="77777777"/>
    <w:p w:rsidR="001D69E6" w:rsidP="00E04C3B" w:rsidRDefault="00C264EF" w14:paraId="1EE2F260" w14:textId="0A191BE4">
      <w:pPr>
        <w:pStyle w:val="Ttulo3"/>
      </w:pPr>
      <w:bookmarkStart w:name="_Toc9896495" w:id="95"/>
      <w:bookmarkStart w:name="_Toc169678878" w:id="96"/>
      <w:r>
        <w:t>P</w:t>
      </w:r>
      <w:r w:rsidRPr="00C67D61">
        <w:t>árrafo 4</w:t>
      </w:r>
      <w:r>
        <w:t xml:space="preserve"> -</w:t>
      </w:r>
      <w:r w:rsidRPr="00C67D61">
        <w:t xml:space="preserve"> </w:t>
      </w:r>
      <w:r>
        <w:t>D</w:t>
      </w:r>
      <w:r w:rsidRPr="00C67D61">
        <w:t>e la investigación de accidente del trabajo o de trayecto</w:t>
      </w:r>
      <w:bookmarkEnd w:id="95"/>
      <w:bookmarkEnd w:id="96"/>
    </w:p>
    <w:p w:rsidR="008748A1" w:rsidP="00855BCC" w:rsidRDefault="008748A1" w14:paraId="44A63AF9" w14:textId="77777777">
      <w:pPr>
        <w:pStyle w:val="Articulo"/>
      </w:pPr>
    </w:p>
    <w:p w:rsidRPr="005E7254" w:rsidR="001D69E6" w:rsidP="00855BCC" w:rsidRDefault="00123A04" w14:paraId="572E6A6A" w14:textId="52F1DE20">
      <w:pPr>
        <w:pStyle w:val="Articulo"/>
      </w:pPr>
      <w:r>
        <w:t>ARTICULO 1</w:t>
      </w:r>
      <w:r w:rsidR="00671425">
        <w:t>32</w:t>
      </w:r>
      <w:r w:rsidRPr="005E7254" w:rsidR="001D69E6">
        <w:t>°</w:t>
      </w:r>
    </w:p>
    <w:p w:rsidRPr="00C67D61" w:rsidR="001D69E6" w:rsidP="00855BCC" w:rsidRDefault="001D69E6" w14:paraId="2AB54325" w14:textId="77777777">
      <w:r w:rsidRPr="00C67D61">
        <w:t>Todo trabajador estará obligado a registrar la hora exacta de llegada y de salida de la empresa, esto por efecto de posibles Accidentes del Trayecto.</w:t>
      </w:r>
    </w:p>
    <w:p w:rsidR="00714793" w:rsidP="001D69E6" w:rsidRDefault="00714793" w14:paraId="6C2A060D" w14:textId="77777777">
      <w:pPr>
        <w:pBdr>
          <w:top w:val="single" w:color="205B64" w:sz="12" w:space="1"/>
          <w:left w:val="single" w:color="205B64" w:sz="12" w:space="1"/>
          <w:bottom w:val="single" w:color="205B64" w:sz="12" w:space="1"/>
          <w:right w:val="single" w:color="205B64" w:sz="12" w:space="1"/>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rPr>
          <w:rFonts w:cs="Arial"/>
          <w:color w:val="595054"/>
          <w:sz w:val="20"/>
        </w:rPr>
      </w:pPr>
    </w:p>
    <w:p w:rsidRPr="00714793" w:rsidR="001D69E6" w:rsidP="001D69E6" w:rsidRDefault="001D69E6" w14:paraId="002BAEC2" w14:textId="21E1BD5B">
      <w:pPr>
        <w:pBdr>
          <w:top w:val="single" w:color="205B64" w:sz="12" w:space="1"/>
          <w:left w:val="single" w:color="205B64" w:sz="12" w:space="1"/>
          <w:bottom w:val="single" w:color="205B64" w:sz="12" w:space="1"/>
          <w:right w:val="single" w:color="205B64" w:sz="12" w:space="1"/>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rPr>
          <w:rFonts w:cs="Arial"/>
          <w:color w:val="595054"/>
          <w:sz w:val="20"/>
        </w:rPr>
      </w:pPr>
      <w:r w:rsidRPr="00714793">
        <w:rPr>
          <w:rFonts w:cs="Arial"/>
          <w:color w:val="595054"/>
          <w:sz w:val="20"/>
        </w:rPr>
        <w:t xml:space="preserve">El procedimiento de Procedimiento de Investigación de Accidente del Trabajo debe ser definido por cada </w:t>
      </w:r>
      <w:r w:rsidRPr="00714793">
        <w:rPr>
          <w:rFonts w:eastAsia="DINNextLTPro-Light" w:cs="Arial"/>
          <w:b/>
          <w:color w:val="595054"/>
          <w:sz w:val="20"/>
        </w:rPr>
        <w:t>Empresa</w:t>
      </w:r>
      <w:r w:rsidRPr="00714793">
        <w:rPr>
          <w:rFonts w:cs="Arial"/>
          <w:color w:val="595054"/>
          <w:sz w:val="20"/>
        </w:rPr>
        <w:t xml:space="preserve"> de acuerdo a sus necesidades y la legislación vigente.</w:t>
      </w:r>
    </w:p>
    <w:p w:rsidRPr="00714793" w:rsidR="001D69E6" w:rsidP="001D69E6" w:rsidRDefault="001D69E6" w14:paraId="26DC0851" w14:textId="23371131">
      <w:pPr>
        <w:pBdr>
          <w:top w:val="single" w:color="205B64" w:sz="12" w:space="1"/>
          <w:left w:val="single" w:color="205B64" w:sz="12" w:space="1"/>
          <w:bottom w:val="single" w:color="205B64" w:sz="12" w:space="1"/>
          <w:right w:val="single" w:color="205B64" w:sz="12" w:space="1"/>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rPr>
          <w:rFonts w:eastAsia="DINNextLTPro-Light" w:cs="Arial"/>
          <w:b/>
          <w:color w:val="595054"/>
          <w:sz w:val="20"/>
        </w:rPr>
      </w:pPr>
      <w:r w:rsidRPr="00714793">
        <w:rPr>
          <w:rFonts w:cs="Arial"/>
          <w:color w:val="595054"/>
          <w:sz w:val="20"/>
        </w:rPr>
        <w:t xml:space="preserve">Sin perjuicio de lo anterior, se listan las actividades   que deberían contemplar un Procedimiento de Investigación de Accidente del Trabajo que debe ser adaptado a su realidad por cada </w:t>
      </w:r>
      <w:r w:rsidRPr="00714793">
        <w:rPr>
          <w:rFonts w:eastAsia="DINNextLTPro-Light" w:cs="Arial"/>
          <w:b/>
          <w:color w:val="595054"/>
          <w:sz w:val="20"/>
        </w:rPr>
        <w:t>Empresa</w:t>
      </w:r>
    </w:p>
    <w:p w:rsidRPr="00144844" w:rsidR="001D69E6" w:rsidP="00714793" w:rsidRDefault="001D69E6" w14:paraId="6237DBF9" w14:textId="77777777">
      <w:pPr>
        <w:pBdr>
          <w:top w:val="single" w:color="205B64" w:sz="12" w:space="1"/>
          <w:left w:val="single" w:color="205B64" w:sz="12" w:space="1"/>
          <w:bottom w:val="single" w:color="205B64" w:sz="12" w:space="1"/>
          <w:right w:val="single" w:color="205B64" w:sz="12" w:space="1"/>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jc w:val="center"/>
        <w:rPr>
          <w:rFonts w:cs="Arial"/>
          <w:b/>
          <w:bCs/>
          <w:color w:val="004C14"/>
          <w:sz w:val="20"/>
        </w:rPr>
      </w:pPr>
      <w:r w:rsidRPr="00144844">
        <w:rPr>
          <w:rFonts w:cs="Arial"/>
          <w:b/>
          <w:bCs/>
          <w:color w:val="004C14"/>
          <w:sz w:val="20"/>
        </w:rPr>
        <w:t>ESTE CUADRO ES EXPLICATIVO Y DEBE SER ELIMINADO AL FORMALIZAR EL DOCUMENTO</w:t>
      </w:r>
    </w:p>
    <w:p w:rsidRPr="005E7254" w:rsidR="001D69E6" w:rsidP="00855BCC" w:rsidRDefault="008748A1" w14:paraId="2F4667CB" w14:textId="6BD49F90">
      <w:pPr>
        <w:pStyle w:val="Articulo"/>
      </w:pPr>
      <w:r>
        <w:t>ARTICULO 1</w:t>
      </w:r>
      <w:r w:rsidR="006A368C">
        <w:t>33</w:t>
      </w:r>
      <w:r w:rsidRPr="005E7254" w:rsidR="001D69E6">
        <w:t>°</w:t>
      </w:r>
    </w:p>
    <w:p w:rsidRPr="00C67D61" w:rsidR="001D69E6" w:rsidP="00855BCC" w:rsidRDefault="001D69E6" w14:paraId="3B08AC64" w14:textId="77777777">
      <w:pPr>
        <w:pStyle w:val="Sinespaciado"/>
      </w:pPr>
      <w:r w:rsidRPr="00C67D61">
        <w:t>La empresa podrá aplicar un Procedimiento de Investigación de Accidente del Trabajo o de Trayecto que considere al menos las siguientes actividades:</w:t>
      </w:r>
    </w:p>
    <w:p w:rsidRPr="00C67D61" w:rsidR="001D69E6" w:rsidP="00855BCC" w:rsidRDefault="001D69E6" w14:paraId="2888C6C6" w14:textId="77777777">
      <w:pPr>
        <w:pStyle w:val="Prrafodelista"/>
      </w:pPr>
      <w:r w:rsidRPr="00C67D61">
        <w:t>Revisión de documentación (Informes de detección de peligros- análisis de riesgos).</w:t>
      </w:r>
    </w:p>
    <w:p w:rsidRPr="00C67D61" w:rsidR="001D69E6" w:rsidP="00855BCC" w:rsidRDefault="001D69E6" w14:paraId="223E532D" w14:textId="77777777">
      <w:pPr>
        <w:pStyle w:val="Prrafodelista"/>
      </w:pPr>
      <w:r w:rsidRPr="00C67D61">
        <w:t>Visita al lugar de los hechos.</w:t>
      </w:r>
    </w:p>
    <w:p w:rsidRPr="00C67D61" w:rsidR="001D69E6" w:rsidP="00855BCC" w:rsidRDefault="001D69E6" w14:paraId="4C09B67F" w14:textId="77777777">
      <w:pPr>
        <w:pStyle w:val="Prrafodelista"/>
      </w:pPr>
      <w:r w:rsidRPr="00C67D61">
        <w:t>Entrevista a testigos del accidente.</w:t>
      </w:r>
    </w:p>
    <w:p w:rsidRPr="00C67D61" w:rsidR="001D69E6" w:rsidP="00855BCC" w:rsidRDefault="003108DF" w14:paraId="2BAAF51D" w14:textId="0DAFB2FF">
      <w:pPr>
        <w:pStyle w:val="Prrafodelista"/>
      </w:pPr>
      <w:r>
        <w:t>Entrevista al accidentado</w:t>
      </w:r>
      <w:r w:rsidRPr="00C67D61" w:rsidR="001D69E6">
        <w:t xml:space="preserve"> si es posible.</w:t>
      </w:r>
    </w:p>
    <w:p w:rsidRPr="00C67D61" w:rsidR="001D69E6" w:rsidP="00855BCC" w:rsidRDefault="001D69E6" w14:paraId="588A1E3E" w14:textId="77777777">
      <w:pPr>
        <w:pStyle w:val="Prrafodelista"/>
      </w:pPr>
      <w:r w:rsidRPr="00C67D61">
        <w:t>Inspeccionar el lugar de trabajo (guía de observación).</w:t>
      </w:r>
    </w:p>
    <w:p w:rsidRPr="00C67D61" w:rsidR="001D69E6" w:rsidP="00855BCC" w:rsidRDefault="001D69E6" w14:paraId="45B72004" w14:textId="77777777">
      <w:pPr>
        <w:pStyle w:val="Prrafodelista"/>
      </w:pPr>
      <w:r w:rsidRPr="00C67D61">
        <w:t xml:space="preserve">Construir un relato coherente de lo ocurrido. </w:t>
      </w:r>
    </w:p>
    <w:p w:rsidRPr="00C67D61" w:rsidR="001D69E6" w:rsidP="00855BCC" w:rsidRDefault="001D69E6" w14:paraId="1D541E16" w14:textId="77777777">
      <w:pPr>
        <w:pStyle w:val="Prrafodelista"/>
      </w:pPr>
      <w:r w:rsidRPr="00C67D61">
        <w:t>Listar los hechos.</w:t>
      </w:r>
    </w:p>
    <w:p w:rsidRPr="00C67D61" w:rsidR="001D69E6" w:rsidP="00855BCC" w:rsidRDefault="001D69E6" w14:paraId="3F12E34C" w14:textId="77777777">
      <w:pPr>
        <w:pStyle w:val="Prrafodelista"/>
      </w:pPr>
      <w:r w:rsidRPr="00C67D61">
        <w:t>Ordenar los hechos en el árbol, que son las causas que dieron origen al accidente</w:t>
      </w:r>
    </w:p>
    <w:p w:rsidRPr="00C67D61" w:rsidR="001D69E6" w:rsidP="00855BCC" w:rsidRDefault="001D69E6" w14:paraId="52A6A204" w14:textId="16ADFC1D">
      <w:pPr>
        <w:pStyle w:val="Prrafodelista"/>
      </w:pPr>
      <w:r w:rsidRPr="00C67D61">
        <w:t>De la explotación del árbol derivará las medidas a adoptar y conocerá las causas del accidente por tanto conocerá las medidas correctivas.</w:t>
      </w:r>
    </w:p>
    <w:p w:rsidRPr="00714793" w:rsidR="001D69E6" w:rsidP="00855BCC" w:rsidRDefault="001D69E6" w14:paraId="5DA25143" w14:textId="77777777">
      <w:pPr>
        <w:pStyle w:val="Prrafodelista"/>
      </w:pPr>
      <w:r w:rsidRPr="00714793">
        <w:t>Con la información obtenida completar Denuncia Individual de Accidente del Trabajo DIAT.</w:t>
      </w:r>
    </w:p>
    <w:p w:rsidRPr="00714793" w:rsidR="001D69E6" w:rsidP="00855BCC" w:rsidRDefault="001D69E6" w14:paraId="23DC87F8" w14:textId="77777777">
      <w:r w:rsidRPr="00714793">
        <w:t xml:space="preserve">Como referencia se puede utilizar </w:t>
      </w:r>
      <w:hyperlink w:history="1" r:id="rId20">
        <w:r w:rsidRPr="00714793">
          <w:rPr>
            <w:rStyle w:val="Hipervnculo"/>
            <w:color w:val="323232"/>
          </w:rPr>
          <w:t>Guía Técnica de Apoyo Investigación de Accidentes del Trabajo</w:t>
        </w:r>
      </w:hyperlink>
      <w:r w:rsidRPr="00714793">
        <w:t xml:space="preserve"> de la Dirección del Trabajo.</w:t>
      </w:r>
    </w:p>
    <w:p w:rsidRPr="005E7254" w:rsidR="001D69E6" w:rsidP="00855BCC" w:rsidRDefault="008748A1" w14:paraId="151B2C7D" w14:textId="73F87494">
      <w:pPr>
        <w:pStyle w:val="Articulo"/>
      </w:pPr>
      <w:r>
        <w:t>ARTICULO 1</w:t>
      </w:r>
      <w:r w:rsidR="006A368C">
        <w:t>34</w:t>
      </w:r>
      <w:r w:rsidRPr="005E7254" w:rsidR="001D69E6">
        <w:t>°</w:t>
      </w:r>
    </w:p>
    <w:p w:rsidRPr="00C67D61" w:rsidR="001D69E6" w:rsidP="00855BCC" w:rsidRDefault="001D69E6" w14:paraId="4E86717B" w14:textId="30C69416">
      <w:r w:rsidRPr="00C67D61">
        <w:t>Todo trabajador está obligado a colaborar en la investigación de los accidentes que ocurran en la empresa. Deberá avisar a su jefe inmediato cuando tenga conocimiento o haya presenciado cualquier accidente acaecido a algún compañero, aún en el caso que éste no lo estime de importancia o no hubiese sufrido lesión. Igualmente, estará obligado a declarar en forma completa y real, los hechos presenciados o de que tenga noticias, cuando el Organismo Administrador del Seguro lo requiera, cuando el Comité Paritario, Departamento de Prevención de Riesgos, jefes de los accidentados y Organismo Administrador del Seguro lo requieran.</w:t>
      </w:r>
    </w:p>
    <w:p w:rsidRPr="005E7254" w:rsidR="001D69E6" w:rsidP="00714793" w:rsidRDefault="008748A1" w14:paraId="50D9767B" w14:textId="3C9A39DA">
      <w:pPr>
        <w:pStyle w:val="Articulo"/>
      </w:pPr>
      <w:r>
        <w:t>ARTICULO 1</w:t>
      </w:r>
      <w:r w:rsidR="006A368C">
        <w:t>35</w:t>
      </w:r>
      <w:r w:rsidRPr="005E7254" w:rsidR="001D69E6">
        <w:t>°</w:t>
      </w:r>
    </w:p>
    <w:p w:rsidRPr="00C67D61" w:rsidR="001D69E6" w:rsidP="00855BCC" w:rsidRDefault="001D69E6" w14:paraId="41A33BE1" w14:textId="77777777">
      <w:r w:rsidRPr="00C67D61">
        <w:t xml:space="preserve">Cada vez que ocurra un accidente, con o sin lesiones, que pueda significar la interrupción de una jornada de trabajo, el jefe directo del accidentado practicará una investigación completa para determinar las causas que lo produjeron y enviar un informe escrito en el plazo de 24 horas a contar del momento en que ocurrió el accidente, al Departamento de Prevención de Riesgos y al Comité Paritario, el que deberá ser firmado por el Gerente del Área respectiva. Estos a su vez, podrán remitirlo al Organismo Administrador. </w:t>
      </w:r>
    </w:p>
    <w:p w:rsidRPr="00C67D61" w:rsidR="001D69E6" w:rsidP="00855BCC" w:rsidRDefault="001D69E6" w14:paraId="72BC9CEC" w14:textId="77777777">
      <w:r w:rsidRPr="00C67D61">
        <w:t>Para efectos del presente Reglamento, la investigación del accidente también puede ser realizada por el Comité Paritario, el Organismo Administrador de la Ley</w:t>
      </w:r>
      <w:r>
        <w:t xml:space="preserve"> </w:t>
      </w:r>
      <w:r w:rsidRPr="00C67D61">
        <w:t>16.744, el Experto en Prevención de Riesgos o el departamento de Prevención de Riesgos.</w:t>
      </w:r>
    </w:p>
    <w:p w:rsidRPr="00C67D61" w:rsidR="001D69E6" w:rsidP="00855BCC" w:rsidRDefault="00937FE5" w14:paraId="5FD67055" w14:textId="150DBF2A">
      <w:pPr>
        <w:pStyle w:val="Sinespaciado"/>
      </w:pPr>
      <w:r w:rsidRPr="00C67D61">
        <w:t>El formato por utilizar</w:t>
      </w:r>
      <w:r w:rsidRPr="00C67D61" w:rsidR="001D69E6">
        <w:t xml:space="preserve"> para la investigación de accidente será el establecido por la empresa, el cual debe contener a lo menos la siguiente información:</w:t>
      </w:r>
    </w:p>
    <w:p w:rsidRPr="00C67D61" w:rsidR="001D69E6" w:rsidP="00855BCC" w:rsidRDefault="001D69E6" w14:paraId="640D013E" w14:textId="77777777">
      <w:pPr>
        <w:pStyle w:val="Prrafodelista"/>
      </w:pPr>
      <w:r w:rsidRPr="00C67D61">
        <w:t>Nombre completo del accidentado.</w:t>
      </w:r>
    </w:p>
    <w:p w:rsidRPr="00C67D61" w:rsidR="001D69E6" w:rsidP="00855BCC" w:rsidRDefault="001D69E6" w14:paraId="61F583AF" w14:textId="77777777">
      <w:pPr>
        <w:pStyle w:val="Prrafodelista"/>
      </w:pPr>
      <w:r w:rsidRPr="00C67D61">
        <w:t>Edad.</w:t>
      </w:r>
    </w:p>
    <w:p w:rsidRPr="00C67D61" w:rsidR="001D69E6" w:rsidP="00855BCC" w:rsidRDefault="001D69E6" w14:paraId="22C9BA73" w14:textId="77777777">
      <w:pPr>
        <w:pStyle w:val="Prrafodelista"/>
      </w:pPr>
      <w:r w:rsidRPr="00C67D61">
        <w:t>Día y hora del accidente.</w:t>
      </w:r>
    </w:p>
    <w:p w:rsidRPr="00C67D61" w:rsidR="001D69E6" w:rsidP="00855BCC" w:rsidRDefault="001D69E6" w14:paraId="30029A81" w14:textId="77777777">
      <w:pPr>
        <w:pStyle w:val="Prrafodelista"/>
      </w:pPr>
      <w:r w:rsidRPr="00C67D61">
        <w:t>Lugar del accidente.</w:t>
      </w:r>
    </w:p>
    <w:p w:rsidRPr="00C67D61" w:rsidR="001D69E6" w:rsidP="00855BCC" w:rsidRDefault="001D69E6" w14:paraId="6EEE20B3" w14:textId="77777777">
      <w:pPr>
        <w:pStyle w:val="Prrafodelista"/>
      </w:pPr>
      <w:r w:rsidRPr="00C67D61">
        <w:t>Trabajo que se encontraba realizando.</w:t>
      </w:r>
    </w:p>
    <w:p w:rsidRPr="00C67D61" w:rsidR="001D69E6" w:rsidP="00855BCC" w:rsidRDefault="001D69E6" w14:paraId="40696B10" w14:textId="77777777">
      <w:pPr>
        <w:pStyle w:val="Prrafodelista"/>
      </w:pPr>
      <w:r w:rsidRPr="00C67D61">
        <w:t>Declaración firmada del accidentado.</w:t>
      </w:r>
    </w:p>
    <w:p w:rsidRPr="00C67D61" w:rsidR="001D69E6" w:rsidP="00855BCC" w:rsidRDefault="001D69E6" w14:paraId="273D1E5B" w14:textId="77777777">
      <w:pPr>
        <w:pStyle w:val="Prrafodelista"/>
      </w:pPr>
      <w:r w:rsidRPr="00C67D61">
        <w:t>Declaración firmada de testigos.</w:t>
      </w:r>
    </w:p>
    <w:p w:rsidRPr="00C67D61" w:rsidR="001D69E6" w:rsidP="00855BCC" w:rsidRDefault="001D69E6" w14:paraId="6EC23EDB" w14:textId="0EC5077E">
      <w:pPr>
        <w:pStyle w:val="Prrafodelista"/>
      </w:pPr>
      <w:r w:rsidRPr="00C67D61">
        <w:t xml:space="preserve">Determinan causas </w:t>
      </w:r>
      <w:r w:rsidRPr="00C67D61" w:rsidR="00937FE5">
        <w:t>de los accidentes</w:t>
      </w:r>
      <w:r w:rsidRPr="00C67D61">
        <w:t>.</w:t>
      </w:r>
    </w:p>
    <w:p w:rsidRPr="00C67D61" w:rsidR="001D69E6" w:rsidP="00855BCC" w:rsidRDefault="001D69E6" w14:paraId="2CF2416F" w14:textId="77777777">
      <w:pPr>
        <w:pStyle w:val="Prrafodelista"/>
      </w:pPr>
      <w:r w:rsidRPr="00C67D61">
        <w:t>Establecer medidas de control.</w:t>
      </w:r>
    </w:p>
    <w:p w:rsidRPr="00C67D61" w:rsidR="001D69E6" w:rsidP="00855BCC" w:rsidRDefault="001D69E6" w14:paraId="64C50C20" w14:textId="77777777">
      <w:pPr>
        <w:pStyle w:val="Prrafodelista"/>
      </w:pPr>
      <w:r w:rsidRPr="00C67D61">
        <w:t>Capacitar al trabajador y al resto de los trabajadores de la sección, de las medidas recomendadas.</w:t>
      </w:r>
    </w:p>
    <w:p w:rsidRPr="00C67D61" w:rsidR="001D69E6" w:rsidP="00855BCC" w:rsidRDefault="001D69E6" w14:paraId="766F086E" w14:textId="77777777"/>
    <w:p w:rsidRPr="00C67D61" w:rsidR="001D69E6" w:rsidP="00855BCC" w:rsidRDefault="008748A1" w14:paraId="1CA357E1" w14:textId="7DF93447">
      <w:pPr>
        <w:pStyle w:val="Articulo"/>
        <w:rPr>
          <w:sz w:val="20"/>
        </w:rPr>
      </w:pPr>
      <w:r>
        <w:t>ARTICULO 1</w:t>
      </w:r>
      <w:r w:rsidR="006A368C">
        <w:t>36</w:t>
      </w:r>
      <w:r w:rsidRPr="00C67D61" w:rsidR="001D69E6">
        <w:t>°</w:t>
      </w:r>
    </w:p>
    <w:p w:rsidR="001D69E6" w:rsidP="00855BCC" w:rsidRDefault="001D69E6" w14:paraId="416F0637" w14:textId="4C22CCB9">
      <w:r w:rsidRPr="00C67D61">
        <w:t xml:space="preserve">El trabajador que haya sufrido un accidente del trabajo o de trayecto o que se encuentre en reposo médico por enfermedad profesional, no podrá trabajar en la Empresa sin que previamente presente un Certificado de Alta, otorgado por el médico tratante. El cumplimiento de esta norma será controlado por el jefe directo del trabajador afectado, quien podrá consultar, en caso de dudas, a la respectiva área de personal de la </w:t>
      </w:r>
      <w:r w:rsidR="00A31F8C">
        <w:t>e</w:t>
      </w:r>
      <w:r w:rsidRPr="00C67D61">
        <w:t>mpresa.</w:t>
      </w:r>
    </w:p>
    <w:p w:rsidRPr="00C67D61" w:rsidR="001D69E6" w:rsidP="00855BCC" w:rsidRDefault="001D69E6" w14:paraId="5B4E3DA7" w14:textId="77777777"/>
    <w:p w:rsidRPr="00C67D61" w:rsidR="001D69E6" w:rsidP="00E04C3B" w:rsidRDefault="00C264EF" w14:paraId="63A0090E" w14:textId="6892206B">
      <w:pPr>
        <w:pStyle w:val="Ttulo3"/>
      </w:pPr>
      <w:bookmarkStart w:name="_Toc9896496" w:id="97"/>
      <w:bookmarkStart w:name="_Toc169678879" w:id="98"/>
      <w:r>
        <w:t>P</w:t>
      </w:r>
      <w:r w:rsidRPr="00C67D61">
        <w:t>árrafo 5</w:t>
      </w:r>
      <w:r>
        <w:t xml:space="preserve"> - D</w:t>
      </w:r>
      <w:r w:rsidRPr="00C67D61">
        <w:t>e la prevención de riesgos y capacitación</w:t>
      </w:r>
      <w:bookmarkEnd w:id="97"/>
      <w:bookmarkEnd w:id="98"/>
    </w:p>
    <w:p w:rsidRPr="00C67D61" w:rsidR="001D69E6" w:rsidP="00855BCC" w:rsidRDefault="001D69E6" w14:paraId="41D8829A" w14:textId="6F8888FB">
      <w:pPr>
        <w:pStyle w:val="Articulo"/>
      </w:pPr>
      <w:r w:rsidRPr="00C67D61">
        <w:t>ARTICULO 1</w:t>
      </w:r>
      <w:r w:rsidR="006A368C">
        <w:t>37</w:t>
      </w:r>
      <w:r w:rsidRPr="00C67D61">
        <w:t>°</w:t>
      </w:r>
    </w:p>
    <w:p w:rsidRPr="00C67D61" w:rsidR="001D69E6" w:rsidP="00855BCC" w:rsidRDefault="001D69E6" w14:paraId="2A1719ED" w14:textId="77777777">
      <w:r w:rsidRPr="00C67D61">
        <w:t xml:space="preserve">La empresa mantendrá un programa permanente de capacitación para los trabajadores contratados en materia de Prevención de Riesgos con cursos, publicación de afiches, distribución de instructivos, charlas sobre peligros específicos, etc., Para los nuevos trabajadores la empresa mantendrá programas de charlas de inducción que contempla Informar los Riesgos Laborales asociados a sus labores. La empresa cumple con la Obligación de Informar los Riesgos Laborales por medio de los programas de capacitación y las charlas de inducción. De conformidad al Art. 21 D.S Nº 40.   </w:t>
      </w:r>
    </w:p>
    <w:p w:rsidRPr="00C67D61" w:rsidR="001D69E6" w:rsidP="00855BCC" w:rsidRDefault="001D69E6" w14:paraId="6576A8EA" w14:textId="77777777">
      <w:r w:rsidRPr="00C67D61">
        <w:t xml:space="preserve">El </w:t>
      </w:r>
      <w:r w:rsidRPr="00144844">
        <w:rPr>
          <w:b/>
          <w:color w:val="13C045"/>
        </w:rPr>
        <w:t>Anexo N°4</w:t>
      </w:r>
      <w:r w:rsidRPr="00144844">
        <w:rPr>
          <w:color w:val="13C045"/>
        </w:rPr>
        <w:t xml:space="preserve"> </w:t>
      </w:r>
      <w:r w:rsidRPr="00C67D61">
        <w:t>del presente Reglamento, contiene el formulario de Obligación de Informar los Riesgos Laborales.</w:t>
      </w:r>
    </w:p>
    <w:p w:rsidRPr="00C67D61" w:rsidR="001D69E6" w:rsidP="00855BCC" w:rsidRDefault="001D69E6" w14:paraId="39A20588" w14:textId="77777777">
      <w:r w:rsidRPr="00C67D61">
        <w:t>La Empresa para dar cumplimiento a la normativa vigente</w:t>
      </w:r>
      <w:r w:rsidRPr="00C67D61">
        <w:rPr>
          <w:rFonts w:cs="DINNextLTPro-Light"/>
          <w:szCs w:val="20"/>
        </w:rPr>
        <w:t xml:space="preserve"> </w:t>
      </w:r>
      <w:r w:rsidRPr="00C67D61">
        <w:t>requerirá la permanente identificación de los peligros y la evaluación de los riesgos, el establecimiento y la implementación de las medidas de control de los riesgos, para las actividades rutinarias y no rutinarias, realizadas por el personal propio, de contratistas y visitas.</w:t>
      </w:r>
    </w:p>
    <w:p w:rsidRPr="00C67D61" w:rsidR="001D69E6" w:rsidP="00855BCC" w:rsidRDefault="008748A1" w14:paraId="7DD75E4C" w14:textId="4A76F82C">
      <w:pPr>
        <w:pStyle w:val="Articulo"/>
      </w:pPr>
      <w:r>
        <w:t>ARTICULO 1</w:t>
      </w:r>
      <w:r w:rsidR="006A368C">
        <w:t>38</w:t>
      </w:r>
      <w:r w:rsidRPr="00C67D61" w:rsidR="001D69E6">
        <w:t>°</w:t>
      </w:r>
    </w:p>
    <w:p w:rsidR="001D69E6" w:rsidP="00855BCC" w:rsidRDefault="001D69E6" w14:paraId="4A49811F" w14:textId="150CE1B2">
      <w:r w:rsidRPr="00C67D61">
        <w:t xml:space="preserve">Todo trabajador nuevo y antiguo deberá asistir a un </w:t>
      </w:r>
      <w:r w:rsidR="00A31F8C">
        <w:t>c</w:t>
      </w:r>
      <w:r w:rsidRPr="00C67D61">
        <w:t>urso de Prevención de Riesgos Básicos, a menos que acredite haberlo seguido y aprobado con anterioridad.</w:t>
      </w:r>
    </w:p>
    <w:p w:rsidRPr="00C67D61" w:rsidR="008748A1" w:rsidP="00855BCC" w:rsidRDefault="008748A1" w14:paraId="2A3B2A07" w14:textId="77777777"/>
    <w:p w:rsidRPr="00C67D61" w:rsidR="001D69E6" w:rsidP="00855BCC" w:rsidRDefault="001D69E6" w14:paraId="5E9B35BD" w14:textId="2186C736">
      <w:pPr>
        <w:pStyle w:val="Articulo"/>
      </w:pPr>
      <w:r w:rsidRPr="00C67D61">
        <w:t>ARTICULO 1</w:t>
      </w:r>
      <w:r w:rsidR="006A368C">
        <w:t>39</w:t>
      </w:r>
      <w:r w:rsidRPr="00C67D61">
        <w:t>°</w:t>
      </w:r>
    </w:p>
    <w:p w:rsidRPr="00C67D61" w:rsidR="001D69E6" w:rsidP="00855BCC" w:rsidRDefault="001D69E6" w14:paraId="03697F0A" w14:textId="77777777">
      <w:r w:rsidRPr="00C67D61">
        <w:t>Será responsabilidad del trabajador estar permanentemente preocupado por su seguridad, evitando acciones inseguras que puedan traer como consecuencia un accidente del trabajo o una enfermedad profesional. Para ello será necesario que se evalúe siempre el trabajo a realizar y las medidas de control de riesgos a realizar. De existir dudas sobre ellas, se deberá solicitar asesoría a su jefatura directa u otras áreas técnicas de la empresa.</w:t>
      </w:r>
    </w:p>
    <w:p w:rsidRPr="00C67D61" w:rsidR="001D69E6" w:rsidP="00855BCC" w:rsidRDefault="001D69E6" w14:paraId="5A079D00" w14:textId="3779CA91">
      <w:pPr>
        <w:pStyle w:val="Articulo"/>
      </w:pPr>
      <w:r w:rsidRPr="00C67D61">
        <w:t>ARTICULO 1</w:t>
      </w:r>
      <w:r w:rsidR="006A368C">
        <w:t>40</w:t>
      </w:r>
      <w:r w:rsidRPr="00C67D61">
        <w:t>°</w:t>
      </w:r>
    </w:p>
    <w:p w:rsidRPr="00C67D61" w:rsidR="001D69E6" w:rsidP="00855BCC" w:rsidRDefault="001D69E6" w14:paraId="711EF7D1" w14:textId="77777777">
      <w:r w:rsidRPr="00C67D61">
        <w:t>La empresa mantendrá los pisos de los lugares de trabajo, así como los pasillos de tránsito, libres de todo obstáculo que impida un fácil y seguro desplazamiento de los trabajadores, tanto en las tareas normales como en situaciones de emergencia.</w:t>
      </w:r>
      <w:r>
        <w:t xml:space="preserve"> A</w:t>
      </w:r>
      <w:r w:rsidRPr="00317B26">
        <w:t>sí también, los espacios entre máquinas por donde circulen personas no deberán ser inferiores a 150 cm</w:t>
      </w:r>
      <w:r>
        <w:t>.</w:t>
      </w:r>
      <w:r w:rsidRPr="00C67D61">
        <w:t xml:space="preserve"> De conformidad al Art. 7</w:t>
      </w:r>
      <w:r>
        <w:t xml:space="preserve"> y 8</w:t>
      </w:r>
      <w:r w:rsidRPr="00C67D61">
        <w:t xml:space="preserve"> D.S 594.</w:t>
      </w:r>
    </w:p>
    <w:p w:rsidRPr="00C67D61" w:rsidR="001D69E6" w:rsidP="00855BCC" w:rsidRDefault="001D69E6" w14:paraId="04B2005C" w14:textId="4897E00D">
      <w:pPr>
        <w:pStyle w:val="Articulo"/>
      </w:pPr>
      <w:r w:rsidRPr="00C67D61">
        <w:t>ARTICULO 1</w:t>
      </w:r>
      <w:r w:rsidR="006A368C">
        <w:t>41</w:t>
      </w:r>
      <w:r w:rsidRPr="00C67D61">
        <w:t>°</w:t>
      </w:r>
    </w:p>
    <w:p w:rsidRPr="00C67D61" w:rsidR="001D69E6" w:rsidP="00855BCC" w:rsidRDefault="001D69E6" w14:paraId="3BC483B7" w14:textId="77777777">
      <w:r w:rsidRPr="00C67D61">
        <w:t>La empresa y el trabajador deberán mantener en buenas condiciones de orden y limpieza los lugares de trabajo, áreas de circulación y edificios en general. De conformidad al Art. 11 D.S Nº 594.</w:t>
      </w:r>
    </w:p>
    <w:p w:rsidRPr="00C67D61" w:rsidR="001D69E6" w:rsidP="00855BCC" w:rsidRDefault="00123A04" w14:paraId="33F20F83" w14:textId="483BF51A">
      <w:pPr>
        <w:pStyle w:val="Articulo"/>
      </w:pPr>
      <w:r>
        <w:t>ARTICULO 1</w:t>
      </w:r>
      <w:r w:rsidR="006A368C">
        <w:t>42</w:t>
      </w:r>
      <w:r w:rsidRPr="00C67D61" w:rsidR="001D69E6">
        <w:t>°</w:t>
      </w:r>
    </w:p>
    <w:p w:rsidRPr="00C67D61" w:rsidR="001D69E6" w:rsidP="00855BCC" w:rsidRDefault="001D69E6" w14:paraId="6849DE8B" w14:textId="77777777">
      <w:r w:rsidRPr="00C67D61">
        <w:t>El trabajador deberá notificar cualquier peligro (condición o acción insegura) o incidentes que ocurran, reportándolo a su jefe directo o a través de los medios que la empresa establezca. Deberá ser preocupación de cada jefatura directa motivar a sus trabajadores para que reporten los peligros e incidentes, canalizándolo al área que corresponda para el control del peligro informado.</w:t>
      </w:r>
    </w:p>
    <w:p w:rsidRPr="00C67D61" w:rsidR="001D69E6" w:rsidP="00855BCC" w:rsidRDefault="001D69E6" w14:paraId="04AA466D" w14:textId="3486FB5E">
      <w:pPr>
        <w:pStyle w:val="Articulo"/>
      </w:pPr>
      <w:r w:rsidRPr="00C67D61">
        <w:t>ARTICULO 1</w:t>
      </w:r>
      <w:r w:rsidR="006A368C">
        <w:t>43</w:t>
      </w:r>
      <w:r w:rsidRPr="00C67D61">
        <w:t>°</w:t>
      </w:r>
    </w:p>
    <w:p w:rsidRPr="00C67D61" w:rsidR="001D69E6" w:rsidP="00855BCC" w:rsidRDefault="001D69E6" w14:paraId="135C68D7" w14:textId="77777777">
      <w:r w:rsidRPr="00C67D61">
        <w:t xml:space="preserve">Las jefaturas directas deberán estimular el aporte de ideas relativas a la Prevención de Riesgos, por parte de los trabajadores, con el fin de evitar la ocurrencia de accidentes y/o enfermedades profesionales. </w:t>
      </w:r>
    </w:p>
    <w:p w:rsidRPr="00C67D61" w:rsidR="001D69E6" w:rsidP="00855BCC" w:rsidRDefault="001D69E6" w14:paraId="2B417A91" w14:textId="58AD81C9">
      <w:pPr>
        <w:pStyle w:val="Articulo"/>
      </w:pPr>
      <w:r w:rsidRPr="00C67D61">
        <w:t>ARTICULO 1</w:t>
      </w:r>
      <w:r w:rsidR="006A368C">
        <w:t>44</w:t>
      </w:r>
      <w:r w:rsidRPr="00C67D61">
        <w:t>°</w:t>
      </w:r>
    </w:p>
    <w:p w:rsidR="001D69E6" w:rsidP="00855BCC" w:rsidRDefault="001D69E6" w14:paraId="0A07E073" w14:textId="17A9FA19">
      <w:r w:rsidRPr="00C67D61">
        <w:t>La empresa mantendrá señalización visible y permanente en el idioma oficial del país y, en caso necesario cuando haya trabajadores de otro idioma, además en el idioma de ellos, en las zonas de peligro, indicando el agente y/o condición de riesgo, las vías de escape y zonas de seguridad ante emergencias, así como la necesidad de uso de elementos de protección personal específicos cuando sea necesario. De conformidad al Art. 37 D.S Nº 594.</w:t>
      </w:r>
    </w:p>
    <w:p w:rsidR="00714793" w:rsidP="00855BCC" w:rsidRDefault="00714793" w14:paraId="6EEC4800" w14:textId="4D2BEFE6"/>
    <w:p w:rsidRPr="00C67D61" w:rsidR="001D69E6" w:rsidP="00855BCC" w:rsidRDefault="008748A1" w14:paraId="376C7D5F" w14:textId="475B99EE">
      <w:pPr>
        <w:pStyle w:val="Articulo"/>
      </w:pPr>
      <w:r>
        <w:t>ARTICULO 1</w:t>
      </w:r>
      <w:r w:rsidR="006A368C">
        <w:t>45</w:t>
      </w:r>
      <w:r>
        <w:t>°</w:t>
      </w:r>
      <w:r w:rsidRPr="00C67D61" w:rsidR="001D69E6">
        <w:rPr>
          <w:rFonts w:ascii="Estandar Bold" w:hAnsi="Estandar Bold" w:cs="Estandar Bold" w:eastAsiaTheme="minorEastAsia"/>
          <w:color w:val="666666"/>
          <w:sz w:val="18"/>
          <w:szCs w:val="18"/>
        </w:rPr>
        <w:t> </w:t>
      </w:r>
      <w:r w:rsidRPr="00C67D61" w:rsidR="001D69E6">
        <w:rPr>
          <w:rFonts w:eastAsiaTheme="minorEastAsia"/>
          <w:color w:val="666666"/>
          <w:sz w:val="18"/>
          <w:szCs w:val="18"/>
        </w:rPr>
        <w:t xml:space="preserve"> </w:t>
      </w:r>
    </w:p>
    <w:p w:rsidRPr="00C67D61" w:rsidR="001D69E6" w:rsidP="00855BCC" w:rsidRDefault="001D69E6" w14:paraId="58127BC1" w14:textId="77777777">
      <w:r w:rsidRPr="00C67D61">
        <w:t>Se prohíbe a los trabajadores cuya labor se ejecuta cerca de maquinarias en movimiento y órganos de transmisión, el uso de ropa suelta, cabello largo y suelto, y adornos susceptibles de ser atrapados por las partes móviles. De conformidad al Art. 40 D.S Nº 594.</w:t>
      </w:r>
    </w:p>
    <w:p w:rsidRPr="005E7254" w:rsidR="001D69E6" w:rsidP="00855BCC" w:rsidRDefault="008748A1" w14:paraId="3D5221C9" w14:textId="255D5A12">
      <w:pPr>
        <w:pStyle w:val="Articulo"/>
      </w:pPr>
      <w:r>
        <w:t>ARTICULO 1</w:t>
      </w:r>
      <w:r w:rsidR="006A368C">
        <w:t>46</w:t>
      </w:r>
      <w:r w:rsidRPr="005E7254" w:rsidR="001D69E6">
        <w:t>°</w:t>
      </w:r>
      <w:r w:rsidRPr="005E7254" w:rsidR="001D69E6">
        <w:rPr>
          <w:rFonts w:ascii="Estandar Bold" w:hAnsi="Estandar Bold" w:cs="Estandar Bold"/>
        </w:rPr>
        <w:t> </w:t>
      </w:r>
      <w:r w:rsidRPr="005E7254" w:rsidR="001D69E6">
        <w:t xml:space="preserve"> </w:t>
      </w:r>
    </w:p>
    <w:p w:rsidRPr="00C67D61" w:rsidR="001D69E6" w:rsidP="00855BCC" w:rsidRDefault="001D69E6" w14:paraId="12E6FEA1" w14:textId="5C23E741">
      <w:r w:rsidRPr="00C67D61">
        <w:t>Los trabajadores que manipulen sustancias peligrosas deberán estar debidamente capacitado</w:t>
      </w:r>
      <w:r w:rsidR="004D5806">
        <w:t>s</w:t>
      </w:r>
      <w:r w:rsidRPr="00C67D61">
        <w:t xml:space="preserve"> sobre los peligros y riesgos asociados a su manipulación. De conformidad al Art. 42 del D.S 594 y Art. 13 D.S 43.</w:t>
      </w:r>
    </w:p>
    <w:p w:rsidRPr="00C67D61" w:rsidR="001D69E6" w:rsidP="00855BCC" w:rsidRDefault="008748A1" w14:paraId="520167D1" w14:textId="301FD62B">
      <w:pPr>
        <w:pStyle w:val="Articulo"/>
      </w:pPr>
      <w:r>
        <w:t>ARTICULO 1</w:t>
      </w:r>
      <w:r w:rsidR="006A368C">
        <w:t>47</w:t>
      </w:r>
      <w:r w:rsidRPr="00C67D61" w:rsidR="001D69E6">
        <w:t>°</w:t>
      </w:r>
    </w:p>
    <w:p w:rsidRPr="00C67D61" w:rsidR="001D69E6" w:rsidP="00855BCC" w:rsidRDefault="001D69E6" w14:paraId="1AF890A0" w14:textId="77777777">
      <w:r w:rsidRPr="00C67D61">
        <w:t>El trabajador deberá estar siempre dispuesto a participar en los Programas de Capacitación que se coordinen en materias de Prevención de Riesgos, otorgándose por parte de sus jefes directos la autorización y apoyo necesario para participar en dichos programas.</w:t>
      </w:r>
    </w:p>
    <w:p w:rsidRPr="00C67D61" w:rsidR="001D69E6" w:rsidP="00855BCC" w:rsidRDefault="001D69E6" w14:paraId="07FFB5BC" w14:textId="08939397">
      <w:pPr>
        <w:pStyle w:val="Articulo"/>
      </w:pPr>
      <w:r w:rsidRPr="00C67D61">
        <w:t>ARTICULO 1</w:t>
      </w:r>
      <w:r w:rsidR="006A368C">
        <w:t>48</w:t>
      </w:r>
      <w:r w:rsidRPr="00C67D61">
        <w:t>°</w:t>
      </w:r>
    </w:p>
    <w:p w:rsidRPr="00C67D61" w:rsidR="001D69E6" w:rsidP="00855BCC" w:rsidRDefault="001D69E6" w14:paraId="77EB9CCC" w14:textId="77777777">
      <w:r w:rsidRPr="00C67D61">
        <w:t>El trabajador deberá presentarse en condiciones físicas satisfactorias a su trabajo. En caso de sentirse enfermo, deberá comunicarlo a su jefe directo.</w:t>
      </w:r>
    </w:p>
    <w:p w:rsidRPr="00C67D61" w:rsidR="001D69E6" w:rsidP="00855BCC" w:rsidRDefault="001D69E6" w14:paraId="70AE0A34" w14:textId="7F543FFE">
      <w:pPr>
        <w:pStyle w:val="Articulo"/>
      </w:pPr>
      <w:r w:rsidRPr="00C67D61">
        <w:t>ARTICULO 1</w:t>
      </w:r>
      <w:r w:rsidR="00DB4A39">
        <w:t>49</w:t>
      </w:r>
      <w:r w:rsidRPr="00C67D61">
        <w:t>°</w:t>
      </w:r>
    </w:p>
    <w:p w:rsidRPr="00855BCC" w:rsidR="001D69E6" w:rsidP="00855BCC" w:rsidRDefault="001D69E6" w14:paraId="5FCA5497" w14:textId="16A412A7">
      <w:r w:rsidRPr="00C67D61">
        <w:t xml:space="preserve">Cuando un jefe determine y ordene a uno o varios trabajadores que ejecuten un trabajo, para lo cual no han sido entrenados y que presuma un riesgo de accidente, </w:t>
      </w:r>
      <w:r w:rsidR="00A31F8C">
        <w:t>é</w:t>
      </w:r>
      <w:r w:rsidRPr="00C67D61">
        <w:t xml:space="preserve">l o los trabajadores podrán previamente consultar al Departamento de Prevención de Riesgos, al Experto en Prevención de Riesgos Encargado o al Comité Paritario, quien luego de un </w:t>
      </w:r>
      <w:r w:rsidR="00AE2B8A">
        <w:t>análisis de riesgos, determinará</w:t>
      </w:r>
      <w:r w:rsidRPr="00C67D61">
        <w:t xml:space="preserve"> las medidas de prevención a considerar. Los trabajadores podrán negarse a ejecutar la labor riesgosa mientras no se cumple con las exigencias de prevención formuladas por el señalado Departamento de Prevención de Riesgos, al Experto en Prevención de Riesgos Encargado o al Comité Paritario.</w:t>
      </w:r>
    </w:p>
    <w:p w:rsidRPr="00C67D61" w:rsidR="001D69E6" w:rsidP="00855BCC" w:rsidRDefault="008748A1" w14:paraId="7F45AA78" w14:textId="58271190">
      <w:pPr>
        <w:pStyle w:val="Articulo"/>
      </w:pPr>
      <w:r>
        <w:t>ARTICULO 1</w:t>
      </w:r>
      <w:r w:rsidR="00DB4A39">
        <w:t>50</w:t>
      </w:r>
      <w:r w:rsidRPr="00C67D61" w:rsidR="001D69E6">
        <w:t>°</w:t>
      </w:r>
    </w:p>
    <w:p w:rsidR="001D69E6" w:rsidP="00855BCC" w:rsidRDefault="001D69E6" w14:paraId="2EA9AAEA" w14:textId="77777777">
      <w:r w:rsidRPr="00C67D61">
        <w:t>El trabajador deberá hacer un buen uso de las escaleras, ocupando los pasamanos y evitando correr de acuerdo a la señalética establecida, subir o bajar despreocupadamente suprimiendo cualquier factor de peligro que pueda afectar la salud o integridad física del trabajador. De conformidad al Art. 37 D.S 594.</w:t>
      </w:r>
    </w:p>
    <w:p w:rsidRPr="00C67D61" w:rsidR="001D69E6" w:rsidP="00855BCC" w:rsidRDefault="008748A1" w14:paraId="5420D178" w14:textId="362D2297">
      <w:pPr>
        <w:pStyle w:val="Articulo"/>
        <w:rPr>
          <w:color w:val="58595B"/>
        </w:rPr>
      </w:pPr>
      <w:r>
        <w:t>ARTICULO 1</w:t>
      </w:r>
      <w:r w:rsidR="00DB4A39">
        <w:t>51</w:t>
      </w:r>
      <w:r w:rsidRPr="00C67D61" w:rsidR="001D69E6">
        <w:t>°</w:t>
      </w:r>
    </w:p>
    <w:p w:rsidRPr="00C67D61" w:rsidR="001D69E6" w:rsidP="00855BCC" w:rsidRDefault="001D69E6" w14:paraId="0A10C762" w14:textId="78AA24C4">
      <w:r w:rsidRPr="00C67D61">
        <w:t xml:space="preserve">El trabajador que maneje vehículos de la Empresa o los tenga a su disposición deberá, en un plazo prudente, asistir </w:t>
      </w:r>
      <w:r w:rsidR="00AE2B8A">
        <w:t xml:space="preserve">y aprobar </w:t>
      </w:r>
      <w:r w:rsidRPr="00C67D61">
        <w:t>un curso de “Manejo a la Defensiva en vehículos livianos”.</w:t>
      </w:r>
    </w:p>
    <w:p w:rsidRPr="00C67D61" w:rsidR="001D69E6" w:rsidP="00855BCC" w:rsidRDefault="00123A04" w14:paraId="468175CF" w14:textId="2A489B98">
      <w:pPr>
        <w:pStyle w:val="Articulo"/>
      </w:pPr>
      <w:r>
        <w:t>ARTICULO 1</w:t>
      </w:r>
      <w:r w:rsidR="00DB4A39">
        <w:t>52</w:t>
      </w:r>
      <w:r w:rsidRPr="00C67D61" w:rsidR="001D69E6">
        <w:t>°</w:t>
      </w:r>
    </w:p>
    <w:p w:rsidRPr="00C67D61" w:rsidR="001D69E6" w:rsidP="00855BCC" w:rsidRDefault="001D69E6" w14:paraId="6F916D26" w14:textId="77777777">
      <w:r w:rsidRPr="00C67D61">
        <w:t>El trabajador deberá preocuparse y cooperar con el cuidado, mantenimiento y buen estado de funcionamiento y uso de los equipos, máquinas, herramientas de trabajo e instalaciones generales de la Empresa. Su preocupación no solo deberá limitarse a evitar incidentes que puedan afectarle a él, sino a todos los trabajadores de la Empresa, lo que significa un compromiso real con la Prevención de Riesgos. De conformidad al Art. 36 D.S Nº 594.</w:t>
      </w:r>
    </w:p>
    <w:p w:rsidRPr="00C67D61" w:rsidR="001D69E6" w:rsidP="00855BCC" w:rsidRDefault="008748A1" w14:paraId="7E78B9AA" w14:textId="0AA25073">
      <w:pPr>
        <w:pStyle w:val="Articulo"/>
      </w:pPr>
      <w:r>
        <w:t>ARTICULO 1</w:t>
      </w:r>
      <w:r w:rsidR="00DB4A39">
        <w:t>53</w:t>
      </w:r>
      <w:r w:rsidRPr="00C67D61" w:rsidR="001D69E6">
        <w:t>°</w:t>
      </w:r>
    </w:p>
    <w:p w:rsidRPr="00C67D61" w:rsidR="001D69E6" w:rsidP="00855BCC" w:rsidRDefault="001D69E6" w14:paraId="78779F26" w14:textId="77777777">
      <w:r w:rsidRPr="00C67D61">
        <w:t>Los trabajadores revisarán con la periodicidad fijada por la empresa, las máquinas a su cargo, limpiándolas, lubricándolas para poder así laborar con seguridad en cada jornada de trabajo.</w:t>
      </w:r>
    </w:p>
    <w:p w:rsidRPr="00C67D61" w:rsidR="001D69E6" w:rsidP="00855BCC" w:rsidRDefault="008748A1" w14:paraId="3B79432B" w14:textId="427703F2">
      <w:pPr>
        <w:pStyle w:val="Articulo"/>
      </w:pPr>
      <w:r>
        <w:t>ARTICULO 1</w:t>
      </w:r>
      <w:r w:rsidR="00DB4A39">
        <w:t>54</w:t>
      </w:r>
      <w:r w:rsidRPr="00C67D61" w:rsidR="001D69E6">
        <w:t>°</w:t>
      </w:r>
    </w:p>
    <w:p w:rsidRPr="00C67D61" w:rsidR="001D69E6" w:rsidP="00855BCC" w:rsidRDefault="001D69E6" w14:paraId="36129B7E" w14:textId="77777777">
      <w:r w:rsidRPr="00C67D61">
        <w:t>Al término de cada etapa de la jornada de trabajo, el encargado de una máquina deberá desconectar el sistema eléctrico que la impulsa, para prevenir cualquiera imprudencia o bromas de terceros, que al poner en movimiento la máquina cree condiciones inseguras. Esta misma precaución, deberá tomarse en caso de abandono momentáneo del lugar de trabajo.</w:t>
      </w:r>
    </w:p>
    <w:p w:rsidRPr="00C67D61" w:rsidR="001D69E6" w:rsidP="00855BCC" w:rsidRDefault="008748A1" w14:paraId="00DCC1B2" w14:textId="5460EBFF">
      <w:pPr>
        <w:pStyle w:val="Articulo"/>
      </w:pPr>
      <w:r>
        <w:t>ARTICULO 1</w:t>
      </w:r>
      <w:r w:rsidR="00DB4A39">
        <w:t>55</w:t>
      </w:r>
      <w:r w:rsidRPr="00C67D61" w:rsidR="001D69E6">
        <w:t>°</w:t>
      </w:r>
    </w:p>
    <w:p w:rsidRPr="00C67D61" w:rsidR="001D69E6" w:rsidP="00855BCC" w:rsidRDefault="001D69E6" w14:paraId="2FFF750D" w14:textId="77777777">
      <w:r w:rsidRPr="00C67D61">
        <w:t>Todo trabajador deberá dar aviso inmediato a su jefe o a cualquier ejecutivo de la empresa en su ausencia, de toda anormalidad que observe en las instalaciones, maquinarias, herramientas, personal o ambiente en el cual trabaje.</w:t>
      </w:r>
    </w:p>
    <w:p w:rsidRPr="00C67D61" w:rsidR="001D69E6" w:rsidP="00855BCC" w:rsidRDefault="008748A1" w14:paraId="346AF4BD" w14:textId="4028F010">
      <w:pPr>
        <w:pStyle w:val="Articulo"/>
      </w:pPr>
      <w:r>
        <w:t>ARTICULO 1</w:t>
      </w:r>
      <w:r w:rsidR="00DB4A39">
        <w:t>56</w:t>
      </w:r>
      <w:r w:rsidRPr="00C67D61" w:rsidR="001D69E6">
        <w:t>°</w:t>
      </w:r>
    </w:p>
    <w:p w:rsidRPr="005E7254" w:rsidR="001D69E6" w:rsidP="00855BCC" w:rsidRDefault="001D69E6" w14:paraId="063BC736" w14:textId="77777777">
      <w:r w:rsidRPr="00C67D61">
        <w:t>El trabajador que padezca alguna enfermedad o que note que se siente mal, si el malestar afecta su capacidad y por ende su seguridad en el trabajo deberá poner esta situación en conocimiento de su jefe inmediato, para que éste proceda a tomar las medidas que el caso requiere.</w:t>
      </w:r>
    </w:p>
    <w:p w:rsidRPr="00855BCC" w:rsidR="001D69E6" w:rsidP="00855BCC" w:rsidRDefault="008748A1" w14:paraId="091E76EF" w14:textId="41C5FF8A">
      <w:pPr>
        <w:pStyle w:val="Articulo"/>
      </w:pPr>
      <w:r>
        <w:t>ARTICULO 1</w:t>
      </w:r>
      <w:r w:rsidR="00DB4A39">
        <w:t>57</w:t>
      </w:r>
      <w:r w:rsidRPr="00C67D61" w:rsidR="001D69E6">
        <w:t>°</w:t>
      </w:r>
    </w:p>
    <w:p w:rsidRPr="00C67D61" w:rsidR="001D69E6" w:rsidP="00855BCC" w:rsidRDefault="001D69E6" w14:paraId="70C574F4" w14:textId="77777777">
      <w:r w:rsidRPr="00C67D61">
        <w:t>La empresa se preocupará de otorgar los recursos necesarios para implementar las medidas de prevención de riesgos que a juicio del Comité Paritario o del Asesor en Prevención de Riesgos, según corresponda y previo análisis de la situación, se determinen como necesarias.</w:t>
      </w:r>
    </w:p>
    <w:p w:rsidRPr="00C67D61" w:rsidR="001D69E6" w:rsidP="00855BCC" w:rsidRDefault="001D69E6" w14:paraId="6224B571" w14:textId="77777777"/>
    <w:p w:rsidRPr="00C67D61" w:rsidR="001D69E6" w:rsidP="00E04C3B" w:rsidRDefault="00C264EF" w14:paraId="3551932F" w14:textId="6D8C317C">
      <w:pPr>
        <w:pStyle w:val="Ttulo3"/>
      </w:pPr>
      <w:bookmarkStart w:name="_Toc9896497" w:id="99"/>
      <w:bookmarkStart w:name="_Toc169678880" w:id="100"/>
      <w:r>
        <w:t>P</w:t>
      </w:r>
      <w:r w:rsidRPr="00C67D61">
        <w:t>árrafo 6</w:t>
      </w:r>
      <w:r>
        <w:t xml:space="preserve"> -</w:t>
      </w:r>
      <w:r w:rsidRPr="00C67D61">
        <w:t xml:space="preserve"> </w:t>
      </w:r>
      <w:r>
        <w:t>D</w:t>
      </w:r>
      <w:r w:rsidRPr="00C67D61">
        <w:t>e las emergencias</w:t>
      </w:r>
      <w:bookmarkEnd w:id="99"/>
      <w:bookmarkEnd w:id="100"/>
    </w:p>
    <w:p w:rsidRPr="00855BCC" w:rsidR="001D69E6" w:rsidP="00855BCC" w:rsidRDefault="008748A1" w14:paraId="24DE6F55" w14:textId="7C16E9D6">
      <w:pPr>
        <w:pStyle w:val="Articulo"/>
      </w:pPr>
      <w:r>
        <w:t>ARTICULO 1</w:t>
      </w:r>
      <w:r w:rsidR="00DB4A39">
        <w:t>58</w:t>
      </w:r>
      <w:r w:rsidRPr="00C67D61" w:rsidR="001D69E6">
        <w:t>°</w:t>
      </w:r>
    </w:p>
    <w:p w:rsidRPr="00C67D61" w:rsidR="001D69E6" w:rsidP="00855BCC" w:rsidRDefault="001D69E6" w14:paraId="0461E633" w14:textId="77777777">
      <w:r w:rsidRPr="00C67D61">
        <w:t>La empresa contará con un plan de emergencias que incorpore todas las posibles emergencias que puedan producirse por manejo y almacenamiento de sustancias peligrosas reguladas por el D.S Nº 43, con sus respectivos procedimientos, cadena de mando, plano que incluya todas las instalaciones, zonas de seguridad, vías de acceso y de salida, lista actualizada de sustancias peligrosas, equipos y elementos para combatir la emergencia. De conformidad al Art. 42 D.S Nº 594 y Art. 53, 166, 177 y 190 D.S Nº 43.</w:t>
      </w:r>
    </w:p>
    <w:p w:rsidRPr="00855BCC" w:rsidR="001D69E6" w:rsidP="00855BCC" w:rsidRDefault="008748A1" w14:paraId="499C757B" w14:textId="2A1B376F">
      <w:pPr>
        <w:pStyle w:val="Articulo"/>
      </w:pPr>
      <w:r>
        <w:t>ARTICULO 1</w:t>
      </w:r>
      <w:r w:rsidR="00DB4A39">
        <w:t>59</w:t>
      </w:r>
      <w:r w:rsidRPr="00C67D61" w:rsidR="001D69E6">
        <w:t>°</w:t>
      </w:r>
    </w:p>
    <w:p w:rsidRPr="00C67D61" w:rsidR="001D69E6" w:rsidP="00855BCC" w:rsidRDefault="001D69E6" w14:paraId="1253D2AB" w14:textId="34C42C88">
      <w:r w:rsidRPr="00C67D61">
        <w:t>La empresa implementará las medidas necesarias para la prevención de incendios con el fin de disminuir la posibilidad de inicio de un fuego, controlando las cargas combustibles y las fuentes de calor e inspeccionando las instalaciones a través de un programa preestablecido. El control de los productos combustibles incluirá medidas como programas de orden y limpieza y racionalización de la cantidad de materiales combustibles, tanto almacenados como en proceso. De conformidad al Art. 44 D.S</w:t>
      </w:r>
      <w:r w:rsidR="000B6245">
        <w:t>.</w:t>
      </w:r>
      <w:r w:rsidRPr="00C67D61">
        <w:t xml:space="preserve"> Nº 594.  </w:t>
      </w:r>
    </w:p>
    <w:p w:rsidRPr="00855BCC" w:rsidR="001D69E6" w:rsidP="00855BCC" w:rsidRDefault="008748A1" w14:paraId="1BEE2BC0" w14:textId="16476A3A">
      <w:pPr>
        <w:pStyle w:val="Articulo"/>
      </w:pPr>
      <w:r>
        <w:t>ARTICULO 1</w:t>
      </w:r>
      <w:r w:rsidR="00DB4A39">
        <w:t>60</w:t>
      </w:r>
      <w:r w:rsidRPr="00C67D61" w:rsidR="001D69E6">
        <w:t>°</w:t>
      </w:r>
    </w:p>
    <w:p w:rsidR="001D69E6" w:rsidP="00855BCC" w:rsidRDefault="001D69E6" w14:paraId="1B1113F5" w14:textId="77777777">
      <w:r w:rsidRPr="00C67D61">
        <w:t>La empresa ante la existencia de algún riesgo de incendio mantendrá la cantidad necesaria de extintores de incendio, del tipo adecuado a los materiales combustibles o inflamables que se manipulen o se almacenen. Los extintores cumplirán con los requisitos y características que establece el D.S Nº 44 del Ministerio de Economía, Fomento y Turismo. Será responsabilidad del empleador tomar las medidas necesarias para evitar que los lugares de trabajo queden desprovistos de extintores cuando se deba proceder a dicha mantención. De conformidad a los Art. 45 al 51 D.S 594.</w:t>
      </w:r>
    </w:p>
    <w:p w:rsidRPr="00855BCC" w:rsidR="001D69E6" w:rsidP="00855BCC" w:rsidRDefault="008748A1" w14:paraId="5CBBD0A5" w14:textId="001049C2">
      <w:pPr>
        <w:pStyle w:val="Articulo"/>
      </w:pPr>
      <w:r>
        <w:t>ARTICULO 1</w:t>
      </w:r>
      <w:r w:rsidR="00DB4A39">
        <w:t>61</w:t>
      </w:r>
      <w:r w:rsidRPr="00C67D61" w:rsidR="001D69E6">
        <w:t>°</w:t>
      </w:r>
    </w:p>
    <w:p w:rsidRPr="00C67D61" w:rsidR="001D69E6" w:rsidP="00855BCC" w:rsidRDefault="001D69E6" w14:paraId="2C40292D" w14:textId="5BB11D76">
      <w:r w:rsidRPr="00C67D61">
        <w:t>Todo el personal que se desempeña en un lugar de trabajo deberá ser instruido y entrenado sobre la manera de usar los extintores en caso de emergencia. De conformidad al Art. 48 D.S</w:t>
      </w:r>
      <w:r w:rsidR="000B6245">
        <w:t>.</w:t>
      </w:r>
      <w:r w:rsidRPr="00C67D61">
        <w:t xml:space="preserve"> Nº 594.</w:t>
      </w:r>
    </w:p>
    <w:p w:rsidRPr="00C67D61" w:rsidR="001D69E6" w:rsidP="00855BCC" w:rsidRDefault="008748A1" w14:paraId="0CA11509" w14:textId="0C1CDDC0">
      <w:pPr>
        <w:pStyle w:val="Articulo"/>
      </w:pPr>
      <w:r>
        <w:t>ARTICULO 1</w:t>
      </w:r>
      <w:r w:rsidR="00DB4A39">
        <w:t>62</w:t>
      </w:r>
      <w:r w:rsidRPr="00C67D61" w:rsidR="001D69E6">
        <w:t>°</w:t>
      </w:r>
    </w:p>
    <w:p w:rsidRPr="00C67D61" w:rsidR="001D69E6" w:rsidP="00855BCC" w:rsidRDefault="001D69E6" w14:paraId="1AB0BD1C" w14:textId="77777777">
      <w:r w:rsidRPr="00C67D61">
        <w:t>El trabajador de la Empresa deberá participar activamente en los ejercicios de evacuación ante emergencias, manteniéndose informado sobre los instructivos y manuales con que deberá contar cada uno de sus centros de trabajo. Al mismo tiempo, deberá estar dispuesto a participar en los programas de entrenamiento sobre el uso de los extintores u otros equipos de protección de incendios en los cuales sea necesario instruirlo.</w:t>
      </w:r>
    </w:p>
    <w:p w:rsidRPr="00714793" w:rsidR="001D69E6" w:rsidP="001D69E6" w:rsidRDefault="001D69E6" w14:paraId="65B6C66C" w14:textId="77777777">
      <w:pPr>
        <w:pBdr>
          <w:top w:val="single" w:color="205B64" w:sz="12" w:space="1"/>
          <w:left w:val="single" w:color="205B64" w:sz="12" w:space="1"/>
          <w:bottom w:val="single" w:color="205B64" w:sz="12" w:space="1"/>
          <w:right w:val="single" w:color="205B64" w:sz="12" w:space="1"/>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rPr>
          <w:rFonts w:cs="Arial"/>
          <w:b/>
          <w:bCs/>
          <w:color w:val="595054"/>
          <w:sz w:val="20"/>
          <w:szCs w:val="20"/>
        </w:rPr>
      </w:pPr>
      <w:r w:rsidRPr="00714793">
        <w:rPr>
          <w:rFonts w:cs="Arial"/>
          <w:color w:val="595054"/>
          <w:sz w:val="20"/>
          <w:szCs w:val="20"/>
        </w:rPr>
        <w:t xml:space="preserve">Las </w:t>
      </w:r>
      <w:r w:rsidRPr="00714793">
        <w:rPr>
          <w:rFonts w:cs="Arial"/>
          <w:b/>
          <w:color w:val="595054"/>
          <w:sz w:val="20"/>
          <w:szCs w:val="20"/>
        </w:rPr>
        <w:t xml:space="preserve">Empresas </w:t>
      </w:r>
      <w:r w:rsidRPr="00714793">
        <w:rPr>
          <w:rFonts w:cs="Arial"/>
          <w:color w:val="595054"/>
          <w:sz w:val="20"/>
          <w:szCs w:val="20"/>
        </w:rPr>
        <w:t>pueden formar Brigadas de emergencia integradas por trabajadores voluntarios.</w:t>
      </w:r>
    </w:p>
    <w:p w:rsidRPr="00144844" w:rsidR="001D69E6" w:rsidP="00714793" w:rsidRDefault="001D69E6" w14:paraId="2FE711E6" w14:textId="77777777">
      <w:pPr>
        <w:pBdr>
          <w:top w:val="single" w:color="205B64" w:sz="12" w:space="1"/>
          <w:left w:val="single" w:color="205B64" w:sz="12" w:space="1"/>
          <w:bottom w:val="single" w:color="205B64" w:sz="12" w:space="1"/>
          <w:right w:val="single" w:color="205B64" w:sz="12" w:space="1"/>
        </w:pBdr>
        <w:shd w:val="clear" w:color="auto" w:fill="F2F2F2" w:themeFill="background1" w:themeFillShade="F2"/>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adjustRightInd w:val="0"/>
        <w:jc w:val="center"/>
        <w:rPr>
          <w:rFonts w:cs="Arial"/>
          <w:color w:val="004C14"/>
          <w:sz w:val="20"/>
          <w:szCs w:val="20"/>
        </w:rPr>
      </w:pPr>
      <w:r w:rsidRPr="00144844">
        <w:rPr>
          <w:rFonts w:cs="Arial"/>
          <w:b/>
          <w:bCs/>
          <w:color w:val="004C14"/>
          <w:sz w:val="20"/>
          <w:szCs w:val="20"/>
        </w:rPr>
        <w:t>ESTE CUADRO DEBE SER ELIMINADO</w:t>
      </w:r>
    </w:p>
    <w:p w:rsidRPr="00C67D61" w:rsidR="001D69E6" w:rsidP="00855BCC" w:rsidRDefault="001D69E6" w14:paraId="4EA67746" w14:textId="77777777">
      <w:pPr>
        <w:pStyle w:val="Sinespaciado"/>
      </w:pPr>
    </w:p>
    <w:p w:rsidRPr="00C67D61" w:rsidR="001D69E6" w:rsidP="00855BCC" w:rsidRDefault="008748A1" w14:paraId="633AA6A6" w14:textId="3793620D">
      <w:pPr>
        <w:pStyle w:val="Articulo"/>
      </w:pPr>
      <w:r>
        <w:t>ARTICULO 1</w:t>
      </w:r>
      <w:r w:rsidR="00DB4A39">
        <w:t>63</w:t>
      </w:r>
      <w:r w:rsidRPr="00C67D61" w:rsidR="001D69E6">
        <w:t>°</w:t>
      </w:r>
    </w:p>
    <w:p w:rsidRPr="00C67D61" w:rsidR="001D69E6" w:rsidP="00855BCC" w:rsidRDefault="001D69E6" w14:paraId="5C180F8F" w14:textId="77777777">
      <w:r w:rsidRPr="00C67D61">
        <w:t>Las Brigadas de Emergencia de la Empresa y los trabajadores que la conforman (brigadistas), deben cumplir con las funciones, obligaciones y responsabilidades establecidas en los Estatutos de Brigada y Emergencia de la empresa, y que se entiende que forman parte del Contrato de Trabajo, ya que una vez que se integran a la Brigada se obligan a participar en las actividades que ésta realiza para prevenir riesgos en el trabajo y para actuar en casos de que tales riesgos se materialicen.</w:t>
      </w:r>
    </w:p>
    <w:p w:rsidRPr="00C67D61" w:rsidR="001D69E6" w:rsidP="00855BCC" w:rsidRDefault="001D69E6" w14:paraId="548C3619" w14:textId="23F79FFF">
      <w:r w:rsidRPr="00C67D61">
        <w:t xml:space="preserve">Contrato de Trabajo debería incluir una </w:t>
      </w:r>
      <w:r w:rsidRPr="00C67D61" w:rsidR="008007FB">
        <w:t>cláusula</w:t>
      </w:r>
      <w:r w:rsidRPr="00C67D61">
        <w:t xml:space="preserve"> que indique: "Las partes, de común acuerdo, dejan establecido que el trabajador desempeña, además de las funciones propias de su cargo, todas las actividades requeridas para formar parte del Cuerpo de Bomberos, Brigada de Rescate Especializado y Brigada de Emergencia por Áreas.".</w:t>
      </w:r>
    </w:p>
    <w:p w:rsidRPr="00C67D61" w:rsidR="001D69E6" w:rsidP="00855BCC" w:rsidRDefault="001D69E6" w14:paraId="1A8D2170" w14:textId="77777777">
      <w:r w:rsidRPr="00C67D61">
        <w:t>"Asimismo, declaran conocer ampliamente que para los efectos de la cobertura de la ley 16.744, las funciones las cumplirá, tanto dentro como fuera de los recintos de la empresa y, eventualmente, fuera de sus dominios, con la debida autorización de la Gerencia General/ Dirección o sus mandantes.". De conformidad al inciso 1° Art. 5° Ley N° 16.744.</w:t>
      </w:r>
    </w:p>
    <w:p w:rsidRPr="00C67D61" w:rsidR="001D69E6" w:rsidP="00AF750A" w:rsidRDefault="008748A1" w14:paraId="01093327" w14:textId="2D201C02">
      <w:pPr>
        <w:pStyle w:val="Articulo"/>
      </w:pPr>
      <w:r>
        <w:t>ARTICULO 1</w:t>
      </w:r>
      <w:r w:rsidR="00DB4A39">
        <w:t>64</w:t>
      </w:r>
      <w:r w:rsidRPr="00C67D61" w:rsidR="001D69E6">
        <w:t>°</w:t>
      </w:r>
    </w:p>
    <w:p w:rsidRPr="00C67D61" w:rsidR="001D69E6" w:rsidP="00AF750A" w:rsidRDefault="001D69E6" w14:paraId="58FC22D4" w14:textId="77777777">
      <w:r w:rsidRPr="00C67D61">
        <w:t>Todas las empresas que tengan la obligación de contar con planes de emergencia contra incendios y/o servicios o brigadas de extinción de incendios, deberán coordinarse con el Cuerpo de Bomberos que atiende su respectiva comuna. De Conformidad al Art.  8° Ley Nº 20.564.</w:t>
      </w:r>
    </w:p>
    <w:p w:rsidRPr="00C67D61" w:rsidR="001D69E6" w:rsidP="00AF750A" w:rsidRDefault="008748A1" w14:paraId="7B076545" w14:textId="1AE71D66">
      <w:pPr>
        <w:pStyle w:val="Articulo"/>
      </w:pPr>
      <w:r>
        <w:t xml:space="preserve">ARTICULO </w:t>
      </w:r>
      <w:r w:rsidRPr="00794C65">
        <w:t>1</w:t>
      </w:r>
      <w:r w:rsidRPr="00794C65" w:rsidR="000A498F">
        <w:t>65</w:t>
      </w:r>
      <w:r w:rsidRPr="00794C65" w:rsidR="001D69E6">
        <w:t>°</w:t>
      </w:r>
    </w:p>
    <w:p w:rsidRPr="00C67D61" w:rsidR="001D69E6" w:rsidP="00AF750A" w:rsidRDefault="001D69E6" w14:paraId="65C4F8D5" w14:textId="6DC1BD25">
      <w:r w:rsidRPr="00C67D61">
        <w:t>Las empresas o faenas con trabajo a gran altitud y que tengan trabajadores expuestos a hipobaria intermitente crónica deben contar con una brigada de emergencia, cuyo número será determinado por la Administración de acuerdo con la extensión de las faenas y el número de trabajadores, a la cual le corresponderá actuar sólo en caso de emergencia para atender al accidentado hasta que obtenga atención profesional. De conformidad al Art.110 b.</w:t>
      </w:r>
      <w:r w:rsidR="008007FB">
        <w:t xml:space="preserve"> </w:t>
      </w:r>
      <w:r w:rsidRPr="00C67D61">
        <w:t xml:space="preserve">9 D. S Nº 594.  </w:t>
      </w:r>
    </w:p>
    <w:p w:rsidRPr="00C67D61" w:rsidR="001D69E6" w:rsidP="00AF750A" w:rsidRDefault="008748A1" w14:paraId="7C77A671" w14:textId="789D3135">
      <w:pPr>
        <w:pStyle w:val="Articulo"/>
      </w:pPr>
      <w:r>
        <w:t>ARTICULO 1</w:t>
      </w:r>
      <w:r w:rsidR="000A498F">
        <w:t>66</w:t>
      </w:r>
      <w:r w:rsidRPr="00C67D61" w:rsidR="001D69E6">
        <w:t>°</w:t>
      </w:r>
    </w:p>
    <w:p w:rsidRPr="00C67D61" w:rsidR="001D69E6" w:rsidP="00AF750A" w:rsidRDefault="001D69E6" w14:paraId="15392D12" w14:textId="3C822788">
      <w:r w:rsidRPr="00C67D61">
        <w:t>En Régimen de subcontratación, el Sistema de Gestión de la SST que deben implementar los contratistas deberá considerar la confección y establecimiento de un Plan de Emergencia de conformidad al inciso 3 Art. 9º de D.S Nº</w:t>
      </w:r>
      <w:r w:rsidR="008007FB">
        <w:t xml:space="preserve"> </w:t>
      </w:r>
      <w:r w:rsidRPr="00C67D61">
        <w:t>76.</w:t>
      </w:r>
    </w:p>
    <w:p w:rsidRPr="00C67D61" w:rsidR="001D69E6" w:rsidP="00AF750A" w:rsidRDefault="008748A1" w14:paraId="2F172966" w14:textId="1E8A3F54">
      <w:pPr>
        <w:pStyle w:val="Articulo"/>
      </w:pPr>
      <w:r>
        <w:t>ARTICULO 1</w:t>
      </w:r>
      <w:r w:rsidR="000A498F">
        <w:t>67</w:t>
      </w:r>
      <w:r w:rsidRPr="00C67D61" w:rsidR="001D69E6">
        <w:t>°</w:t>
      </w:r>
    </w:p>
    <w:p w:rsidRPr="00C67D61" w:rsidR="001D69E6" w:rsidP="00AF750A" w:rsidRDefault="001D69E6" w14:paraId="269BF3F7" w14:textId="77777777">
      <w:r w:rsidRPr="00C67D61">
        <w:t xml:space="preserve">En el ejercicio de sus funciones fiscalizadoras, los Inspectores del Trabajo podrán ordenar la suspensión inmediata de las labores que a su juicio constituyen peligro inminente para la salud o vida de los trabajadores y cuando constaten la ejecución de trabajos con infracción a la legislación laboral. De conformidad al Art. 28 D.F.L. N° 2 “Dispone la Reestructuración y Fija Funciones de la </w:t>
      </w:r>
      <w:r w:rsidRPr="00B15F49">
        <w:t>Dirección</w:t>
      </w:r>
      <w:r w:rsidRPr="00C67D61">
        <w:t xml:space="preserve"> del Trabajo”.</w:t>
      </w:r>
    </w:p>
    <w:p w:rsidRPr="00C67D61" w:rsidR="001D69E6" w:rsidP="00AF750A" w:rsidRDefault="001D69E6" w14:paraId="47EB1044" w14:textId="77777777"/>
    <w:p w:rsidRPr="00C67D61" w:rsidR="001D69E6" w:rsidP="00E04C3B" w:rsidRDefault="00C264EF" w14:paraId="1FDBC9C3" w14:textId="43CE37D6">
      <w:pPr>
        <w:pStyle w:val="Ttulo3"/>
      </w:pPr>
      <w:bookmarkStart w:name="_Toc9896498" w:id="101"/>
      <w:bookmarkStart w:name="_Toc169678881" w:id="102"/>
      <w:r>
        <w:t>P</w:t>
      </w:r>
      <w:r w:rsidRPr="00C67D61">
        <w:t>árrafo 7</w:t>
      </w:r>
      <w:r>
        <w:t xml:space="preserve"> -</w:t>
      </w:r>
      <w:r w:rsidRPr="00C67D61">
        <w:t xml:space="preserve"> </w:t>
      </w:r>
      <w:r>
        <w:t>D</w:t>
      </w:r>
      <w:r w:rsidRPr="00C67D61">
        <w:t>e la aplicación de los protocolos MINSAL</w:t>
      </w:r>
      <w:bookmarkEnd w:id="101"/>
      <w:bookmarkEnd w:id="102"/>
    </w:p>
    <w:p w:rsidRPr="00C67D61" w:rsidR="001D69E6" w:rsidP="00AF750A" w:rsidRDefault="008748A1" w14:paraId="70E41B80" w14:textId="72AAC477">
      <w:pPr>
        <w:pStyle w:val="Articulo"/>
      </w:pPr>
      <w:r>
        <w:t>ARTICULO 1</w:t>
      </w:r>
      <w:r w:rsidR="000A498F">
        <w:t>68</w:t>
      </w:r>
      <w:r w:rsidRPr="00C67D61" w:rsidR="001D69E6">
        <w:t>°</w:t>
      </w:r>
    </w:p>
    <w:p w:rsidRPr="00144844" w:rsidR="001D69E6" w:rsidP="00AF750A" w:rsidRDefault="001D69E6" w14:paraId="79FFEAE4" w14:textId="77777777">
      <w:pPr>
        <w:rPr>
          <w:color w:val="13C045"/>
        </w:rPr>
      </w:pPr>
      <w:r w:rsidRPr="00C67D61">
        <w:t xml:space="preserve">La empresa aplicará los Protocolos MINSAL que correspondan de acuerdo a la identificación de peligros, para adoptar todas las medidas necesarias para proteger eficazmente la salud de los trabajadores cuando puedan estar expuestos a agentes físicos, agentes químicos o agentes biológicos que puedan producir una enfermedad profesional. </w:t>
      </w:r>
      <w:r w:rsidRPr="00144844">
        <w:rPr>
          <w:b/>
          <w:color w:val="13C045"/>
        </w:rPr>
        <w:t>Ver Anexo Nº 5 Protocolos MINSAL.</w:t>
      </w:r>
    </w:p>
    <w:p w:rsidRPr="00C67D61" w:rsidR="001D69E6" w:rsidP="00AF750A" w:rsidRDefault="001D69E6" w14:paraId="69E33485" w14:textId="77777777"/>
    <w:p w:rsidR="00CB6A16" w:rsidP="00CB6A16" w:rsidRDefault="00C264EF" w14:paraId="087AF713" w14:textId="21A80206">
      <w:pPr>
        <w:pStyle w:val="Ttulo3"/>
      </w:pPr>
      <w:bookmarkStart w:name="_Toc9896499" w:id="103"/>
      <w:bookmarkStart w:name="_Toc169678882" w:id="104"/>
      <w:r>
        <w:t>P</w:t>
      </w:r>
      <w:r w:rsidRPr="00C67D61">
        <w:t>árrafo 8</w:t>
      </w:r>
      <w:r>
        <w:t xml:space="preserve"> -</w:t>
      </w:r>
      <w:r w:rsidRPr="00C67D61">
        <w:t xml:space="preserve"> </w:t>
      </w:r>
      <w:r>
        <w:t>D</w:t>
      </w:r>
      <w:r w:rsidR="008E3489">
        <w:t>ecreto 1</w:t>
      </w:r>
      <w:r w:rsidRPr="00C67D61">
        <w:t xml:space="preserve"> </w:t>
      </w:r>
      <w:r w:rsidRPr="00FB483C" w:rsidR="008E3489">
        <w:t>“</w:t>
      </w:r>
      <w:r w:rsidR="00FB483C">
        <w:t>D</w:t>
      </w:r>
      <w:r w:rsidRPr="00FB483C" w:rsidR="008E3489">
        <w:t xml:space="preserve">eterminando las actividades consideradas como trabajo peligroso, e incluye directrices destinadas a evitar este tipo de trabajo, dirigidas a los empleadores y establecimientos educacionales, de tal manera de proteger los derechos de las y los adolescentes con edad para trabajar. </w:t>
      </w:r>
      <w:r w:rsidRPr="00C67D61">
        <w:t xml:space="preserve">aplicación del </w:t>
      </w:r>
      <w:r>
        <w:t>A</w:t>
      </w:r>
      <w:r w:rsidRPr="00C67D61">
        <w:t>rt.</w:t>
      </w:r>
      <w:r w:rsidR="008007FB">
        <w:t xml:space="preserve"> </w:t>
      </w:r>
      <w:r w:rsidRPr="00C67D61">
        <w:t>13°</w:t>
      </w:r>
      <w:r>
        <w:t xml:space="preserve"> </w:t>
      </w:r>
      <w:r w:rsidR="008E3489">
        <w:t xml:space="preserve">y 15° </w:t>
      </w:r>
      <w:r w:rsidRPr="00C67D61">
        <w:t>del código del trabajo”</w:t>
      </w:r>
      <w:bookmarkEnd w:id="103"/>
      <w:bookmarkEnd w:id="104"/>
    </w:p>
    <w:p w:rsidRPr="00CB6A16" w:rsidR="00CB6A16" w:rsidP="00CB6A16" w:rsidRDefault="00CB6A16" w14:paraId="45626796" w14:textId="77777777">
      <w:pPr>
        <w:rPr>
          <w:sz w:val="2"/>
        </w:rPr>
      </w:pPr>
    </w:p>
    <w:p w:rsidRPr="00C67D61" w:rsidR="001D69E6" w:rsidP="00AF750A" w:rsidRDefault="008748A1" w14:paraId="18791AED" w14:textId="3C54D3FD">
      <w:pPr>
        <w:pStyle w:val="Articulo"/>
        <w:rPr>
          <w:color w:val="58595B"/>
        </w:rPr>
      </w:pPr>
      <w:r>
        <w:t>ARTICULO 1</w:t>
      </w:r>
      <w:r w:rsidR="00113074">
        <w:t>69</w:t>
      </w:r>
      <w:r w:rsidRPr="00C67D61" w:rsidR="001D69E6">
        <w:t>º</w:t>
      </w:r>
    </w:p>
    <w:p w:rsidRPr="00C67D61" w:rsidR="001D69E6" w:rsidP="00AF750A" w:rsidRDefault="001D69E6" w14:paraId="790ABB54" w14:textId="09BCDF3E">
      <w:r w:rsidRPr="00C67D61">
        <w:t>Los menores de 18 años de edad no deberán ser admitidos en trabajos cuyas actividades sean peligrosas por su naturaleza o por las condiciones en que se realizan y, por tanto, éstas puedan resultar perjudiciales para la salud, seguridad o afectar el desarrollo físico, psicológico o moral del</w:t>
      </w:r>
      <w:r w:rsidR="0094136C">
        <w:t xml:space="preserve"> menor. De conformidad al Art. 3</w:t>
      </w:r>
      <w:r w:rsidRPr="00C67D61">
        <w:t>°</w:t>
      </w:r>
      <w:r w:rsidR="00AB211C">
        <w:t>, letra f, del D.S Nº 1</w:t>
      </w:r>
      <w:r w:rsidRPr="00C67D61">
        <w:t>.</w:t>
      </w:r>
    </w:p>
    <w:p w:rsidRPr="00C67D61" w:rsidR="001D69E6" w:rsidP="00AF750A" w:rsidRDefault="008748A1" w14:paraId="39424074" w14:textId="4E0A7C48">
      <w:pPr>
        <w:pStyle w:val="Articulo"/>
        <w:rPr>
          <w:color w:val="58595B"/>
        </w:rPr>
      </w:pPr>
      <w:r>
        <w:t>ARTICULO 1</w:t>
      </w:r>
      <w:r w:rsidR="00113074">
        <w:t>70</w:t>
      </w:r>
      <w:r w:rsidRPr="00C67D61" w:rsidR="001D69E6">
        <w:t>º</w:t>
      </w:r>
    </w:p>
    <w:p w:rsidRPr="00C67D61" w:rsidR="001D69E6" w:rsidP="00AF750A" w:rsidRDefault="001D69E6" w14:paraId="3DAF8366" w14:textId="2DCD0BF1">
      <w:r w:rsidRPr="00C67D61">
        <w:t>Se prohíbe la participación de menores en los trabajos definidos como peligrosos por su naturaleza o por sus condiciones. Los menores de 18 años no podrán exponerse ocupacionalmente a radiaciones ionizantes de acuerdo al Art. 15° D.S Nº 3.</w:t>
      </w:r>
    </w:p>
    <w:p w:rsidRPr="00C67D61" w:rsidR="001D69E6" w:rsidP="00AF750A" w:rsidRDefault="008748A1" w14:paraId="5FA5271F" w14:textId="44A57D21">
      <w:pPr>
        <w:pStyle w:val="Articulo"/>
        <w:rPr>
          <w:color w:val="58595B"/>
        </w:rPr>
      </w:pPr>
      <w:r>
        <w:t>ARTICULO 1</w:t>
      </w:r>
      <w:r w:rsidR="00A44ED4">
        <w:t>71</w:t>
      </w:r>
      <w:r w:rsidRPr="00C67D61" w:rsidR="001D69E6">
        <w:t>º</w:t>
      </w:r>
    </w:p>
    <w:p w:rsidR="001D69E6" w:rsidP="00AF750A" w:rsidRDefault="001D69E6" w14:paraId="5DDAC393" w14:textId="79932DAB">
      <w:r w:rsidRPr="00C67D61">
        <w:t>Los trabajos de menores de edad permiten la celebración de un contrato de trabajo, en la medida que cuenten con la autorización respectiva y su ejecución no le impida el cumplimiento de sus obligaciones escolares, de conformidad con lo establecido en el artículo 13 del Código del Trabajo.</w:t>
      </w:r>
    </w:p>
    <w:p w:rsidRPr="00C67D61" w:rsidR="001D69E6" w:rsidP="00AF750A" w:rsidRDefault="00123A04" w14:paraId="5703F01D" w14:textId="5E44B1A4">
      <w:pPr>
        <w:pStyle w:val="Articulo"/>
        <w:rPr>
          <w:color w:val="58595B"/>
        </w:rPr>
      </w:pPr>
      <w:r>
        <w:t>ARTICULO 1</w:t>
      </w:r>
      <w:r w:rsidR="00A44ED4">
        <w:t>72</w:t>
      </w:r>
      <w:r w:rsidRPr="00C67D61" w:rsidR="001D69E6">
        <w:t>º</w:t>
      </w:r>
    </w:p>
    <w:p w:rsidRPr="00C67D61" w:rsidR="001D69E6" w:rsidP="00AF750A" w:rsidRDefault="001D69E6" w14:paraId="4D1F630C" w14:textId="54DF38C1">
      <w:r w:rsidRPr="00C67D61">
        <w:t>Al momento de celebrar el contrato, el empleador deber</w:t>
      </w:r>
      <w:r w:rsidR="00AB211C">
        <w:t xml:space="preserve">á́ registrar en el sitio de la </w:t>
      </w:r>
      <w:r w:rsidR="008E3489">
        <w:t>Dirección del T</w:t>
      </w:r>
      <w:r w:rsidR="00AB211C">
        <w:t xml:space="preserve">rabajo los antecedentes, </w:t>
      </w:r>
      <w:r w:rsidRPr="00C67D61">
        <w:t xml:space="preserve">contratos </w:t>
      </w:r>
      <w:r w:rsidR="008E3489">
        <w:t xml:space="preserve">y anexos </w:t>
      </w:r>
      <w:r w:rsidRPr="00C67D61">
        <w:t xml:space="preserve">dentro del plazo de </w:t>
      </w:r>
      <w:r w:rsidR="00AB211C">
        <w:t>5</w:t>
      </w:r>
      <w:r w:rsidRPr="00C67D61">
        <w:t xml:space="preserve"> días contado desde la incorporación del</w:t>
      </w:r>
      <w:r w:rsidR="00AB211C">
        <w:t xml:space="preserve"> menor. De conformidad al Art. 6</w:t>
      </w:r>
      <w:r w:rsidRPr="00C67D61">
        <w:t>°</w:t>
      </w:r>
      <w:r w:rsidR="00AB211C">
        <w:t>, punto 2, D.S Nº 1</w:t>
      </w:r>
      <w:r w:rsidRPr="00C67D61">
        <w:t>.</w:t>
      </w:r>
    </w:p>
    <w:p w:rsidRPr="00C67D61" w:rsidR="001D69E6" w:rsidP="00AF750A" w:rsidRDefault="001D69E6" w14:paraId="35336344" w14:textId="0937D0BB">
      <w:r w:rsidRPr="00C67D61">
        <w:t>Asimismo, al término de la relación laboral, la empresa deberá́ informar</w:t>
      </w:r>
      <w:r w:rsidR="008E3489">
        <w:t>lo en el sitio de la Dirección del Trabajo</w:t>
      </w:r>
      <w:r w:rsidRPr="00C67D61">
        <w:t xml:space="preserve"> tal circunstancia, adjuntando una copia del respectivo </w:t>
      </w:r>
      <w:r w:rsidR="008E3489">
        <w:t xml:space="preserve">finiquito, dentro del plazo de </w:t>
      </w:r>
      <w:r w:rsidRPr="00C67D61">
        <w:t>5 días contado desde la fecha de la cesación de servicios del me</w:t>
      </w:r>
      <w:r w:rsidR="008E3489">
        <w:t>nor. De conformidad al Art. 6</w:t>
      </w:r>
      <w:r w:rsidRPr="00C67D61">
        <w:t>°</w:t>
      </w:r>
      <w:r w:rsidR="008E3489">
        <w:t>, punto 2,</w:t>
      </w:r>
      <w:r w:rsidRPr="00C67D61">
        <w:t xml:space="preserve"> D.S Nº </w:t>
      </w:r>
      <w:r w:rsidR="008E3489">
        <w:t>1</w:t>
      </w:r>
      <w:r w:rsidRPr="00C67D61">
        <w:t>.</w:t>
      </w:r>
    </w:p>
    <w:p w:rsidRPr="00C67D61" w:rsidR="001D69E6" w:rsidP="00AF750A" w:rsidRDefault="008748A1" w14:paraId="6F2FD164" w14:textId="7E9BBEFC">
      <w:pPr>
        <w:pStyle w:val="Articulo"/>
        <w:rPr>
          <w:color w:val="58595B"/>
        </w:rPr>
      </w:pPr>
      <w:r>
        <w:t>ARTICULO 1</w:t>
      </w:r>
      <w:r w:rsidR="00A44ED4">
        <w:t>73</w:t>
      </w:r>
      <w:r w:rsidRPr="00C67D61" w:rsidR="001D69E6">
        <w:t>º</w:t>
      </w:r>
    </w:p>
    <w:p w:rsidRPr="00C67D61" w:rsidR="001D69E6" w:rsidP="00AF750A" w:rsidRDefault="001D69E6" w14:paraId="1880E20A" w14:textId="7D69933F">
      <w:r w:rsidRPr="00C67D61">
        <w:t>Los menores, alumnos o egresados, no podrán desarrollar en su práctica profesional las actividades indicadas en este Reglamento, si no se garantiza la protección de su salud y seguridad, y si no existe supervisión directa de la actividad a desarrollar por parte de una persona de la empresa en que realiza la práctica, con experiencia en dicha actividad, lo que deberá ser controlado por el responsable nombrado por el respectivo establecimiento técnico de for</w:t>
      </w:r>
      <w:r w:rsidR="008E3489">
        <w:t>mación. De conformidad al Art. 2º D.S Nº 1</w:t>
      </w:r>
      <w:r w:rsidRPr="00C67D61">
        <w:t>.</w:t>
      </w:r>
    </w:p>
    <w:p w:rsidRPr="00C67D61" w:rsidR="001D69E6" w:rsidP="00AF750A" w:rsidRDefault="001D69E6" w14:paraId="236C6516" w14:textId="77777777"/>
    <w:p w:rsidRPr="00C67D61" w:rsidR="001D69E6" w:rsidP="00E04C3B" w:rsidRDefault="00C264EF" w14:paraId="106ED376" w14:textId="58DD2A29">
      <w:pPr>
        <w:pStyle w:val="Ttulo3"/>
      </w:pPr>
      <w:bookmarkStart w:name="_Toc9896500" w:id="105"/>
      <w:bookmarkStart w:name="_Toc169678883" w:id="106"/>
      <w:bookmarkStart w:name="_Hlk92722340" w:id="107"/>
      <w:r>
        <w:t>P</w:t>
      </w:r>
      <w:r w:rsidRPr="00C67D61">
        <w:t>árrafo 9</w:t>
      </w:r>
      <w:r>
        <w:t xml:space="preserve"> -</w:t>
      </w:r>
      <w:r w:rsidRPr="00C67D61">
        <w:t xml:space="preserve"> </w:t>
      </w:r>
      <w:r>
        <w:t>D</w:t>
      </w:r>
      <w:r w:rsidRPr="00C67D61">
        <w:t>e las empresas contratistas</w:t>
      </w:r>
      <w:bookmarkEnd w:id="105"/>
      <w:bookmarkEnd w:id="106"/>
      <w:r w:rsidRPr="00C67D61">
        <w:t xml:space="preserve"> </w:t>
      </w:r>
    </w:p>
    <w:p w:rsidRPr="00C67D61" w:rsidR="001D69E6" w:rsidP="00AF750A" w:rsidRDefault="008748A1" w14:paraId="2100DE09" w14:textId="3D4C384E">
      <w:pPr>
        <w:pStyle w:val="Articulo"/>
      </w:pPr>
      <w:r>
        <w:t>ARTICULO 1</w:t>
      </w:r>
      <w:r w:rsidR="00A44ED4">
        <w:t>74</w:t>
      </w:r>
      <w:r w:rsidRPr="00C67D61" w:rsidR="001D69E6">
        <w:t>°</w:t>
      </w:r>
      <w:r w:rsidRPr="00C67D61" w:rsidR="001D69E6">
        <w:rPr>
          <w:color w:val="58595B"/>
        </w:rPr>
        <w:t xml:space="preserve"> </w:t>
      </w:r>
    </w:p>
    <w:p w:rsidRPr="00C67D61" w:rsidR="001D69E6" w:rsidP="00AF750A" w:rsidRDefault="001D69E6" w14:paraId="3952BCA3" w14:textId="2F3F716B">
      <w:r w:rsidRPr="00C67D61">
        <w:t>Las empresas que contraten o subcontraten con otros la realización de una obra, faena o servicios propios de su giro, deberán vigilar el cumplimiento por parte de dichos contratistas o subcontratistas de la normativa relativa a higiene y seguridad, debiendo para ello implemen</w:t>
      </w:r>
      <w:r w:rsidR="007942FF">
        <w:t xml:space="preserve">tar un sistema de gestión de </w:t>
      </w:r>
      <w:r w:rsidRPr="00C67D61">
        <w:t>seguridad y salud en el trabajo para todos los trabajadores</w:t>
      </w:r>
      <w:r>
        <w:t xml:space="preserve"> </w:t>
      </w:r>
      <w:r w:rsidRPr="00C67D61">
        <w:t>involucrados, cualquiera que sea su</w:t>
      </w:r>
      <w:r>
        <w:t xml:space="preserve"> </w:t>
      </w:r>
      <w:r w:rsidRPr="00C67D61">
        <w:t>dependencia, cuando en su conjunto agrupen a más de 50 trabajadores.</w:t>
      </w:r>
    </w:p>
    <w:p w:rsidRPr="00C67D61" w:rsidR="001D69E6" w:rsidP="00AF750A" w:rsidRDefault="001D69E6" w14:paraId="361B89FD" w14:textId="4391B0AE">
      <w:r w:rsidRPr="00C67D61">
        <w:t>Para la implementación de este sistema de gestión</w:t>
      </w:r>
      <w:r w:rsidR="007942FF">
        <w:t xml:space="preserve"> de SST</w:t>
      </w:r>
      <w:r w:rsidRPr="00C67D61">
        <w:t>, la empresa principal o mandante deberá confeccionar un reglamento especial para empresas contratistas y subcontratistas, en el que se establezca como mínimo las acciones de coordinación entre los distintos empleadores de las actividades preventivas, a fin de garantizar a todos los trabajadores condiciones de higiene y seguridad adecuadas. Asimismo, se contemplarán en dicho reglamento los mecanismos para verificar su cumplimiento por parte de la empresa mandante y las sanciones aplicables.</w:t>
      </w:r>
    </w:p>
    <w:bookmarkEnd w:id="107"/>
    <w:p w:rsidRPr="00C67D61" w:rsidR="001D69E6" w:rsidP="00AF750A" w:rsidRDefault="001D69E6" w14:paraId="59898168" w14:textId="16E65090">
      <w:r w:rsidRPr="00C67D61">
        <w:t>La empresa mandante deberá velar por la constitución y funcionamiento de un Comité Paritario de Higiene y Seguridad y un Departamento de Prevención de Riesgos para tales faenas, aplicándose a su respecto para calcular el número de trabajadores exigidos por los incisos primero y cuarto, del Art. 66 de la Ley Nº 16.744, la totalidad de los trabajadores que prestan servicios en un mismo lugar de trabajo, cualquiera sea su dependencia. De conformidad al Art. 66 bis de la Ley N°16.744 y el D.S. N°</w:t>
      </w:r>
      <w:r w:rsidR="008007FB">
        <w:t xml:space="preserve"> </w:t>
      </w:r>
      <w:r w:rsidRPr="00C67D61">
        <w:t xml:space="preserve">76 del Ministerio del Trabajo y Previsión Social Aprueba Reglamento para la Aplicación del Artículo 66 Bis de la Ley N° 16.744.  </w:t>
      </w:r>
    </w:p>
    <w:p w:rsidRPr="00C67D61" w:rsidR="001D69E6" w:rsidP="00AF750A" w:rsidRDefault="008748A1" w14:paraId="3D122257" w14:textId="33233565">
      <w:pPr>
        <w:pStyle w:val="Articulo"/>
      </w:pPr>
      <w:r>
        <w:t>ARTICULO 1</w:t>
      </w:r>
      <w:r w:rsidR="00A44ED4">
        <w:t>75</w:t>
      </w:r>
      <w:r w:rsidRPr="00C67D61" w:rsidR="001D69E6">
        <w:t>°</w:t>
      </w:r>
      <w:r w:rsidRPr="00C67D61" w:rsidR="001D69E6">
        <w:rPr>
          <w:color w:val="58595B"/>
        </w:rPr>
        <w:t xml:space="preserve"> </w:t>
      </w:r>
    </w:p>
    <w:p w:rsidR="001D69E6" w:rsidP="00AF750A" w:rsidRDefault="001D69E6" w14:paraId="7BBC337A" w14:textId="77777777">
      <w:r w:rsidRPr="00C67D61">
        <w:t>La empresa, obra o faena será subsidiariamente responsable de las obligaciones que impone el Seguro Ley Nº 16.744 a sus contratistas en su calidad de entidades empleadoras. Igual responsabilidad afectará a los contratistas con las obligaciones de sus subcontratistas.</w:t>
      </w:r>
    </w:p>
    <w:p w:rsidRPr="00C67D61" w:rsidR="001D69E6" w:rsidP="00AF750A" w:rsidRDefault="001D69E6" w14:paraId="3D76F200" w14:textId="77777777">
      <w:r w:rsidRPr="00BE1ADA">
        <w:t>La empresa, cuando así lo solicite, tendrá derecho a ser informada por los contratistas sobre el monto y estado de cumplimiento de las obligaciones laborales y previsionales que a éstos correspondan respecto a sus trabajadores, como asimismo de igual tipo de obligaciones que tengan los subcontratistas con sus trabajadores</w:t>
      </w:r>
    </w:p>
    <w:p w:rsidR="001D69E6" w:rsidP="00AF750A" w:rsidRDefault="001D69E6" w14:paraId="75B4BC73" w14:textId="3ED5FA50">
      <w:r w:rsidRPr="00C67D61">
        <w:t>La responsabilidad subsidiaria de la empresa, obra o faena operará, en el caso de los subcontratistas, sólo en subsidio de la responsabilidad de los contratistas. Art. 5º D.S</w:t>
      </w:r>
      <w:r w:rsidR="00223093">
        <w:t>.</w:t>
      </w:r>
      <w:r w:rsidRPr="00C67D61">
        <w:t xml:space="preserve"> Nº 101.</w:t>
      </w:r>
    </w:p>
    <w:p w:rsidR="001D4553" w:rsidP="001D4553" w:rsidRDefault="001D4553" w14:paraId="6C26100D" w14:textId="531E83CC"/>
    <w:p w:rsidR="00765EB5" w:rsidP="001D4553" w:rsidRDefault="00765EB5" w14:paraId="54B30F89" w14:textId="7467E038"/>
    <w:p w:rsidR="00765EB5" w:rsidP="001D4553" w:rsidRDefault="00765EB5" w14:paraId="5011C24C" w14:textId="5457C47C"/>
    <w:p w:rsidR="00765EB5" w:rsidP="001D4553" w:rsidRDefault="00765EB5" w14:paraId="4619B1F2" w14:textId="62CC7624"/>
    <w:p w:rsidR="00765EB5" w:rsidP="001D4553" w:rsidRDefault="00765EB5" w14:paraId="58DD2C20" w14:textId="37F2BACA"/>
    <w:p w:rsidR="00765EB5" w:rsidP="001D4553" w:rsidRDefault="00765EB5" w14:paraId="75F4B830" w14:textId="484AFD5A"/>
    <w:p w:rsidR="00765EB5" w:rsidP="001D4553" w:rsidRDefault="00765EB5" w14:paraId="7FE63F88" w14:textId="3F203C71"/>
    <w:p w:rsidR="00765EB5" w:rsidP="001D4553" w:rsidRDefault="00765EB5" w14:paraId="52BB9497" w14:textId="219C1B79"/>
    <w:p w:rsidR="00CB6A16" w:rsidP="001D4553" w:rsidRDefault="00CB6A16" w14:paraId="7CD6AF98" w14:textId="77777777"/>
    <w:p w:rsidRPr="00C67D61" w:rsidR="00765EB5" w:rsidP="001D4553" w:rsidRDefault="00765EB5" w14:paraId="190B2054" w14:textId="77777777"/>
    <w:p w:rsidR="00AF750A" w:rsidRDefault="00AF750A" w14:paraId="2D0D0001" w14:textId="48A7F178">
      <w:pPr>
        <w:spacing w:after="0" w:line="240" w:lineRule="auto"/>
        <w:jc w:val="left"/>
      </w:pPr>
    </w:p>
    <w:p w:rsidR="001D4553" w:rsidRDefault="001D4553" w14:paraId="6DE76F51" w14:textId="62A677C0">
      <w:pPr>
        <w:spacing w:after="0" w:line="240" w:lineRule="auto"/>
        <w:jc w:val="left"/>
      </w:pPr>
    </w:p>
    <w:p w:rsidR="001D4553" w:rsidRDefault="001D4553" w14:paraId="274CEE5F" w14:textId="4D618263">
      <w:pPr>
        <w:spacing w:after="0" w:line="240" w:lineRule="auto"/>
        <w:jc w:val="left"/>
      </w:pPr>
    </w:p>
    <w:p w:rsidR="001D4553" w:rsidRDefault="001D4553" w14:paraId="30D3DB92" w14:textId="77777777">
      <w:pPr>
        <w:spacing w:after="0" w:line="240" w:lineRule="auto"/>
        <w:jc w:val="left"/>
      </w:pPr>
    </w:p>
    <w:p w:rsidRPr="00C67D61" w:rsidR="001D69E6" w:rsidP="00F67695" w:rsidRDefault="00C264EF" w14:paraId="31AE8715" w14:textId="6110AF2B">
      <w:pPr>
        <w:pStyle w:val="Ttulo2"/>
      </w:pPr>
      <w:bookmarkStart w:name="_Toc9896501" w:id="108"/>
      <w:bookmarkStart w:name="_Toc169678884" w:id="109"/>
      <w:r>
        <w:t>C</w:t>
      </w:r>
      <w:r w:rsidRPr="00C67D61">
        <w:t xml:space="preserve">apítulo </w:t>
      </w:r>
      <w:r>
        <w:t>III - D</w:t>
      </w:r>
      <w:r w:rsidRPr="00C67D61">
        <w:t>e las prohibiciones</w:t>
      </w:r>
      <w:bookmarkEnd w:id="108"/>
      <w:bookmarkEnd w:id="109"/>
    </w:p>
    <w:p w:rsidRPr="00C67D61" w:rsidR="001D69E6" w:rsidP="00E04C3B" w:rsidRDefault="00C264EF" w14:paraId="623C8921" w14:textId="68BB614F">
      <w:pPr>
        <w:pStyle w:val="Ttulo3"/>
      </w:pPr>
      <w:bookmarkStart w:name="_Toc9896502" w:id="110"/>
      <w:bookmarkStart w:name="_Toc169678885" w:id="111"/>
      <w:r>
        <w:t>P</w:t>
      </w:r>
      <w:r w:rsidRPr="00C67D61">
        <w:t>árrafo 1</w:t>
      </w:r>
      <w:r>
        <w:t xml:space="preserve"> -</w:t>
      </w:r>
      <w:r w:rsidRPr="00C67D61">
        <w:t xml:space="preserve"> </w:t>
      </w:r>
      <w:r>
        <w:t>D</w:t>
      </w:r>
      <w:r w:rsidRPr="00C67D61">
        <w:t>e las prohibiciones en general</w:t>
      </w:r>
      <w:bookmarkEnd w:id="110"/>
      <w:bookmarkEnd w:id="111"/>
    </w:p>
    <w:p w:rsidRPr="00C67D61" w:rsidR="001D69E6" w:rsidP="00AF750A" w:rsidRDefault="008748A1" w14:paraId="21298765" w14:textId="6731F268">
      <w:pPr>
        <w:pStyle w:val="Articulo"/>
      </w:pPr>
      <w:r>
        <w:t>ARTICULO 1</w:t>
      </w:r>
      <w:r w:rsidR="00A44ED4">
        <w:t>76</w:t>
      </w:r>
      <w:r w:rsidRPr="00C67D61" w:rsidR="001D69E6">
        <w:t>°</w:t>
      </w:r>
    </w:p>
    <w:p w:rsidR="001D69E6" w:rsidP="00AF750A" w:rsidRDefault="001D69E6" w14:paraId="513BE0DE" w14:textId="77777777">
      <w:r w:rsidRPr="00C67D61">
        <w:t>Queda prohibido a los trabajadores(as) de la Empresa lo siguiente:</w:t>
      </w:r>
    </w:p>
    <w:p w:rsidRPr="00714793" w:rsidR="00714793" w:rsidP="00714793" w:rsidRDefault="00714793" w14:paraId="463E824B" w14:textId="77777777">
      <w:pPr>
        <w:pBdr>
          <w:top w:val="single" w:color="205B64" w:sz="12" w:space="1"/>
          <w:left w:val="single" w:color="205B64" w:sz="12" w:space="13"/>
          <w:bottom w:val="single" w:color="205B64" w:sz="12" w:space="1"/>
          <w:right w:val="single" w:color="205B64" w:sz="12" w:space="1"/>
        </w:pBdr>
        <w:shd w:val="clear" w:color="auto" w:fill="F2F2F2" w:themeFill="background1" w:themeFillShade="F2"/>
        <w:adjustRightInd w:val="0"/>
        <w:ind w:left="284"/>
        <w:rPr>
          <w:rFonts w:cs="Arial"/>
          <w:color w:val="595054"/>
          <w:sz w:val="10"/>
          <w:szCs w:val="10"/>
        </w:rPr>
      </w:pPr>
    </w:p>
    <w:p w:rsidR="001D69E6" w:rsidP="00714793" w:rsidRDefault="001D69E6" w14:paraId="22F0A041" w14:textId="076BB9BC">
      <w:pPr>
        <w:pBdr>
          <w:top w:val="single" w:color="205B64" w:sz="12" w:space="1"/>
          <w:left w:val="single" w:color="205B64" w:sz="12" w:space="13"/>
          <w:bottom w:val="single" w:color="205B64" w:sz="12" w:space="1"/>
          <w:right w:val="single" w:color="205B64" w:sz="12" w:space="1"/>
        </w:pBdr>
        <w:shd w:val="clear" w:color="auto" w:fill="F2F2F2" w:themeFill="background1" w:themeFillShade="F2"/>
        <w:adjustRightInd w:val="0"/>
        <w:ind w:left="284"/>
        <w:rPr>
          <w:rFonts w:cs="Arial"/>
          <w:color w:val="595054"/>
          <w:sz w:val="20"/>
          <w:szCs w:val="20"/>
        </w:rPr>
      </w:pPr>
      <w:r w:rsidRPr="00714793">
        <w:rPr>
          <w:rFonts w:cs="Arial"/>
          <w:color w:val="595054"/>
          <w:sz w:val="20"/>
          <w:szCs w:val="20"/>
        </w:rPr>
        <w:t xml:space="preserve">Las prohibiciones que afectan a los trabajadores(as) deben ser definidas por cada </w:t>
      </w:r>
      <w:r w:rsidRPr="00714793">
        <w:rPr>
          <w:rFonts w:cs="Arial"/>
          <w:b/>
          <w:color w:val="595054"/>
          <w:sz w:val="20"/>
          <w:szCs w:val="20"/>
        </w:rPr>
        <w:t>Empresa</w:t>
      </w:r>
      <w:r w:rsidRPr="00714793">
        <w:rPr>
          <w:rFonts w:cs="Arial"/>
          <w:color w:val="595054"/>
          <w:sz w:val="20"/>
          <w:szCs w:val="20"/>
        </w:rPr>
        <w:t xml:space="preserve"> de acuerdo a sus necesidades.</w:t>
      </w:r>
      <w:r w:rsidR="00714793">
        <w:rPr>
          <w:rFonts w:cs="Arial"/>
          <w:color w:val="595054"/>
          <w:sz w:val="20"/>
          <w:szCs w:val="20"/>
        </w:rPr>
        <w:t xml:space="preserve"> </w:t>
      </w:r>
      <w:r w:rsidRPr="00714793">
        <w:rPr>
          <w:rFonts w:cs="Arial"/>
          <w:color w:val="595054"/>
          <w:sz w:val="20"/>
          <w:szCs w:val="20"/>
        </w:rPr>
        <w:t xml:space="preserve">Sin perjuicio de lo anterior, se adjunta ejemplo de prohibiciones, que debe ser adaptado a su realidad por cada </w:t>
      </w:r>
      <w:r w:rsidRPr="00714793">
        <w:rPr>
          <w:rFonts w:cs="Arial"/>
          <w:b/>
          <w:color w:val="595054"/>
          <w:sz w:val="20"/>
          <w:szCs w:val="20"/>
        </w:rPr>
        <w:t>Empresa</w:t>
      </w:r>
      <w:r w:rsidRPr="00714793">
        <w:rPr>
          <w:rFonts w:cs="Arial"/>
          <w:color w:val="595054"/>
          <w:sz w:val="20"/>
          <w:szCs w:val="20"/>
        </w:rPr>
        <w:t>.</w:t>
      </w:r>
    </w:p>
    <w:p w:rsidRPr="00714793" w:rsidR="00714793" w:rsidP="00714793" w:rsidRDefault="00714793" w14:paraId="50E10F52" w14:textId="77777777">
      <w:pPr>
        <w:pBdr>
          <w:top w:val="single" w:color="205B64" w:sz="12" w:space="1"/>
          <w:left w:val="single" w:color="205B64" w:sz="12" w:space="13"/>
          <w:bottom w:val="single" w:color="205B64" w:sz="12" w:space="1"/>
          <w:right w:val="single" w:color="205B64" w:sz="12" w:space="1"/>
        </w:pBdr>
        <w:shd w:val="clear" w:color="auto" w:fill="F2F2F2" w:themeFill="background1" w:themeFillShade="F2"/>
        <w:adjustRightInd w:val="0"/>
        <w:ind w:left="284"/>
        <w:rPr>
          <w:rFonts w:cs="Arial"/>
          <w:color w:val="595054"/>
          <w:sz w:val="10"/>
          <w:szCs w:val="10"/>
        </w:rPr>
      </w:pPr>
    </w:p>
    <w:p w:rsidRPr="00144844" w:rsidR="001D69E6" w:rsidP="00714793" w:rsidRDefault="001D69E6" w14:paraId="04409C1C" w14:textId="4AC11260">
      <w:pPr>
        <w:pBdr>
          <w:top w:val="single" w:color="205B64" w:sz="12" w:space="1"/>
          <w:left w:val="single" w:color="205B64" w:sz="12" w:space="13"/>
          <w:bottom w:val="single" w:color="205B64" w:sz="12" w:space="1"/>
          <w:right w:val="single" w:color="205B64" w:sz="12" w:space="1"/>
        </w:pBdr>
        <w:adjustRightInd w:val="0"/>
        <w:ind w:left="284"/>
        <w:jc w:val="center"/>
        <w:rPr>
          <w:rFonts w:cs="Arial"/>
          <w:b/>
          <w:bCs/>
          <w:color w:val="004C14"/>
          <w:sz w:val="20"/>
        </w:rPr>
      </w:pPr>
      <w:r w:rsidRPr="00144844">
        <w:rPr>
          <w:rFonts w:cs="Arial"/>
          <w:b/>
          <w:bCs/>
          <w:color w:val="004C14"/>
          <w:sz w:val="20"/>
        </w:rPr>
        <w:t>ESTE CUADRO ES EXPLICATIVO Y DEBE SER ELIMINADO AL FORMALIZAR EL DOCUMENTO</w:t>
      </w:r>
    </w:p>
    <w:p w:rsidRPr="00714793" w:rsidR="00714793" w:rsidP="00714793" w:rsidRDefault="00714793" w14:paraId="6BEAC5BD" w14:textId="77777777">
      <w:pPr>
        <w:pBdr>
          <w:top w:val="single" w:color="205B64" w:sz="12" w:space="1"/>
          <w:left w:val="single" w:color="205B64" w:sz="12" w:space="13"/>
          <w:bottom w:val="single" w:color="205B64" w:sz="12" w:space="1"/>
          <w:right w:val="single" w:color="205B64" w:sz="12" w:space="1"/>
        </w:pBdr>
        <w:adjustRightInd w:val="0"/>
        <w:ind w:left="284"/>
        <w:jc w:val="center"/>
        <w:rPr>
          <w:rFonts w:cs="Arial"/>
          <w:b/>
          <w:bCs/>
          <w:color w:val="595054"/>
          <w:sz w:val="10"/>
          <w:szCs w:val="10"/>
        </w:rPr>
      </w:pPr>
    </w:p>
    <w:p w:rsidR="00AF750A" w:rsidP="00AF750A" w:rsidRDefault="00AF750A" w14:paraId="544A39EA" w14:textId="77777777">
      <w:r>
        <w:t>a.</w:t>
      </w:r>
      <w:r>
        <w:tab/>
      </w:r>
      <w:r>
        <w:t>Asistir al trabajo bajo la influencia del alcohol y/o drogas y consumir bebidas alcohólicas y/o drogas, en todas las instalaciones de la Empresa, como también la prohibición de ejecutar estas labores bajo los efectos del alcohol y del consumo de sustancias o drogas estupefacientes o sicotrópicas ilícitas bajo la modalidad de trabajo a distancia o teletrabajo.</w:t>
      </w:r>
    </w:p>
    <w:p w:rsidR="00AF750A" w:rsidP="00AF750A" w:rsidRDefault="00AF750A" w14:paraId="3E9C997A" w14:textId="77777777">
      <w:r>
        <w:t>b.</w:t>
      </w:r>
      <w:r>
        <w:tab/>
      </w:r>
      <w:r>
        <w:t>Fumar al interior de las instalaciones de la Empresa. En especial en las áreas donde exista una gran cantidad de productos combustibles o donde se almacenen, trasvasijen o procesen sustancias inflamables o de fácil combustión. De conformidad al Art. 44 D.S Nº 594. y Art.152 Quáter M del Código del Trabajo.</w:t>
      </w:r>
    </w:p>
    <w:p w:rsidR="00AF750A" w:rsidP="00AF750A" w:rsidRDefault="00AF750A" w14:paraId="18B8C480" w14:textId="4F6DDA00">
      <w:r>
        <w:t>c.</w:t>
      </w:r>
      <w:r>
        <w:tab/>
      </w:r>
      <w:r>
        <w:t>Manipular, procesar, almacenar, ejecutar labores que impliquen la exposición de éste, su familia o de terceros a sustancias peligrosas o altamente cancerígenas, tóxicas, explosivas, radioactivas, combustibles u otr</w:t>
      </w:r>
      <w:r w:rsidR="008B050C">
        <w:t xml:space="preserve">as a que se refiere </w:t>
      </w:r>
      <w:r w:rsidR="00C0203C">
        <w:t>el inciso segundo</w:t>
      </w:r>
      <w:r>
        <w:t xml:space="preserve"> de los artículos 5º y 42 del decreto supremo Nº 594.</w:t>
      </w:r>
    </w:p>
    <w:p w:rsidR="00AF750A" w:rsidP="00AF750A" w:rsidRDefault="00AF750A" w14:paraId="03571A8D" w14:textId="77777777">
      <w:r>
        <w:t>d.</w:t>
      </w:r>
      <w:r>
        <w:tab/>
      </w:r>
      <w:r>
        <w:t>Cometer acciones inseguras que puedan comprometer su seguridad o la del resto de los trabajadores.</w:t>
      </w:r>
    </w:p>
    <w:p w:rsidR="00AF750A" w:rsidP="00AF750A" w:rsidRDefault="00AF750A" w14:paraId="3FA2419B" w14:textId="3AF92B89">
      <w:r>
        <w:t>e.</w:t>
      </w:r>
      <w:r>
        <w:tab/>
      </w:r>
      <w:r>
        <w:t xml:space="preserve">No dar cumplimiento a las medidas de distanciamiento social, </w:t>
      </w:r>
      <w:r w:rsidR="00381983">
        <w:t>u</w:t>
      </w:r>
      <w:r>
        <w:t>so de mascarillas, higiene frecuente de manos frente a riegos de contagio por virus COVID-19.</w:t>
      </w:r>
    </w:p>
    <w:p w:rsidR="00AF750A" w:rsidP="00AF750A" w:rsidRDefault="00AF750A" w14:paraId="4EBB9B7E" w14:textId="77777777">
      <w:r>
        <w:t>f.</w:t>
      </w:r>
      <w:r>
        <w:tab/>
      </w:r>
      <w:r>
        <w:t xml:space="preserve">Desobedecer las normas e instrucciones que se impartan en Prevención de Riesgos. </w:t>
      </w:r>
    </w:p>
    <w:p w:rsidR="00AF750A" w:rsidP="00AF750A" w:rsidRDefault="00AF750A" w14:paraId="0E4915DB" w14:textId="3A57FEFC">
      <w:r>
        <w:t>g.</w:t>
      </w:r>
      <w:r>
        <w:tab/>
      </w:r>
      <w:r>
        <w:t xml:space="preserve">Falta de veracidad de la información proporcionada por parte del trabajador conforme a la autoevaluación de </w:t>
      </w:r>
      <w:r w:rsidR="008007FB">
        <w:t>riesgos para</w:t>
      </w:r>
      <w:r>
        <w:t xml:space="preserve"> trabajos a distancia y teletrabajos.</w:t>
      </w:r>
    </w:p>
    <w:p w:rsidR="00AF750A" w:rsidP="00AF750A" w:rsidRDefault="00AF750A" w14:paraId="24D8274F" w14:textId="77777777">
      <w:r>
        <w:t>h.</w:t>
      </w:r>
      <w:r>
        <w:tab/>
      </w:r>
      <w:r>
        <w:t>No usar los elementos de protección personal que la empresa entregue para su seguridad.</w:t>
      </w:r>
    </w:p>
    <w:p w:rsidR="00AF750A" w:rsidP="00AF750A" w:rsidRDefault="00AF750A" w14:paraId="1368D6BF" w14:textId="77777777">
      <w:r>
        <w:t>i.</w:t>
      </w:r>
      <w:r>
        <w:tab/>
      </w:r>
      <w:r>
        <w:t>Destinar el uso de los elementos de protección personal para fines que no sean laborales.</w:t>
      </w:r>
    </w:p>
    <w:p w:rsidR="00AF750A" w:rsidP="00AF750A" w:rsidRDefault="00AF750A" w14:paraId="38031715" w14:textId="77777777">
      <w:r>
        <w:t>j.</w:t>
      </w:r>
      <w:r>
        <w:tab/>
      </w:r>
      <w:r>
        <w:t>Operar máquinas, equipos y/o herramientas para lo cual no estén capacitados. Efectuar trabajos peligrosos sin la autorización de la Jefatura directa.</w:t>
      </w:r>
    </w:p>
    <w:p w:rsidR="00AF750A" w:rsidP="00AF750A" w:rsidRDefault="00AF750A" w14:paraId="69995539" w14:textId="77777777">
      <w:r>
        <w:t>k.</w:t>
      </w:r>
      <w:r>
        <w:tab/>
      </w:r>
      <w:r>
        <w:t>Entrar a lugares peligrosos, donde exista prohibición de hacerlo.</w:t>
      </w:r>
    </w:p>
    <w:p w:rsidR="00AF750A" w:rsidP="00AF750A" w:rsidRDefault="00AF750A" w14:paraId="3A674852" w14:textId="77777777">
      <w:r>
        <w:t>l.</w:t>
      </w:r>
      <w:r>
        <w:tab/>
      </w:r>
      <w:r>
        <w:t>Tratarse en forma particular o por cuenta propia, las lesiones derivadas de un accidente del trabajo y/o de una enfermedad profesional.</w:t>
      </w:r>
    </w:p>
    <w:p w:rsidR="00AF750A" w:rsidP="00AF750A" w:rsidRDefault="00AF750A" w14:paraId="274E38BF" w14:textId="77777777">
      <w:r>
        <w:t>m.</w:t>
      </w:r>
      <w:r>
        <w:tab/>
      </w:r>
      <w:r>
        <w:t>Reparar equipos, máquinas, instrumentos e instalaciones por cuenta propia.</w:t>
      </w:r>
    </w:p>
    <w:p w:rsidR="00AF750A" w:rsidP="00AF750A" w:rsidRDefault="00AF750A" w14:paraId="7EE3D1BF" w14:textId="77777777">
      <w:r>
        <w:t>n.</w:t>
      </w:r>
      <w:r>
        <w:tab/>
      </w:r>
      <w:r>
        <w:t>Negarse a participar en cursos o charlas de capacitación, dirigidos a proteger su seguridad.</w:t>
      </w:r>
    </w:p>
    <w:p w:rsidR="00AF750A" w:rsidP="00AF750A" w:rsidRDefault="00AF750A" w14:paraId="04F28ED7" w14:textId="77777777">
      <w:r>
        <w:t>o.</w:t>
      </w:r>
      <w:r>
        <w:tab/>
      </w:r>
      <w:r>
        <w:t>Negarse a colaborar en la investigación de un accidente o esconder información sobre condiciones peligrosas que puedan ocasionar un accidente.</w:t>
      </w:r>
    </w:p>
    <w:p w:rsidR="00AF750A" w:rsidP="00AF750A" w:rsidRDefault="00AF750A" w14:paraId="685E8AB8" w14:textId="491E0AFB">
      <w:r>
        <w:t>p.</w:t>
      </w:r>
      <w:r>
        <w:tab/>
      </w:r>
      <w:r>
        <w:t xml:space="preserve">Romper, rayar, retirar o destruir avisos, carteles, afiches, instrucciones y reglamentaciones sobre prevención de riesgos, como asimismo dañar equipos, instrumentos, herramientas </w:t>
      </w:r>
      <w:r w:rsidR="008007FB">
        <w:t>e instalaciones</w:t>
      </w:r>
      <w:r>
        <w:t xml:space="preserve"> de la Empresa.</w:t>
      </w:r>
    </w:p>
    <w:p w:rsidR="00AF750A" w:rsidP="00AF750A" w:rsidRDefault="00AF750A" w14:paraId="0DFCB307" w14:textId="77777777">
      <w:r>
        <w:t>q.</w:t>
      </w:r>
      <w:r>
        <w:tab/>
      </w:r>
      <w:r>
        <w:t>Ingresar a los lugares de trabajo de la Empresa artefactos como: estufas eléctricas, anafres, calentadores de agua, etc., que puedan generar riesgos de incendios y lesiones a quien los opere, sin autorización previa.</w:t>
      </w:r>
    </w:p>
    <w:p w:rsidR="00AF750A" w:rsidP="00AF750A" w:rsidRDefault="00AF750A" w14:paraId="326CC286" w14:textId="77777777">
      <w:r>
        <w:t>r.</w:t>
      </w:r>
      <w:r>
        <w:tab/>
      </w:r>
      <w:r>
        <w:t>Hacer un mal uso de los equipos de control de incendio existentes en los edificios (red húmeda, seca, extintores, detectores de humo, sistemas de alarma, teléfonos, etc.) y/o vehículos de la Empresa.</w:t>
      </w:r>
    </w:p>
    <w:p w:rsidR="00AF750A" w:rsidP="00AF750A" w:rsidRDefault="00AF750A" w14:paraId="116F6440" w14:textId="77777777">
      <w:r>
        <w:t>s.</w:t>
      </w:r>
      <w:r>
        <w:tab/>
      </w:r>
      <w:r>
        <w:t>Resistirse a participar en los simulacros programados por la Empresa para hacer frente a una emergencia.</w:t>
      </w:r>
    </w:p>
    <w:p w:rsidR="00AF750A" w:rsidP="00AF750A" w:rsidRDefault="00AF750A" w14:paraId="7965AF5B" w14:textId="77777777">
      <w:r>
        <w:t>t.</w:t>
      </w:r>
      <w:r>
        <w:tab/>
      </w:r>
      <w:r>
        <w:t>Resistirse a evacuar el lugar de trabajo ante la instrucción de hacerlo frente a una emergencia detectada.</w:t>
      </w:r>
    </w:p>
    <w:p w:rsidR="00AF750A" w:rsidP="00AF750A" w:rsidRDefault="00AF750A" w14:paraId="4D053A88" w14:textId="77777777">
      <w:r>
        <w:t>u.</w:t>
      </w:r>
      <w:r>
        <w:tab/>
      </w:r>
      <w:r>
        <w:t>No usar los dispositivos de seguridad existentes en equipos, instalaciones, herramientas y máquinas, los cuales permiten controlar riesgos de accidentes.</w:t>
      </w:r>
    </w:p>
    <w:p w:rsidR="00AF750A" w:rsidP="00AF750A" w:rsidRDefault="00AF750A" w14:paraId="5CA352A4" w14:textId="77777777">
      <w:r>
        <w:t>v.</w:t>
      </w:r>
      <w:r>
        <w:tab/>
      </w:r>
      <w:r>
        <w:t>Denunciar un accidente como de trabajo cuando no tenga relación con él.</w:t>
      </w:r>
    </w:p>
    <w:p w:rsidR="00AF750A" w:rsidP="00AF750A" w:rsidRDefault="00AF750A" w14:paraId="00A63240" w14:textId="77777777">
      <w:r>
        <w:t>w.</w:t>
      </w:r>
      <w:r>
        <w:tab/>
      </w:r>
      <w:r>
        <w:t>No exceder los límites de velocidad fijados por Ley, Vialidad, o la Dirección General del Tránsito, u otra autoridad competente, o por la Empresa, si esta ha fijado un límite menor.</w:t>
      </w:r>
    </w:p>
    <w:p w:rsidR="001D69E6" w:rsidP="00AF750A" w:rsidRDefault="00AF750A" w14:paraId="3DB17E04" w14:textId="78614216">
      <w:r>
        <w:t>x.</w:t>
      </w:r>
      <w:r>
        <w:tab/>
      </w:r>
      <w:r>
        <w:t>No se permite transportar en los vehículos, a personas ajenas a la Empresa.</w:t>
      </w:r>
    </w:p>
    <w:p w:rsidRPr="00C67D61" w:rsidR="004F3E37" w:rsidP="00AF750A" w:rsidRDefault="004F3E37" w14:paraId="46314F09" w14:textId="03EEA039">
      <w:r>
        <w:t xml:space="preserve">y. </w:t>
      </w:r>
      <w:r w:rsidR="00BC0D91">
        <w:tab/>
      </w:r>
      <w:r w:rsidRPr="00BC0D91" w:rsidR="00BC0D91">
        <w:t>Conducir un vehículo manipulando un dispositivo de telefonía móvil o cualquier otro artefacto electrónico o digital, que no venga incorporado de fábrica en él, excepto si la acción se realiza a través de un sistema de manos libres</w:t>
      </w:r>
      <w:r w:rsidR="00BC0D91">
        <w:t>.</w:t>
      </w:r>
    </w:p>
    <w:p w:rsidRPr="00C67D61" w:rsidR="001D69E6" w:rsidP="00AF750A" w:rsidRDefault="001D69E6" w14:paraId="5A987D84" w14:textId="77777777"/>
    <w:p w:rsidRPr="00C67D61" w:rsidR="001D69E6" w:rsidP="00E04C3B" w:rsidRDefault="00C264EF" w14:paraId="27140B9E" w14:textId="53531AED">
      <w:pPr>
        <w:pStyle w:val="Ttulo3"/>
      </w:pPr>
      <w:bookmarkStart w:name="_Toc9896503" w:id="112"/>
      <w:bookmarkStart w:name="_Toc169678886" w:id="113"/>
      <w:r>
        <w:t>P</w:t>
      </w:r>
      <w:r w:rsidRPr="00C67D61">
        <w:t>árrafo 2</w:t>
      </w:r>
      <w:r>
        <w:t xml:space="preserve"> -</w:t>
      </w:r>
      <w:r w:rsidRPr="00C67D61">
        <w:t xml:space="preserve"> </w:t>
      </w:r>
      <w:r>
        <w:t>D</w:t>
      </w:r>
      <w:r w:rsidRPr="00C67D61">
        <w:t>e la protección de los trabajadores en procesos de carga y descarga de manipulación manual. ley 20.949</w:t>
      </w:r>
      <w:bookmarkEnd w:id="112"/>
      <w:bookmarkEnd w:id="113"/>
    </w:p>
    <w:p w:rsidRPr="00C67D61" w:rsidR="001D69E6" w:rsidP="00AF750A" w:rsidRDefault="008748A1" w14:paraId="12047210" w14:textId="738A0E6C">
      <w:pPr>
        <w:pStyle w:val="Articulo"/>
      </w:pPr>
      <w:r>
        <w:t>ARTICULO 1</w:t>
      </w:r>
      <w:r w:rsidR="00381983">
        <w:t>77</w:t>
      </w:r>
      <w:r w:rsidRPr="00C67D61" w:rsidR="001D69E6">
        <w:t>°</w:t>
      </w:r>
    </w:p>
    <w:p w:rsidRPr="00C67D61" w:rsidR="001D69E6" w:rsidP="00AF750A" w:rsidRDefault="001D69E6" w14:paraId="4F987BCB" w14:textId="77777777">
      <w:r w:rsidRPr="00C67D61">
        <w:t>Respecto a la protección de los Trabajadores de carga y descarga de manipulación manual, se entenderá por Manipulación de Carga y/o Descarga, toda operación de transporte o sostén de carga cuyo levantamiento, colocación, empuje, tracción, porte o desplazamiento exija esfuerzo físico de uno o varios Trabajadores. De conformidad al Art. 221-F del Código del Trabajo.</w:t>
      </w:r>
    </w:p>
    <w:p w:rsidRPr="00C67D61" w:rsidR="001D69E6" w:rsidP="00AF750A" w:rsidRDefault="00A4644A" w14:paraId="4035E6E9" w14:textId="6A28BE3E">
      <w:pPr>
        <w:pStyle w:val="Articulo"/>
      </w:pPr>
      <w:r>
        <w:t>ARTICULO 1</w:t>
      </w:r>
      <w:r w:rsidR="00381983">
        <w:t>78</w:t>
      </w:r>
      <w:r w:rsidRPr="00C67D61" w:rsidR="001D69E6">
        <w:t>°</w:t>
      </w:r>
    </w:p>
    <w:p w:rsidRPr="00C67D61" w:rsidR="001D69E6" w:rsidP="00AF750A" w:rsidRDefault="001D69E6" w14:paraId="6EE847C4" w14:textId="0410A35C">
      <w:r w:rsidRPr="00C67D61">
        <w:t xml:space="preserve">La empresa velará </w:t>
      </w:r>
      <w:r w:rsidRPr="00C67D61" w:rsidR="008007FB">
        <w:t>por</w:t>
      </w:r>
      <w:r w:rsidRPr="00C67D61">
        <w:t xml:space="preserve"> que se utilicen los medios adecuados, especialmente mecánicos, a fin de evitar la manipulación manual habitual de las cargas. El trabajador que se ocupe de la manipulación manual de las cargas reciba una capacitación satisfactoria, respecto de los métodos de trabajo que debe utilizar, a fin de proteger su salud. De conformidad al Art. 221-G del Código del Trabajo.</w:t>
      </w:r>
    </w:p>
    <w:p w:rsidRPr="00C67D61" w:rsidR="001D69E6" w:rsidP="00AF750A" w:rsidRDefault="001D69E6" w14:paraId="4C51B5F1" w14:textId="77777777">
      <w:pPr>
        <w:pStyle w:val="Sinespaciado"/>
      </w:pPr>
      <w:r w:rsidRPr="00C67D61">
        <w:t>De acuerdo a lo anterior, queda prohibido a los trabajadores de la Empresa lo siguiente:</w:t>
      </w:r>
    </w:p>
    <w:p w:rsidRPr="00C67D61" w:rsidR="001D69E6" w:rsidP="00AF750A" w:rsidRDefault="001D69E6" w14:paraId="0D1DA60F" w14:textId="1A11A863">
      <w:pPr>
        <w:pStyle w:val="Prrafodelista"/>
      </w:pPr>
      <w:r w:rsidRPr="00C67D61">
        <w:t>Llevar, transportar, cargar, arrastrar o empujar manualmente cargas de peso superior a los 25 kilogramos, sin ayuda mecánica, tales como grúas, tra</w:t>
      </w:r>
      <w:r w:rsidR="00033E99">
        <w:t>n</w:t>
      </w:r>
      <w:r w:rsidRPr="00C67D61">
        <w:t>spaletas, carros de arrastre, entre otros. De conformidad al Art. 221-H del Código del Trabajo.</w:t>
      </w:r>
    </w:p>
    <w:p w:rsidRPr="00C67D61" w:rsidR="001D69E6" w:rsidP="00AF750A" w:rsidRDefault="001D69E6" w14:paraId="45785275" w14:textId="77777777">
      <w:pPr>
        <w:pStyle w:val="Prrafodelista"/>
      </w:pPr>
      <w:r w:rsidRPr="00C67D61">
        <w:t>Mujeres y menores de 18 años no podrán llevar, transportar, cargar, arrastrar o empujar manualmente cargas superiores a 20 kilogramos. Artículo 221-J</w:t>
      </w:r>
    </w:p>
    <w:p w:rsidRPr="00C67D61" w:rsidR="001D69E6" w:rsidP="00AF750A" w:rsidRDefault="001D69E6" w14:paraId="34003782" w14:textId="77777777">
      <w:pPr>
        <w:pStyle w:val="Prrafodelista"/>
      </w:pPr>
      <w:r w:rsidRPr="00C67D61">
        <w:t>Las operaciones de carga y descarga manual para la mujer embarazada. Título V del Libro II del Código del Trabajo, en su Artículo 221-I.</w:t>
      </w:r>
    </w:p>
    <w:p w:rsidRPr="00C67D61" w:rsidR="001D69E6" w:rsidP="00AF750A" w:rsidRDefault="001D69E6" w14:paraId="4757F7AD" w14:textId="77777777">
      <w:r w:rsidRPr="00C67D61">
        <w:t>La guía técnica fue aprobada mediante Resolución Exenta N° 22 del Ministerio del Trabajo y Previsión Social, constituye una herramienta que permitirá mejorar la gestión de los riesgos asociados al manejo manual de carga, tanto para la identificación, evaluación y control de estos, estableciendo niveles de implementación.</w:t>
      </w:r>
    </w:p>
    <w:p w:rsidRPr="00714793" w:rsidR="001D69E6" w:rsidP="00AF750A" w:rsidRDefault="007948AD" w14:paraId="78ED4485" w14:textId="77777777">
      <w:pPr>
        <w:pStyle w:val="Prrafodelista"/>
        <w:rPr>
          <w:rStyle w:val="Hipervnculo"/>
          <w:rFonts w:eastAsia="Times New Roman"/>
          <w:color w:val="323232"/>
          <w:szCs w:val="20"/>
          <w:u w:val="none"/>
        </w:rPr>
      </w:pPr>
      <w:hyperlink w:history="1" r:id="rId21">
        <w:r w:rsidRPr="00714793" w:rsidR="001D69E6">
          <w:rPr>
            <w:rStyle w:val="Hipervnculo"/>
            <w:color w:val="323232"/>
            <w:szCs w:val="20"/>
            <w:u w:val="none"/>
          </w:rPr>
          <w:t>Guía Técnica Para La Evaluación Y Control De Riesgos Asociados Al Manejo O Manipulación Manual De Carga</w:t>
        </w:r>
        <w:r w:rsidRPr="00714793" w:rsidR="001D69E6">
          <w:rPr>
            <w:rStyle w:val="Hipervnculo"/>
            <w:color w:val="323232"/>
            <w:szCs w:val="20"/>
            <w:u w:val="none"/>
          </w:rPr>
          <w:cr/>
        </w:r>
      </w:hyperlink>
      <w:hyperlink w:history="1" r:id="rId22">
        <w:r w:rsidRPr="00714793" w:rsidR="001D69E6">
          <w:rPr>
            <w:rStyle w:val="Hipervnculo"/>
            <w:rFonts w:eastAsia="Times New Roman"/>
            <w:color w:val="323232"/>
            <w:szCs w:val="20"/>
            <w:u w:val="none"/>
          </w:rPr>
          <w:t>Decreto Supremo N°63: Manejo manual de carga</w:t>
        </w:r>
      </w:hyperlink>
    </w:p>
    <w:p w:rsidRPr="00714793" w:rsidR="001D69E6" w:rsidP="00AF750A" w:rsidRDefault="007948AD" w14:paraId="416A9389" w14:textId="77777777">
      <w:pPr>
        <w:pStyle w:val="Prrafodelista"/>
        <w:rPr>
          <w:rStyle w:val="Hipervnculo"/>
          <w:color w:val="323232"/>
          <w:szCs w:val="20"/>
          <w:u w:val="none"/>
        </w:rPr>
      </w:pPr>
      <w:hyperlink w:history="1" r:id="rId23">
        <w:r w:rsidRPr="00714793" w:rsidR="001D69E6">
          <w:rPr>
            <w:rStyle w:val="Hipervnculo"/>
            <w:rFonts w:eastAsia="Times New Roman"/>
            <w:color w:val="323232"/>
            <w:szCs w:val="20"/>
            <w:u w:val="none"/>
          </w:rPr>
          <w:t>Resolución Exenta N°22: Actualiza guía técnica de evaluación y control de los riesgos asociados al manejo o manipulación manual de carga</w:t>
        </w:r>
      </w:hyperlink>
    </w:p>
    <w:p w:rsidR="00AF750A" w:rsidRDefault="00AF750A" w14:paraId="30AAB3EE" w14:textId="02575634">
      <w:pPr>
        <w:spacing w:after="0" w:line="240" w:lineRule="auto"/>
        <w:jc w:val="left"/>
      </w:pPr>
      <w:r>
        <w:br w:type="page"/>
      </w:r>
    </w:p>
    <w:p w:rsidRPr="00C67D61" w:rsidR="001D69E6" w:rsidP="00F67695" w:rsidRDefault="00C264EF" w14:paraId="1FC57E0A" w14:textId="00AFFFAD">
      <w:pPr>
        <w:pStyle w:val="Ttulo2"/>
      </w:pPr>
      <w:bookmarkStart w:name="_Toc9896504" w:id="114"/>
      <w:bookmarkStart w:name="_Toc169678887" w:id="115"/>
      <w:r>
        <w:t>C</w:t>
      </w:r>
      <w:r w:rsidRPr="00C67D61">
        <w:t xml:space="preserve">apítulo </w:t>
      </w:r>
      <w:r>
        <w:t>IV -</w:t>
      </w:r>
      <w:r w:rsidRPr="00C67D61">
        <w:t xml:space="preserve"> </w:t>
      </w:r>
      <w:r>
        <w:t>L</w:t>
      </w:r>
      <w:r w:rsidRPr="00C67D61">
        <w:t>as sanciones y reclamos</w:t>
      </w:r>
      <w:bookmarkEnd w:id="114"/>
      <w:bookmarkEnd w:id="115"/>
    </w:p>
    <w:p w:rsidRPr="00C67D61" w:rsidR="001D69E6" w:rsidP="00AF750A" w:rsidRDefault="00A4644A" w14:paraId="508A8EAF" w14:textId="38EB0273">
      <w:pPr>
        <w:pStyle w:val="Articulo"/>
      </w:pPr>
      <w:r>
        <w:t>ARTICULO 1</w:t>
      </w:r>
      <w:r w:rsidR="001F7A5D">
        <w:t>79</w:t>
      </w:r>
      <w:r w:rsidRPr="00C67D61" w:rsidR="001D69E6">
        <w:t>°</w:t>
      </w:r>
    </w:p>
    <w:p w:rsidRPr="00C67D61" w:rsidR="001D69E6" w:rsidP="00AF750A" w:rsidRDefault="001D69E6" w14:paraId="6E90A836" w14:textId="77777777">
      <w:r w:rsidRPr="00C67D61">
        <w:t>Las infracciones a las normas contenidas en este Reglamento serán sancionadas con una amonestación verbal en primera instancia y con una amonestación escrita en caso de reincidencia. Tratándose de infracciones calificadas graves por la Empresa, así como también en caso de una segunda reiteración de la misma infracción, se aplicará lo dispuesto en el artículo siguiente.</w:t>
      </w:r>
    </w:p>
    <w:p w:rsidR="00714793" w:rsidP="001D69E6" w:rsidRDefault="00714793" w14:paraId="0EF9E26A" w14:textId="77777777">
      <w:pPr>
        <w:pBdr>
          <w:top w:val="single" w:color="205B64" w:sz="12" w:space="1"/>
          <w:left w:val="single" w:color="205B64" w:sz="12" w:space="1"/>
          <w:bottom w:val="single" w:color="205B64" w:sz="12" w:space="1"/>
          <w:right w:val="single" w:color="205B64" w:sz="12" w:space="1"/>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rPr>
          <w:rFonts w:cs="Arial"/>
          <w:color w:val="595054"/>
          <w:sz w:val="20"/>
          <w:szCs w:val="20"/>
        </w:rPr>
      </w:pPr>
    </w:p>
    <w:p w:rsidRPr="00714793" w:rsidR="001D69E6" w:rsidP="001D69E6" w:rsidRDefault="001D69E6" w14:paraId="062C3501" w14:textId="21D54D0E">
      <w:pPr>
        <w:pBdr>
          <w:top w:val="single" w:color="205B64" w:sz="12" w:space="1"/>
          <w:left w:val="single" w:color="205B64" w:sz="12" w:space="1"/>
          <w:bottom w:val="single" w:color="205B64" w:sz="12" w:space="1"/>
          <w:right w:val="single" w:color="205B64" w:sz="12" w:space="1"/>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rPr>
          <w:rFonts w:cs="Arial"/>
          <w:color w:val="595054"/>
          <w:sz w:val="20"/>
          <w:szCs w:val="20"/>
        </w:rPr>
      </w:pPr>
      <w:r w:rsidRPr="00714793">
        <w:rPr>
          <w:rFonts w:cs="Arial"/>
          <w:color w:val="595054"/>
          <w:sz w:val="20"/>
          <w:szCs w:val="20"/>
        </w:rPr>
        <w:t xml:space="preserve">El procedimiento de sanciones y reclamos debe ser definido por cada </w:t>
      </w:r>
      <w:r w:rsidRPr="00714793">
        <w:rPr>
          <w:rFonts w:cs="Arial"/>
          <w:b/>
          <w:color w:val="595054"/>
          <w:sz w:val="20"/>
          <w:szCs w:val="20"/>
        </w:rPr>
        <w:t>Empresa</w:t>
      </w:r>
      <w:r w:rsidRPr="00714793">
        <w:rPr>
          <w:rFonts w:cs="Arial"/>
          <w:color w:val="595054"/>
          <w:sz w:val="20"/>
          <w:szCs w:val="20"/>
        </w:rPr>
        <w:t xml:space="preserve"> de acuerdo a sus necesidades y la legislación vigente.</w:t>
      </w:r>
    </w:p>
    <w:p w:rsidRPr="00714793" w:rsidR="001D69E6" w:rsidP="001D69E6" w:rsidRDefault="001D69E6" w14:paraId="68FA172A" w14:textId="28B0CDD6">
      <w:pPr>
        <w:pBdr>
          <w:top w:val="single" w:color="205B64" w:sz="12" w:space="1"/>
          <w:left w:val="single" w:color="205B64" w:sz="12" w:space="1"/>
          <w:bottom w:val="single" w:color="205B64" w:sz="12" w:space="1"/>
          <w:right w:val="single" w:color="205B64" w:sz="12" w:space="1"/>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rPr>
          <w:rFonts w:cs="Arial"/>
          <w:color w:val="595054"/>
          <w:sz w:val="20"/>
          <w:szCs w:val="20"/>
        </w:rPr>
      </w:pPr>
      <w:r w:rsidRPr="00714793">
        <w:rPr>
          <w:rFonts w:cs="Arial"/>
          <w:color w:val="595054"/>
          <w:sz w:val="20"/>
          <w:szCs w:val="20"/>
        </w:rPr>
        <w:t xml:space="preserve">Sin perjuicio de lo anterior, se adjunta ejemplo del Procedimiento (Art.  165° al 168°) que debe ser adaptado a su realidad por cada </w:t>
      </w:r>
      <w:r w:rsidRPr="00714793">
        <w:rPr>
          <w:rFonts w:cs="Arial"/>
          <w:b/>
          <w:color w:val="595054"/>
          <w:sz w:val="20"/>
          <w:szCs w:val="20"/>
        </w:rPr>
        <w:t>Empresa</w:t>
      </w:r>
      <w:r w:rsidRPr="00714793">
        <w:rPr>
          <w:rFonts w:cs="Arial"/>
          <w:color w:val="595054"/>
          <w:sz w:val="20"/>
          <w:szCs w:val="20"/>
        </w:rPr>
        <w:t>.</w:t>
      </w:r>
    </w:p>
    <w:p w:rsidRPr="00144844" w:rsidR="001D69E6" w:rsidP="00714793" w:rsidRDefault="001D69E6" w14:paraId="5D57A21D" w14:textId="236FA532">
      <w:pPr>
        <w:pBdr>
          <w:top w:val="single" w:color="205B64" w:sz="12" w:space="1"/>
          <w:left w:val="single" w:color="205B64" w:sz="12" w:space="1"/>
          <w:bottom w:val="single" w:color="205B64" w:sz="12" w:space="1"/>
          <w:right w:val="single" w:color="205B64" w:sz="12" w:space="1"/>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jc w:val="center"/>
        <w:rPr>
          <w:rFonts w:cs="Arial"/>
          <w:b/>
          <w:bCs/>
          <w:color w:val="004C14"/>
          <w:sz w:val="20"/>
        </w:rPr>
      </w:pPr>
      <w:r w:rsidRPr="00144844">
        <w:rPr>
          <w:rFonts w:cs="Arial"/>
          <w:b/>
          <w:bCs/>
          <w:color w:val="004C14"/>
          <w:sz w:val="20"/>
        </w:rPr>
        <w:t>ESTE CUADRO ES EXPLICATIVO Y DEBE SER ELIMINADO AL FORMALIZAR EL DOCUMENTO</w:t>
      </w:r>
    </w:p>
    <w:p w:rsidRPr="00714793" w:rsidR="00714793" w:rsidP="001D69E6" w:rsidRDefault="00714793" w14:paraId="0D213AD8" w14:textId="77777777">
      <w:pPr>
        <w:pBdr>
          <w:top w:val="single" w:color="205B64" w:sz="12" w:space="1"/>
          <w:left w:val="single" w:color="205B64" w:sz="12" w:space="1"/>
          <w:bottom w:val="single" w:color="205B64" w:sz="12" w:space="1"/>
          <w:right w:val="single" w:color="205B64" w:sz="12" w:space="1"/>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rPr>
          <w:rFonts w:cs="Arial"/>
          <w:b/>
          <w:bCs/>
          <w:color w:val="595054"/>
          <w:sz w:val="20"/>
          <w:szCs w:val="20"/>
        </w:rPr>
      </w:pPr>
    </w:p>
    <w:p w:rsidRPr="00C67D61" w:rsidR="001D69E6" w:rsidP="00AF750A" w:rsidRDefault="001D69E6" w14:paraId="05F3160B" w14:textId="77777777">
      <w:pPr>
        <w:pStyle w:val="Sinespaciado"/>
      </w:pPr>
    </w:p>
    <w:p w:rsidRPr="001B1182" w:rsidR="001D69E6" w:rsidP="00AF750A" w:rsidRDefault="008748A1" w14:paraId="59A15FDD" w14:textId="240EBDC3">
      <w:pPr>
        <w:pStyle w:val="Articulo"/>
      </w:pPr>
      <w:r>
        <w:t>ARTICULO 1</w:t>
      </w:r>
      <w:r w:rsidR="001F7A5D">
        <w:t>80</w:t>
      </w:r>
      <w:r w:rsidRPr="001B1182" w:rsidR="001D69E6">
        <w:t>°</w:t>
      </w:r>
    </w:p>
    <w:p w:rsidR="001D69E6" w:rsidP="00AF750A" w:rsidRDefault="001D69E6" w14:paraId="1EE78026" w14:textId="77777777">
      <w:r w:rsidRPr="00C67D61">
        <w:t>El trabajador que contravenga en forma grave alguna de las normas de Higiene y Seguridad contenidas en este Reglamento, según calificación que hará la Empresa, será sancionado también con una multa de hasta 25% de la remuneración diaria. Corresponderá a la Empresa fijar el monto de la multa dentro del límite señalado, para lo cual se tendrá en cuenta la gravedad de la infracción.</w:t>
      </w:r>
    </w:p>
    <w:p w:rsidRPr="00C67D61" w:rsidR="001D69E6" w:rsidP="00AF750A" w:rsidRDefault="001D69E6" w14:paraId="213CA0D0" w14:textId="77777777">
      <w:r w:rsidRPr="00C67D61">
        <w:t>Estas multas de acuerdo a lo establecido en el D.S. N°40 de 1969, del Ministerio del Trabajo y Previsión Social, serán destinadas a otorgar premios a los trabajadores de la Empresa que se destaquen en Prevención, previo al descuento de un 10% para el fondo destinado a la rehabilitación de alcohólicos que establece la Ley N°16.744.</w:t>
      </w:r>
    </w:p>
    <w:p w:rsidRPr="00C67D61" w:rsidR="001D69E6" w:rsidP="00AF750A" w:rsidRDefault="00123A04" w14:paraId="3A97F45D" w14:textId="479FD6C1">
      <w:pPr>
        <w:pStyle w:val="Articulo"/>
      </w:pPr>
      <w:r>
        <w:t>ARTICULO</w:t>
      </w:r>
      <w:r w:rsidR="00CB6A16">
        <w:t xml:space="preserve"> 1</w:t>
      </w:r>
      <w:r w:rsidR="001F7A5D">
        <w:t>81</w:t>
      </w:r>
      <w:r w:rsidRPr="00C67D61" w:rsidR="001D69E6">
        <w:t>°</w:t>
      </w:r>
    </w:p>
    <w:p w:rsidRPr="00C67D61" w:rsidR="001D69E6" w:rsidP="00AF750A" w:rsidRDefault="001D69E6" w14:paraId="728658B7" w14:textId="77777777">
      <w:r w:rsidRPr="00C67D61">
        <w:t>Las obligaciones, prohibiciones y sanciones señaladas en este Reglamento, deben entenderse incorporadas a los</w:t>
      </w:r>
      <w:r>
        <w:t xml:space="preserve"> </w:t>
      </w:r>
      <w:r w:rsidRPr="00C67D61">
        <w:t>contratos de trabajo individuales de todos los trabajadores de la Empresa.</w:t>
      </w:r>
    </w:p>
    <w:p w:rsidRPr="00C67D61" w:rsidR="001D69E6" w:rsidP="00AF750A" w:rsidRDefault="001D69E6" w14:paraId="3BF25814" w14:textId="77777777">
      <w:r w:rsidRPr="00C67D61">
        <w:t>En todo lo no considerado en forma expresa en el presente Reglamento, tanto respecto de la Empresa como de los trabajadores, se aplicarán las disposiciones de la Ley N°16.744, sus reglamentos, y el Código del Trabajo.</w:t>
      </w:r>
    </w:p>
    <w:p w:rsidR="001D69E6" w:rsidP="00AF750A" w:rsidRDefault="00A4644A" w14:paraId="6F2AE043" w14:textId="459FE199">
      <w:pPr>
        <w:pStyle w:val="Articulo"/>
      </w:pPr>
      <w:r>
        <w:t>ARTICULO 1</w:t>
      </w:r>
      <w:r w:rsidR="001F7A5D">
        <w:t>82</w:t>
      </w:r>
      <w:r w:rsidRPr="00C67D61" w:rsidR="001D69E6">
        <w:t xml:space="preserve">° </w:t>
      </w:r>
    </w:p>
    <w:p w:rsidRPr="00C67D61" w:rsidR="001D69E6" w:rsidP="00AF750A" w:rsidRDefault="001D69E6" w14:paraId="5AEA576F" w14:textId="77777777">
      <w:pPr>
        <w:pStyle w:val="Sinespaciado"/>
      </w:pPr>
      <w:r w:rsidRPr="00C67D61">
        <w:t>De acuerdo con lo expresado en el Art. 70 del Título VII de la Ley N°16744 se considerará negligencia inexcusable o actos, omisiones o imprudencias temerarias, a las siguientes faltas o incumplimientos graves:</w:t>
      </w:r>
    </w:p>
    <w:p w:rsidRPr="00C67D61" w:rsidR="001D69E6" w:rsidP="00344CA3" w:rsidRDefault="001D69E6" w14:paraId="251C58E5" w14:textId="77777777">
      <w:pPr>
        <w:pStyle w:val="Prrafodelista"/>
        <w:numPr>
          <w:ilvl w:val="0"/>
          <w:numId w:val="14"/>
        </w:numPr>
      </w:pPr>
      <w:r w:rsidRPr="00C67D61">
        <w:t>Todas aquellas que, en forma deliberada involucren graves lesiones o daños físicos ocurridos o que a juicio del Comité Paritario la gravedad sea potencial.</w:t>
      </w:r>
    </w:p>
    <w:p w:rsidRPr="00C67D61" w:rsidR="001D69E6" w:rsidP="00344CA3" w:rsidRDefault="001D69E6" w14:paraId="4B8B04C2" w14:textId="77777777">
      <w:pPr>
        <w:pStyle w:val="Prrafodelista"/>
        <w:numPr>
          <w:ilvl w:val="0"/>
          <w:numId w:val="14"/>
        </w:numPr>
      </w:pPr>
      <w:r w:rsidRPr="00C67D61">
        <w:t>Todas aquellas que, en forma deliberada sin haber producido lesiones y/o daños serios tuvieron un alto potencial de gravedad para otras personas.</w:t>
      </w:r>
    </w:p>
    <w:p w:rsidRPr="00C67D61" w:rsidR="001D69E6" w:rsidP="00344CA3" w:rsidRDefault="001D69E6" w14:paraId="2F426FD4" w14:textId="77777777">
      <w:pPr>
        <w:pStyle w:val="Prrafodelista"/>
        <w:numPr>
          <w:ilvl w:val="0"/>
          <w:numId w:val="14"/>
        </w:numPr>
      </w:pPr>
      <w:r w:rsidRPr="00C67D61">
        <w:t>Toda acción o falta de acción que en forma deliberada cause lesiones y/o daño a la persona u otras personas, al haberse comprobado que el causante tenía conocimiento y habilidades suficientes y que se encontraba física y mentalmente capacitado.</w:t>
      </w:r>
    </w:p>
    <w:p w:rsidRPr="00C67D61" w:rsidR="001D69E6" w:rsidP="00344CA3" w:rsidRDefault="001D69E6" w14:paraId="22C8DA54" w14:textId="77777777">
      <w:pPr>
        <w:pStyle w:val="Prrafodelista"/>
        <w:numPr>
          <w:ilvl w:val="0"/>
          <w:numId w:val="14"/>
        </w:numPr>
      </w:pPr>
      <w:r w:rsidRPr="00C67D61">
        <w:t>Toda repetición deliberada de un acto inseguro que dio por resultado lesión y/o daño.</w:t>
      </w:r>
    </w:p>
    <w:p w:rsidR="001D69E6" w:rsidP="00344CA3" w:rsidRDefault="001D69E6" w14:paraId="0E6C98D8" w14:textId="7914FBF7">
      <w:pPr>
        <w:pStyle w:val="Prrafodelista"/>
        <w:numPr>
          <w:ilvl w:val="0"/>
          <w:numId w:val="14"/>
        </w:numPr>
      </w:pPr>
      <w:r w:rsidRPr="00C67D61">
        <w:t>Toda actitud negativa de un trabajador que, se refleje en incidentes con las características mencionadas en a), b), c) y d).</w:t>
      </w:r>
    </w:p>
    <w:p w:rsidR="00AF750A" w:rsidP="00AF750A" w:rsidRDefault="00AF750A" w14:paraId="35133D20" w14:textId="77777777">
      <w:pPr>
        <w:pStyle w:val="Prrafodelista"/>
        <w:numPr>
          <w:ilvl w:val="0"/>
          <w:numId w:val="0"/>
        </w:numPr>
        <w:ind w:left="720"/>
      </w:pPr>
    </w:p>
    <w:p w:rsidR="001D69E6" w:rsidP="00AF750A" w:rsidRDefault="008748A1" w14:paraId="77303F27" w14:textId="0E35BA94">
      <w:pPr>
        <w:pStyle w:val="Articulo"/>
      </w:pPr>
      <w:r>
        <w:t>ARTICULO 1</w:t>
      </w:r>
      <w:r w:rsidR="001F7A5D">
        <w:t>83</w:t>
      </w:r>
      <w:r w:rsidRPr="00C67D61" w:rsidR="001D69E6">
        <w:t>°</w:t>
      </w:r>
    </w:p>
    <w:p w:rsidR="001D69E6" w:rsidP="00AF750A" w:rsidRDefault="001D69E6" w14:paraId="10F3AD36" w14:textId="76C5E56F">
      <w:r w:rsidRPr="00C67D61">
        <w:t xml:space="preserve">Cuando al trabajador se le aplica la multa contemplada en el Art. 165° de este Reglamento, podrá reclamar de su aplicación de acuerdo con lo dispuesto por el </w:t>
      </w:r>
      <w:r w:rsidRPr="00C67D61" w:rsidR="008007FB">
        <w:t>Artículo</w:t>
      </w:r>
      <w:r w:rsidRPr="00C67D61">
        <w:t xml:space="preserve"> 157 del Código del Trabajo, ante la Inspección del Trabajo.</w:t>
      </w:r>
    </w:p>
    <w:p w:rsidR="00AF750A" w:rsidP="00AF750A" w:rsidRDefault="00AF750A" w14:paraId="6F3E1E86" w14:textId="63F2E2C8"/>
    <w:p w:rsidR="00AF750A" w:rsidRDefault="00AF750A" w14:paraId="77F2F363" w14:textId="06CEA47B">
      <w:pPr>
        <w:spacing w:after="0" w:line="240" w:lineRule="auto"/>
        <w:jc w:val="left"/>
      </w:pPr>
      <w:r>
        <w:br w:type="page"/>
      </w:r>
    </w:p>
    <w:p w:rsidRPr="00C67D61" w:rsidR="001D69E6" w:rsidP="00F67695" w:rsidRDefault="00C264EF" w14:paraId="6F48B5C6" w14:textId="7D5A0484">
      <w:pPr>
        <w:pStyle w:val="Ttulo2"/>
      </w:pPr>
      <w:bookmarkStart w:name="_Toc9896505" w:id="116"/>
      <w:bookmarkStart w:name="_Toc169678888" w:id="117"/>
      <w:r>
        <w:t>C</w:t>
      </w:r>
      <w:r w:rsidRPr="00C67D61">
        <w:t xml:space="preserve">apítulo </w:t>
      </w:r>
      <w:r>
        <w:t>V - P</w:t>
      </w:r>
      <w:r w:rsidRPr="00C67D61">
        <w:t>rocedimientos, recursos y reclamos</w:t>
      </w:r>
      <w:bookmarkEnd w:id="116"/>
      <w:bookmarkEnd w:id="117"/>
    </w:p>
    <w:p w:rsidR="001D69E6" w:rsidP="00E04C3B" w:rsidRDefault="00C264EF" w14:paraId="65D4BA10" w14:textId="2F463CF5">
      <w:pPr>
        <w:pStyle w:val="Ttulo3"/>
      </w:pPr>
      <w:bookmarkStart w:name="_Toc9896506" w:id="118"/>
      <w:bookmarkStart w:name="_Toc169678889" w:id="119"/>
      <w:r>
        <w:t>P</w:t>
      </w:r>
      <w:r w:rsidRPr="00C67D61">
        <w:t>árrafo 1</w:t>
      </w:r>
      <w:r>
        <w:t xml:space="preserve"> -</w:t>
      </w:r>
      <w:r w:rsidRPr="00C67D61">
        <w:t xml:space="preserve"> </w:t>
      </w:r>
      <w:r>
        <w:t>L</w:t>
      </w:r>
      <w:r w:rsidRPr="00C67D61">
        <w:t xml:space="preserve">ey </w:t>
      </w:r>
      <w:r>
        <w:t>N</w:t>
      </w:r>
      <w:r w:rsidRPr="00C67D61">
        <w:t>°</w:t>
      </w:r>
      <w:r>
        <w:t xml:space="preserve"> </w:t>
      </w:r>
      <w:r w:rsidRPr="00C67D61">
        <w:t xml:space="preserve">16.744 y </w:t>
      </w:r>
      <w:r>
        <w:t>D.S.</w:t>
      </w:r>
      <w:r w:rsidRPr="00C67D61">
        <w:t xml:space="preserve"> </w:t>
      </w:r>
      <w:r>
        <w:t xml:space="preserve">N° </w:t>
      </w:r>
      <w:r w:rsidRPr="00C67D61">
        <w:t xml:space="preserve">101 del </w:t>
      </w:r>
      <w:r>
        <w:t>M</w:t>
      </w:r>
      <w:r w:rsidRPr="00C67D61">
        <w:t xml:space="preserve">inisterio del </w:t>
      </w:r>
      <w:r>
        <w:t>T</w:t>
      </w:r>
      <w:r w:rsidRPr="00C67D61">
        <w:t xml:space="preserve">rabajo y </w:t>
      </w:r>
      <w:r>
        <w:t>P</w:t>
      </w:r>
      <w:r w:rsidRPr="00C67D61">
        <w:t xml:space="preserve">revisión </w:t>
      </w:r>
      <w:r>
        <w:t>S</w:t>
      </w:r>
      <w:r w:rsidRPr="00C67D61">
        <w:t>ocial</w:t>
      </w:r>
      <w:bookmarkEnd w:id="118"/>
      <w:bookmarkEnd w:id="119"/>
    </w:p>
    <w:p w:rsidRPr="001F7A5D" w:rsidR="001F7A5D" w:rsidP="001F7A5D" w:rsidRDefault="001F7A5D" w14:paraId="719611C8" w14:textId="77777777"/>
    <w:p w:rsidRPr="00C67D61" w:rsidR="001D69E6" w:rsidP="00AF750A" w:rsidRDefault="008748A1" w14:paraId="7C7B4D27" w14:textId="71FD001B">
      <w:pPr>
        <w:pStyle w:val="Articulo"/>
      </w:pPr>
      <w:r>
        <w:t>ARTICULO 1</w:t>
      </w:r>
      <w:r w:rsidR="001F7A5D">
        <w:t>84</w:t>
      </w:r>
      <w:r w:rsidRPr="00C67D61" w:rsidR="001D69E6">
        <w:t>°</w:t>
      </w:r>
    </w:p>
    <w:p w:rsidRPr="00C67D61" w:rsidR="001D69E6" w:rsidP="00AF750A" w:rsidRDefault="001D69E6" w14:paraId="214BCD8D" w14:textId="77777777">
      <w:r w:rsidRPr="00C67D61">
        <w:t>Corresponderá exclusivamente al Servicio de Salud respectivo la declaración, evaluación, reevaluación y revisión de las incapacidades provenientes de enfermedades profesionales y al Organismo administrador la de los accidentes del trabajo.</w:t>
      </w:r>
    </w:p>
    <w:p w:rsidRPr="00C67D61" w:rsidR="001D69E6" w:rsidP="00AF750A" w:rsidRDefault="001D69E6" w14:paraId="0CC8FB0B" w14:textId="77777777">
      <w:r w:rsidRPr="00C67D61">
        <w:t>Lo dispuesto en el inciso anterior se entenderá sin perjuicio de los pronunciamientos que pueda emitir el Servicio de Salud respectivo sobre las demás incapacidades, como consecuencia del ejercicio de sus funciones fiscalizadoras sobre los servicios médicos.</w:t>
      </w:r>
    </w:p>
    <w:p w:rsidRPr="00C67D61" w:rsidR="001D69E6" w:rsidP="00AF750A" w:rsidRDefault="00A4644A" w14:paraId="41D24E2E" w14:textId="2B8B8083">
      <w:pPr>
        <w:pStyle w:val="Articulo"/>
      </w:pPr>
      <w:r>
        <w:t>ARTICULO 1</w:t>
      </w:r>
      <w:r w:rsidR="001F7A5D">
        <w:t>85</w:t>
      </w:r>
      <w:r w:rsidRPr="00C67D61" w:rsidR="001D69E6">
        <w:t>°</w:t>
      </w:r>
    </w:p>
    <w:p w:rsidRPr="00C67D61" w:rsidR="001D69E6" w:rsidP="00AF750A" w:rsidRDefault="001D69E6" w14:paraId="3C0E0D82" w14:textId="77777777">
      <w:r w:rsidRPr="00C67D61">
        <w:t>Los trabajadores o sus derecho-habientes, así como también los Organismos Administradores, podrán reclamar dentro del plazo de 90 días hábiles ante la Comisión Médica de Reclamos de Accidentes del Trabajo y Enfermedades Profesionales, de las decisiones del Servicio de Salud respectivo o de las Mutualidades, recaídas en cuestiones de hecho que se refieran a materias de orden médico.</w:t>
      </w:r>
    </w:p>
    <w:p w:rsidRPr="00C67D61" w:rsidR="001D69E6" w:rsidP="00AF750A" w:rsidRDefault="001D69E6" w14:paraId="7A66E6DB" w14:textId="77777777">
      <w:r w:rsidRPr="00C67D61">
        <w:t>Las resoluciones de la Comisión serán apelables, en todo caso, ante la Superintendencia de Seguridad Social dentro del plazo de 30 días hábiles, la que resolverá con competencia exclusiva y sin ulterior recurso.</w:t>
      </w:r>
    </w:p>
    <w:p w:rsidRPr="00C67D61" w:rsidR="001D69E6" w:rsidP="00AF750A" w:rsidRDefault="001D69E6" w14:paraId="58B3574C" w14:textId="77777777">
      <w:r w:rsidRPr="00C67D61">
        <w:t>Sin perjuicio de lo dispuesto en los incisos precedentes, en contra de las demás resoluciones de los organismos administradores podrá reclamarse, dentro del plazo de 90 días hábiles, directamente a la Superintendencia de Seguridad Social.</w:t>
      </w:r>
    </w:p>
    <w:p w:rsidRPr="00C67D61" w:rsidR="001D69E6" w:rsidP="00AF750A" w:rsidRDefault="001D69E6" w14:paraId="003B4E82" w14:textId="77777777">
      <w:r w:rsidRPr="00C67D61">
        <w:t>Los plazos mencionados en este artículo se contarán desde la notificación de la resolución, la que se efectuara mediante carta certificada o por los otros medios que establezcan los respectivos reglamentos.</w:t>
      </w:r>
    </w:p>
    <w:p w:rsidRPr="00C67D61" w:rsidR="001D69E6" w:rsidP="00AF750A" w:rsidRDefault="001D69E6" w14:paraId="7E3F71D1" w14:textId="77777777">
      <w:r w:rsidRPr="00C67D61">
        <w:t>Si se hubiese notificado por carta certificada, el plazo se contará desde el tercer día de recibida la misma en el servicio de correo.</w:t>
      </w:r>
    </w:p>
    <w:p w:rsidRPr="00C67D61" w:rsidR="001D69E6" w:rsidP="00AF750A" w:rsidRDefault="008748A1" w14:paraId="53A87424" w14:textId="60D5EB13">
      <w:pPr>
        <w:pStyle w:val="Articulo"/>
      </w:pPr>
      <w:r>
        <w:t>ARTICULO 1</w:t>
      </w:r>
      <w:r w:rsidR="001F7A5D">
        <w:t>86</w:t>
      </w:r>
      <w:r w:rsidRPr="00C67D61" w:rsidR="001D69E6">
        <w:t>°</w:t>
      </w:r>
    </w:p>
    <w:p w:rsidRPr="00C67D61" w:rsidR="001D69E6" w:rsidP="00AF750A" w:rsidRDefault="001D69E6" w14:paraId="007C6731" w14:textId="77777777">
      <w:r w:rsidRPr="00C67D61">
        <w:t>El trabajador afectado por el rechazo de una licencia o de un reposo médico por parte de los Servicios de Salud, de las Instituciones de Salud Previsional o de las Mutualidades de Empleadores, basado en que la afección invocada tiene o no origen profesional, según el caso, deberá concurrir ante el organismo del régimen previsional a que está afiliado, que no sea el que rechazo la licencia o el reposo médico, el cual estará obligado a cursarla de inmediato y a otorgar las prestaciones médicas o pecuniarias que correspondan, sin perjuicio de los reclamos posteriores y reembolsos, si procedieren, que establece este artículo.</w:t>
      </w:r>
    </w:p>
    <w:p w:rsidRPr="00C67D61" w:rsidR="001D69E6" w:rsidP="00AF750A" w:rsidRDefault="001D69E6" w14:paraId="7E884A27" w14:textId="77777777">
      <w:r w:rsidRPr="00C67D61">
        <w:t>En la situación prevista en el inciso anterior, cualquier persona o entidad interesada podrá reclamar directamente en la Superintendencia de Seguridad Social por el rechazo de la licencia o del reposo médico, debiendo esta resolver, con competencia exclusiva y sin ulterior recurso, sobre el carácter de la afección que dio origen a ella, en el plazo de 30 días contados desde la recepción de los antecedentes que se requieran o desde la fecha en que el trabajador afectado se hubiere sometido a los exámenes que disponga dicho organismo, si estos fueran posteriores.</w:t>
      </w:r>
    </w:p>
    <w:p w:rsidRPr="00C67D61" w:rsidR="001D69E6" w:rsidP="00AF750A" w:rsidRDefault="001D69E6" w14:paraId="68155DF2" w14:textId="77777777">
      <w:r w:rsidRPr="00C67D61">
        <w:t>Si la Superintendencia de Seguridad Social resuelve que las prestaciones debieron otorgarse con cargo a un régimen previsional diferente de aquel conforme al cual se proporcionaron, el Servicio de Salud, el Instituto de Normalización Previsional (hoy Instituto de Previsión Social), la Mutualidad de Empleadores, la Caja de Compensación de Asignación Familia o la Institución de Salud Previsional, según corresponda, deberán reembolsar el valor de aquellas al organismo administrador de la entidad que lo solventó, debiendo este último efectuar el requerimiento respectivo. En dicho reembolso se deberá incluir la parte que debió financiar el trabajador en conformidad al régimen de salud previsional a que esté afiliado.</w:t>
      </w:r>
    </w:p>
    <w:p w:rsidRPr="00C67D61" w:rsidR="001D69E6" w:rsidP="00AF750A" w:rsidRDefault="008748A1" w14:paraId="2D362CCE" w14:textId="3F7DA24D">
      <w:pPr>
        <w:pStyle w:val="Articulo"/>
      </w:pPr>
      <w:r>
        <w:t>ARTICULO 1</w:t>
      </w:r>
      <w:r w:rsidR="001F7A5D">
        <w:t>87</w:t>
      </w:r>
      <w:r w:rsidRPr="00C67D61" w:rsidR="001D69E6">
        <w:t>°</w:t>
      </w:r>
    </w:p>
    <w:p w:rsidRPr="00C67D61" w:rsidR="001D69E6" w:rsidP="00AF750A" w:rsidRDefault="001D69E6" w14:paraId="1261A82A" w14:textId="77777777">
      <w:r w:rsidRPr="00C67D61">
        <w:t>La Comisión Médica de Reclamos también es competente para conocer de reclamaciones, en caso de suspensión por los Organismos Administradores del Pago de Pensiones, a quienes se nieguen a someterse a los exámenes, controles o prescripciones que le sean ordenados.</w:t>
      </w:r>
    </w:p>
    <w:p w:rsidRPr="00C67D61" w:rsidR="001D69E6" w:rsidP="00AF750A" w:rsidRDefault="001D69E6" w14:paraId="25130DF8" w14:textId="77777777">
      <w:r w:rsidRPr="00C67D61">
        <w:t>Se entenderá interpuesto el reclamo o recurso, a la fecha de la expedición de la carta certificada, enviada a la Comisión Médica o Inspección del Trabajo, y si se ha entregado personalmente, a la fecha en que conste que se ha recibido en las oficinas de la Comisión o de la Inspección referidas.</w:t>
      </w:r>
    </w:p>
    <w:p w:rsidRPr="00C67D61" w:rsidR="001D69E6" w:rsidP="00AF750A" w:rsidRDefault="00A4644A" w14:paraId="42FDEC50" w14:textId="0A6CDFB1">
      <w:pPr>
        <w:pStyle w:val="Articulo"/>
      </w:pPr>
      <w:r>
        <w:t>ARTICULO 1</w:t>
      </w:r>
      <w:r w:rsidR="001F7A5D">
        <w:t>88</w:t>
      </w:r>
      <w:r w:rsidRPr="00C67D61" w:rsidR="001D69E6">
        <w:t>°</w:t>
      </w:r>
    </w:p>
    <w:p w:rsidRPr="00C67D61" w:rsidR="001D69E6" w:rsidP="00AF750A" w:rsidRDefault="001D69E6" w14:paraId="225F9FCB" w14:textId="77777777">
      <w:r w:rsidRPr="00C67D61">
        <w:t>La Superintendencia de Seguridad Social conocerá con competencia exclusiva y sin ulterior recurso:</w:t>
      </w:r>
    </w:p>
    <w:p w:rsidR="001D69E6" w:rsidP="00AF750A" w:rsidRDefault="001D69E6" w14:paraId="16FB9471" w14:textId="77777777">
      <w:pPr>
        <w:pStyle w:val="Prrafodelista"/>
      </w:pPr>
      <w:r w:rsidRPr="00C67D61">
        <w:t>De las actuaciones de la Comisión Médica de Reclamos y de los Organismos Administradores de la Ley N°16.744 en ejercicio de las facultades fiscalizadoras conferidas por esa misma ley y por la Ley N°16.395.</w:t>
      </w:r>
    </w:p>
    <w:p w:rsidR="001D69E6" w:rsidP="00AF750A" w:rsidRDefault="001D69E6" w14:paraId="10E6E1C2" w14:textId="4A9F6E53">
      <w:pPr>
        <w:pStyle w:val="Prrafodelista"/>
      </w:pPr>
      <w:r w:rsidRPr="00C67D61">
        <w:t xml:space="preserve">De los recursos de apelación, que se interpusieren en contra de las resoluciones que la Comisión Médica dictare, de acuerdo con lo señalado en el </w:t>
      </w:r>
      <w:r w:rsidRPr="00C67D61" w:rsidR="008007FB">
        <w:t>Artículo</w:t>
      </w:r>
      <w:r w:rsidRPr="00C67D61">
        <w:t xml:space="preserve"> 79 del D.S. N°101 de 1968 del Ministerio del Trabajo y Previsión Social.</w:t>
      </w:r>
    </w:p>
    <w:p w:rsidRPr="00C67D61" w:rsidR="00714793" w:rsidP="00714793" w:rsidRDefault="00714793" w14:paraId="61583A4C" w14:textId="77777777">
      <w:pPr>
        <w:pStyle w:val="Prrafodelista"/>
        <w:numPr>
          <w:ilvl w:val="0"/>
          <w:numId w:val="0"/>
        </w:numPr>
        <w:ind w:left="360"/>
      </w:pPr>
    </w:p>
    <w:p w:rsidRPr="00C67D61" w:rsidR="001D69E6" w:rsidP="00AF750A" w:rsidRDefault="008748A1" w14:paraId="46782B5F" w14:textId="721B18E7">
      <w:pPr>
        <w:pStyle w:val="Articulo"/>
      </w:pPr>
      <w:r>
        <w:t>ARTICULO 1</w:t>
      </w:r>
      <w:r w:rsidR="001F7A5D">
        <w:t>89</w:t>
      </w:r>
      <w:r w:rsidRPr="00C67D61" w:rsidR="001D69E6">
        <w:t>°</w:t>
      </w:r>
    </w:p>
    <w:p w:rsidRPr="00C67D61" w:rsidR="001D69E6" w:rsidP="00AF750A" w:rsidRDefault="001D69E6" w14:paraId="0B24B222" w14:textId="77777777">
      <w:r w:rsidRPr="00C67D61">
        <w:t>Los organismos Administradores deberán notificar todas las resoluciones que dicten mediante el envío de copia de ellas al afectado, por medio de carta certificada.</w:t>
      </w:r>
    </w:p>
    <w:p w:rsidRPr="00C67D61" w:rsidR="001D69E6" w:rsidP="00AF750A" w:rsidRDefault="001D69E6" w14:paraId="39DC993D" w14:textId="3E8722C5">
      <w:pPr>
        <w:pStyle w:val="Articulo"/>
      </w:pPr>
      <w:r w:rsidRPr="00C67D61">
        <w:t>ARTIC</w:t>
      </w:r>
      <w:r w:rsidR="008748A1">
        <w:t>ULO 1</w:t>
      </w:r>
      <w:r w:rsidR="001F7A5D">
        <w:t>90</w:t>
      </w:r>
      <w:r w:rsidRPr="00C67D61">
        <w:t>°</w:t>
      </w:r>
    </w:p>
    <w:p w:rsidRPr="00C67D61" w:rsidR="001D69E6" w:rsidP="00AF750A" w:rsidRDefault="001D69E6" w14:paraId="5EEF9DA3" w14:textId="77777777">
      <w:r w:rsidRPr="00C67D61">
        <w:t>Para los efectos de la reclamación ante la Superintendencia a que se refiere el inciso 3° del Art. 77 de la Ley N°16.744 los Organismos Administradores deberán notificar todas las resoluciones que dicten mediante el envío de copia de ellas al afectado, por medio de carta certificada. El sobre en que se contenga dicha resolución se acompañará a la reclamación, para los efectos de la computación del plazo, al igual que en los casos señalados en los artículos 80 y 91 del D.S. N°101.</w:t>
      </w:r>
    </w:p>
    <w:p w:rsidR="00AF750A" w:rsidP="00AF750A" w:rsidRDefault="00AF750A" w14:paraId="297F664F" w14:textId="049E26A4">
      <w:pPr>
        <w:rPr>
          <w:lang w:val="es-ES_tradnl" w:eastAsia="es-ES_tradnl" w:bidi="ar-SA"/>
        </w:rPr>
      </w:pPr>
      <w:r>
        <w:br w:type="page"/>
      </w:r>
    </w:p>
    <w:p w:rsidRPr="00C67D61" w:rsidR="001D69E6" w:rsidP="00F67695" w:rsidRDefault="00C264EF" w14:paraId="1784B45A" w14:textId="4B86C8AC">
      <w:pPr>
        <w:pStyle w:val="Ttulo2"/>
      </w:pPr>
      <w:bookmarkStart w:name="_Toc9896507" w:id="120"/>
      <w:bookmarkStart w:name="_Toc169678890" w:id="121"/>
      <w:r>
        <w:t>C</w:t>
      </w:r>
      <w:r w:rsidRPr="00C67D61">
        <w:t xml:space="preserve">apítulo </w:t>
      </w:r>
      <w:r>
        <w:t>V</w:t>
      </w:r>
      <w:r w:rsidR="006A1A52">
        <w:t>I</w:t>
      </w:r>
      <w:r>
        <w:t xml:space="preserve"> - D</w:t>
      </w:r>
      <w:r w:rsidRPr="00C67D61">
        <w:t>e accidentes del trabajo y enfermedades profesionales</w:t>
      </w:r>
      <w:bookmarkEnd w:id="120"/>
      <w:bookmarkEnd w:id="121"/>
    </w:p>
    <w:p w:rsidR="001D69E6" w:rsidP="00E04C3B" w:rsidRDefault="00C264EF" w14:paraId="1347C819" w14:textId="72B44474">
      <w:pPr>
        <w:pStyle w:val="Ttulo3"/>
      </w:pPr>
      <w:bookmarkStart w:name="_Toc9896508" w:id="122"/>
      <w:bookmarkStart w:name="_Toc169678891" w:id="123"/>
      <w:r>
        <w:t>P</w:t>
      </w:r>
      <w:r w:rsidRPr="00C67D61">
        <w:t>árrafo 1</w:t>
      </w:r>
      <w:r>
        <w:t xml:space="preserve"> -</w:t>
      </w:r>
      <w:r w:rsidRPr="00C67D61">
        <w:t xml:space="preserve"> </w:t>
      </w:r>
      <w:r>
        <w:t>D</w:t>
      </w:r>
      <w:r w:rsidRPr="00C67D61">
        <w:t>e los accidentes del trabajo o de trayecto</w:t>
      </w:r>
      <w:bookmarkEnd w:id="122"/>
      <w:bookmarkEnd w:id="123"/>
    </w:p>
    <w:p w:rsidRPr="001E4D8D" w:rsidR="001E4D8D" w:rsidP="001E4D8D" w:rsidRDefault="001E4D8D" w14:paraId="0DC86668" w14:textId="77777777"/>
    <w:p w:rsidRPr="00C67D61" w:rsidR="001D69E6" w:rsidP="00D94593" w:rsidRDefault="00CB6A16" w14:paraId="3D2AF92E" w14:textId="42B17CA4">
      <w:pPr>
        <w:pStyle w:val="Articulo"/>
      </w:pPr>
      <w:r>
        <w:t>ARTICULO 1</w:t>
      </w:r>
      <w:r w:rsidR="001F7A5D">
        <w:t>91</w:t>
      </w:r>
      <w:r w:rsidRPr="00C67D61" w:rsidR="001D69E6">
        <w:t>°</w:t>
      </w:r>
    </w:p>
    <w:p w:rsidRPr="00C67D61" w:rsidR="001D69E6" w:rsidP="00D94593" w:rsidRDefault="001D69E6" w14:paraId="34A6277D" w14:textId="77777777">
      <w:r w:rsidRPr="00C67D61">
        <w:t>De acuerdo al Art. 71 D.S Nº 101 y Art. 76 Ley Nº 16.744, en caso de accidentes del trabajo o de trayecto la empresa deberá aplicarse el siguiente procedimiento:</w:t>
      </w:r>
    </w:p>
    <w:p w:rsidR="001D69E6" w:rsidP="00344CA3" w:rsidRDefault="001D69E6" w14:paraId="3D4C872F" w14:textId="77777777">
      <w:pPr>
        <w:pStyle w:val="Prrafodelista"/>
        <w:numPr>
          <w:ilvl w:val="0"/>
          <w:numId w:val="15"/>
        </w:numPr>
      </w:pPr>
      <w:r w:rsidRPr="00C67D61">
        <w:t>Los trabajadores que sufran un accidente del trabajo o de trayecto deben ser enviados, para su atención, por la entidad empleadora, inmediatamente de tomar conocimiento del siniestro, al establecimiento asistencial del organismo administrador que le corresponda.</w:t>
      </w:r>
    </w:p>
    <w:p w:rsidR="001D69E6" w:rsidP="00344CA3" w:rsidRDefault="001D69E6" w14:paraId="3FBAAD67" w14:textId="77777777">
      <w:pPr>
        <w:pStyle w:val="Prrafodelista"/>
        <w:numPr>
          <w:ilvl w:val="0"/>
          <w:numId w:val="15"/>
        </w:numPr>
      </w:pPr>
      <w:r w:rsidRPr="00C67D61">
        <w:t xml:space="preserve">La entidad empleadora deberá presentar en el organismo administrador al que se encuentra adherida o afiliada, la correspondiente "Denuncia Individual de Accidente del Trabajo" (DIAT), debiendo mantener una copia de la misma. Este </w:t>
      </w:r>
      <w:r w:rsidRPr="001B1182">
        <w:t>documento deberá presentarse con la información que indica su formato y en un plazo no superior a 24 horas de conocido el accidente.</w:t>
      </w:r>
    </w:p>
    <w:p w:rsidR="001D69E6" w:rsidP="00344CA3" w:rsidRDefault="008007FB" w14:paraId="1624C826" w14:textId="240DB095">
      <w:pPr>
        <w:pStyle w:val="Prrafodelista"/>
        <w:numPr>
          <w:ilvl w:val="0"/>
          <w:numId w:val="15"/>
        </w:numPr>
      </w:pPr>
      <w:r w:rsidRPr="00C67D61">
        <w:t>En caso de que</w:t>
      </w:r>
      <w:r w:rsidRPr="00C67D61" w:rsidR="001D69E6">
        <w:t xml:space="preserve"> la entidad empleadora no hubiere realizado la denuncia en el plazo establecido, ésta deberá ser efectuada por el trabajador, por sus derecho-habientes, por el Comité Paritario de Higiene y Seguridad de la empresa cuando </w:t>
      </w:r>
      <w:r w:rsidRPr="001B1182" w:rsidR="001D69E6">
        <w:t>corresponda o por el médico tratante. Sin perjuicio de lo señalado, cualquier persona que haya tenido conocimiento de los hechos podrá hacer la denuncia.</w:t>
      </w:r>
    </w:p>
    <w:p w:rsidR="001D69E6" w:rsidP="00344CA3" w:rsidRDefault="001D69E6" w14:paraId="72A8A2A6" w14:textId="77777777">
      <w:pPr>
        <w:pStyle w:val="Prrafodelista"/>
        <w:numPr>
          <w:ilvl w:val="0"/>
          <w:numId w:val="15"/>
        </w:numPr>
      </w:pPr>
      <w:r w:rsidRPr="00C67D61">
        <w:t>En el evento que el empleador no cumpla con la obligación de enviar al trabajador accidentado al establecimiento asistencial del organismo administrador que le corresponda o que las circunstancias en que ocurrió el accidente impidan que aquél tome conocimiento del mismo, el trabajador podrá concurrir por sus propios medios, debiendo ser atendido de inmediato.</w:t>
      </w:r>
    </w:p>
    <w:p w:rsidR="001D69E6" w:rsidP="00344CA3" w:rsidRDefault="001D69E6" w14:paraId="772A4CC0" w14:textId="77777777">
      <w:pPr>
        <w:pStyle w:val="Prrafodelista"/>
        <w:numPr>
          <w:ilvl w:val="0"/>
          <w:numId w:val="15"/>
        </w:numPr>
      </w:pPr>
      <w:r w:rsidRPr="00C67D61">
        <w:t>Excepcionalmente, el accidentado puede ser trasladado en primera instancia a un centro asistencial que no sea el que le corresponde según su organismo administrador, en las siguientes situaciones: casos de urgencia o cuando la cercanía del lugar donde ocurrió el accidente y su gravedad así lo requieran. Se entenderá que hay urgencia cuando la condición de salud o cuadro clínico implique riesgo vital y/o secuela funcional grave para la persona, de no mediar atención médica inmediata. Una vez calificada la urgencia y efectuado el ingreso del accidentado, el centro asistencial deberá informar dicha situación a los organismos administradores, dejando constancia de ello.</w:t>
      </w:r>
    </w:p>
    <w:p w:rsidR="001E4D8D" w:rsidP="001E4D8D" w:rsidRDefault="001E4D8D" w14:paraId="050D6558" w14:textId="77777777">
      <w:pPr>
        <w:pStyle w:val="Prrafodelista"/>
        <w:numPr>
          <w:ilvl w:val="0"/>
          <w:numId w:val="0"/>
        </w:numPr>
        <w:ind w:left="720"/>
      </w:pPr>
    </w:p>
    <w:p w:rsidR="001D69E6" w:rsidP="00344CA3" w:rsidRDefault="001D69E6" w14:paraId="2C0FF241" w14:textId="77777777">
      <w:pPr>
        <w:pStyle w:val="Prrafodelista"/>
        <w:numPr>
          <w:ilvl w:val="0"/>
          <w:numId w:val="15"/>
        </w:numPr>
      </w:pPr>
      <w:r w:rsidRPr="00C67D61">
        <w:t>Para que el trabajador pueda ser trasladado a un centro asistencial de su organismo administrador o a aquél con el cual éste tenga convenio, deberá contar con la autorización por escrito del médico que actuará por encargo del organismo administrador.</w:t>
      </w:r>
    </w:p>
    <w:p w:rsidR="001D69E6" w:rsidP="00344CA3" w:rsidRDefault="001D69E6" w14:paraId="33F869D9" w14:textId="44D7DA04">
      <w:pPr>
        <w:pStyle w:val="Prrafodelista"/>
        <w:numPr>
          <w:ilvl w:val="0"/>
          <w:numId w:val="15"/>
        </w:numPr>
      </w:pPr>
      <w:r w:rsidRPr="00C67D61">
        <w:t>Sin perjuicio de lo dispuesto precedentemente, el respectivo organismo administrador deberá instruir a sus entidades empleadoras adheridas o afiliadas para que registren todas aquellas consultas de trabajadores con motivo de lesiones, que sean atendidos en policlínicos o centros asistenciales, ubicados en el lugar de la faena y/o pertenecientes a las entidades empleadoras o con los cuales tengan convenios de atención.</w:t>
      </w:r>
    </w:p>
    <w:p w:rsidRPr="00C67D61" w:rsidR="00D94593" w:rsidP="00D94593" w:rsidRDefault="00D94593" w14:paraId="27D3A093" w14:textId="77777777">
      <w:pPr>
        <w:pStyle w:val="Prrafodelista"/>
        <w:numPr>
          <w:ilvl w:val="0"/>
          <w:numId w:val="0"/>
        </w:numPr>
        <w:ind w:left="720"/>
      </w:pPr>
    </w:p>
    <w:p w:rsidRPr="00C67D61" w:rsidR="001D69E6" w:rsidP="00D94593" w:rsidRDefault="00A4644A" w14:paraId="5C016B3E" w14:textId="32BC6414">
      <w:pPr>
        <w:pStyle w:val="Articulo"/>
      </w:pPr>
      <w:r>
        <w:t>ARTICULO 1</w:t>
      </w:r>
      <w:r w:rsidR="001E4D8D">
        <w:t>92</w:t>
      </w:r>
      <w:r w:rsidRPr="00C67D61" w:rsidR="001D69E6">
        <w:t>°</w:t>
      </w:r>
    </w:p>
    <w:p w:rsidRPr="00C67D61" w:rsidR="001D69E6" w:rsidP="00D94593" w:rsidRDefault="001D69E6" w14:paraId="3D7C1951" w14:textId="77777777">
      <w:r w:rsidRPr="00C67D61">
        <w:t>Todo Trabajador que sufra un accidente de trabajo o de trayecto, por leve o sin importancia que le parezca, debe dar cuenta en el acto a su jefe inmediato o en su defecto al Jefe Administrativo.</w:t>
      </w:r>
    </w:p>
    <w:p w:rsidRPr="001B1182" w:rsidR="001D69E6" w:rsidP="00D94593" w:rsidRDefault="00A4644A" w14:paraId="5438BFD4" w14:textId="7AEB9078">
      <w:pPr>
        <w:pStyle w:val="Articulo"/>
      </w:pPr>
      <w:r>
        <w:t>ARTICULO 1</w:t>
      </w:r>
      <w:r w:rsidR="001E4D8D">
        <w:t>93</w:t>
      </w:r>
      <w:r w:rsidRPr="001B1182" w:rsidR="001D69E6">
        <w:t>°</w:t>
      </w:r>
    </w:p>
    <w:p w:rsidRPr="00C67D61" w:rsidR="001D69E6" w:rsidP="00D94593" w:rsidRDefault="001D69E6" w14:paraId="2023F7BE" w14:textId="77777777">
      <w:r w:rsidRPr="00C67D61">
        <w:t>Será obligación del jefe directo del accidentado o del Jefe Administrativo, comunicar en forma inmediata al Departamento de Prevención de Riesgos y al Comité Paritario de todo accidente de trabajo o de trayecto.</w:t>
      </w:r>
    </w:p>
    <w:p w:rsidRPr="00C67D61" w:rsidR="001D69E6" w:rsidP="00D94593" w:rsidRDefault="008748A1" w14:paraId="29BBD996" w14:textId="7BE054B6">
      <w:pPr>
        <w:pStyle w:val="Articulo"/>
      </w:pPr>
      <w:r>
        <w:t>ARTICULO 1</w:t>
      </w:r>
      <w:r w:rsidR="001E4D8D">
        <w:t>94</w:t>
      </w:r>
      <w:r w:rsidRPr="00C67D61" w:rsidR="001D69E6">
        <w:t>°</w:t>
      </w:r>
    </w:p>
    <w:p w:rsidRPr="00C67D61" w:rsidR="001D69E6" w:rsidP="00D94593" w:rsidRDefault="001D69E6" w14:paraId="26971182" w14:textId="62DDD348">
      <w:r w:rsidRPr="00C67D61">
        <w:t xml:space="preserve">Todo trabajador está obligado a colaborar en la investigación de los accidentes que ocurran en la empresa. Deberá avisar a su jefe inmediato cuando tenga conocimiento o haya presenciado cualquier accidente acaecido a algún compañero, aún en el caso que éste no lo estime de importancia o no hubiese sufrido lesión.   Igualmente, estará obligado a declarar en forma completa y real, los hechos presenciados o de que tenga noticias, cuando el Organismo Administrador del Seguro lo requiera., cuando el Comité Paritario, Departamento de Prevención de Riesgos, </w:t>
      </w:r>
      <w:r w:rsidRPr="00C67D61" w:rsidR="00033E99">
        <w:t>jefes</w:t>
      </w:r>
      <w:r w:rsidRPr="00C67D61">
        <w:t xml:space="preserve"> de los accidentados y Organismo Administrador del Seguro lo requieran.</w:t>
      </w:r>
    </w:p>
    <w:p w:rsidR="001D69E6" w:rsidP="00D94593" w:rsidRDefault="001D69E6" w14:paraId="0C875CAE" w14:textId="77777777"/>
    <w:p w:rsidR="001E4D8D" w:rsidP="00D94593" w:rsidRDefault="001E4D8D" w14:paraId="36782C1E" w14:textId="77777777"/>
    <w:p w:rsidR="001E4D8D" w:rsidP="00D94593" w:rsidRDefault="001E4D8D" w14:paraId="558D5A9F" w14:textId="77777777"/>
    <w:p w:rsidRPr="00C67D61" w:rsidR="001E4D8D" w:rsidP="00D94593" w:rsidRDefault="001E4D8D" w14:paraId="22D66F14" w14:textId="77777777"/>
    <w:p w:rsidR="001D69E6" w:rsidP="00E04C3B" w:rsidRDefault="00C264EF" w14:paraId="3FFB3862" w14:textId="33DD9DA9">
      <w:pPr>
        <w:pStyle w:val="Ttulo3"/>
      </w:pPr>
      <w:bookmarkStart w:name="_Toc9896509" w:id="124"/>
      <w:bookmarkStart w:name="_Toc169678892" w:id="125"/>
      <w:r>
        <w:t>P</w:t>
      </w:r>
      <w:r w:rsidRPr="00C67D61">
        <w:t xml:space="preserve">árrafo </w:t>
      </w:r>
      <w:r>
        <w:t>2 -</w:t>
      </w:r>
      <w:r w:rsidRPr="00C67D61">
        <w:t xml:space="preserve"> </w:t>
      </w:r>
      <w:r>
        <w:t>D</w:t>
      </w:r>
      <w:r w:rsidRPr="00C67D61">
        <w:t>e las denuncias de enfermedades profesionales</w:t>
      </w:r>
      <w:bookmarkEnd w:id="124"/>
      <w:bookmarkEnd w:id="125"/>
    </w:p>
    <w:p w:rsidRPr="001E4D8D" w:rsidR="001E4D8D" w:rsidP="001E4D8D" w:rsidRDefault="001E4D8D" w14:paraId="0112754D" w14:textId="77777777"/>
    <w:p w:rsidRPr="00C67D61" w:rsidR="001D69E6" w:rsidP="00D94593" w:rsidRDefault="00A4644A" w14:paraId="04B2B8C1" w14:textId="3FEEA5DA">
      <w:pPr>
        <w:pStyle w:val="Articulo"/>
      </w:pPr>
      <w:r>
        <w:t>ARTICULO 1</w:t>
      </w:r>
      <w:r w:rsidR="001E4D8D">
        <w:t>95</w:t>
      </w:r>
      <w:r w:rsidRPr="00C67D61" w:rsidR="001D69E6">
        <w:t>°</w:t>
      </w:r>
    </w:p>
    <w:p w:rsidRPr="00C67D61" w:rsidR="001D69E6" w:rsidP="00D94593" w:rsidRDefault="001D69E6" w14:paraId="57668872" w14:textId="77777777">
      <w:r w:rsidRPr="00C67D61">
        <w:t>De acuerdo al Art. 72 D.S Nº 101 y Art. 76 Ley Nº 16.744, en caso de enfermedades profesionales, la empresa deberá aplicarse el siguiente procedimiento:</w:t>
      </w:r>
    </w:p>
    <w:p w:rsidR="001D69E6" w:rsidP="00344CA3" w:rsidRDefault="001D69E6" w14:paraId="341EFED5" w14:textId="7E1A0E16">
      <w:pPr>
        <w:pStyle w:val="Prrafodelista"/>
        <w:numPr>
          <w:ilvl w:val="0"/>
          <w:numId w:val="16"/>
        </w:numPr>
      </w:pPr>
      <w:r w:rsidRPr="00C67D61">
        <w:t xml:space="preserve">Los organismos administradores están obligados a efectuar, de oficio o a requerimiento de los trabajadores o de las entidades empleadoras, los exámenes que correspondan para estudiar la eventual existencia de una enfermedad profesional, sólo en cuanto existan o hayan existido en el lugar de trabajo, agentes o factores de riesgo que pudieran asociarse a una enfermedad profesional, debiendo comunicar a los trabajadores los resultados individuales y a la entidad empleadora respectiva los datos a que pueda tener acceso en conformidad a las disposiciones legales vigentes, y en caso de haber trabajadores afectados por una enfermedad profesional se deberá indicar que sean trasladados a otras faenas donde no estén expuestos al agente causal de la enfermedad. El organismo administrador no podrá negarse a efectuar los respectivos exámenes si no ha realizado una evaluación de las condiciones de trabajo, dentro de los seis meses anteriores al requerimiento, o </w:t>
      </w:r>
      <w:r w:rsidRPr="00C67D61" w:rsidR="008007FB">
        <w:t>en caso de que</w:t>
      </w:r>
      <w:r w:rsidRPr="00C67D61">
        <w:t xml:space="preserve"> la historia ocupacional del trabajador así lo sugiera.</w:t>
      </w:r>
    </w:p>
    <w:p w:rsidR="001D69E6" w:rsidP="00344CA3" w:rsidRDefault="001D69E6" w14:paraId="6ED6FBFF" w14:textId="77777777">
      <w:pPr>
        <w:pStyle w:val="Prrafodelista"/>
        <w:numPr>
          <w:ilvl w:val="0"/>
          <w:numId w:val="16"/>
        </w:numPr>
      </w:pPr>
      <w:r w:rsidRPr="00C67D61">
        <w:t>Frente al rechazo del organismo administrador a efectuar dichos exámenes, el cual deberá ser fundado, el trabajador o la entidad empleadora, podrán recurrir a la Superintendencia, la que resolverá con competencia exclusiva y sin ulterior recurso.</w:t>
      </w:r>
    </w:p>
    <w:p w:rsidR="001D69E6" w:rsidP="00344CA3" w:rsidRDefault="001D69E6" w14:paraId="18AF48D2" w14:textId="77777777">
      <w:pPr>
        <w:pStyle w:val="Prrafodelista"/>
        <w:numPr>
          <w:ilvl w:val="0"/>
          <w:numId w:val="16"/>
        </w:numPr>
      </w:pPr>
      <w:r w:rsidRPr="00C67D61">
        <w:t>Si un trabajador manifiesta ante su entidad empleadora que padece de una enfermedad o presenta síntomas que presumiblemente tienen un origen profesional, el empleador deberá remitir la correspondiente "Denuncia Individual de Enfermedad Profesional" (DIEP), a más tardar dentro del plazo de 24 horas y enviar al trabajador inmediatamente de conocido el hecho, para su atención al establecimiento asistencial del respectivo organismo administrador, en donde se le deberán realizar los exámenes y procedimientos que sean necesarios para establecer el origen común o profesional de la enfermedad. El empleador deberá guardar una copia de la DIEP, documento que deberá presentar con la información que indique su formato.</w:t>
      </w:r>
    </w:p>
    <w:p w:rsidR="001D69E6" w:rsidP="00344CA3" w:rsidRDefault="001D69E6" w14:paraId="0ECEC4CB" w14:textId="77777777">
      <w:pPr>
        <w:pStyle w:val="Prrafodelista"/>
        <w:numPr>
          <w:ilvl w:val="0"/>
          <w:numId w:val="16"/>
        </w:numPr>
      </w:pPr>
      <w:r w:rsidRPr="00C67D61">
        <w:t>En el caso que la entidad empleadora no hubiere realizado la denuncia en el plazo establecido en la letra anterior, ésta deberá ser efectuada por el trabajador, por sus derecho-habientes, por el Comité Paritario de Higiene y Seguridad de la empresa cuando corresponda o por el médico tratante. Sin perjuicio de lo señalado, cualquier persona que haya tenido conocimiento de los hechos podrá hacer la denuncia.</w:t>
      </w:r>
    </w:p>
    <w:p w:rsidR="001D69E6" w:rsidP="00344CA3" w:rsidRDefault="001D69E6" w14:paraId="6698BE85" w14:textId="77777777">
      <w:pPr>
        <w:pStyle w:val="Prrafodelista"/>
        <w:numPr>
          <w:ilvl w:val="0"/>
          <w:numId w:val="16"/>
        </w:numPr>
      </w:pPr>
      <w:r w:rsidRPr="00C67D61">
        <w:t>El organismo administrador deberá emitir la correspondiente resolución en cuanto a si la afección es de origen común o de origen profesional, la cual deberá notificarse al trabajador y a la entidad empleadora, instruyéndoles las medidas que procedan.</w:t>
      </w:r>
    </w:p>
    <w:p w:rsidR="001D69E6" w:rsidP="00344CA3" w:rsidRDefault="001D69E6" w14:paraId="6A03AD80" w14:textId="09D9C385">
      <w:pPr>
        <w:pStyle w:val="Prrafodelista"/>
        <w:numPr>
          <w:ilvl w:val="0"/>
          <w:numId w:val="16"/>
        </w:numPr>
      </w:pPr>
      <w:r w:rsidRPr="00C67D61">
        <w:t xml:space="preserve">Al momento en que se le diagnostique a algún trabajador o </w:t>
      </w:r>
      <w:r w:rsidRPr="00C67D61" w:rsidR="008007FB">
        <w:t>extrabajador</w:t>
      </w:r>
      <w:r w:rsidRPr="00C67D61">
        <w:t xml:space="preserve"> la existencia de una enfermedad profesional, el organismo administrador deberá dejar constancia en sus registros, a lo menos, de sus datos personales, la fecha del diagnóstico, la patología y el puesto de trabajo en que estuvo o está expuesto al riesgo que se la originó.</w:t>
      </w:r>
    </w:p>
    <w:p w:rsidR="001D69E6" w:rsidP="00344CA3" w:rsidRDefault="001D69E6" w14:paraId="403D591C" w14:textId="38ED27D2">
      <w:pPr>
        <w:pStyle w:val="Prrafodelista"/>
        <w:numPr>
          <w:ilvl w:val="0"/>
          <w:numId w:val="16"/>
        </w:numPr>
      </w:pPr>
      <w:r w:rsidRPr="00C67D61">
        <w:t>El organismo administrador deberá incorporar a la entidad empleadora a sus programas de vigilancia epidemiológica, al momento de establecer en ella la presencia de factores de riesgo que así lo ameriten o de diagnosticar en los trabajadores alguna enfermedad profesional.</w:t>
      </w:r>
    </w:p>
    <w:p w:rsidRPr="00C67D61" w:rsidR="00D94593" w:rsidP="00D94593" w:rsidRDefault="00D94593" w14:paraId="7D1D65E6" w14:textId="77777777">
      <w:pPr>
        <w:pStyle w:val="Prrafodelista"/>
        <w:numPr>
          <w:ilvl w:val="0"/>
          <w:numId w:val="0"/>
        </w:numPr>
        <w:ind w:left="720"/>
      </w:pPr>
    </w:p>
    <w:p w:rsidRPr="00C67D61" w:rsidR="001D69E6" w:rsidP="00D94593" w:rsidRDefault="00A4644A" w14:paraId="1A791B2B" w14:textId="61F0897F">
      <w:pPr>
        <w:pStyle w:val="Articulo"/>
        <w:rPr>
          <w:sz w:val="20"/>
        </w:rPr>
      </w:pPr>
      <w:r>
        <w:t>ARTICULO 1</w:t>
      </w:r>
      <w:r w:rsidR="001E4D8D">
        <w:t>96</w:t>
      </w:r>
      <w:r w:rsidRPr="00C67D61" w:rsidR="001D69E6">
        <w:t>°</w:t>
      </w:r>
    </w:p>
    <w:p w:rsidRPr="00C67D61" w:rsidR="001D69E6" w:rsidP="00D94593" w:rsidRDefault="001D69E6" w14:paraId="331407A7" w14:textId="4A6AE217">
      <w:r w:rsidRPr="00C67D61">
        <w:t xml:space="preserve">El trabajador que haya sufrido un accidente del trabajo o de trayecto o que se encuentre en reposo médico por enfermedad profesional, no podrá trabajar en la Empresa sin que previamente presente un Certificado de Alta, otorgado por el médico tratante. El cumplimiento de esta norma serpa controlado por el </w:t>
      </w:r>
      <w:r w:rsidRPr="00C67D61" w:rsidR="00033E99">
        <w:t>jefe</w:t>
      </w:r>
      <w:r w:rsidRPr="00C67D61">
        <w:t xml:space="preserve"> directo del trabajador afectado, quien podrá consultar, en caso de dudas, a la respectiva área de personal de la Empresa.</w:t>
      </w:r>
    </w:p>
    <w:p w:rsidRPr="00C67D61" w:rsidR="001D69E6" w:rsidP="00D94593" w:rsidRDefault="008748A1" w14:paraId="35269EF8" w14:textId="5D9E8133">
      <w:pPr>
        <w:pStyle w:val="Articulo"/>
        <w:rPr>
          <w:sz w:val="20"/>
        </w:rPr>
      </w:pPr>
      <w:r>
        <w:t>ARTICULO 1</w:t>
      </w:r>
      <w:r w:rsidR="00B756F3">
        <w:t>97</w:t>
      </w:r>
      <w:r w:rsidRPr="00C67D61" w:rsidR="001D69E6">
        <w:t>°</w:t>
      </w:r>
    </w:p>
    <w:p w:rsidRPr="00C67D61" w:rsidR="001D69E6" w:rsidP="00D94593" w:rsidRDefault="001D69E6" w14:paraId="25AD4D03" w14:textId="77777777">
      <w:r w:rsidRPr="00C67D61">
        <w:t>La simulación de un accidente del trabajo o de una enfermedad profesional será sancionada con multa, de acuerdo al Art. 80 de la Ley de Accidentes del Trabajo y Enfermedades Profesionales y hará responsable, además, al que formuló la denuncia, del reintegro al Organismo Administrador correspondiente, de todas las cantidades pagadas por este por concepto de prestaciones médicas o pecuniarias al supuesto accidentado del trabajo o enfermo profesional</w:t>
      </w:r>
    </w:p>
    <w:p w:rsidR="00D94593" w:rsidRDefault="00D94593" w14:paraId="0470396B" w14:textId="014C5677">
      <w:pPr>
        <w:spacing w:after="0" w:line="240" w:lineRule="auto"/>
        <w:jc w:val="left"/>
      </w:pPr>
      <w:r>
        <w:br w:type="page"/>
      </w:r>
    </w:p>
    <w:p w:rsidRPr="00C67D61" w:rsidR="001D69E6" w:rsidP="00F67695" w:rsidRDefault="00C264EF" w14:paraId="605782BB" w14:textId="240CD334">
      <w:pPr>
        <w:pStyle w:val="Ttulo2"/>
        <w:rPr>
          <w:sz w:val="24"/>
          <w:szCs w:val="24"/>
        </w:rPr>
      </w:pPr>
      <w:bookmarkStart w:name="_Toc9896510" w:id="126"/>
      <w:bookmarkStart w:name="_Toc169678893" w:id="127"/>
      <w:r>
        <w:t>C</w:t>
      </w:r>
      <w:r w:rsidRPr="00C67D61">
        <w:t xml:space="preserve">apítulo </w:t>
      </w:r>
      <w:r>
        <w:t>VII -</w:t>
      </w:r>
      <w:r w:rsidRPr="00C67D61">
        <w:t xml:space="preserve"> </w:t>
      </w:r>
      <w:r>
        <w:t>T</w:t>
      </w:r>
      <w:r w:rsidRPr="00C67D61">
        <w:t>ípicos y medidas preventivas</w:t>
      </w:r>
      <w:bookmarkEnd w:id="126"/>
      <w:bookmarkEnd w:id="127"/>
    </w:p>
    <w:p w:rsidRPr="00C67D61" w:rsidR="001D69E6" w:rsidP="00D94593" w:rsidRDefault="00A4644A" w14:paraId="47623763" w14:textId="45CAE37F">
      <w:pPr>
        <w:pStyle w:val="Articulo"/>
        <w:rPr>
          <w:sz w:val="20"/>
        </w:rPr>
      </w:pPr>
      <w:r>
        <w:t>ARTICULO 1</w:t>
      </w:r>
      <w:r w:rsidR="00B756F3">
        <w:t>98</w:t>
      </w:r>
      <w:r w:rsidRPr="00C67D61" w:rsidR="001D69E6">
        <w:t>°</w:t>
      </w:r>
    </w:p>
    <w:p w:rsidRPr="00C67D61" w:rsidR="001D69E6" w:rsidP="00D94593" w:rsidRDefault="001D69E6" w14:paraId="1DF3A962" w14:textId="77777777">
      <w:r w:rsidRPr="00C67D61">
        <w:t>El Titulo VI de las Obligaciones de Informar de los Riesgos Laborales del Decreto Supremo Nº 40, en su Art. 21º establece “Los empleadores tienen la obligación de informar oportuna y convenientemente a todos sus trabajadores acerca de los riesgos que entrañan sus labores, de las medidas preventivas y de los métodos de trabajo correctos. Los riesgos son los inherentes a la actividad de cada empresa. Especialmente deben informar a los trabajadores acerca de los elementos, productos y sustancias que deban utilizar en los procesos de producción o en su trabajo, sobre la identificación de los mismos (fórmula, sinónimos, aspecto y olor), sobre los límites de exposición permisibles de esos productos, acerca de los peligros para la salud y sobre las medidas de control y de prevención que deben adoptar para evitar tales riesgos”.</w:t>
      </w:r>
    </w:p>
    <w:p w:rsidRPr="00C67D61" w:rsidR="001D69E6" w:rsidP="00D94593" w:rsidRDefault="008748A1" w14:paraId="05B7E2B3" w14:textId="492FC134">
      <w:pPr>
        <w:pStyle w:val="Articulo"/>
        <w:rPr>
          <w:sz w:val="20"/>
        </w:rPr>
      </w:pPr>
      <w:r>
        <w:t>ARTICULO 1</w:t>
      </w:r>
      <w:r w:rsidR="00B756F3">
        <w:t>99</w:t>
      </w:r>
      <w:r w:rsidRPr="00C67D61" w:rsidR="001D69E6">
        <w:t>°</w:t>
      </w:r>
    </w:p>
    <w:p w:rsidRPr="00C67D61" w:rsidR="001D69E6" w:rsidP="00D94593" w:rsidRDefault="001D69E6" w14:paraId="7A808DC5" w14:textId="77777777">
      <w:r w:rsidRPr="00C67D61">
        <w:t>El Titulo VI de las Obligaciones de Informar de los Riesgos Laborales del Decreto Supremo Nº 40, en su Art. 22º establece “Los empleadores deberán mantener los equipos y dispositivos técnicamente necesarios para reducir a niveles mínimos los riesgos que puedan presentarse en los sitios de trabajo”.</w:t>
      </w:r>
    </w:p>
    <w:p w:rsidRPr="00C67D61" w:rsidR="001D69E6" w:rsidP="00D94593" w:rsidRDefault="008748A1" w14:paraId="0FCD667F" w14:textId="39B58F31">
      <w:pPr>
        <w:pStyle w:val="Articulo"/>
        <w:rPr>
          <w:sz w:val="20"/>
        </w:rPr>
      </w:pPr>
      <w:r>
        <w:t xml:space="preserve">ARTICULO </w:t>
      </w:r>
      <w:r w:rsidR="00B756F3">
        <w:t>200</w:t>
      </w:r>
      <w:r w:rsidRPr="00C67D61" w:rsidR="001D69E6">
        <w:t>°</w:t>
      </w:r>
    </w:p>
    <w:p w:rsidRPr="00C67D61" w:rsidR="001D69E6" w:rsidP="00D94593" w:rsidRDefault="001D69E6" w14:paraId="55E1D36D" w14:textId="77777777">
      <w:r w:rsidRPr="00C67D61">
        <w:t>El Titulo VI de las Obligaciones de Informar de los Riesgos Laborales del Decreto Supremo Nº 40, en su Art. 23º establece “Los empleadores deberán dar cumplimiento a las obligaciones que establece el artículo 21 a través de los Comités Paritarios de Higiene y Seguridad y los Departamentos de Prevención de Riesgos, al momento de contratar a los trabajadores o de crear actividades que implican riesgos.</w:t>
      </w:r>
    </w:p>
    <w:p w:rsidRPr="00C67D61" w:rsidR="001D69E6" w:rsidP="00D94593" w:rsidRDefault="001D69E6" w14:paraId="611FF1D2" w14:textId="77777777">
      <w:r w:rsidRPr="00C67D61">
        <w:t>Cuando en la respectiva empresa no existan los Comités o los Departamentos mencionados en el inciso anterior, el empleador deberá proporcionar la información correspondiente en la forma que estime más conveniente y adecuada”.</w:t>
      </w:r>
    </w:p>
    <w:p w:rsidRPr="00C67D61" w:rsidR="001D69E6" w:rsidP="00D94593" w:rsidRDefault="00CB6A16" w14:paraId="34364837" w14:textId="0B5B9007">
      <w:pPr>
        <w:pStyle w:val="Articulo"/>
        <w:rPr>
          <w:sz w:val="20"/>
        </w:rPr>
      </w:pPr>
      <w:r>
        <w:t xml:space="preserve">ARTICULO </w:t>
      </w:r>
      <w:r w:rsidR="000A73D7">
        <w:t>201</w:t>
      </w:r>
      <w:r w:rsidRPr="00C67D61" w:rsidR="001D69E6">
        <w:t>°</w:t>
      </w:r>
    </w:p>
    <w:p w:rsidRPr="00C67D61" w:rsidR="001D69E6" w:rsidP="00D94593" w:rsidRDefault="001D69E6" w14:paraId="217D2419" w14:textId="77777777">
      <w:r w:rsidRPr="00C67D61">
        <w:t>El Titulo VI de las Obligaciones de Informar de los Riesgos Laborales del Decreto Supremo Nº 40, en su Art. 24º, establece “Las infracciones en que incurran los empleadores a las obligaciones que les impone el Título VI, serán sancionadas en conformidad con lo dispuesto en los artículos 11 y 13 del D.S. Nº 173, de 1970, del Ministerio del Trabajo y Previsión Social, sin perjuicio de lo establecido en el artículo 69 de la Ley N 16.744”.</w:t>
      </w:r>
    </w:p>
    <w:p w:rsidR="00D94593" w:rsidP="00D94593" w:rsidRDefault="001D69E6" w14:paraId="61821996" w14:textId="571C8CD9">
      <w:r w:rsidRPr="00C67D61">
        <w:t xml:space="preserve">Ver </w:t>
      </w:r>
      <w:r w:rsidRPr="00144844">
        <w:rPr>
          <w:b/>
          <w:color w:val="13C045"/>
        </w:rPr>
        <w:t>Anexo Nº6</w:t>
      </w:r>
      <w:r w:rsidRPr="00144844">
        <w:rPr>
          <w:color w:val="13C045"/>
        </w:rPr>
        <w:t xml:space="preserve"> </w:t>
      </w:r>
      <w:r w:rsidRPr="00C67D61">
        <w:t>con Listado de Riesgos, Sus Consecuencias y las Medidas de Control.</w:t>
      </w:r>
      <w:r w:rsidR="00D94593">
        <w:br w:type="page"/>
      </w:r>
    </w:p>
    <w:p w:rsidRPr="00C67D61" w:rsidR="001D69E6" w:rsidP="00C264EF" w:rsidRDefault="00A2568A" w14:paraId="2D91FE63" w14:textId="62B97142">
      <w:pPr>
        <w:pStyle w:val="Ttulo1"/>
      </w:pPr>
      <w:bookmarkStart w:name="_Toc169678894" w:id="128"/>
      <w:bookmarkStart w:name="_Toc9896511" w:id="129"/>
      <w:r>
        <w:rPr>
          <w:caps w:val="0"/>
        </w:rPr>
        <w:t>D</w:t>
      </w:r>
      <w:r w:rsidRPr="00C67D61">
        <w:rPr>
          <w:caps w:val="0"/>
        </w:rPr>
        <w:t xml:space="preserve">ISPOSICIÓN FINAL </w:t>
      </w:r>
      <w:r>
        <w:rPr>
          <w:caps w:val="0"/>
        </w:rPr>
        <w:t>- V</w:t>
      </w:r>
      <w:r w:rsidRPr="00C67D61">
        <w:rPr>
          <w:caps w:val="0"/>
        </w:rPr>
        <w:t xml:space="preserve">IGENCIA DEL REGLAMENTO </w:t>
      </w:r>
      <w:r>
        <w:rPr>
          <w:caps w:val="0"/>
        </w:rPr>
        <w:t>IN</w:t>
      </w:r>
      <w:r w:rsidRPr="00C67D61">
        <w:rPr>
          <w:caps w:val="0"/>
        </w:rPr>
        <w:t>TERNO</w:t>
      </w:r>
      <w:bookmarkEnd w:id="128"/>
      <w:r w:rsidRPr="00C67D61">
        <w:rPr>
          <w:caps w:val="0"/>
        </w:rPr>
        <w:t xml:space="preserve"> </w:t>
      </w:r>
      <w:bookmarkEnd w:id="129"/>
    </w:p>
    <w:p w:rsidRPr="00C264EF" w:rsidR="00C264EF" w:rsidP="00C264EF" w:rsidRDefault="00C264EF" w14:paraId="60295338" w14:textId="77777777">
      <w:pPr>
        <w:pStyle w:val="Sinespaciado"/>
        <w:rPr>
          <w:sz w:val="10"/>
          <w:szCs w:val="10"/>
        </w:rPr>
      </w:pPr>
    </w:p>
    <w:p w:rsidRPr="00C67D61" w:rsidR="001D69E6" w:rsidP="001072D4" w:rsidRDefault="00A4644A" w14:paraId="20A8A50A" w14:textId="04B4E195">
      <w:pPr>
        <w:pStyle w:val="Articulo"/>
        <w:rPr>
          <w:sz w:val="20"/>
        </w:rPr>
      </w:pPr>
      <w:r>
        <w:t xml:space="preserve">ARTICULO </w:t>
      </w:r>
      <w:r w:rsidR="000A73D7">
        <w:t>202</w:t>
      </w:r>
      <w:r w:rsidRPr="00C67D61" w:rsidR="001D69E6">
        <w:t>°</w:t>
      </w:r>
    </w:p>
    <w:p w:rsidRPr="00C67D61" w:rsidR="001D69E6" w:rsidP="001072D4" w:rsidRDefault="001D69E6" w14:paraId="00D02C21" w14:textId="77777777">
      <w:r w:rsidRPr="00C67D61">
        <w:t>Los reglamentos internos y sus modificaciones deberán ponerse en conocimiento de los trabajadores treinta días antes de la fecha en que comiencen a regir, y fijarse, a lo menos, en dos sitios visibles del lugar de las faenas con la misma anticipación. Deberá también entregarse una copia a los sindicatos y a los Comités Paritarios existentes en la empresa. De conformidad al Art. 156 del Código del Trabajo.</w:t>
      </w:r>
    </w:p>
    <w:p w:rsidRPr="00C67D61" w:rsidR="001D69E6" w:rsidP="001072D4" w:rsidRDefault="008748A1" w14:paraId="383BD529" w14:textId="3678C8F4">
      <w:pPr>
        <w:pStyle w:val="Articulo"/>
        <w:rPr>
          <w:sz w:val="20"/>
        </w:rPr>
      </w:pPr>
      <w:r>
        <w:t xml:space="preserve">ARTICULO </w:t>
      </w:r>
      <w:r w:rsidR="000A73D7">
        <w:t>203</w:t>
      </w:r>
      <w:r w:rsidRPr="00C67D61" w:rsidR="001D69E6">
        <w:t>°</w:t>
      </w:r>
    </w:p>
    <w:p w:rsidRPr="00C67D61" w:rsidR="001D69E6" w:rsidP="001072D4" w:rsidRDefault="001D69E6" w14:paraId="6A6D614E" w14:textId="77777777">
      <w:r w:rsidRPr="00C67D61">
        <w:t>La empresa estará obligada a mantener al día un reglamento interno de seguridad e higiene en el trabajo, cuyo cumplimiento será obligatorio para los trabajadores. La empresa deberá entregar gratuitamente un ejemplar del reglamento a cada trabajador. De conformidad al Art. 67 de la Ley N°16.744 y Art. 14 del Decreto Supremo Nº 40.</w:t>
      </w:r>
    </w:p>
    <w:p w:rsidRPr="00C67D61" w:rsidR="001D69E6" w:rsidP="001072D4" w:rsidRDefault="008748A1" w14:paraId="4A6D3330" w14:textId="3936DC37">
      <w:pPr>
        <w:pStyle w:val="Articulo"/>
        <w:rPr>
          <w:sz w:val="20"/>
        </w:rPr>
      </w:pPr>
      <w:r>
        <w:t xml:space="preserve">ARTICULO </w:t>
      </w:r>
      <w:r w:rsidR="000A73D7">
        <w:t>204</w:t>
      </w:r>
      <w:r w:rsidRPr="00C67D61" w:rsidR="001D69E6">
        <w:t>°</w:t>
      </w:r>
    </w:p>
    <w:p w:rsidRPr="00C67D61" w:rsidR="001D69E6" w:rsidP="001072D4" w:rsidRDefault="001D69E6" w14:paraId="5A518E88" w14:textId="77777777">
      <w:r w:rsidRPr="00C67D61">
        <w:t xml:space="preserve">El presente Reglamento entrará en vigencia a contar del día </w:t>
      </w:r>
      <w:r>
        <w:t>………</w:t>
      </w:r>
      <w:r w:rsidRPr="00C67D61">
        <w:t xml:space="preserve"> mes </w:t>
      </w:r>
      <w:r>
        <w:t xml:space="preserve">……… </w:t>
      </w:r>
      <w:r w:rsidRPr="00C67D61">
        <w:t>año</w:t>
      </w:r>
      <w:r>
        <w:t xml:space="preserve"> ………</w:t>
      </w:r>
      <w:r w:rsidRPr="00C67D61">
        <w:t>, y sustituirá el anterior existente, pero se entenderá prorrogado automáticamente, si no ha habido modificaciones u observaciones por parte del Departamento de Prevención de Riesgos, del Comité Paritario, o a falta de éstos, de la empresa o los trabajadores.</w:t>
      </w:r>
    </w:p>
    <w:p w:rsidRPr="00C67D61" w:rsidR="001D69E6" w:rsidP="001072D4" w:rsidRDefault="001D69E6" w14:paraId="76CEEF4C" w14:textId="77777777">
      <w:pPr>
        <w:pStyle w:val="Sinespaciado"/>
      </w:pPr>
      <w:r w:rsidRPr="00C67D61">
        <w:t>La distribución de un ejemplar será la siguiente:</w:t>
      </w:r>
    </w:p>
    <w:p w:rsidRPr="00C67D61" w:rsidR="001D69E6" w:rsidP="001072D4" w:rsidRDefault="001D69E6" w14:paraId="70592A4F" w14:textId="77777777">
      <w:pPr>
        <w:pStyle w:val="Prrafodelista"/>
      </w:pPr>
      <w:r w:rsidRPr="00C67D61">
        <w:t>Trabajadores de la Empresa</w:t>
      </w:r>
    </w:p>
    <w:p w:rsidRPr="00C67D61" w:rsidR="001D69E6" w:rsidP="001072D4" w:rsidRDefault="001D69E6" w14:paraId="27B90AD1" w14:textId="77777777">
      <w:pPr>
        <w:pStyle w:val="Prrafodelista"/>
      </w:pPr>
      <w:r w:rsidRPr="00C67D61">
        <w:t>Seremi de Salud (En la Región Metropolitana Avda. Bulnes Nº 194.  En Regiones en la Oficina Regional respectiva.)</w:t>
      </w:r>
    </w:p>
    <w:p w:rsidRPr="00C67D61" w:rsidR="001D69E6" w:rsidP="001072D4" w:rsidRDefault="001D69E6" w14:paraId="00E0BFFB" w14:textId="77777777">
      <w:pPr>
        <w:pStyle w:val="Prrafodelista"/>
      </w:pPr>
      <w:r w:rsidRPr="00C67D61">
        <w:t>Dirección del Trabajo (Inspección del Trabajo Jurisdiccional)</w:t>
      </w:r>
    </w:p>
    <w:p w:rsidRPr="00C67D61" w:rsidR="001D69E6" w:rsidP="001072D4" w:rsidRDefault="001D69E6" w14:paraId="4931C1AC" w14:textId="77777777">
      <w:pPr>
        <w:pStyle w:val="Prrafodelista"/>
      </w:pPr>
      <w:r w:rsidRPr="00C67D61">
        <w:t>Organismo Administrador del Seguro.</w:t>
      </w:r>
    </w:p>
    <w:p w:rsidR="001072D4" w:rsidP="001072D4" w:rsidRDefault="001D69E6" w14:paraId="6504C695" w14:textId="688BB7EC">
      <w:r w:rsidRPr="00C67D61">
        <w:t xml:space="preserve">En el </w:t>
      </w:r>
      <w:r w:rsidRPr="00144844">
        <w:rPr>
          <w:b/>
          <w:color w:val="13C045"/>
        </w:rPr>
        <w:t>Anexo 4</w:t>
      </w:r>
      <w:r w:rsidRPr="001072D4">
        <w:rPr>
          <w:color w:val="009BCF" w:themeColor="accent2"/>
        </w:rPr>
        <w:t xml:space="preserve"> </w:t>
      </w:r>
      <w:r w:rsidRPr="00C67D61">
        <w:t xml:space="preserve">se adjunta modelos de </w:t>
      </w:r>
      <w:r w:rsidRPr="00144844">
        <w:rPr>
          <w:b/>
          <w:color w:val="13C045"/>
          <w:u w:val="single"/>
        </w:rPr>
        <w:t>Formularios</w:t>
      </w:r>
      <w:r w:rsidRPr="001072D4">
        <w:rPr>
          <w:color w:val="009BCF" w:themeColor="accent2"/>
        </w:rPr>
        <w:t xml:space="preserve"> </w:t>
      </w:r>
      <w:r w:rsidRPr="00C67D61">
        <w:t>de comunicación y registro.</w:t>
      </w:r>
    </w:p>
    <w:p w:rsidR="001072D4" w:rsidRDefault="001072D4" w14:paraId="531BD4AA" w14:textId="77777777">
      <w:pPr>
        <w:spacing w:after="0" w:line="240" w:lineRule="auto"/>
        <w:jc w:val="left"/>
      </w:pPr>
      <w:r>
        <w:br w:type="page"/>
      </w:r>
    </w:p>
    <w:p w:rsidR="00A2568A" w:rsidP="001072D4" w:rsidRDefault="00A2568A" w14:paraId="121B30B5" w14:textId="09A13444">
      <w:pPr>
        <w:pStyle w:val="Ttulo1"/>
      </w:pPr>
      <w:bookmarkStart w:name="_Toc169678895" w:id="130"/>
      <w:bookmarkStart w:name="_Toc7476320" w:id="131"/>
      <w:bookmarkStart w:name="_Toc9896512" w:id="132"/>
      <w:r>
        <w:rPr>
          <w:caps w:val="0"/>
        </w:rPr>
        <w:t>ANEXOS</w:t>
      </w:r>
      <w:bookmarkEnd w:id="130"/>
    </w:p>
    <w:p w:rsidR="00A2568A" w:rsidP="00A2568A" w:rsidRDefault="00A2568A" w14:paraId="2ED78769" w14:textId="77777777">
      <w:pPr>
        <w:pStyle w:val="Sinespaciado"/>
      </w:pPr>
    </w:p>
    <w:p w:rsidR="001D69E6" w:rsidP="00A2568A" w:rsidRDefault="00A2568A" w14:paraId="6945AD51" w14:textId="4EB41BB5">
      <w:pPr>
        <w:pStyle w:val="Ttulo2"/>
      </w:pPr>
      <w:bookmarkStart w:name="_Toc169678896" w:id="133"/>
      <w:r>
        <w:t>A</w:t>
      </w:r>
      <w:r w:rsidRPr="001072D4">
        <w:t>nexo 1</w:t>
      </w:r>
      <w:r>
        <w:t xml:space="preserve"> -</w:t>
      </w:r>
      <w:r w:rsidRPr="001072D4">
        <w:t xml:space="preserve"> </w:t>
      </w:r>
      <w:r>
        <w:t>T</w:t>
      </w:r>
      <w:r w:rsidRPr="001072D4">
        <w:t xml:space="preserve">urnos normales y por sistemas </w:t>
      </w:r>
      <w:r>
        <w:t>de los</w:t>
      </w:r>
      <w:r w:rsidRPr="001072D4">
        <w:t xml:space="preserve"> trabajadores</w:t>
      </w:r>
      <w:bookmarkEnd w:id="131"/>
      <w:bookmarkEnd w:id="132"/>
      <w:bookmarkEnd w:id="133"/>
    </w:p>
    <w:p w:rsidRPr="001072D4" w:rsidR="001072D4" w:rsidP="001072D4" w:rsidRDefault="001072D4" w14:paraId="11EE5124" w14:textId="6D7CE527">
      <w:r>
        <w:t>Ejemplo:</w:t>
      </w:r>
    </w:p>
    <w:p w:rsidRPr="00C67D61" w:rsidR="001D69E6" w:rsidP="00714793" w:rsidRDefault="001072D4" w14:paraId="3116E926" w14:textId="068BE89A">
      <w:pPr>
        <w:jc w:val="center"/>
      </w:pPr>
      <w:r>
        <w:rPr>
          <w:rFonts w:ascii="Estandar" w:hAnsi="Estandar" w:cs="Arial"/>
          <w:b/>
          <w:bCs/>
          <w:noProof/>
          <w:color w:val="13C045" w:themeColor="accent1"/>
          <w:sz w:val="28"/>
          <w:szCs w:val="28"/>
          <w:lang w:val="es-CL" w:eastAsia="es-CL" w:bidi="ar-SA"/>
        </w:rPr>
        <w:drawing>
          <wp:inline distT="0" distB="0" distL="0" distR="0" wp14:anchorId="3E07235F" wp14:editId="1D56C424">
            <wp:extent cx="3600000" cy="2874400"/>
            <wp:effectExtent l="0" t="0" r="635" b="254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CHS_Pymes_Reglamento_anexo 1 2.jpg"/>
                    <pic:cNvPicPr/>
                  </pic:nvPicPr>
                  <pic:blipFill rotWithShape="1">
                    <a:blip r:embed="rId24">
                      <a:extLst>
                        <a:ext uri="{28A0092B-C50C-407E-A947-70E740481C1C}">
                          <a14:useLocalDpi xmlns:a14="http://schemas.microsoft.com/office/drawing/2010/main" val="0"/>
                        </a:ext>
                      </a:extLst>
                    </a:blip>
                    <a:srcRect l="4282" t="24229" r="7760" b="23130"/>
                    <a:stretch/>
                  </pic:blipFill>
                  <pic:spPr bwMode="auto">
                    <a:xfrm>
                      <a:off x="0" y="0"/>
                      <a:ext cx="3600000" cy="2874400"/>
                    </a:xfrm>
                    <a:prstGeom prst="rect">
                      <a:avLst/>
                    </a:prstGeom>
                    <a:ln>
                      <a:noFill/>
                    </a:ln>
                    <a:extLst>
                      <a:ext uri="{53640926-AAD7-44D8-BBD7-CCE9431645EC}">
                        <a14:shadowObscured xmlns:a14="http://schemas.microsoft.com/office/drawing/2010/main"/>
                      </a:ext>
                    </a:extLst>
                  </pic:spPr>
                </pic:pic>
              </a:graphicData>
            </a:graphic>
          </wp:inline>
        </w:drawing>
      </w:r>
      <w:r>
        <w:rPr>
          <w:rFonts w:ascii="Estandar" w:hAnsi="Estandar" w:cs="Arial"/>
          <w:b/>
          <w:bCs/>
          <w:noProof/>
          <w:color w:val="58595B"/>
          <w:lang w:val="es-CL" w:eastAsia="es-CL" w:bidi="ar-SA"/>
        </w:rPr>
        <w:drawing>
          <wp:inline distT="0" distB="0" distL="0" distR="0" wp14:anchorId="0C1D2499" wp14:editId="24AF4FA1">
            <wp:extent cx="3600000" cy="3049939"/>
            <wp:effectExtent l="0" t="0" r="63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CHS_Pymes_Reglamento_anexo 1 .jpg"/>
                    <pic:cNvPicPr/>
                  </pic:nvPicPr>
                  <pic:blipFill rotWithShape="1">
                    <a:blip r:embed="rId25">
                      <a:extLst>
                        <a:ext uri="{28A0092B-C50C-407E-A947-70E740481C1C}">
                          <a14:useLocalDpi xmlns:a14="http://schemas.microsoft.com/office/drawing/2010/main" val="0"/>
                        </a:ext>
                      </a:extLst>
                    </a:blip>
                    <a:srcRect l="7630" t="24073" r="4458" b="20116"/>
                    <a:stretch/>
                  </pic:blipFill>
                  <pic:spPr bwMode="auto">
                    <a:xfrm>
                      <a:off x="0" y="0"/>
                      <a:ext cx="3600000" cy="3049939"/>
                    </a:xfrm>
                    <a:prstGeom prst="rect">
                      <a:avLst/>
                    </a:prstGeom>
                    <a:ln>
                      <a:noFill/>
                    </a:ln>
                    <a:extLst>
                      <a:ext uri="{53640926-AAD7-44D8-BBD7-CCE9431645EC}">
                        <a14:shadowObscured xmlns:a14="http://schemas.microsoft.com/office/drawing/2010/main"/>
                      </a:ext>
                    </a:extLst>
                  </pic:spPr>
                </pic:pic>
              </a:graphicData>
            </a:graphic>
          </wp:inline>
        </w:drawing>
      </w:r>
    </w:p>
    <w:p w:rsidR="001072D4" w:rsidRDefault="001072D4" w14:paraId="7AFF38B5" w14:textId="6B70058C">
      <w:pPr>
        <w:spacing w:after="0" w:line="240" w:lineRule="auto"/>
        <w:jc w:val="left"/>
        <w:rPr>
          <w:rFonts w:ascii="Estandar" w:hAnsi="Estandar" w:cs="Arial"/>
          <w:b/>
          <w:bCs/>
          <w:color w:val="58595B"/>
        </w:rPr>
      </w:pPr>
      <w:bookmarkStart w:name="_Toc7476322" w:id="134"/>
      <w:bookmarkStart w:name="_Toc9896513" w:id="135"/>
      <w:r>
        <w:rPr>
          <w:rFonts w:ascii="Estandar" w:hAnsi="Estandar" w:cs="Arial"/>
          <w:b/>
          <w:bCs/>
          <w:color w:val="58595B"/>
        </w:rPr>
        <w:br w:type="page"/>
      </w:r>
    </w:p>
    <w:p w:rsidRPr="00C67D61" w:rsidR="001D69E6" w:rsidP="00FB131C" w:rsidRDefault="00FB131C" w14:paraId="2C2F7E07" w14:textId="31FB9620">
      <w:pPr>
        <w:pStyle w:val="Ttulo2"/>
      </w:pPr>
      <w:bookmarkStart w:name="_Toc169678897" w:id="136"/>
      <w:r>
        <w:t>A</w:t>
      </w:r>
      <w:r w:rsidRPr="00C67D61">
        <w:t>nexo 2</w:t>
      </w:r>
      <w:r>
        <w:t xml:space="preserve"> - R</w:t>
      </w:r>
      <w:r w:rsidRPr="00C67D61">
        <w:t>egistro de cargos de la empresa</w:t>
      </w:r>
      <w:bookmarkEnd w:id="134"/>
      <w:bookmarkEnd w:id="135"/>
      <w:bookmarkEnd w:id="136"/>
    </w:p>
    <w:p w:rsidRPr="00C67D61" w:rsidR="001D69E6" w:rsidP="00714793" w:rsidRDefault="001D69E6" w14:paraId="3FBC1E62" w14:textId="77777777">
      <w:pPr>
        <w:pStyle w:val="Sinespaciado"/>
      </w:pPr>
      <w:r w:rsidRPr="00C67D61">
        <w:t>Este registro se incorpora al presente Reglamento Interno de Orden, Higiene y</w:t>
      </w:r>
      <w:r>
        <w:t xml:space="preserve"> </w:t>
      </w:r>
      <w:r w:rsidRPr="00C67D61">
        <w:t>Seguridad, de acuerdo a lo establecido en la Ley N°20.348 de 2009, que resguarda el derecho a la igualdad de remuneraciones entre hombres y mujeres que presten un mismo trabajo.</w:t>
      </w:r>
    </w:p>
    <w:p w:rsidRPr="00714793" w:rsidR="001D69E6" w:rsidP="00714793" w:rsidRDefault="001D69E6" w14:paraId="2EE65BD0" w14:textId="77777777">
      <w:pPr>
        <w:pStyle w:val="Sinespaciado"/>
      </w:pPr>
    </w:p>
    <w:p w:rsidRPr="00714793" w:rsidR="00714793" w:rsidP="001D69E6" w:rsidRDefault="00714793" w14:paraId="6577C9AD" w14:textId="77777777">
      <w:pPr>
        <w:pBdr>
          <w:top w:val="single" w:color="205B64" w:sz="12" w:space="1"/>
          <w:left w:val="single" w:color="205B64" w:sz="12" w:space="0"/>
          <w:bottom w:val="single" w:color="205B64" w:sz="12" w:space="1"/>
          <w:right w:val="single" w:color="205B64" w:sz="12" w:space="0"/>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rPr>
          <w:rFonts w:cs="Arial"/>
          <w:color w:val="595054"/>
          <w:sz w:val="10"/>
          <w:szCs w:val="10"/>
        </w:rPr>
      </w:pPr>
    </w:p>
    <w:p w:rsidRPr="00714793" w:rsidR="001D69E6" w:rsidP="001D69E6" w:rsidRDefault="001D69E6" w14:paraId="565CF59B" w14:textId="602423A1">
      <w:pPr>
        <w:pBdr>
          <w:top w:val="single" w:color="205B64" w:sz="12" w:space="1"/>
          <w:left w:val="single" w:color="205B64" w:sz="12" w:space="0"/>
          <w:bottom w:val="single" w:color="205B64" w:sz="12" w:space="1"/>
          <w:right w:val="single" w:color="205B64" w:sz="12" w:space="0"/>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rPr>
          <w:rFonts w:cs="Arial"/>
          <w:color w:val="595054"/>
          <w:sz w:val="20"/>
        </w:rPr>
      </w:pPr>
      <w:r w:rsidRPr="00714793">
        <w:rPr>
          <w:rFonts w:cs="Arial"/>
          <w:color w:val="595054"/>
          <w:sz w:val="20"/>
        </w:rPr>
        <w:t xml:space="preserve">Cada </w:t>
      </w:r>
      <w:r w:rsidRPr="00714793">
        <w:rPr>
          <w:rFonts w:cs="Arial"/>
          <w:b/>
          <w:color w:val="595054"/>
          <w:sz w:val="20"/>
        </w:rPr>
        <w:t>Empresa</w:t>
      </w:r>
      <w:r w:rsidRPr="00714793">
        <w:rPr>
          <w:rFonts w:cs="Arial"/>
          <w:color w:val="595054"/>
          <w:sz w:val="20"/>
        </w:rPr>
        <w:t xml:space="preserve"> que tenga más de 250 trabajadores permanentes debe incluir en el Reglamento el registro y la descripción de cargos de acuerdo a sus necesidades.</w:t>
      </w:r>
    </w:p>
    <w:p w:rsidRPr="00714793" w:rsidR="001D69E6" w:rsidP="001D69E6" w:rsidRDefault="001D69E6" w14:paraId="47471A3E" w14:textId="77777777">
      <w:pPr>
        <w:pBdr>
          <w:top w:val="single" w:color="205B64" w:sz="12" w:space="1"/>
          <w:left w:val="single" w:color="205B64" w:sz="12" w:space="0"/>
          <w:bottom w:val="single" w:color="205B64" w:sz="12" w:space="1"/>
          <w:right w:val="single" w:color="205B64" w:sz="12" w:space="0"/>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rPr>
          <w:rFonts w:cs="Arial"/>
          <w:color w:val="595054"/>
          <w:sz w:val="20"/>
        </w:rPr>
      </w:pPr>
      <w:r w:rsidRPr="00714793">
        <w:rPr>
          <w:rFonts w:cs="Arial"/>
          <w:color w:val="595054"/>
          <w:sz w:val="20"/>
        </w:rPr>
        <w:t xml:space="preserve">A continuación, se muestra, a modo de ejemplo, algunos cargos como deben ser redactados en detalle por cada </w:t>
      </w:r>
      <w:r w:rsidRPr="00714793">
        <w:rPr>
          <w:rFonts w:cs="Arial"/>
          <w:b/>
          <w:color w:val="595054"/>
          <w:sz w:val="20"/>
        </w:rPr>
        <w:t>Empresa</w:t>
      </w:r>
      <w:r w:rsidRPr="00714793">
        <w:rPr>
          <w:rFonts w:cs="Arial"/>
          <w:color w:val="595054"/>
          <w:sz w:val="20"/>
        </w:rPr>
        <w:t>.</w:t>
      </w:r>
    </w:p>
    <w:p w:rsidRPr="00144844" w:rsidR="001D69E6" w:rsidP="00714793" w:rsidRDefault="001D69E6" w14:paraId="0DC69BB0" w14:textId="3F80EB28">
      <w:pPr>
        <w:pBdr>
          <w:top w:val="single" w:color="205B64" w:sz="12" w:space="1"/>
          <w:left w:val="single" w:color="205B64" w:sz="12" w:space="0"/>
          <w:bottom w:val="single" w:color="205B64" w:sz="12" w:space="1"/>
          <w:right w:val="single" w:color="205B64" w:sz="12" w:space="0"/>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jc w:val="center"/>
        <w:rPr>
          <w:rFonts w:cs="Arial"/>
          <w:b/>
          <w:bCs/>
          <w:color w:val="004C14"/>
          <w:sz w:val="20"/>
        </w:rPr>
      </w:pPr>
      <w:r w:rsidRPr="00144844">
        <w:rPr>
          <w:rFonts w:cs="Arial"/>
          <w:b/>
          <w:bCs/>
          <w:color w:val="004C14"/>
          <w:sz w:val="20"/>
        </w:rPr>
        <w:t>ESTE CUADRO ES EXPLICATIVO Y DEBE SER ELIMINADO AL FORMALIZAR EL DOCUMENTO</w:t>
      </w:r>
    </w:p>
    <w:p w:rsidRPr="00714793" w:rsidR="00714793" w:rsidP="00714793" w:rsidRDefault="00714793" w14:paraId="4FCA3A4B" w14:textId="77777777">
      <w:pPr>
        <w:pBdr>
          <w:top w:val="single" w:color="205B64" w:sz="12" w:space="1"/>
          <w:left w:val="single" w:color="205B64" w:sz="12" w:space="0"/>
          <w:bottom w:val="single" w:color="205B64" w:sz="12" w:space="1"/>
          <w:right w:val="single" w:color="205B64" w:sz="12" w:space="0"/>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jc w:val="center"/>
        <w:rPr>
          <w:rFonts w:cs="Arial"/>
          <w:color w:val="595054"/>
          <w:sz w:val="10"/>
          <w:szCs w:val="10"/>
        </w:rPr>
      </w:pPr>
    </w:p>
    <w:p w:rsidRPr="00C67D61" w:rsidR="001D69E6" w:rsidP="00714793" w:rsidRDefault="001D69E6" w14:paraId="3613734E" w14:textId="77777777"/>
    <w:tbl>
      <w:tblPr>
        <w:tblW w:w="5000" w:type="pct"/>
        <w:tblBorders>
          <w:top w:val="single" w:color="205B64" w:sz="12" w:space="0"/>
          <w:left w:val="single" w:color="205B64" w:sz="12" w:space="0"/>
          <w:bottom w:val="single" w:color="205B64" w:sz="12" w:space="0"/>
          <w:right w:val="single" w:color="205B64" w:sz="12" w:space="0"/>
          <w:insideH w:val="single" w:color="205B64" w:sz="12" w:space="0"/>
          <w:insideV w:val="single" w:color="205B64" w:sz="12" w:space="0"/>
        </w:tblBorders>
        <w:tblCellMar>
          <w:left w:w="70" w:type="dxa"/>
          <w:right w:w="70" w:type="dxa"/>
        </w:tblCellMar>
        <w:tblLook w:val="0000" w:firstRow="0" w:lastRow="0" w:firstColumn="0" w:lastColumn="0" w:noHBand="0" w:noVBand="0"/>
      </w:tblPr>
      <w:tblGrid>
        <w:gridCol w:w="3037"/>
        <w:gridCol w:w="2865"/>
        <w:gridCol w:w="4040"/>
      </w:tblGrid>
      <w:tr w:rsidRPr="00714793" w:rsidR="00714793" w:rsidTr="00714793" w14:paraId="4815AFC4" w14:textId="77777777">
        <w:trPr>
          <w:trHeight w:val="270"/>
        </w:trPr>
        <w:tc>
          <w:tcPr>
            <w:tcW w:w="1527" w:type="pct"/>
            <w:shd w:val="clear" w:color="auto" w:fill="13C045" w:themeFill="accent1"/>
            <w:vAlign w:val="center"/>
          </w:tcPr>
          <w:p w:rsidRPr="00714793" w:rsidR="001D69E6" w:rsidP="00714793" w:rsidRDefault="00714793" w14:paraId="233B5380" w14:textId="6D5C2FDA">
            <w:pPr>
              <w:spacing w:after="0"/>
              <w:jc w:val="center"/>
              <w:rPr>
                <w:rFonts w:eastAsia="Times New Roman" w:cs="Arial"/>
                <w:b/>
                <w:bCs/>
                <w:color w:val="FFFFFF" w:themeColor="background1"/>
                <w:sz w:val="22"/>
                <w:szCs w:val="24"/>
              </w:rPr>
            </w:pPr>
            <w:r w:rsidRPr="00714793">
              <w:rPr>
                <w:rFonts w:eastAsia="Times New Roman" w:cs="Arial"/>
                <w:b/>
                <w:bCs/>
                <w:color w:val="FFFFFF" w:themeColor="background1"/>
                <w:sz w:val="22"/>
                <w:szCs w:val="24"/>
              </w:rPr>
              <w:t>AGRUPACIONES</w:t>
            </w:r>
          </w:p>
        </w:tc>
        <w:tc>
          <w:tcPr>
            <w:tcW w:w="1441" w:type="pct"/>
            <w:shd w:val="clear" w:color="auto" w:fill="13C045" w:themeFill="accent1"/>
            <w:vAlign w:val="center"/>
          </w:tcPr>
          <w:p w:rsidRPr="00714793" w:rsidR="001D69E6" w:rsidP="00714793" w:rsidRDefault="00714793" w14:paraId="35FF1903" w14:textId="5E411417">
            <w:pPr>
              <w:spacing w:after="0"/>
              <w:jc w:val="center"/>
              <w:rPr>
                <w:rFonts w:eastAsia="Times New Roman" w:cs="Arial"/>
                <w:b/>
                <w:bCs/>
                <w:color w:val="FFFFFF" w:themeColor="background1"/>
                <w:sz w:val="22"/>
                <w:szCs w:val="24"/>
              </w:rPr>
            </w:pPr>
            <w:r w:rsidRPr="00714793">
              <w:rPr>
                <w:rFonts w:eastAsia="Times New Roman" w:cs="Arial"/>
                <w:b/>
                <w:bCs/>
                <w:color w:val="FFFFFF" w:themeColor="background1"/>
                <w:sz w:val="22"/>
                <w:szCs w:val="24"/>
              </w:rPr>
              <w:t>DESCRIPCIÓN</w:t>
            </w:r>
          </w:p>
        </w:tc>
        <w:tc>
          <w:tcPr>
            <w:tcW w:w="2032" w:type="pct"/>
            <w:shd w:val="clear" w:color="auto" w:fill="13C045" w:themeFill="accent1"/>
            <w:vAlign w:val="center"/>
          </w:tcPr>
          <w:p w:rsidRPr="00714793" w:rsidR="001D69E6" w:rsidP="00714793" w:rsidRDefault="00714793" w14:paraId="166F54D2" w14:textId="571F6DD5">
            <w:pPr>
              <w:spacing w:after="0"/>
              <w:jc w:val="center"/>
              <w:rPr>
                <w:rFonts w:eastAsia="Times New Roman" w:cs="Arial"/>
                <w:b/>
                <w:bCs/>
                <w:color w:val="FFFFFF" w:themeColor="background1"/>
                <w:sz w:val="22"/>
                <w:szCs w:val="24"/>
              </w:rPr>
            </w:pPr>
            <w:r w:rsidRPr="00714793">
              <w:rPr>
                <w:rFonts w:eastAsia="Times New Roman" w:cs="Arial"/>
                <w:b/>
                <w:bCs/>
                <w:color w:val="FFFFFF" w:themeColor="background1"/>
                <w:sz w:val="22"/>
                <w:szCs w:val="24"/>
              </w:rPr>
              <w:t>CARGOS/OCUPACIONES</w:t>
            </w:r>
          </w:p>
        </w:tc>
      </w:tr>
      <w:tr w:rsidRPr="00714793" w:rsidR="001D69E6" w:rsidTr="001072D4" w14:paraId="7BB6FB90" w14:textId="77777777">
        <w:trPr>
          <w:trHeight w:val="2139"/>
        </w:trPr>
        <w:tc>
          <w:tcPr>
            <w:tcW w:w="1527" w:type="pct"/>
            <w:shd w:val="clear" w:color="auto" w:fill="F2F2F2" w:themeFill="background1" w:themeFillShade="F2"/>
            <w:vAlign w:val="center"/>
          </w:tcPr>
          <w:p w:rsidRPr="00714793" w:rsidR="00714793" w:rsidP="001D69E6" w:rsidRDefault="001D69E6" w14:paraId="4A738C9D" w14:textId="77777777">
            <w:pPr>
              <w:pStyle w:val="TEXTOS"/>
              <w:jc w:val="left"/>
              <w:rPr>
                <w:rFonts w:ascii="Arial" w:hAnsi="Arial"/>
                <w:color w:val="323232"/>
                <w:lang w:val="es-ES" w:eastAsia="es-ES"/>
              </w:rPr>
            </w:pPr>
            <w:r w:rsidRPr="00714793">
              <w:rPr>
                <w:rFonts w:ascii="Arial" w:hAnsi="Arial"/>
                <w:color w:val="323232"/>
                <w:lang w:val="es-ES" w:eastAsia="es-ES"/>
              </w:rPr>
              <w:t xml:space="preserve">PERSONAL </w:t>
            </w:r>
          </w:p>
          <w:p w:rsidRPr="00714793" w:rsidR="001D69E6" w:rsidP="001D69E6" w:rsidRDefault="001D69E6" w14:paraId="0304C3E1" w14:textId="47D17B49">
            <w:pPr>
              <w:pStyle w:val="TEXTOS"/>
              <w:jc w:val="left"/>
              <w:rPr>
                <w:rFonts w:ascii="Arial" w:hAnsi="Arial"/>
                <w:color w:val="323232"/>
                <w:lang w:val="es-ES" w:eastAsia="es-ES"/>
              </w:rPr>
            </w:pPr>
            <w:r w:rsidRPr="00714793">
              <w:rPr>
                <w:rFonts w:ascii="Arial" w:hAnsi="Arial"/>
                <w:color w:val="323232"/>
                <w:lang w:val="es-ES" w:eastAsia="es-ES"/>
              </w:rPr>
              <w:t>ADMINISTRATIVO</w:t>
            </w:r>
          </w:p>
        </w:tc>
        <w:tc>
          <w:tcPr>
            <w:tcW w:w="1441" w:type="pct"/>
            <w:shd w:val="clear" w:color="auto" w:fill="auto"/>
            <w:vAlign w:val="center"/>
          </w:tcPr>
          <w:p w:rsidRPr="00714793" w:rsidR="001D69E6" w:rsidP="001D69E6" w:rsidRDefault="001D69E6" w14:paraId="68DB41C3" w14:textId="77777777">
            <w:pPr>
              <w:pStyle w:val="TEXTOS"/>
              <w:jc w:val="left"/>
              <w:rPr>
                <w:rFonts w:ascii="Arial" w:hAnsi="Arial"/>
                <w:color w:val="323232"/>
                <w:lang w:val="es-ES" w:eastAsia="es-ES"/>
              </w:rPr>
            </w:pPr>
            <w:r w:rsidRPr="00714793">
              <w:rPr>
                <w:rFonts w:ascii="Arial" w:hAnsi="Arial"/>
                <w:color w:val="323232"/>
                <w:lang w:val="es-ES" w:eastAsia="es-ES"/>
              </w:rPr>
              <w:t>Ejecutar y apoyar las actividades administrativas o de soporte interno de la empresa. Puede implicar entrega de atención directa hacia terceras personas.</w:t>
            </w:r>
          </w:p>
        </w:tc>
        <w:tc>
          <w:tcPr>
            <w:tcW w:w="2032" w:type="pct"/>
            <w:shd w:val="clear" w:color="auto" w:fill="auto"/>
          </w:tcPr>
          <w:p w:rsidRPr="00714793" w:rsidR="001D69E6" w:rsidP="001D69E6" w:rsidRDefault="001D69E6" w14:paraId="3E76CA6E" w14:textId="77777777">
            <w:pPr>
              <w:pStyle w:val="BULLET"/>
              <w:numPr>
                <w:ilvl w:val="0"/>
                <w:numId w:val="0"/>
              </w:numPr>
              <w:ind w:left="720"/>
              <w:rPr>
                <w:rFonts w:ascii="Arial" w:hAnsi="Arial"/>
                <w:color w:val="323232"/>
              </w:rPr>
            </w:pPr>
          </w:p>
          <w:p w:rsidRPr="00714793" w:rsidR="001D69E6" w:rsidP="001D69E6" w:rsidRDefault="001D69E6" w14:paraId="6E40C0B7" w14:textId="77777777">
            <w:pPr>
              <w:pStyle w:val="BULLET"/>
              <w:rPr>
                <w:rFonts w:ascii="Arial" w:hAnsi="Arial"/>
                <w:color w:val="323232"/>
              </w:rPr>
            </w:pPr>
            <w:r w:rsidRPr="00714793">
              <w:rPr>
                <w:rFonts w:ascii="Arial" w:hAnsi="Arial"/>
                <w:color w:val="323232"/>
              </w:rPr>
              <w:t>Administración de bodegas</w:t>
            </w:r>
          </w:p>
          <w:p w:rsidRPr="00714793" w:rsidR="001D69E6" w:rsidP="001D69E6" w:rsidRDefault="001D69E6" w14:paraId="452E15C1" w14:textId="77777777">
            <w:pPr>
              <w:pStyle w:val="BULLET"/>
              <w:rPr>
                <w:rFonts w:ascii="Arial" w:hAnsi="Arial"/>
                <w:color w:val="323232"/>
              </w:rPr>
            </w:pPr>
            <w:r w:rsidRPr="00714793">
              <w:rPr>
                <w:rFonts w:ascii="Arial" w:hAnsi="Arial"/>
                <w:color w:val="323232"/>
              </w:rPr>
              <w:t>Administración de Personal</w:t>
            </w:r>
          </w:p>
          <w:p w:rsidRPr="00714793" w:rsidR="001D69E6" w:rsidP="001D69E6" w:rsidRDefault="001D69E6" w14:paraId="14056EE6" w14:textId="77777777">
            <w:pPr>
              <w:pStyle w:val="BULLET"/>
              <w:rPr>
                <w:rFonts w:ascii="Arial" w:hAnsi="Arial"/>
                <w:color w:val="323232"/>
              </w:rPr>
            </w:pPr>
            <w:r w:rsidRPr="00714793">
              <w:rPr>
                <w:rFonts w:ascii="Arial" w:hAnsi="Arial"/>
                <w:color w:val="323232"/>
              </w:rPr>
              <w:t>Administrativo</w:t>
            </w:r>
          </w:p>
          <w:p w:rsidRPr="00714793" w:rsidR="001D69E6" w:rsidP="001D69E6" w:rsidRDefault="001D69E6" w14:paraId="2F7C229B" w14:textId="77777777">
            <w:pPr>
              <w:pStyle w:val="BULLET"/>
              <w:rPr>
                <w:rFonts w:ascii="Arial" w:hAnsi="Arial"/>
                <w:color w:val="323232"/>
              </w:rPr>
            </w:pPr>
            <w:r w:rsidRPr="00714793">
              <w:rPr>
                <w:rFonts w:ascii="Arial" w:hAnsi="Arial"/>
                <w:color w:val="323232"/>
              </w:rPr>
              <w:t>Supervisor</w:t>
            </w:r>
          </w:p>
          <w:p w:rsidRPr="00714793" w:rsidR="001D69E6" w:rsidP="001D69E6" w:rsidRDefault="001D69E6" w14:paraId="48485EDD" w14:textId="77777777">
            <w:pPr>
              <w:pStyle w:val="BULLET"/>
              <w:rPr>
                <w:rFonts w:ascii="Arial" w:hAnsi="Arial"/>
                <w:color w:val="323232"/>
              </w:rPr>
            </w:pPr>
            <w:r w:rsidRPr="00714793">
              <w:rPr>
                <w:rFonts w:ascii="Arial" w:hAnsi="Arial"/>
                <w:color w:val="323232"/>
              </w:rPr>
              <w:t>Recepcionista</w:t>
            </w:r>
          </w:p>
          <w:p w:rsidRPr="00714793" w:rsidR="001D69E6" w:rsidP="001D69E6" w:rsidRDefault="001D69E6" w14:paraId="1B6C13DD" w14:textId="77777777">
            <w:pPr>
              <w:pStyle w:val="BULLET"/>
              <w:rPr>
                <w:rFonts w:ascii="Arial" w:hAnsi="Arial"/>
                <w:color w:val="323232"/>
              </w:rPr>
            </w:pPr>
            <w:r w:rsidRPr="00714793">
              <w:rPr>
                <w:rFonts w:ascii="Arial" w:hAnsi="Arial"/>
                <w:color w:val="323232"/>
              </w:rPr>
              <w:t>Secretaria</w:t>
            </w:r>
          </w:p>
          <w:p w:rsidRPr="00714793" w:rsidR="001D69E6" w:rsidP="001D69E6" w:rsidRDefault="001D69E6" w14:paraId="1C42B504" w14:textId="77777777">
            <w:pPr>
              <w:pStyle w:val="BULLET"/>
              <w:rPr>
                <w:rFonts w:ascii="Arial" w:hAnsi="Arial"/>
                <w:color w:val="323232"/>
              </w:rPr>
            </w:pPr>
            <w:r w:rsidRPr="00714793">
              <w:rPr>
                <w:rFonts w:ascii="Arial" w:hAnsi="Arial"/>
                <w:color w:val="323232"/>
              </w:rPr>
              <w:t>Analista de Inventario</w:t>
            </w:r>
          </w:p>
          <w:p w:rsidRPr="00714793" w:rsidR="001D69E6" w:rsidP="001D69E6" w:rsidRDefault="001D69E6" w14:paraId="462728FA" w14:textId="77777777">
            <w:pPr>
              <w:pStyle w:val="BULLET"/>
              <w:rPr>
                <w:rFonts w:ascii="Arial" w:hAnsi="Arial"/>
                <w:color w:val="323232"/>
              </w:rPr>
            </w:pPr>
            <w:r w:rsidRPr="00714793">
              <w:rPr>
                <w:rFonts w:ascii="Arial" w:hAnsi="Arial"/>
                <w:color w:val="323232"/>
              </w:rPr>
              <w:t>Ejecutivo Comercial</w:t>
            </w:r>
          </w:p>
          <w:p w:rsidRPr="00714793" w:rsidR="001D69E6" w:rsidP="001D69E6" w:rsidRDefault="001D69E6" w14:paraId="675BE672" w14:textId="77777777">
            <w:pPr>
              <w:pStyle w:val="BULLET"/>
              <w:rPr>
                <w:rFonts w:ascii="Arial" w:hAnsi="Arial"/>
                <w:color w:val="323232"/>
              </w:rPr>
            </w:pPr>
            <w:r w:rsidRPr="00714793">
              <w:rPr>
                <w:rFonts w:ascii="Arial" w:hAnsi="Arial"/>
                <w:color w:val="323232"/>
              </w:rPr>
              <w:t>Relacionador Laboral</w:t>
            </w:r>
          </w:p>
          <w:p w:rsidRPr="00714793" w:rsidR="001D69E6" w:rsidP="001D69E6" w:rsidRDefault="001D69E6" w14:paraId="4BA48545" w14:textId="77777777">
            <w:pPr>
              <w:pStyle w:val="BULLET"/>
              <w:rPr>
                <w:rFonts w:ascii="Arial" w:hAnsi="Arial"/>
                <w:color w:val="323232"/>
              </w:rPr>
            </w:pPr>
            <w:r w:rsidRPr="00714793">
              <w:rPr>
                <w:rFonts w:ascii="Arial" w:hAnsi="Arial"/>
                <w:color w:val="323232"/>
              </w:rPr>
              <w:t>Cajero</w:t>
            </w:r>
          </w:p>
          <w:p w:rsidRPr="00714793" w:rsidR="001D69E6" w:rsidP="001D69E6" w:rsidRDefault="001D69E6" w14:paraId="01998A74" w14:textId="77777777">
            <w:pPr>
              <w:pStyle w:val="BULLET"/>
              <w:rPr>
                <w:rFonts w:ascii="Arial" w:hAnsi="Arial"/>
                <w:color w:val="323232"/>
              </w:rPr>
            </w:pPr>
            <w:r w:rsidRPr="00714793">
              <w:rPr>
                <w:rFonts w:ascii="Arial" w:hAnsi="Arial"/>
                <w:color w:val="323232"/>
              </w:rPr>
              <w:t>Asistente Ejecutivo</w:t>
            </w:r>
          </w:p>
          <w:p w:rsidRPr="00714793" w:rsidR="001D69E6" w:rsidP="001D69E6" w:rsidRDefault="001D69E6" w14:paraId="7A612435" w14:textId="77777777">
            <w:pPr>
              <w:pStyle w:val="BULLET"/>
              <w:numPr>
                <w:ilvl w:val="0"/>
                <w:numId w:val="0"/>
              </w:numPr>
              <w:ind w:left="720"/>
              <w:rPr>
                <w:rFonts w:ascii="Arial" w:hAnsi="Arial"/>
                <w:color w:val="323232"/>
              </w:rPr>
            </w:pPr>
          </w:p>
        </w:tc>
      </w:tr>
      <w:tr w:rsidRPr="00714793" w:rsidR="001D69E6" w:rsidTr="001072D4" w14:paraId="62D6D2EB" w14:textId="77777777">
        <w:trPr>
          <w:trHeight w:val="2183"/>
        </w:trPr>
        <w:tc>
          <w:tcPr>
            <w:tcW w:w="1527" w:type="pct"/>
            <w:shd w:val="clear" w:color="auto" w:fill="F2F2F2" w:themeFill="background1" w:themeFillShade="F2"/>
            <w:vAlign w:val="center"/>
          </w:tcPr>
          <w:p w:rsidR="00714793" w:rsidP="001D69E6" w:rsidRDefault="001D69E6" w14:paraId="58482109" w14:textId="77777777">
            <w:pPr>
              <w:pStyle w:val="TEXTOS"/>
              <w:jc w:val="left"/>
              <w:rPr>
                <w:rFonts w:ascii="Arial" w:hAnsi="Arial"/>
                <w:color w:val="323232"/>
                <w:lang w:val="es-ES" w:eastAsia="es-ES"/>
              </w:rPr>
            </w:pPr>
            <w:r w:rsidRPr="00714793">
              <w:rPr>
                <w:rFonts w:ascii="Arial" w:hAnsi="Arial"/>
                <w:color w:val="323232"/>
                <w:lang w:val="es-ES" w:eastAsia="es-ES"/>
              </w:rPr>
              <w:t xml:space="preserve">PERSONAL </w:t>
            </w:r>
          </w:p>
          <w:p w:rsidRPr="00714793" w:rsidR="001D69E6" w:rsidP="001D69E6" w:rsidRDefault="008007FB" w14:paraId="35DDC7DD" w14:textId="11F0A720">
            <w:pPr>
              <w:pStyle w:val="TEXTOS"/>
              <w:jc w:val="left"/>
              <w:rPr>
                <w:rFonts w:ascii="Arial" w:hAnsi="Arial"/>
                <w:color w:val="323232"/>
                <w:lang w:val="es-ES" w:eastAsia="es-ES"/>
              </w:rPr>
            </w:pPr>
            <w:r w:rsidRPr="00714793">
              <w:rPr>
                <w:rFonts w:ascii="Arial" w:hAnsi="Arial"/>
                <w:color w:val="323232"/>
                <w:lang w:val="es-ES" w:eastAsia="es-ES"/>
              </w:rPr>
              <w:t>OPERATIVO</w:t>
            </w:r>
          </w:p>
        </w:tc>
        <w:tc>
          <w:tcPr>
            <w:tcW w:w="1441" w:type="pct"/>
            <w:shd w:val="clear" w:color="auto" w:fill="auto"/>
            <w:vAlign w:val="center"/>
          </w:tcPr>
          <w:p w:rsidRPr="00714793" w:rsidR="001D69E6" w:rsidP="001D69E6" w:rsidRDefault="001D69E6" w14:paraId="18492934" w14:textId="77777777">
            <w:pPr>
              <w:pStyle w:val="TEXTOS"/>
              <w:jc w:val="left"/>
              <w:rPr>
                <w:rFonts w:ascii="Arial" w:hAnsi="Arial"/>
                <w:color w:val="323232"/>
                <w:lang w:val="es-ES" w:eastAsia="es-ES"/>
              </w:rPr>
            </w:pPr>
            <w:r w:rsidRPr="00714793">
              <w:rPr>
                <w:rFonts w:ascii="Arial" w:hAnsi="Arial"/>
                <w:color w:val="323232"/>
                <w:lang w:val="es-ES" w:eastAsia="es-ES"/>
              </w:rPr>
              <w:t>Ejecutar y apoyar las actividades administrativas o manuales de la empresa.</w:t>
            </w:r>
          </w:p>
        </w:tc>
        <w:tc>
          <w:tcPr>
            <w:tcW w:w="2032" w:type="pct"/>
            <w:shd w:val="clear" w:color="auto" w:fill="auto"/>
          </w:tcPr>
          <w:p w:rsidRPr="00714793" w:rsidR="001D69E6" w:rsidP="001D69E6" w:rsidRDefault="001D69E6" w14:paraId="49BE610B" w14:textId="77777777">
            <w:pPr>
              <w:pStyle w:val="BULLET"/>
              <w:numPr>
                <w:ilvl w:val="0"/>
                <w:numId w:val="0"/>
              </w:numPr>
              <w:ind w:left="720"/>
              <w:rPr>
                <w:rFonts w:ascii="Arial" w:hAnsi="Arial"/>
                <w:color w:val="323232"/>
              </w:rPr>
            </w:pPr>
          </w:p>
          <w:p w:rsidRPr="00714793" w:rsidR="001D69E6" w:rsidP="001D69E6" w:rsidRDefault="001D69E6" w14:paraId="279DC2D5" w14:textId="77777777">
            <w:pPr>
              <w:pStyle w:val="BULLET"/>
              <w:rPr>
                <w:rFonts w:ascii="Arial" w:hAnsi="Arial"/>
                <w:color w:val="323232"/>
              </w:rPr>
            </w:pPr>
            <w:r w:rsidRPr="00714793">
              <w:rPr>
                <w:rFonts w:ascii="Arial" w:hAnsi="Arial"/>
                <w:color w:val="323232"/>
              </w:rPr>
              <w:t>Auxiliar de equipos</w:t>
            </w:r>
          </w:p>
          <w:p w:rsidRPr="00714793" w:rsidR="001D69E6" w:rsidP="001D69E6" w:rsidRDefault="001D69E6" w14:paraId="6A482511" w14:textId="77777777">
            <w:pPr>
              <w:pStyle w:val="BULLET"/>
              <w:rPr>
                <w:rFonts w:ascii="Arial" w:hAnsi="Arial"/>
                <w:color w:val="323232"/>
              </w:rPr>
            </w:pPr>
            <w:r w:rsidRPr="00714793">
              <w:rPr>
                <w:rFonts w:ascii="Arial" w:hAnsi="Arial"/>
                <w:color w:val="323232"/>
              </w:rPr>
              <w:t>Auxiliar de aseo</w:t>
            </w:r>
          </w:p>
          <w:p w:rsidRPr="00714793" w:rsidR="001D69E6" w:rsidP="001D69E6" w:rsidRDefault="001D69E6" w14:paraId="6CC2E626" w14:textId="77777777">
            <w:pPr>
              <w:pStyle w:val="BULLET"/>
              <w:rPr>
                <w:rFonts w:ascii="Arial" w:hAnsi="Arial"/>
                <w:color w:val="323232"/>
              </w:rPr>
            </w:pPr>
            <w:r w:rsidRPr="00714793">
              <w:rPr>
                <w:rFonts w:ascii="Arial" w:hAnsi="Arial"/>
                <w:color w:val="323232"/>
              </w:rPr>
              <w:t>Auxiliar de Apoyo</w:t>
            </w:r>
          </w:p>
          <w:p w:rsidRPr="00714793" w:rsidR="001D69E6" w:rsidP="001D69E6" w:rsidRDefault="001D69E6" w14:paraId="0C042C01" w14:textId="77777777">
            <w:pPr>
              <w:pStyle w:val="BULLET"/>
              <w:rPr>
                <w:rFonts w:ascii="Arial" w:hAnsi="Arial"/>
                <w:color w:val="323232"/>
              </w:rPr>
            </w:pPr>
            <w:r w:rsidRPr="00714793">
              <w:rPr>
                <w:rFonts w:ascii="Arial" w:hAnsi="Arial"/>
                <w:color w:val="323232"/>
              </w:rPr>
              <w:t>Conductor</w:t>
            </w:r>
          </w:p>
          <w:p w:rsidRPr="00714793" w:rsidR="001D69E6" w:rsidP="001D69E6" w:rsidRDefault="001D69E6" w14:paraId="1718E0EE" w14:textId="77777777">
            <w:pPr>
              <w:pStyle w:val="BULLET"/>
              <w:rPr>
                <w:rFonts w:ascii="Arial" w:hAnsi="Arial"/>
                <w:color w:val="323232"/>
              </w:rPr>
            </w:pPr>
            <w:r w:rsidRPr="00714793">
              <w:rPr>
                <w:rFonts w:ascii="Arial" w:hAnsi="Arial"/>
                <w:color w:val="323232"/>
              </w:rPr>
              <w:t>Estafeta</w:t>
            </w:r>
          </w:p>
          <w:p w:rsidRPr="00714793" w:rsidR="001D69E6" w:rsidP="001D69E6" w:rsidRDefault="001D69E6" w14:paraId="3079D7A3" w14:textId="77777777">
            <w:pPr>
              <w:pStyle w:val="BULLET"/>
              <w:rPr>
                <w:rFonts w:ascii="Arial" w:hAnsi="Arial"/>
                <w:color w:val="323232"/>
              </w:rPr>
            </w:pPr>
            <w:r w:rsidRPr="00714793">
              <w:rPr>
                <w:rFonts w:ascii="Arial" w:hAnsi="Arial"/>
                <w:color w:val="323232"/>
              </w:rPr>
              <w:t>Operador Sala de Seguridad</w:t>
            </w:r>
          </w:p>
          <w:p w:rsidRPr="00714793" w:rsidR="001D69E6" w:rsidP="001D69E6" w:rsidRDefault="001D69E6" w14:paraId="4D526580" w14:textId="77777777">
            <w:pPr>
              <w:pStyle w:val="BULLET"/>
              <w:rPr>
                <w:rFonts w:ascii="Arial" w:hAnsi="Arial"/>
                <w:color w:val="323232"/>
              </w:rPr>
            </w:pPr>
            <w:r w:rsidRPr="00714793">
              <w:rPr>
                <w:rFonts w:ascii="Arial" w:hAnsi="Arial"/>
                <w:color w:val="323232"/>
              </w:rPr>
              <w:t>Guardias de Seguridad</w:t>
            </w:r>
          </w:p>
          <w:p w:rsidRPr="00714793" w:rsidR="001D69E6" w:rsidP="001D69E6" w:rsidRDefault="001D69E6" w14:paraId="6D0CBECE" w14:textId="77777777">
            <w:pPr>
              <w:pStyle w:val="BULLET"/>
              <w:rPr>
                <w:rFonts w:ascii="Arial" w:hAnsi="Arial"/>
                <w:color w:val="323232"/>
              </w:rPr>
            </w:pPr>
            <w:r w:rsidRPr="00714793">
              <w:rPr>
                <w:rFonts w:ascii="Arial" w:hAnsi="Arial"/>
                <w:color w:val="323232"/>
              </w:rPr>
              <w:t>Jefe de Área</w:t>
            </w:r>
          </w:p>
          <w:p w:rsidRPr="00714793" w:rsidR="001D69E6" w:rsidP="001D69E6" w:rsidRDefault="001D69E6" w14:paraId="1D00E6D7" w14:textId="77777777">
            <w:pPr>
              <w:pStyle w:val="BULLET"/>
              <w:rPr>
                <w:rFonts w:ascii="Arial" w:hAnsi="Arial"/>
                <w:color w:val="323232"/>
              </w:rPr>
            </w:pPr>
            <w:r w:rsidRPr="00714793">
              <w:rPr>
                <w:rFonts w:ascii="Arial" w:hAnsi="Arial"/>
                <w:color w:val="323232"/>
              </w:rPr>
              <w:t>Bodeguero</w:t>
            </w:r>
          </w:p>
          <w:p w:rsidRPr="00714793" w:rsidR="001D69E6" w:rsidP="001D69E6" w:rsidRDefault="001D69E6" w14:paraId="46A47F47" w14:textId="77777777">
            <w:pPr>
              <w:pStyle w:val="BULLET"/>
              <w:rPr>
                <w:rFonts w:ascii="Arial" w:hAnsi="Arial"/>
                <w:color w:val="323232"/>
              </w:rPr>
            </w:pPr>
            <w:r w:rsidRPr="00714793">
              <w:rPr>
                <w:rFonts w:ascii="Arial" w:hAnsi="Arial"/>
                <w:color w:val="323232"/>
              </w:rPr>
              <w:t>Mecánicos</w:t>
            </w:r>
          </w:p>
          <w:p w:rsidRPr="00714793" w:rsidR="001D69E6" w:rsidP="001D69E6" w:rsidRDefault="001D69E6" w14:paraId="2FB390F9" w14:textId="77777777">
            <w:pPr>
              <w:pStyle w:val="BULLET"/>
              <w:rPr>
                <w:rFonts w:ascii="Arial" w:hAnsi="Arial"/>
                <w:color w:val="323232"/>
              </w:rPr>
            </w:pPr>
            <w:r w:rsidRPr="00714793">
              <w:rPr>
                <w:rFonts w:ascii="Arial" w:hAnsi="Arial"/>
                <w:color w:val="323232"/>
              </w:rPr>
              <w:t>Electricistas</w:t>
            </w:r>
          </w:p>
          <w:p w:rsidRPr="00714793" w:rsidR="001D69E6" w:rsidP="001D69E6" w:rsidRDefault="001D69E6" w14:paraId="16CD738E" w14:textId="77777777">
            <w:pPr>
              <w:pStyle w:val="BULLET"/>
              <w:numPr>
                <w:ilvl w:val="0"/>
                <w:numId w:val="0"/>
              </w:numPr>
              <w:ind w:left="720"/>
              <w:rPr>
                <w:rFonts w:ascii="Arial" w:hAnsi="Arial"/>
                <w:color w:val="323232"/>
              </w:rPr>
            </w:pPr>
          </w:p>
        </w:tc>
      </w:tr>
    </w:tbl>
    <w:p w:rsidR="001072D4" w:rsidRDefault="001072D4" w14:paraId="32F0B0CE" w14:textId="62B53F19">
      <w:pPr>
        <w:spacing w:after="0" w:line="240" w:lineRule="auto"/>
        <w:jc w:val="left"/>
      </w:pPr>
      <w:r>
        <w:br w:type="page"/>
      </w:r>
    </w:p>
    <w:p w:rsidRPr="00C67D61" w:rsidR="00714793" w:rsidP="00714793" w:rsidRDefault="00714793" w14:paraId="1E5DE8FF" w14:textId="25E46AB7">
      <w:pPr>
        <w:pStyle w:val="Ttulo2"/>
      </w:pPr>
      <w:bookmarkStart w:name="_Toc169678898" w:id="137"/>
      <w:bookmarkStart w:name="_Toc7476323" w:id="138"/>
      <w:bookmarkStart w:name="_Toc9896514" w:id="139"/>
      <w:r>
        <w:t>A</w:t>
      </w:r>
      <w:r w:rsidRPr="00C67D61">
        <w:t xml:space="preserve">nexo </w:t>
      </w:r>
      <w:r w:rsidR="00DC0B0F">
        <w:t>3</w:t>
      </w:r>
      <w:r>
        <w:t xml:space="preserve"> - P</w:t>
      </w:r>
      <w:r w:rsidRPr="00C67D61">
        <w:t>rotocolos MINSAL</w:t>
      </w:r>
      <w:bookmarkEnd w:id="137"/>
    </w:p>
    <w:p w:rsidRPr="00C67D61" w:rsidR="00714793" w:rsidP="00714793" w:rsidRDefault="00714793" w14:paraId="13C050FC" w14:textId="77777777">
      <w:pPr>
        <w:pStyle w:val="Ttulo3"/>
      </w:pPr>
      <w:bookmarkStart w:name="_Toc9896517" w:id="140"/>
      <w:bookmarkStart w:name="_Toc169678899" w:id="141"/>
      <w:r>
        <w:t>E</w:t>
      </w:r>
      <w:r w:rsidRPr="00C67D61">
        <w:t xml:space="preserve">xposición de radiación </w:t>
      </w:r>
      <w:bookmarkEnd w:id="140"/>
      <w:r>
        <w:t>UV</w:t>
      </w:r>
      <w:bookmarkEnd w:id="141"/>
    </w:p>
    <w:p w:rsidRPr="00C67D61" w:rsidR="00714793" w:rsidP="00714793" w:rsidRDefault="00714793" w14:paraId="53EF9EED" w14:textId="77777777">
      <w:r w:rsidRPr="00C67D61">
        <w:t>La empresa adoptará las medidas necesarias para proteger eficazmente a los trabajadores cuando puedan estar expuestos a radiación ultravioleta. Para estos efectos los Contratos de Trabajo y el Reglamento Interno de Orden, Higiene y seguridad, especificará el uso de los elementos protectores correspondientes, de conformidad con las disposiciones del Reglamento sobre Condiciones Sanitarias y Ambientales Básicas en los Lugares de Trabajo”. De conformidad al Art. 19º Ley Nº 20.096, Art. 184° del Código del Trabajo y Art. 67° ley Nº 16.744.</w:t>
      </w:r>
    </w:p>
    <w:p w:rsidRPr="00C67D61" w:rsidR="00714793" w:rsidP="00714793" w:rsidRDefault="00714793" w14:paraId="2AB0B999" w14:textId="77777777">
      <w:pPr>
        <w:rPr>
          <w:color w:val="45CB63" w:themeColor="text2" w:themeTint="99"/>
        </w:rPr>
      </w:pPr>
      <w:r w:rsidRPr="00C67D61">
        <w:t>Los bloqueadores, anteojos y otros dispositivos o productos protectores de la quemadura solar, deberán llevar indicaciones que señalen el factor de protección relativo a la equivalencia del tiempo de exposición a la radiación ultravioleta sin protector, indicando su efectividad ante diferentes grados de deterioro de la capa de ozono. De conformidad al Art. 21º Ley Nº 20.096.</w:t>
      </w:r>
    </w:p>
    <w:p w:rsidRPr="00C67D61" w:rsidR="00714793" w:rsidP="00714793" w:rsidRDefault="00714793" w14:paraId="58CCF1B5" w14:textId="77777777">
      <w:r w:rsidRPr="00C67D61">
        <w:t>Los trabajadores expuestos a radiación UV son los que ejecutan labores sometidos a radiación solar directa en días comprendidos entre el 1° de septiembre y el 31 de marzo, entre las 10.00 y las 17.00 horas, y aquellos que desempeñan funciones habituales bajo radiación UV solar directa con un índice UV igual o superior a 6, en cualquier época del año, de acuerdo a lo dispuesto en los Art. 109 a y 109 b D.S N° 594.</w:t>
      </w:r>
    </w:p>
    <w:p w:rsidRPr="00C67D61" w:rsidR="00714793" w:rsidP="00714793" w:rsidRDefault="00714793" w14:paraId="49617F66" w14:textId="77777777">
      <w:r w:rsidRPr="00C67D61">
        <w:t>La empresa con trabajadores expuestos a radiación UV de origen solar está obligada a realizar una gestión de riesgo que incluya:</w:t>
      </w:r>
    </w:p>
    <w:p w:rsidRPr="00C67D61" w:rsidR="00714793" w:rsidP="00714793" w:rsidRDefault="00714793" w14:paraId="3C61534E" w14:textId="77777777">
      <w:pPr>
        <w:pStyle w:val="Prrafodelista"/>
      </w:pPr>
      <w:r w:rsidRPr="00C67D61">
        <w:t>Informar a los trabajadores sobre los riesgos de exposición a radiación UV.</w:t>
      </w:r>
    </w:p>
    <w:p w:rsidRPr="00C67D61" w:rsidR="00714793" w:rsidP="00714793" w:rsidRDefault="00714793" w14:paraId="7CC5BCB6" w14:textId="77777777">
      <w:pPr>
        <w:pStyle w:val="Prrafodelista"/>
      </w:pPr>
      <w:r w:rsidRPr="00C67D61">
        <w:t>Publicar diariamente el índice UV estimado señalado por la Dirección Meteorológica de Chile y las medidas de control a aplicar, incluyendo los elementos de protección personal.</w:t>
      </w:r>
    </w:p>
    <w:p w:rsidRPr="00714793" w:rsidR="00714793" w:rsidP="00714793" w:rsidRDefault="00714793" w14:paraId="48E5891A" w14:textId="77777777">
      <w:pPr>
        <w:pStyle w:val="Prrafodelista"/>
      </w:pPr>
      <w:r w:rsidRPr="00C67D61">
        <w:t xml:space="preserve">Identificar los puestos de trabajo y los trabajadores con gran exposición que requieran </w:t>
      </w:r>
      <w:r w:rsidRPr="00714793">
        <w:t>medidas de protección adicionales.</w:t>
      </w:r>
    </w:p>
    <w:p w:rsidRPr="00714793" w:rsidR="00714793" w:rsidP="00714793" w:rsidRDefault="00714793" w14:paraId="28C9955F" w14:textId="77777777">
      <w:pPr>
        <w:pStyle w:val="Prrafodelista"/>
      </w:pPr>
      <w:r w:rsidRPr="00714793">
        <w:t xml:space="preserve">Los tipos de medidas a implementar según las indicaciones señaladas en </w:t>
      </w:r>
      <w:r w:rsidRPr="00714793">
        <w:rPr>
          <w:szCs w:val="20"/>
        </w:rPr>
        <w:t xml:space="preserve">la </w:t>
      </w:r>
      <w:hyperlink w:history="1" r:id="rId26">
        <w:r w:rsidRPr="00714793">
          <w:rPr>
            <w:rStyle w:val="Hipervnculo"/>
            <w:color w:val="323232"/>
            <w:szCs w:val="20"/>
          </w:rPr>
          <w:t>Guía técnica de Radiación UV de Origen Solar del Ministerio de Salud</w:t>
        </w:r>
      </w:hyperlink>
      <w:r w:rsidRPr="00714793">
        <w:rPr>
          <w:szCs w:val="20"/>
        </w:rPr>
        <w:t>,</w:t>
      </w:r>
      <w:r w:rsidRPr="00714793">
        <w:t xml:space="preserve"> tales como las ingenieriles, administrativas y elementos de protección personal.</w:t>
      </w:r>
    </w:p>
    <w:p w:rsidRPr="00C67D61" w:rsidR="00714793" w:rsidP="00714793" w:rsidRDefault="00714793" w14:paraId="587418B4" w14:textId="77777777">
      <w:pPr>
        <w:pStyle w:val="Prrafodelista"/>
      </w:pPr>
      <w:r w:rsidRPr="00C67D61">
        <w:t>Implementar un programa práctico teórico para los trabajadores sobre el riesgo y las consecuencias de la exposición a la radiación UV y las medidas preventivas a tomar.</w:t>
      </w:r>
    </w:p>
    <w:p w:rsidR="00714793" w:rsidP="00714793" w:rsidRDefault="00714793" w14:paraId="78E49E42" w14:textId="4FCC68FC">
      <w:pPr>
        <w:adjustRightInd w:val="0"/>
        <w:rPr>
          <w:rFonts w:ascii="Estandar" w:hAnsi="Estandar" w:eastAsia="DINNextLTPro-Light" w:cs="Arial"/>
          <w:color w:val="58595B"/>
        </w:rPr>
      </w:pPr>
    </w:p>
    <w:p w:rsidRPr="00C67D61" w:rsidR="00B327A1" w:rsidP="00714793" w:rsidRDefault="00B327A1" w14:paraId="6FE46828" w14:textId="77777777">
      <w:pPr>
        <w:adjustRightInd w:val="0"/>
        <w:rPr>
          <w:rFonts w:ascii="Estandar" w:hAnsi="Estandar" w:eastAsia="DINNextLTPro-Light" w:cs="Arial"/>
          <w:color w:val="58595B"/>
        </w:rPr>
      </w:pPr>
    </w:p>
    <w:p w:rsidRPr="00C67D61" w:rsidR="00714793" w:rsidP="00714793" w:rsidRDefault="00714793" w14:paraId="75984741" w14:textId="77777777">
      <w:pPr>
        <w:pStyle w:val="Ttulo3"/>
      </w:pPr>
      <w:bookmarkStart w:name="_Toc9896518" w:id="142"/>
      <w:bookmarkStart w:name="_Toc169678900" w:id="143"/>
      <w:r w:rsidRPr="00C67D61">
        <w:t xml:space="preserve">Factores </w:t>
      </w:r>
      <w:r>
        <w:t>d</w:t>
      </w:r>
      <w:r w:rsidRPr="00C67D61">
        <w:t xml:space="preserve">e </w:t>
      </w:r>
      <w:r>
        <w:t>r</w:t>
      </w:r>
      <w:r w:rsidRPr="00C67D61">
        <w:t xml:space="preserve">iesgo </w:t>
      </w:r>
      <w:r>
        <w:t>D</w:t>
      </w:r>
      <w:r w:rsidRPr="00C67D61">
        <w:t xml:space="preserve">e Trastornos Musculoesqueléticos Relacionados </w:t>
      </w:r>
      <w:r>
        <w:t>a</w:t>
      </w:r>
      <w:r w:rsidRPr="00C67D61">
        <w:t>l Trabajo (TMERT)</w:t>
      </w:r>
      <w:bookmarkEnd w:id="142"/>
      <w:bookmarkEnd w:id="143"/>
    </w:p>
    <w:p w:rsidRPr="00C67D61" w:rsidR="00714793" w:rsidP="00714793" w:rsidRDefault="00714793" w14:paraId="6DF27D6D" w14:textId="21284B17">
      <w:pPr>
        <w:rPr>
          <w:rFonts w:eastAsia="Times New Roman"/>
        </w:rPr>
      </w:pPr>
      <w:r w:rsidRPr="00C67D61">
        <w:t xml:space="preserve">La empresa de acuerdo al Art.110 a.1 D.S Nº 594 deberá evaluar los factores de riesgo asociados a trastornos musculoesqueléticos de las extremidades superiores presentes en las tareas de los puestos de </w:t>
      </w:r>
      <w:r w:rsidRPr="00714793">
        <w:t xml:space="preserve">trabajo de su empresa, lo que llevará a cabo conforme a las indicaciones establecidas en la </w:t>
      </w:r>
      <w:hyperlink w:history="1" r:id="rId27">
        <w:r w:rsidRPr="00714793">
          <w:rPr>
            <w:rStyle w:val="Hipervnculo"/>
            <w:rFonts w:eastAsia="Times New Roman"/>
            <w:color w:val="323232"/>
          </w:rPr>
          <w:t>Norma Técnica de Identificación y Evaluación de Factores de Riesgo de Trastornos Musculoesqueléticos Relacionados al Trabajo (T</w:t>
        </w:r>
        <w:r w:rsidR="00144844">
          <w:rPr>
            <w:rStyle w:val="Hipervnculo"/>
            <w:rFonts w:eastAsia="Times New Roman"/>
            <w:color w:val="323232"/>
          </w:rPr>
          <w:t>MERT</w:t>
        </w:r>
        <w:r w:rsidRPr="00714793">
          <w:rPr>
            <w:rStyle w:val="Hipervnculo"/>
            <w:rFonts w:eastAsia="Times New Roman"/>
            <w:color w:val="323232"/>
          </w:rPr>
          <w:t>)</w:t>
        </w:r>
      </w:hyperlink>
      <w:r w:rsidRPr="00714793">
        <w:rPr>
          <w:rFonts w:eastAsia="Times New Roman"/>
        </w:rPr>
        <w:t xml:space="preserve"> </w:t>
      </w:r>
      <w:r w:rsidRPr="00714793">
        <w:t>dictada por el Decreto Nº 804 Exento del Ministerio de Salud.</w:t>
      </w:r>
    </w:p>
    <w:p w:rsidRPr="00C67D61" w:rsidR="00714793" w:rsidP="00714793" w:rsidRDefault="00714793" w14:paraId="0AC29F55" w14:textId="77777777">
      <w:pPr>
        <w:pStyle w:val="Sinespaciado"/>
      </w:pPr>
      <w:r w:rsidRPr="00C67D61">
        <w:t>Los factores de riesgo a evaluar son:</w:t>
      </w:r>
    </w:p>
    <w:p w:rsidRPr="00C67D61" w:rsidR="00714793" w:rsidP="00714793" w:rsidRDefault="00714793" w14:paraId="67674689" w14:textId="77777777">
      <w:pPr>
        <w:pStyle w:val="Prrafodelista"/>
      </w:pPr>
      <w:r w:rsidRPr="00C67D61">
        <w:t>Repetitividad de las acciones técnicas involucradas en la tarea realizada en el puesto de trabajo.</w:t>
      </w:r>
    </w:p>
    <w:p w:rsidRPr="00C67D61" w:rsidR="00714793" w:rsidP="00714793" w:rsidRDefault="00714793" w14:paraId="0009DAA1" w14:textId="77777777">
      <w:pPr>
        <w:pStyle w:val="Prrafodelista"/>
      </w:pPr>
      <w:r w:rsidRPr="00C67D61">
        <w:t>Fuerza ejercida por el trabajador durante la ejecución de las acciones técnicas necesarias para el cumplimiento de la tarea.</w:t>
      </w:r>
    </w:p>
    <w:p w:rsidRPr="00C67D61" w:rsidR="00714793" w:rsidP="00714793" w:rsidRDefault="00714793" w14:paraId="1514F256" w14:textId="77777777">
      <w:pPr>
        <w:pStyle w:val="Prrafodelista"/>
      </w:pPr>
      <w:r w:rsidRPr="00C67D61">
        <w:t>Posturas forzadas adoptadas por el trabajador durante la ejecución de las acciones técnicas necesarias para el cumplimiento de la tarea.</w:t>
      </w:r>
    </w:p>
    <w:p w:rsidRPr="00977958" w:rsidR="00714793" w:rsidP="00714793" w:rsidRDefault="00714793" w14:paraId="5FA18849" w14:textId="77777777">
      <w:r w:rsidRPr="00C67D61">
        <w:t>La empresa deberá informar a sus trabajadores sobre los factores a los que están expuestos, las medidas preventivas y los métodos correctos de trabajo pertinentes a la actividad que desarrollan. Esta información deberá realizarse a las personas involucradas, cada vez que se asigne a un trabajador a un puesto de trabajo que implique dichos riesgos y cada vez que se modifiquen los procesos productivos o los lugares de trabajo.</w:t>
      </w:r>
      <w:r w:rsidRPr="00C67D61">
        <w:rPr>
          <w:color w:val="45CB63" w:themeColor="text2" w:themeTint="99"/>
        </w:rPr>
        <w:t xml:space="preserve"> </w:t>
      </w:r>
      <w:r w:rsidRPr="00C67D61">
        <w:t>La información a los trabajadores deberá constar por escrito y contemplar los contenidos mínimos establecidos en la referida Norma Técnica del Ministerio de Salud, dejando constancia de su realización. De Conformidad al Art. 110 a.3 D. S Nº 594</w:t>
      </w:r>
    </w:p>
    <w:p w:rsidRPr="00C67D61" w:rsidR="00714793" w:rsidP="00714793" w:rsidRDefault="00714793" w14:paraId="52F6451C" w14:textId="77777777">
      <w:r w:rsidRPr="00C67D61">
        <w:t xml:space="preserve">El Ministerio de Salud </w:t>
      </w:r>
      <w:r w:rsidRPr="00714793">
        <w:t>elaboró un </w:t>
      </w:r>
      <w:hyperlink w:tgtFrame="_blank" w:history="1" r:id="rId28">
        <w:r w:rsidRPr="00714793">
          <w:rPr>
            <w:rStyle w:val="Hipervnculo"/>
            <w:rFonts w:eastAsia="Times New Roman"/>
            <w:color w:val="323232"/>
          </w:rPr>
          <w:t>Protocolo de Vigilancia para Trabajadores Expuestos a Factores de Riesgo de Trastornos Musculo-Esqueléticos de Extremidades Superiores Relacionas con el Trabajo (TMERT-EESS)</w:t>
        </w:r>
        <w:r w:rsidRPr="00714793">
          <w:rPr>
            <w:rStyle w:val="Hipervnculo"/>
            <w:rFonts w:ascii="Estandar Bold" w:hAnsi="Estandar Bold" w:eastAsia="Times New Roman" w:cs="Estandar Bold"/>
            <w:b/>
            <w:bCs/>
            <w:iCs/>
            <w:color w:val="323232"/>
          </w:rPr>
          <w:t> </w:t>
        </w:r>
      </w:hyperlink>
      <w:r w:rsidRPr="00714793">
        <w:t>el cual fue aprobado por la Resolución Exenta Nº 503 del 03 de agosto de 2012 del Ministerio de Salud.</w:t>
      </w:r>
    </w:p>
    <w:p w:rsidR="00714793" w:rsidP="00714793" w:rsidRDefault="00714793" w14:paraId="4CC61CB6" w14:textId="77777777">
      <w:pPr>
        <w:spacing w:after="0" w:line="240" w:lineRule="auto"/>
        <w:jc w:val="left"/>
        <w:rPr>
          <w:rFonts w:ascii="Estandar" w:hAnsi="Estandar" w:cs="Arial"/>
          <w:b/>
          <w:sz w:val="20"/>
        </w:rPr>
      </w:pPr>
      <w:r>
        <w:rPr>
          <w:rFonts w:ascii="Estandar" w:hAnsi="Estandar" w:cs="Arial"/>
          <w:b/>
          <w:sz w:val="20"/>
        </w:rPr>
        <w:br w:type="page"/>
      </w:r>
    </w:p>
    <w:p w:rsidRPr="00C67D61" w:rsidR="00714793" w:rsidP="00714793" w:rsidRDefault="00714793" w14:paraId="67484E47" w14:textId="77777777">
      <w:pPr>
        <w:pStyle w:val="Ttulo3"/>
      </w:pPr>
      <w:bookmarkStart w:name="_Toc9896519" w:id="144"/>
      <w:bookmarkStart w:name="_Toc169678901" w:id="145"/>
      <w:r w:rsidRPr="00C67D61">
        <w:t xml:space="preserve">Protocolo </w:t>
      </w:r>
      <w:r>
        <w:t>r</w:t>
      </w:r>
      <w:r w:rsidRPr="00C67D61">
        <w:t xml:space="preserve">iesgos </w:t>
      </w:r>
      <w:r>
        <w:t>p</w:t>
      </w:r>
      <w:r w:rsidRPr="00C67D61">
        <w:t>sicosociales</w:t>
      </w:r>
      <w:bookmarkEnd w:id="144"/>
      <w:bookmarkEnd w:id="145"/>
    </w:p>
    <w:p w:rsidR="00DE0A26" w:rsidP="00DE0A26" w:rsidRDefault="00714793" w14:paraId="42B3B45D" w14:textId="77777777">
      <w:bookmarkStart w:name="_Hlk119941458" w:id="146"/>
      <w:r w:rsidRPr="00C67D61">
        <w:t xml:space="preserve">Los riesgos psicosociales son entendidos como todas las situaciones y condiciones del trabajo que se relacionan con el tipo de organización, el contenido del trabajo y la ejecución de la tarea, los cuales tienen la capacidad de afectar, en forma negativa, el bienestar y la salud (física, psíquica y/o social) de las personas y sus condiciones de trabajo. </w:t>
      </w:r>
      <w:r w:rsidR="00DE0A26">
        <w:t xml:space="preserve">Las siguientes son dimensiones de riesgos psicosociales que pueden </w:t>
      </w:r>
      <w:bookmarkEnd w:id="146"/>
      <w:r w:rsidR="00DE0A26">
        <w:t>contener factores de riesgo a los que se esté expuesto en la organización:</w:t>
      </w:r>
    </w:p>
    <w:p w:rsidR="00DE0A26" w:rsidP="00DE0A26" w:rsidRDefault="00DE0A26" w14:paraId="031B3D83" w14:textId="2AAE6D0E">
      <w:pPr>
        <w:pStyle w:val="Prrafodelista"/>
        <w:numPr>
          <w:ilvl w:val="0"/>
          <w:numId w:val="21"/>
        </w:numPr>
      </w:pPr>
      <w:r>
        <w:t>Carga de trabajo: exigencias sobre trabajadores y trabajadoras para cumplir con una cantidad de tareas en un tiempo acotado o limitado.</w:t>
      </w:r>
    </w:p>
    <w:p w:rsidR="00DE0A26" w:rsidP="00DE0A26" w:rsidRDefault="00DE0A26" w14:paraId="47138961" w14:textId="40679DC4">
      <w:pPr>
        <w:pStyle w:val="Prrafodelista"/>
        <w:numPr>
          <w:ilvl w:val="0"/>
          <w:numId w:val="21"/>
        </w:numPr>
      </w:pPr>
      <w:r>
        <w:t>Exigencias emocionales: capacidad de entender la situación emocional de otras personas que suele llevar a confundir sentimientos personales con los de la otra persona (cliente, usuario, alumno, paciente) también exigencia de con de las propias emociones durante el trabajo.</w:t>
      </w:r>
    </w:p>
    <w:p w:rsidR="00DE0A26" w:rsidP="00DE0A26" w:rsidRDefault="00DE0A26" w14:paraId="538A3052" w14:textId="715ADA6A">
      <w:pPr>
        <w:pStyle w:val="Prrafodelista"/>
        <w:numPr>
          <w:ilvl w:val="0"/>
          <w:numId w:val="21"/>
        </w:numPr>
      </w:pPr>
      <w:r>
        <w:t>Desarrollo profesional: oportunidad de poner en práctica, desarrollar o adquirir conocimientos y habilidades en el trabajo.</w:t>
      </w:r>
    </w:p>
    <w:p w:rsidR="00DE0A26" w:rsidP="00DE0A26" w:rsidRDefault="00DE0A26" w14:paraId="776CA1B6" w14:textId="74BBFB6B">
      <w:pPr>
        <w:pStyle w:val="Prrafodelista"/>
        <w:numPr>
          <w:ilvl w:val="0"/>
          <w:numId w:val="21"/>
        </w:numPr>
      </w:pPr>
      <w:r>
        <w:t>Reconocimiento y claridad de rol: reconocimiento respeto y rectitud en el trato de persona desde la jefatura, incluye definición de roles y responsabilidades.</w:t>
      </w:r>
    </w:p>
    <w:p w:rsidR="00DE0A26" w:rsidP="00DE0A26" w:rsidRDefault="00DE0A26" w14:paraId="1D84C0D9" w14:textId="7549CBB8">
      <w:pPr>
        <w:pStyle w:val="Prrafodelista"/>
        <w:numPr>
          <w:ilvl w:val="0"/>
          <w:numId w:val="21"/>
        </w:numPr>
      </w:pPr>
      <w:r>
        <w:t>Conflicto de rol: sensación de molestia con las tareas que se consideran en congruentes entre sí, o por estar fuera del rol asignado.</w:t>
      </w:r>
    </w:p>
    <w:p w:rsidR="00DE0A26" w:rsidP="00DE0A26" w:rsidRDefault="00DE0A26" w14:paraId="08E716E2" w14:textId="0200AFA1">
      <w:pPr>
        <w:pStyle w:val="Prrafodelista"/>
        <w:numPr>
          <w:ilvl w:val="0"/>
          <w:numId w:val="21"/>
        </w:numPr>
      </w:pPr>
      <w:r>
        <w:t xml:space="preserve">Calidad de liderazgo: expresión del mando en una jefatura manifestada en planificación del trabajo, resolución de conflictos, colaboración con subordinado y entrega de directrices de manera civilizada </w:t>
      </w:r>
    </w:p>
    <w:p w:rsidR="00DE0A26" w:rsidP="00DE0A26" w:rsidRDefault="00DE0A26" w14:paraId="24658B9C" w14:textId="144A7BC7">
      <w:pPr>
        <w:pStyle w:val="Prrafodelista"/>
        <w:numPr>
          <w:ilvl w:val="0"/>
          <w:numId w:val="21"/>
        </w:numPr>
      </w:pPr>
      <w:r>
        <w:t>Compañerismo: sensación de pertenencia a un grupo o equipo de trabajo.</w:t>
      </w:r>
    </w:p>
    <w:p w:rsidR="00DE0A26" w:rsidP="00DE0A26" w:rsidRDefault="00DE0A26" w14:paraId="66A9994A" w14:textId="2256457B">
      <w:pPr>
        <w:pStyle w:val="Prrafodelista"/>
        <w:numPr>
          <w:ilvl w:val="0"/>
          <w:numId w:val="21"/>
        </w:numPr>
      </w:pPr>
      <w:r>
        <w:t>Inseguridad en condiciones de trabajo: inseguridad ante cambios inesperados o arbitrarios en la forma, tarea, lugares, horarios en que se trabaja.</w:t>
      </w:r>
    </w:p>
    <w:p w:rsidR="00DE0A26" w:rsidP="00DE0A26" w:rsidRDefault="00DE0A26" w14:paraId="136A9FE0" w14:textId="367A594D">
      <w:pPr>
        <w:pStyle w:val="Prrafodelista"/>
        <w:numPr>
          <w:ilvl w:val="0"/>
          <w:numId w:val="21"/>
        </w:numPr>
      </w:pPr>
      <w:r>
        <w:t xml:space="preserve">Equilibrio entre trabajo y vida privada: interferencia del trabajo con la vida privada o a la inversa. </w:t>
      </w:r>
    </w:p>
    <w:p w:rsidR="00DE0A26" w:rsidP="00DE0A26" w:rsidRDefault="00DE0A26" w14:paraId="7C840EBE" w14:textId="0F4B9A18">
      <w:pPr>
        <w:pStyle w:val="Prrafodelista"/>
        <w:numPr>
          <w:ilvl w:val="0"/>
          <w:numId w:val="21"/>
        </w:numPr>
      </w:pPr>
      <w:r>
        <w:t xml:space="preserve">Confianza y justicia organizacional: grado de inseguridad o confianza hacia la institución empleadora, incluyendo la repartición equitativa de tareas y beneficios y solución justa de los conflictos. </w:t>
      </w:r>
    </w:p>
    <w:p w:rsidR="00DE0A26" w:rsidP="00DE0A26" w:rsidRDefault="00DE0A26" w14:paraId="71367BF7" w14:textId="17CE0DE1">
      <w:pPr>
        <w:pStyle w:val="Prrafodelista"/>
        <w:numPr>
          <w:ilvl w:val="0"/>
          <w:numId w:val="21"/>
        </w:numPr>
      </w:pPr>
      <w:r>
        <w:t xml:space="preserve">Vulnerabilidad: temor ante el trato injusto en la institución empleadora o antes represalias por el ejercicio de los derechos. </w:t>
      </w:r>
    </w:p>
    <w:p w:rsidRPr="00C67D61" w:rsidR="00714793" w:rsidP="00DE0A26" w:rsidRDefault="00DE0A26" w14:paraId="5BEFE3AA" w14:textId="6107513B">
      <w:pPr>
        <w:pStyle w:val="Prrafodelista"/>
        <w:numPr>
          <w:ilvl w:val="0"/>
          <w:numId w:val="21"/>
        </w:numPr>
      </w:pPr>
      <w:r>
        <w:t>Violencia y acoso: exposición a conducta intimidatorias, ofensivas y no deseadas.</w:t>
      </w:r>
    </w:p>
    <w:p w:rsidR="00DE0A26" w:rsidP="00714793" w:rsidRDefault="00DE0A26" w14:paraId="30540363" w14:textId="77777777"/>
    <w:p w:rsidRPr="00C67D61" w:rsidR="00714793" w:rsidP="00714793" w:rsidRDefault="00714793" w14:paraId="1CFDE3DA" w14:textId="70C42889">
      <w:r w:rsidRPr="00C67D61">
        <w:t>Los factores de riesgo van acompañados de una serie de problemas de salud, entre los que se incluyen trastornos del comportamiento y enfermedades psicosomáticas. Si es que el trabajador o la trabajadora están expuestos a algún factor de riesgo psicosocial existirán una serie de sintomatologías a nivel individual y de la organización</w:t>
      </w:r>
      <w:r w:rsidR="00DE0A26">
        <w:t xml:space="preserve">. </w:t>
      </w:r>
      <w:r w:rsidRPr="00DE0A26" w:rsidR="00DE0A26">
        <w:t>Quienes están expuestos a riesgos psicosociales laborales podrían presentar consecuencias en el ámbito laboral (despidos, abandono, presentismo, rotación, cambio de funciones, etc.), además de también presentar consecuencias como daños en la salud física (enfermedades cardiovasculares, alteraciones gastrointestinales, afecciones cutáneas, entre otras) y daños en la salud mental (alteraciones de la conducta, de las capacidades cognitivas, emocionales, etcétera).</w:t>
      </w:r>
    </w:p>
    <w:p w:rsidR="00B327A1" w:rsidP="00714793" w:rsidRDefault="00B327A1" w14:paraId="727446CC" w14:textId="77777777">
      <w:r w:rsidRPr="00B327A1">
        <w:t>Como medida protectora en la prevención de riesgos psicosociales se creará un Comité paritario de aplicación del protocolo de riesgos psicosociales, según lo referido por el protocolo de riesgos psicosociales. El comité de aplicación (</w:t>
      </w:r>
      <w:proofErr w:type="spellStart"/>
      <w:r w:rsidRPr="00B327A1">
        <w:t>CdA</w:t>
      </w:r>
      <w:proofErr w:type="spellEnd"/>
      <w:r w:rsidRPr="00B327A1">
        <w:t>) implementará una etapa de sensibilización antes de la aplicación de la encuesta, aplicará el cuestionario CEAL-SM SUSESO al menos al 60% de quienes trabajan en la organización y determinaran el nivel de riesgo y las acciones a planificar para disminuir los niveles de riesgo medio y alto, y para reforzar y potenciar los niveles de riesgo bajo.</w:t>
      </w:r>
    </w:p>
    <w:p w:rsidRPr="00C67D61" w:rsidR="00714793" w:rsidP="00714793" w:rsidRDefault="00714793" w14:paraId="4783F928" w14:textId="523E8E51">
      <w:r w:rsidRPr="00C67D61">
        <w:t xml:space="preserve">El objetivo principal de este protocolo es poder identificar la presencia y el nivel de exposición de todos los trabajadores a los riesgos psicosociales. </w:t>
      </w:r>
      <w:r w:rsidRPr="00714793">
        <w:t xml:space="preserve">La empresa se obliga a evaluar los riesgos psicosociales a los que están expuestos sus colaboradores con el </w:t>
      </w:r>
      <w:hyperlink w:history="1" r:id="rId29">
        <w:r w:rsidRPr="00714793">
          <w:rPr>
            <w:rStyle w:val="Hipervnculo"/>
            <w:color w:val="323232"/>
          </w:rPr>
          <w:t>Protocolo de Vigilancia de Riesgos Psicosociales en el Trabajo del MINSAL</w:t>
        </w:r>
      </w:hyperlink>
      <w:r w:rsidRPr="00714793">
        <w:t xml:space="preserve"> (cuestionario </w:t>
      </w:r>
      <w:r w:rsidR="00E7592A">
        <w:t>CEAL-SM SUSESO</w:t>
      </w:r>
      <w:r w:rsidRPr="00714793">
        <w:t>), e intervenir si la empresa presenta una enfermedad profesional de salud mental, o un nivel de riesgo alto</w:t>
      </w:r>
      <w:r w:rsidR="00E7592A">
        <w:t>.</w:t>
      </w:r>
      <w:r w:rsidR="00B327A1">
        <w:t xml:space="preserve"> </w:t>
      </w:r>
      <w:r w:rsidRPr="00C67D61">
        <w:t xml:space="preserve">La medición de riesgo psicosocial laboral debe realizarse a nivel de centro de trabajo. La empresa realizará la medición de riesgo psicosocial laboral utilizando </w:t>
      </w:r>
      <w:r w:rsidR="00E7592A">
        <w:t>el cuestionario CEAL-SM SUSESO</w:t>
      </w:r>
      <w:r w:rsidRPr="00C67D61">
        <w:t>, siguiendo las normas y metodología establecidas por la SUSESO.</w:t>
      </w:r>
    </w:p>
    <w:p w:rsidRPr="00C67D61" w:rsidR="00714793" w:rsidP="00714793" w:rsidRDefault="00714793" w14:paraId="2CFA4CEC" w14:textId="77777777">
      <w:r w:rsidRPr="00C67D61">
        <w:t>La primera evaluación de riesgo psicosocial laboral debe realizarse cuando la empresa tenga seis meses desde que cuente con trabajadores contratados y un mínimo de 10 trabajadores. No obstante, el organismo administrador o la autoridad puede instruir la evaluación frente a la presentación de una Denuncia Individual de Enfermedad Profesional (DIEP) de posible origen laboral.</w:t>
      </w:r>
    </w:p>
    <w:p w:rsidR="00714793" w:rsidP="00714793" w:rsidRDefault="007948AD" w14:paraId="70B4F41E" w14:textId="07CCB6C7">
      <w:hyperlink w:history="1" r:id="rId30">
        <w:r w:rsidRPr="00714793" w:rsidR="00714793">
          <w:rPr>
            <w:rStyle w:val="Hipervnculo"/>
            <w:color w:val="323232"/>
          </w:rPr>
          <w:t>Resolución Exenta Nº 2580 del ISPCH-Minsal Aprueba el Documento “Instrumento para la Gestión Preventiva del Riesgo Psicosocial en el Trabajo” Elaborado por el Departamento de Salud Ocupacional del ISP.</w:t>
        </w:r>
      </w:hyperlink>
    </w:p>
    <w:p w:rsidR="00714793" w:rsidP="00714793" w:rsidRDefault="00714793" w14:paraId="6906153D" w14:textId="77777777">
      <w:pPr>
        <w:spacing w:after="0" w:line="240" w:lineRule="auto"/>
        <w:jc w:val="left"/>
      </w:pPr>
      <w:r>
        <w:br w:type="page"/>
      </w:r>
    </w:p>
    <w:p w:rsidRPr="00C67D61" w:rsidR="00714793" w:rsidP="00714793" w:rsidRDefault="00714793" w14:paraId="2969A632" w14:textId="2A9A1F3C">
      <w:pPr>
        <w:pStyle w:val="Ttulo3"/>
      </w:pPr>
      <w:bookmarkStart w:name="_Toc9896520" w:id="147"/>
      <w:bookmarkStart w:name="_Toc169678902" w:id="148"/>
      <w:r>
        <w:t>E</w:t>
      </w:r>
      <w:r w:rsidRPr="00C67D61">
        <w:t xml:space="preserve">xposición a ruido ocupacional </w:t>
      </w:r>
      <w:bookmarkEnd w:id="147"/>
      <w:r>
        <w:t>(PREXOR)</w:t>
      </w:r>
      <w:bookmarkEnd w:id="148"/>
    </w:p>
    <w:p w:rsidRPr="00714793" w:rsidR="00714793" w:rsidP="00714793" w:rsidRDefault="00714793" w14:paraId="55198841" w14:textId="77777777">
      <w:pPr>
        <w:rPr>
          <w:rFonts w:eastAsia="Times New Roman"/>
        </w:rPr>
      </w:pPr>
      <w:r w:rsidRPr="00714793">
        <w:t xml:space="preserve">El </w:t>
      </w:r>
      <w:hyperlink w:history="1" r:id="rId31">
        <w:r w:rsidRPr="00714793">
          <w:rPr>
            <w:rStyle w:val="Hipervnculo"/>
            <w:color w:val="323232"/>
          </w:rPr>
          <w:t>Protocolo de Exposición Ocupacional a Ruido PREXOR (2013)</w:t>
        </w:r>
      </w:hyperlink>
      <w:r w:rsidRPr="00714793">
        <w:rPr>
          <w:rStyle w:val="Hipervnculo"/>
          <w:color w:val="323232"/>
        </w:rPr>
        <w:t xml:space="preserve">, </w:t>
      </w:r>
      <w:r w:rsidRPr="00714793">
        <w:t xml:space="preserve">permite evaluar las condiciones de exposición ocupacional a ruido a la que están expuestos los trabajadores en sus lugares de trabajo con el propósito de adoptar medidas de control de ruido oportunas y eficaces para prevenir la Hipoacusia Sensorio Neural Laboral, debe ser difundido y conocido al interior de la empresa, en los distintos niveles jerárquicos, tales como: Empleadores, Trabajadores en general, Expertos en Prevención de Riesgos, Miembros del comité paritario de la empresa, Dirigentes Sindicales. </w:t>
      </w:r>
    </w:p>
    <w:p w:rsidRPr="00C67D61" w:rsidR="00714793" w:rsidP="00714793" w:rsidRDefault="00714793" w14:paraId="4F8D1960" w14:textId="77777777">
      <w:r w:rsidRPr="00C67D61">
        <w:t xml:space="preserve">En trabajadores expuestos al agente físico ruido, la difusión del Protocolo PREXOR debe quedar acreditada mediante «Acta», que indique su realización e incluya a todas las personas que tomaron conocimiento del PREXOR, la cual debe ser remitida a la Autoridad Sanitaria Regional y a la Inspección del Trabajo correspondiente. </w:t>
      </w:r>
    </w:p>
    <w:p w:rsidRPr="00C67D61" w:rsidR="00714793" w:rsidP="00714793" w:rsidRDefault="00714793" w14:paraId="73136A10" w14:textId="77777777">
      <w:r w:rsidRPr="00C67D61">
        <w:t>La aplicación del Protocolo PREXOR es de responsabilidad de los Organismos Administradores de la Ley 16.744, las empresas y trabajadores donde exista exposición ocupacional a ruido. De conformidad al Art. 70 al 82 D.S Nº 594.</w:t>
      </w:r>
    </w:p>
    <w:p w:rsidRPr="00C67D61" w:rsidR="00714793" w:rsidP="00714793" w:rsidRDefault="00714793" w14:paraId="4AD8E11F" w14:textId="77777777">
      <w:r w:rsidRPr="00C67D61">
        <w:t xml:space="preserve">La fiscalización del cumplimiento del Protocolo PREXOR es de responsabilidad de la Autoridad Sanitaria y de la Inspección del Trabajo. </w:t>
      </w:r>
    </w:p>
    <w:p w:rsidRPr="00C67D61" w:rsidR="00714793" w:rsidP="00714793" w:rsidRDefault="00714793" w14:paraId="7D413F18" w14:textId="77777777">
      <w:r w:rsidRPr="00C67D61">
        <w:t xml:space="preserve">Es obligación de los trabajadores expuestos participar activamente en la implementación del Plan de Gestión del Riesgo por Exposición Ocupacional a Ruido, que incluye el Programa de Vigilancia Ambiental (programa de protección auditiva) y Programa de Vigilancia de la Salud (programa de capacitación). </w:t>
      </w:r>
    </w:p>
    <w:p w:rsidRPr="00C67D61" w:rsidR="00714793" w:rsidP="00714793" w:rsidRDefault="00714793" w14:paraId="4B1E7DF2" w14:textId="77777777">
      <w:r w:rsidRPr="00C67D61">
        <w:t xml:space="preserve">Las jefaturas directas tienen la obligación de velar y vigilar por el uso correcto y permanente de los EPA (elementos de protección auditiva), identificando las causas que afecten el uso correcto o que alteren su rendimiento y las acciones correctivas que se apliquen, así como de la supervisión en terreno del estado estructural de los protectores auditivos y la compatibilidad con otros elementos de protección personal. </w:t>
      </w:r>
    </w:p>
    <w:p w:rsidRPr="00C67D61" w:rsidR="00714793" w:rsidP="00714793" w:rsidRDefault="00714793" w14:paraId="6BD27B10" w14:textId="77777777">
      <w:r w:rsidRPr="00C67D61">
        <w:t xml:space="preserve">El empleador deberá capacitar a los trabajadores en el uso correcto de los EPA, mediante entrenamiento demostrable, como también, respecto a su limpieza, conservación y recambio oportuno. </w:t>
      </w:r>
    </w:p>
    <w:p w:rsidRPr="00714793" w:rsidR="00714793" w:rsidP="00714793" w:rsidRDefault="00714793" w14:paraId="04C7FFF7" w14:textId="77777777">
      <w:pPr>
        <w:pStyle w:val="Prrafodelista"/>
        <w:rPr>
          <w:rStyle w:val="Hipervnculo"/>
          <w:color w:val="323232"/>
          <w:szCs w:val="20"/>
          <w:u w:val="none"/>
        </w:rPr>
      </w:pPr>
      <w:r w:rsidRPr="00714793">
        <w:rPr>
          <w:szCs w:val="20"/>
        </w:rPr>
        <w:fldChar w:fldCharType="begin"/>
      </w:r>
      <w:r w:rsidRPr="00714793">
        <w:rPr>
          <w:szCs w:val="20"/>
        </w:rPr>
        <w:instrText xml:space="preserve"> HYPERLINK "https://dipol.minsal.cl/wrdprss_minsal/wp-content/uploads/2015/11/Prortocolo_de_Exposicion_Ocupacional_Ruido-v2013.pdf" </w:instrText>
      </w:r>
      <w:r w:rsidRPr="00714793">
        <w:rPr>
          <w:szCs w:val="20"/>
        </w:rPr>
      </w:r>
      <w:r w:rsidRPr="00714793">
        <w:rPr>
          <w:szCs w:val="20"/>
        </w:rPr>
        <w:fldChar w:fldCharType="separate"/>
      </w:r>
      <w:r w:rsidRPr="00714793">
        <w:rPr>
          <w:rStyle w:val="Hipervnculo"/>
          <w:color w:val="323232"/>
          <w:szCs w:val="20"/>
          <w:u w:val="none"/>
        </w:rPr>
        <w:t>Decreto Nº 1052 Exento del Ministerio de Salud del 14 de Octubre 2013. “Aprueba Norma Técnica N°156 Protocolo Sobre Normas Mínimas Para el Desarrollo de Programas de Vigilancia de la Pérdida Auditiva por Exposición a Ruido en Lugares de Trabajo”.</w:t>
      </w:r>
    </w:p>
    <w:p w:rsidRPr="00714793" w:rsidR="00714793" w:rsidP="00714793" w:rsidRDefault="00714793" w14:paraId="07B3509F" w14:textId="77777777">
      <w:pPr>
        <w:pStyle w:val="Prrafodelista"/>
        <w:rPr>
          <w:rStyle w:val="Hipervnculo"/>
          <w:color w:val="323232"/>
          <w:szCs w:val="20"/>
          <w:u w:val="none"/>
        </w:rPr>
      </w:pPr>
      <w:r w:rsidRPr="00714793">
        <w:rPr>
          <w:szCs w:val="20"/>
        </w:rPr>
        <w:fldChar w:fldCharType="end"/>
      </w:r>
      <w:r w:rsidRPr="00714793">
        <w:rPr>
          <w:szCs w:val="20"/>
        </w:rPr>
        <w:fldChar w:fldCharType="begin"/>
      </w:r>
      <w:r w:rsidRPr="00714793">
        <w:rPr>
          <w:szCs w:val="20"/>
        </w:rPr>
        <w:instrText xml:space="preserve"> HYPERLINK "http://www.ispch.cl/sites/default/files/D048-PR-500-02-001GuiaEvaluacionAuditivaVigilancia_v2.pdf" </w:instrText>
      </w:r>
      <w:r w:rsidRPr="00714793">
        <w:rPr>
          <w:szCs w:val="20"/>
        </w:rPr>
      </w:r>
      <w:r w:rsidRPr="00714793">
        <w:rPr>
          <w:szCs w:val="20"/>
        </w:rPr>
        <w:fldChar w:fldCharType="separate"/>
      </w:r>
      <w:r w:rsidRPr="00714793">
        <w:rPr>
          <w:rStyle w:val="Hipervnculo"/>
          <w:color w:val="323232"/>
          <w:szCs w:val="20"/>
          <w:u w:val="none"/>
        </w:rPr>
        <w:t>Guía Técnica para la Evaluación Auditiva de Vigilancia de la Salud de los Trabajadores Expuestos Ocupacionalmente a Ruido.</w:t>
      </w:r>
    </w:p>
    <w:p w:rsidRPr="00714793" w:rsidR="00714793" w:rsidP="00714793" w:rsidRDefault="00714793" w14:paraId="0528857C" w14:textId="77777777">
      <w:pPr>
        <w:pStyle w:val="Prrafodelista"/>
        <w:rPr>
          <w:rStyle w:val="Hipervnculo"/>
          <w:color w:val="323232"/>
          <w:szCs w:val="20"/>
          <w:u w:val="none"/>
        </w:rPr>
      </w:pPr>
      <w:r w:rsidRPr="00714793">
        <w:rPr>
          <w:szCs w:val="20"/>
        </w:rPr>
        <w:fldChar w:fldCharType="end"/>
      </w:r>
      <w:r w:rsidRPr="00714793">
        <w:rPr>
          <w:szCs w:val="20"/>
        </w:rPr>
        <w:fldChar w:fldCharType="begin"/>
      </w:r>
      <w:r w:rsidRPr="00714793">
        <w:rPr>
          <w:szCs w:val="20"/>
        </w:rPr>
        <w:instrText xml:space="preserve"> HYPERLINK "https://www.diariooficial.interior.gob.cl/publicaciones/2018/04/07/42026/01/1377732.pdf" </w:instrText>
      </w:r>
      <w:r w:rsidRPr="00714793">
        <w:rPr>
          <w:szCs w:val="20"/>
        </w:rPr>
      </w:r>
      <w:r w:rsidRPr="00714793">
        <w:rPr>
          <w:szCs w:val="20"/>
        </w:rPr>
        <w:fldChar w:fldCharType="separate"/>
      </w:r>
      <w:r w:rsidRPr="00714793">
        <w:rPr>
          <w:rStyle w:val="Hipervnculo"/>
          <w:color w:val="323232"/>
          <w:szCs w:val="20"/>
          <w:u w:val="none"/>
        </w:rPr>
        <w:t>Resolución</w:t>
      </w:r>
      <w:r w:rsidRPr="00714793">
        <w:rPr>
          <w:rStyle w:val="Hipervnculo"/>
          <w:color w:val="323232"/>
          <w:szCs w:val="20"/>
          <w:u w:val="none"/>
        </w:rPr>
        <w:tab/>
      </w:r>
      <w:r w:rsidRPr="00714793">
        <w:rPr>
          <w:rStyle w:val="Hipervnculo"/>
          <w:color w:val="323232"/>
          <w:szCs w:val="20"/>
          <w:u w:val="none"/>
        </w:rPr>
        <w:t>740</w:t>
      </w:r>
      <w:r w:rsidRPr="00714793">
        <w:rPr>
          <w:rStyle w:val="Hipervnculo"/>
          <w:color w:val="323232"/>
          <w:szCs w:val="20"/>
          <w:u w:val="none"/>
        </w:rPr>
        <w:tab/>
      </w:r>
      <w:r w:rsidRPr="00714793">
        <w:rPr>
          <w:rStyle w:val="Hipervnculo"/>
          <w:color w:val="323232"/>
          <w:szCs w:val="20"/>
          <w:u w:val="none"/>
        </w:rPr>
        <w:t>Ministerio de Salud</w:t>
      </w:r>
      <w:r w:rsidRPr="00714793">
        <w:rPr>
          <w:rStyle w:val="Hipervnculo"/>
          <w:color w:val="323232"/>
          <w:szCs w:val="20"/>
          <w:u w:val="none"/>
        </w:rPr>
        <w:tab/>
      </w:r>
      <w:r w:rsidRPr="00714793">
        <w:rPr>
          <w:rStyle w:val="Hipervnculo"/>
          <w:color w:val="323232"/>
          <w:szCs w:val="20"/>
          <w:u w:val="none"/>
        </w:rPr>
        <w:t>“Aprueba Guía Técnica para la Evaluación Auditiva de los Trabajadores Expuestos Ocupacionalmente a Ruido”.</w:t>
      </w:r>
    </w:p>
    <w:p w:rsidR="00714793" w:rsidP="00714793" w:rsidRDefault="00714793" w14:paraId="7E958F7B" w14:textId="77777777">
      <w:pPr>
        <w:pStyle w:val="Prrafodelista"/>
        <w:numPr>
          <w:ilvl w:val="0"/>
          <w:numId w:val="0"/>
        </w:numPr>
        <w:adjustRightInd w:val="0"/>
        <w:ind w:left="284"/>
        <w:rPr>
          <w:szCs w:val="20"/>
        </w:rPr>
      </w:pPr>
      <w:r w:rsidRPr="00714793">
        <w:rPr>
          <w:szCs w:val="20"/>
        </w:rPr>
        <w:fldChar w:fldCharType="end"/>
      </w:r>
    </w:p>
    <w:p w:rsidR="00714793" w:rsidP="00714793" w:rsidRDefault="00714793" w14:paraId="4AAE4CAE" w14:textId="77777777">
      <w:pPr>
        <w:spacing w:after="0" w:line="240" w:lineRule="auto"/>
        <w:jc w:val="left"/>
        <w:rPr>
          <w:rFonts w:cs="Arial"/>
          <w:szCs w:val="20"/>
        </w:rPr>
      </w:pPr>
      <w:r>
        <w:rPr>
          <w:szCs w:val="20"/>
        </w:rPr>
        <w:br w:type="page"/>
      </w:r>
    </w:p>
    <w:p w:rsidRPr="00C67D61" w:rsidR="00714793" w:rsidP="00714793" w:rsidRDefault="00714793" w14:paraId="1BC097BD" w14:textId="77777777">
      <w:pPr>
        <w:pStyle w:val="Ttulo3"/>
        <w:rPr>
          <w:color w:val="58595B"/>
        </w:rPr>
      </w:pPr>
      <w:bookmarkStart w:name="_Toc169678903" w:id="149"/>
      <w:r>
        <w:t>E</w:t>
      </w:r>
      <w:r w:rsidRPr="00C67D61">
        <w:t>rradicación de la silicosis (PLANESI)</w:t>
      </w:r>
      <w:bookmarkEnd w:id="149"/>
    </w:p>
    <w:p w:rsidRPr="00714793" w:rsidR="00714793" w:rsidP="00714793" w:rsidRDefault="00714793" w14:paraId="4689F00C" w14:textId="7EA14AA5">
      <w:r w:rsidRPr="00714793">
        <w:t xml:space="preserve">El </w:t>
      </w:r>
      <w:hyperlink w:history="1" r:id="rId32">
        <w:r w:rsidRPr="00714793">
          <w:rPr>
            <w:rStyle w:val="Hipervnculo"/>
            <w:color w:val="323232"/>
            <w:u w:val="none"/>
          </w:rPr>
          <w:t>Protocolo de Vigilancia del Ambiente de Trabajo y de la Salud de los Trabajadores con Exposición a Sílice</w:t>
        </w:r>
      </w:hyperlink>
      <w:r w:rsidRPr="00714793">
        <w:rPr>
          <w:rStyle w:val="Hipervnculo"/>
          <w:color w:val="323232"/>
          <w:u w:val="none"/>
        </w:rPr>
        <w:t xml:space="preserve"> establece</w:t>
      </w:r>
      <w:r w:rsidRPr="00714793">
        <w:t xml:space="preserve"> las normas mínimas que deberán incorporar y cumplir los organismos administradores en la implementación y desarrollo de los programas de vigilancia epidemiológica de la silicosis. Sin perjuicio de lo anterior, considerando que el empleador es el responsable del cuidado y protección de la salud y seguridad de los trabajadores, debe</w:t>
      </w:r>
      <w:r w:rsidR="00033E99">
        <w:t>rá participar junto al organismo</w:t>
      </w:r>
      <w:r w:rsidRPr="00714793">
        <w:t xml:space="preserve"> administrador en todo el proceso y dar las facilidades para que se efectúen las evaluaciones ambientales que se requieran, así como las de salud a los trabajadores, permitiéndoles que asistan a realizarse los exámenes a los que sean citados.</w:t>
      </w:r>
    </w:p>
    <w:p w:rsidRPr="00714793" w:rsidR="00714793" w:rsidP="00714793" w:rsidRDefault="00714793" w14:paraId="34CAD3A7" w14:textId="77777777">
      <w:pPr>
        <w:rPr>
          <w:rStyle w:val="Hipervnculo"/>
          <w:color w:val="323232"/>
          <w:u w:val="none"/>
        </w:rPr>
      </w:pPr>
      <w:r w:rsidRPr="00714793">
        <w:fldChar w:fldCharType="begin"/>
      </w:r>
      <w:r w:rsidRPr="00714793">
        <w:instrText xml:space="preserve"> HYPERLINK "https://www.leychile.cl/Navegar?idNorma=1083722" </w:instrText>
      </w:r>
      <w:r w:rsidRPr="00714793">
        <w:fldChar w:fldCharType="separate"/>
      </w:r>
      <w:r w:rsidRPr="00714793">
        <w:rPr>
          <w:rStyle w:val="Hipervnculo"/>
          <w:color w:val="323232"/>
          <w:u w:val="none"/>
        </w:rPr>
        <w:t>Resolución Exenta Nº 268 Minsal “Aprueba Protocolo de Vigilancia del Ambiente y de La Salud de los Trabajadores con Exposición a la Sílice”.</w:t>
      </w:r>
    </w:p>
    <w:p w:rsidRPr="00C67D61" w:rsidR="00714793" w:rsidP="00714793" w:rsidRDefault="00714793" w14:paraId="64267898" w14:textId="77777777">
      <w:r w:rsidRPr="00714793">
        <w:fldChar w:fldCharType="end"/>
      </w:r>
      <w:r w:rsidRPr="00C67D61">
        <w:t>La aplicación de este Protocolo es de carácter obligatorio para los organismos administradores de la Ley Nº 16.744 y para las empresas donde exista presencia de sílice, y corresponderá a la Autoridad Sanitaria Regional y a las Inspecciones del Trabajo fiscalizar su cumplimiento en las materias de su competencia.</w:t>
      </w:r>
    </w:p>
    <w:p w:rsidRPr="00C67D61" w:rsidR="00714793" w:rsidP="00714793" w:rsidRDefault="00714793" w14:paraId="32ED51A3" w14:textId="77777777">
      <w:r w:rsidRPr="00C67D61">
        <w:t>La empresa con presencia de sílice deberá conocer el Protocolo y difundirlo, cada dos años, este protocolo a los miembros del o los Comités Paritarios y/o Dirigentes Sindicales si corresponde, como asimismo a todos los trabajadores que se desempeñen en lugares de trabajo con presencia de sílice.</w:t>
      </w:r>
    </w:p>
    <w:p w:rsidRPr="00C67D61" w:rsidR="00714793" w:rsidP="00714793" w:rsidRDefault="00714793" w14:paraId="55619BB4" w14:textId="77777777">
      <w:r w:rsidRPr="00C67D61">
        <w:t xml:space="preserve">En el ámbito de la vigilancia de la salud de los trabajadores con exposición a sílice, la radiografía de Tórax es el estudio con que se cuenta en la práctica clínica para realizar la pesquisa de trabajadores potencialmente enfermos y la evaluación médico - legal de las Neumoconiosis. De conformidad a la Resolución Exenta Nº 883 del Ministerio De Salud “Establece los Contenidos Mínimos del Informe de Radiografías de Tórax de Trabajadores y Trabajadoras Expuestos(as) a Agentes Neumoconiógenos. </w:t>
      </w:r>
    </w:p>
    <w:p w:rsidRPr="00C67D61" w:rsidR="00714793" w:rsidP="00714793" w:rsidRDefault="00714793" w14:paraId="1C9F18CB" w14:textId="77777777">
      <w:r w:rsidRPr="00C67D61">
        <w:t>La acreditación de esta difusión se realizará a través de un Acta suscrita por el organismo administrador o la empresa, según corresponda, y por todas las personas que tomaron conocimiento del Protocolo. Esta acta deberá ser presentada cuando sea requerida, tanto por la Autoridad Sanitaria Regional como por la Inspección del Trabajo, en sus labores de fiscalización del presente Protocolo.</w:t>
      </w:r>
    </w:p>
    <w:p w:rsidR="00714793" w:rsidP="00714793" w:rsidRDefault="00714793" w14:paraId="1E86D367" w14:textId="77777777">
      <w:pPr>
        <w:spacing w:after="0" w:line="240" w:lineRule="auto"/>
        <w:jc w:val="left"/>
        <w:rPr>
          <w:rFonts w:ascii="Estandar" w:hAnsi="Estandar" w:eastAsia="DINNextLTPro-Light" w:cs="Arial"/>
          <w:color w:val="58595B"/>
        </w:rPr>
      </w:pPr>
      <w:r>
        <w:rPr>
          <w:rFonts w:ascii="Estandar" w:hAnsi="Estandar" w:eastAsia="DINNextLTPro-Light" w:cs="Arial"/>
          <w:color w:val="58595B"/>
        </w:rPr>
        <w:br w:type="page"/>
      </w:r>
    </w:p>
    <w:p w:rsidRPr="00C67D61" w:rsidR="00714793" w:rsidP="00714793" w:rsidRDefault="00714793" w14:paraId="3568DDFA" w14:textId="77777777">
      <w:pPr>
        <w:pStyle w:val="Ttulo3"/>
      </w:pPr>
      <w:bookmarkStart w:name="_Toc9896521" w:id="150"/>
      <w:bookmarkStart w:name="_Toc169678904" w:id="151"/>
      <w:r>
        <w:t>H</w:t>
      </w:r>
      <w:r w:rsidRPr="00C67D61">
        <w:t>ipobaria intermitente crónica por gran altura</w:t>
      </w:r>
      <w:bookmarkEnd w:id="150"/>
      <w:bookmarkEnd w:id="151"/>
    </w:p>
    <w:p w:rsidRPr="00C67D61" w:rsidR="00714793" w:rsidP="00714793" w:rsidRDefault="00714793" w14:paraId="13188535" w14:textId="77777777">
      <w:r w:rsidRPr="00C67D61">
        <w:t>El trabajo a gran altitud se define como, aquel trabajo que se realiza en una altitud geográfica igual o superior a los 3.000 msnm e inferior a 5.500 msnm, en el cual los trabajadores son expuestos a hipobaria intermitente crónica. De conformidad al Art. 110 b.1 D. S Nº 594.</w:t>
      </w:r>
    </w:p>
    <w:p w:rsidRPr="00C67D61" w:rsidR="00714793" w:rsidP="00714793" w:rsidRDefault="00714793" w14:paraId="2EBAFD60" w14:textId="77777777">
      <w:r w:rsidRPr="00C67D61">
        <w:t>La empresa se hará cargo de la evaluación de salud que se efectuará a todo trabajador, previa a su contratación, que se va a exponer a gran altitud por motivos laborales por más de 6 meses, con una permanencia de al menos 30% de ese tiempo, en forma discontinua, con sistema de turnos rotativos en gran altitud y descanso a baja altitud, sin experiencia laboral previa en gran altitud o que, habiéndola tenido, no se cuente con los antecedentes médicos correspondientes, o que la evaluación médica haya perdido su vigencia.</w:t>
      </w:r>
    </w:p>
    <w:p w:rsidRPr="00C67D61" w:rsidR="00714793" w:rsidP="00714793" w:rsidRDefault="00714793" w14:paraId="56970B6A" w14:textId="77777777">
      <w:r w:rsidRPr="00C67D61">
        <w:t>La aptitud de los trabajadores para laborar en forma intermitente a gran altitud, antes de su ingreso</w:t>
      </w:r>
      <w:r w:rsidRPr="00714793">
        <w:t xml:space="preserve">, se determinará mediante exámenes, encuestas de salud, evaluaciones y contraindicaciones, efectuadas en conformidad con lo señalado en la </w:t>
      </w:r>
      <w:hyperlink w:history="1" r:id="rId33">
        <w:r w:rsidRPr="00714793">
          <w:rPr>
            <w:rStyle w:val="Hipervnculo"/>
            <w:color w:val="323232"/>
          </w:rPr>
          <w:t>Guía Técnica sobre Exposición Ocupacional a Hipobaria Intermitente Crónica por Gran Altitud</w:t>
        </w:r>
      </w:hyperlink>
      <w:r w:rsidRPr="00714793">
        <w:t>. De conformidad al Artículo 110 b.3 D. S Nº 594.</w:t>
      </w:r>
    </w:p>
    <w:p w:rsidRPr="00C67D61" w:rsidR="00714793" w:rsidP="00714793" w:rsidRDefault="00714793" w14:paraId="7B9DBC8B" w14:textId="77777777">
      <w:r w:rsidRPr="00C67D61">
        <w:t xml:space="preserve">De conformidad al Art.110 b.2 D. S Nº 594, las empresas que tengan trabajadores expuestos a hipobaria intermitente crónica por gran altitud, deberán realizar prevención del riesgo, adoptando las siguientes medidas: </w:t>
      </w:r>
    </w:p>
    <w:p w:rsidR="00714793" w:rsidP="00714793" w:rsidRDefault="00714793" w14:paraId="6D5714EF" w14:textId="77777777">
      <w:pPr>
        <w:pStyle w:val="Prrafodelista"/>
        <w:numPr>
          <w:ilvl w:val="0"/>
          <w:numId w:val="17"/>
        </w:numPr>
      </w:pPr>
      <w:r w:rsidRPr="00C67D61">
        <w:t xml:space="preserve">Informar a los trabajadores sobre los riesgos específicos de exposición laboral a altitud e hipobaria y sus medidas de control en los siguientes términos: "La exposición a hipobaria intermitente crónica por gran altitud puede producir algún tipo de enfermedades reversibles a corto y/o a largo plazo, principalmente neurológicas y cardiopulmonares que van desde el mal agudo de montaña en sus diferentes variedades, policitemia, hipertensión pulmonar y/o trastornos del sueño el que se podría agravar en sujetos con apnea obstructiva del sueño previa, entre otras patologías". </w:t>
      </w:r>
    </w:p>
    <w:p w:rsidR="00714793" w:rsidP="00714793" w:rsidRDefault="00714793" w14:paraId="40CAF927" w14:textId="77777777">
      <w:pPr>
        <w:pStyle w:val="Prrafodelista"/>
        <w:numPr>
          <w:ilvl w:val="0"/>
          <w:numId w:val="17"/>
        </w:numPr>
      </w:pPr>
      <w:r w:rsidRPr="00C67D61">
        <w:t xml:space="preserve">Incorporar este riesgo en su sistema de gestión de seguridad y salud en el trabajo. </w:t>
      </w:r>
    </w:p>
    <w:p w:rsidR="00714793" w:rsidP="00714793" w:rsidRDefault="00714793" w14:paraId="45C52F66" w14:textId="77777777">
      <w:pPr>
        <w:pStyle w:val="Prrafodelista"/>
        <w:numPr>
          <w:ilvl w:val="0"/>
          <w:numId w:val="17"/>
        </w:numPr>
      </w:pPr>
      <w:r w:rsidRPr="00C67D61">
        <w:t xml:space="preserve">Contar con un programa preventivo de trabajadores expuestos ocupacionalmente a hipobaria intermitente crónica, por escrito, actualizado en forma anual, elaborado en conformidad con lo establecido en la Guía Técnica sobre Exposición Ocupacional a Hipobaria Intermitente Crónica por Gran Altitud. </w:t>
      </w:r>
    </w:p>
    <w:p w:rsidRPr="00C67D61" w:rsidR="00714793" w:rsidP="00714793" w:rsidRDefault="00714793" w14:paraId="38B83AEA" w14:textId="77777777">
      <w:pPr>
        <w:pStyle w:val="Prrafodelista"/>
        <w:numPr>
          <w:ilvl w:val="0"/>
          <w:numId w:val="17"/>
        </w:numPr>
      </w:pPr>
      <w:r w:rsidRPr="00C67D61">
        <w:t xml:space="preserve">Impartir anualmente a los trabajadores instrucción teórico-práctica sobre el riesgo y consecuencias para la salud de la exposición ocupacional a hipobaria intermitente crónica por gran altitud y las medidas preventivas a considerar, el cual tendrá una duración mínima de 3 horas cronológicas y será impartido por un profesional de la salud, con título otorgado por una entidad de educación superior reconocida por el Estado, con un mínimo de 8 semestres de estudio y formación en los temas a tratar. Este programa deberá constar por escrito. </w:t>
      </w:r>
    </w:p>
    <w:p w:rsidRPr="00C67D61" w:rsidR="00714793" w:rsidP="00714793" w:rsidRDefault="00714793" w14:paraId="0EB8FB34" w14:textId="77777777">
      <w:pPr>
        <w:pStyle w:val="Sinespaciado"/>
      </w:pPr>
    </w:p>
    <w:p w:rsidRPr="00C67D61" w:rsidR="00714793" w:rsidP="00714793" w:rsidRDefault="00714793" w14:paraId="6989A559" w14:textId="77777777">
      <w:r w:rsidRPr="00C67D61">
        <w:t xml:space="preserve">Para la prevención, vigilancia y diagnóstico precoz de los efectos en la salud provocados por la exposición a hipobaria intermitente crónica, los trabajadores expuestos deberán ser incorporados al Programa de Vigilancia Ocupacional, realizándose las evaluaciones de salud ocupacional de vigilancia periódica y de </w:t>
      </w:r>
      <w:proofErr w:type="spellStart"/>
      <w:r w:rsidRPr="00C67D61">
        <w:t>pre-egreso</w:t>
      </w:r>
      <w:proofErr w:type="spellEnd"/>
      <w:r w:rsidRPr="00C67D61">
        <w:t>, según lo indicado en la Guía Técnica sobre la materia. Estas evaluaciones de salud deben ser realizadas por los respectivos organismos administradores del seguro de la ley N° 16.744 y de su cargo, con la finalidad de determinar si el estado de salud del trabajador le permite trabajar bajo estas condiciones. De conformidad al Art.110 b.4 D. S Nº 594.</w:t>
      </w:r>
    </w:p>
    <w:p w:rsidR="00714793" w:rsidP="00714793" w:rsidRDefault="00714793" w14:paraId="60992EA8" w14:textId="77777777">
      <w:pPr>
        <w:spacing w:after="0" w:line="240" w:lineRule="auto"/>
        <w:jc w:val="left"/>
        <w:rPr>
          <w:rFonts w:ascii="Estandar" w:hAnsi="Estandar" w:eastAsia="DINNextLTPro-Light" w:cs="Arial"/>
          <w:color w:val="58595B"/>
        </w:rPr>
      </w:pPr>
      <w:r>
        <w:rPr>
          <w:rFonts w:ascii="Estandar" w:hAnsi="Estandar" w:eastAsia="DINNextLTPro-Light" w:cs="Arial"/>
          <w:color w:val="58595B"/>
        </w:rPr>
        <w:br w:type="page"/>
      </w:r>
    </w:p>
    <w:p w:rsidRPr="00C67D61" w:rsidR="00714793" w:rsidP="00714793" w:rsidRDefault="00714793" w14:paraId="6F9FCF60" w14:textId="77777777">
      <w:pPr>
        <w:pStyle w:val="Ttulo3"/>
      </w:pPr>
      <w:bookmarkStart w:name="_Toc9896522" w:id="152"/>
      <w:bookmarkStart w:name="_Toc169678905" w:id="153"/>
      <w:r>
        <w:t>E</w:t>
      </w:r>
      <w:r w:rsidRPr="00C67D61">
        <w:t>xposición a plaguicidas en los lugares de trabajo</w:t>
      </w:r>
      <w:bookmarkEnd w:id="152"/>
      <w:bookmarkEnd w:id="153"/>
    </w:p>
    <w:p w:rsidRPr="00C67D61" w:rsidR="00714793" w:rsidP="00714793" w:rsidRDefault="00714793" w14:paraId="60E388BD" w14:textId="77777777">
      <w:r w:rsidRPr="00C67D61">
        <w:t>Los trabajadores expuestos a plaguicidas son aquellos que se desempeñan en tareas que implican contacto directo y frecuente con estos productos químicos, esto es, en procesos tales como: aplicación, preparación, formulación o mezclado de estos agentes plaguicidas.</w:t>
      </w:r>
    </w:p>
    <w:p w:rsidRPr="00714793" w:rsidR="00714793" w:rsidP="00714793" w:rsidRDefault="00714793" w14:paraId="1401A609" w14:textId="77777777">
      <w:r w:rsidRPr="00C67D61">
        <w:t>Existe una gran diversidad de actividades laborales en las que hay exposición a estos productos, siendo l</w:t>
      </w:r>
      <w:r w:rsidRPr="00714793">
        <w:t>os trabajadores del sector agrícola los que presentan una mayor exposición, debido a que en este sector se presenta una mayor utilización de plaguicidas.</w:t>
      </w:r>
    </w:p>
    <w:p w:rsidRPr="00714793" w:rsidR="00714793" w:rsidP="00714793" w:rsidRDefault="00714793" w14:paraId="1E4B65E9" w14:textId="77777777">
      <w:pPr>
        <w:rPr>
          <w:rStyle w:val="Hipervnculo"/>
          <w:color w:val="323232"/>
        </w:rPr>
      </w:pPr>
      <w:r w:rsidRPr="00714793">
        <w:t xml:space="preserve">Las empresas con trabajadores expuestos a plaguicidas debe aplicar el </w:t>
      </w:r>
      <w:hyperlink w:history="1" r:id="rId34">
        <w:r w:rsidRPr="00714793">
          <w:rPr>
            <w:rStyle w:val="Hipervnculo"/>
            <w:color w:val="323232"/>
          </w:rPr>
          <w:t>“Protocolo de Vigilancia Epidemiológica de Trabajadores Expuestos a Plaguicidas”</w:t>
        </w:r>
      </w:hyperlink>
      <w:r w:rsidRPr="00714793">
        <w:rPr>
          <w:rStyle w:val="Hipervnculo"/>
          <w:color w:val="323232"/>
        </w:rPr>
        <w:t xml:space="preserve"> </w:t>
      </w:r>
      <w:r w:rsidRPr="00714793">
        <w:t xml:space="preserve">establecido por el Ministerio de Salud Aprobado por </w:t>
      </w:r>
      <w:r w:rsidRPr="00714793">
        <w:fldChar w:fldCharType="begin"/>
      </w:r>
      <w:r w:rsidRPr="00714793">
        <w:instrText xml:space="preserve"> HYPERLINK "https://dipol.minsal.cl/wp-content/uploads/2018/09/Resolución-Exenta-140_-Protocolo-Plaguicidas_-31-01-2017-rotated.pdf" </w:instrText>
      </w:r>
      <w:r w:rsidRPr="00714793">
        <w:fldChar w:fldCharType="separate"/>
      </w:r>
      <w:r w:rsidRPr="00714793">
        <w:rPr>
          <w:rStyle w:val="Hipervnculo"/>
          <w:color w:val="323232"/>
        </w:rPr>
        <w:t>Resolución Exenta Nº 140. 31/01/2017 MINSAL.</w:t>
      </w:r>
    </w:p>
    <w:p w:rsidRPr="00C67D61" w:rsidR="00714793" w:rsidP="00714793" w:rsidRDefault="00714793" w14:paraId="4D916FCA" w14:textId="77777777">
      <w:r w:rsidRPr="00714793">
        <w:fldChar w:fldCharType="end"/>
      </w:r>
    </w:p>
    <w:p w:rsidR="00714793" w:rsidP="00714793" w:rsidRDefault="00714793" w14:paraId="5F7A718C" w14:textId="77777777">
      <w:bookmarkStart w:name="_Toc9896523" w:id="154"/>
    </w:p>
    <w:p w:rsidR="00714793" w:rsidP="00714793" w:rsidRDefault="00714793" w14:paraId="7762E78A" w14:textId="77777777"/>
    <w:p w:rsidR="00714793" w:rsidP="00714793" w:rsidRDefault="00714793" w14:paraId="2859979D" w14:textId="77777777">
      <w:pPr>
        <w:spacing w:after="0" w:line="240" w:lineRule="auto"/>
        <w:jc w:val="left"/>
      </w:pPr>
      <w:r>
        <w:br w:type="page"/>
      </w:r>
    </w:p>
    <w:p w:rsidRPr="00C67D61" w:rsidR="00714793" w:rsidP="00714793" w:rsidRDefault="00714793" w14:paraId="101A2CE4" w14:textId="77777777">
      <w:pPr>
        <w:pStyle w:val="Ttulo3"/>
      </w:pPr>
      <w:bookmarkStart w:name="_Toc169678906" w:id="155"/>
      <w:r>
        <w:t>R</w:t>
      </w:r>
      <w:r w:rsidRPr="00C67D61">
        <w:t>adiaciones ionizantes en ámbito laboral</w:t>
      </w:r>
      <w:bookmarkEnd w:id="154"/>
      <w:bookmarkEnd w:id="155"/>
    </w:p>
    <w:p w:rsidRPr="00C67D61" w:rsidR="00714793" w:rsidP="00714793" w:rsidRDefault="00714793" w14:paraId="5738EBE9" w14:textId="77777777">
      <w:r w:rsidRPr="00C67D61">
        <w:t>Se considerará persona ocupacionalmente expuesta, a aquella que se desempeñe en las instalaciones radiactivas u opere equipos generadores de radiaciones ionizantes, la que deberá, además, contar con la autorización sanitaria a que se refiere el decreto supremo N° 133, de 22 de mayo de 1984, del Ministerio de Salud. De conformidad al Art. 2 D.S Nº 3.</w:t>
      </w:r>
    </w:p>
    <w:p w:rsidRPr="00C67D61" w:rsidR="00714793" w:rsidP="00714793" w:rsidRDefault="00714793" w14:paraId="3DBF359E" w14:textId="77777777">
      <w:r w:rsidRPr="00C67D61">
        <w:t>Los límites de dosis individual para las personas ocupacionalmente expuestas a radiaciones ionizantes son aquellos que están establecidos en el D.S. N° 3/1985 de Ministerio de Salud y aplican a los trabajadores ocupacionalmente expuesto que se desempeñan en instalaciones de 1ª, 2ª y 3ª Categoría. De conformidad al Art. 110 D</w:t>
      </w:r>
      <w:r>
        <w:t>.</w:t>
      </w:r>
      <w:r w:rsidRPr="00C67D61">
        <w:t>S</w:t>
      </w:r>
      <w:r>
        <w:t>.</w:t>
      </w:r>
      <w:r w:rsidRPr="00C67D61">
        <w:t xml:space="preserve"> 594.</w:t>
      </w:r>
    </w:p>
    <w:p w:rsidRPr="00714793" w:rsidR="00714793" w:rsidP="00714793" w:rsidRDefault="00714793" w14:paraId="6B78BE6B" w14:textId="77777777">
      <w:r w:rsidRPr="00C67D61">
        <w:t xml:space="preserve">Toda persona ocupacionalmente expuesta deberá portar durante su jornada de trabajo, un dosímetro personal destinado a detectar y registrar las radiaciones ionizantes que pudiere recibir, el que le será proporcionado por el empleador cada vez que sea necesario. Asimismo, el empleador deberá otorgar todos los elementos de protección radiológica personales necesarios para disminuir los riesgos del trabajador expuesto. De conformidad al Art. 4 D.S Nº </w:t>
      </w:r>
      <w:r w:rsidRPr="00714793">
        <w:t>3.</w:t>
      </w:r>
    </w:p>
    <w:p w:rsidRPr="00714793" w:rsidR="00714793" w:rsidP="00714793" w:rsidRDefault="00714793" w14:paraId="122E0EC7" w14:textId="480F8488">
      <w:pPr>
        <w:rPr>
          <w:rStyle w:val="Hipervnculo"/>
          <w:color w:val="323232"/>
        </w:rPr>
      </w:pPr>
      <w:r w:rsidRPr="00714793">
        <w:fldChar w:fldCharType="begin"/>
      </w:r>
      <w:r w:rsidRPr="00714793">
        <w:instrText xml:space="preserve"> HYPERLINK "http://www.ispch.cl/sites/default/files/Nota T%C3%A9cnica N%C2%B0 34 Trabajador%28a%29 Ocupacionalmente Expuesto%28a%29 a Radiaciones Ionizantes.pdf" </w:instrText>
      </w:r>
      <w:r w:rsidRPr="00714793">
        <w:fldChar w:fldCharType="separate"/>
      </w:r>
      <w:r w:rsidR="00033E99">
        <w:rPr>
          <w:rStyle w:val="Hipervnculo"/>
          <w:color w:val="323232"/>
        </w:rPr>
        <w:t>Nota Técnica Nº 34</w:t>
      </w:r>
      <w:r w:rsidRPr="00714793">
        <w:rPr>
          <w:rStyle w:val="Hipervnculo"/>
          <w:color w:val="323232"/>
        </w:rPr>
        <w:t>: Trabajador(a) Ocupacionalmente Expuesto(a) a Radiaciones Ionizantes.</w:t>
      </w:r>
    </w:p>
    <w:p w:rsidRPr="00714793" w:rsidR="00714793" w:rsidP="00714793" w:rsidRDefault="00714793" w14:paraId="0BF99E2B" w14:textId="77777777">
      <w:pPr>
        <w:rPr>
          <w:rStyle w:val="Hipervnculo"/>
          <w:rFonts w:eastAsia="Times New Roman"/>
          <w:color w:val="323232"/>
        </w:rPr>
      </w:pPr>
      <w:r w:rsidRPr="00714793">
        <w:fldChar w:fldCharType="end"/>
      </w:r>
      <w:r w:rsidRPr="00714793">
        <w:rPr>
          <w:rFonts w:eastAsia="Times New Roman"/>
        </w:rPr>
        <w:fldChar w:fldCharType="begin"/>
      </w:r>
      <w:r w:rsidRPr="00714793">
        <w:rPr>
          <w:rFonts w:eastAsia="Times New Roman"/>
        </w:rPr>
        <w:instrText xml:space="preserve"> HYPERLINK "https://www.diariooficial.interior.gob.cl/publicaciones/2018/04/07/42026/01/1377734.pdf" </w:instrText>
      </w:r>
      <w:r w:rsidRPr="00714793">
        <w:rPr>
          <w:rFonts w:eastAsia="Times New Roman"/>
        </w:rPr>
      </w:r>
      <w:r w:rsidRPr="00714793">
        <w:rPr>
          <w:rFonts w:eastAsia="Times New Roman"/>
        </w:rPr>
        <w:fldChar w:fldCharType="separate"/>
      </w:r>
      <w:r w:rsidRPr="00714793">
        <w:rPr>
          <w:rStyle w:val="Hipervnculo"/>
          <w:rFonts w:eastAsia="Times New Roman"/>
          <w:color w:val="323232"/>
        </w:rPr>
        <w:t>Resolución Exenta N° 741 Minsal aprueba "Protocolo para la evaluación de la exposición ocupacional a radiaciones ionizantes en puestos de trabajo asociados al uso médico de equipos de rayos X convencionales".</w:t>
      </w:r>
    </w:p>
    <w:p w:rsidR="00714793" w:rsidP="00714793" w:rsidRDefault="00714793" w14:paraId="0235A21B" w14:textId="77777777">
      <w:pPr>
        <w:rPr>
          <w:rFonts w:eastAsia="Times New Roman"/>
        </w:rPr>
      </w:pPr>
      <w:r w:rsidRPr="00714793">
        <w:rPr>
          <w:rFonts w:eastAsia="Times New Roman"/>
        </w:rPr>
        <w:fldChar w:fldCharType="end"/>
      </w:r>
    </w:p>
    <w:p w:rsidR="00714793" w:rsidP="00714793" w:rsidRDefault="00714793" w14:paraId="5E98880D" w14:textId="77777777">
      <w:pPr>
        <w:spacing w:after="0" w:line="240" w:lineRule="auto"/>
        <w:jc w:val="left"/>
        <w:rPr>
          <w:rFonts w:eastAsia="Times New Roman"/>
        </w:rPr>
      </w:pPr>
      <w:r>
        <w:rPr>
          <w:rFonts w:eastAsia="Times New Roman"/>
        </w:rPr>
        <w:br w:type="page"/>
      </w:r>
    </w:p>
    <w:p w:rsidRPr="00C67D61" w:rsidR="00714793" w:rsidP="00714793" w:rsidRDefault="00714793" w14:paraId="1CA834F1" w14:textId="77777777">
      <w:pPr>
        <w:pStyle w:val="Ttulo3"/>
      </w:pPr>
      <w:bookmarkStart w:name="_Toc9896524" w:id="156"/>
      <w:bookmarkStart w:name="_Toc169678907" w:id="157"/>
      <w:r>
        <w:t>E</w:t>
      </w:r>
      <w:r w:rsidRPr="00C67D61">
        <w:t>xposición a citostáticos</w:t>
      </w:r>
      <w:bookmarkEnd w:id="156"/>
      <w:bookmarkEnd w:id="157"/>
    </w:p>
    <w:p w:rsidRPr="00977958" w:rsidR="00714793" w:rsidP="00714793" w:rsidRDefault="00714793" w14:paraId="7C03C056" w14:textId="77777777">
      <w:r w:rsidRPr="00977958">
        <w:rPr>
          <w:bCs/>
        </w:rPr>
        <w:t xml:space="preserve">La administración de soluciones terapéuticas para el tratamiento de pacientes con diagnóstico de cáncer entraña la participación de trabajadores responsables de la preparación, administración y gestión de los residuos generados y por tanto del contacto de éstos con sustancias citostáticas. </w:t>
      </w:r>
    </w:p>
    <w:p w:rsidRPr="00977958" w:rsidR="00714793" w:rsidP="00714793" w:rsidRDefault="00714793" w14:paraId="36F6ABB0" w14:textId="77777777">
      <w:pPr>
        <w:rPr>
          <w:bCs/>
        </w:rPr>
      </w:pPr>
      <w:r w:rsidRPr="00977958">
        <w:rPr>
          <w:bCs/>
        </w:rPr>
        <w:t>Se consideran fuentes de exposición laboral, las tareas que involucran exposición a sustancias citostáticas en la industria farmacéutica, instalaciones destinadas a la preparación, administración y distribución de citostáticos.</w:t>
      </w:r>
    </w:p>
    <w:p w:rsidRPr="00977958" w:rsidR="00714793" w:rsidP="00714793" w:rsidRDefault="00714793" w14:paraId="30254FF0" w14:textId="77777777">
      <w:pPr>
        <w:rPr>
          <w:bCs/>
        </w:rPr>
      </w:pPr>
      <w:r w:rsidRPr="00977958">
        <w:rPr>
          <w:bCs/>
        </w:rPr>
        <w:t>Los trabajadores expuestos son todos aquellos del área de preparación de citostáticos responsables de la preparación de citostáticos y quienes los asisten en dicha tarea, y aquellos trabajadores del área de atención clínica, destinada a administración de citostáticos, responsables de la administración del preparado a pacientes en terapia oncológica, y quienes los asisten en dicha tarea. La empresa será la responsable de aplicar el </w:t>
      </w:r>
      <w:hyperlink w:history="1" r:id="rId35">
        <w:r w:rsidRPr="00977958">
          <w:t>Protocolo de Vigilancia Epidemiológica de Trabajadores Expuestos a Citostáticos</w:t>
        </w:r>
        <w:r w:rsidRPr="00977958">
          <w:rPr>
            <w:bCs/>
          </w:rPr>
          <w:t xml:space="preserve"> </w:t>
        </w:r>
      </w:hyperlink>
      <w:r w:rsidRPr="00977958">
        <w:rPr>
          <w:bCs/>
        </w:rPr>
        <w:t>.</w:t>
      </w:r>
    </w:p>
    <w:p w:rsidRPr="00977958" w:rsidR="00714793" w:rsidP="00714793" w:rsidRDefault="00714793" w14:paraId="22786B3A" w14:textId="77777777">
      <w:r w:rsidRPr="00977958">
        <w:rPr>
          <w:bCs/>
        </w:rPr>
        <w:fldChar w:fldCharType="begin"/>
      </w:r>
      <w:r w:rsidRPr="00977958">
        <w:rPr>
          <w:bCs/>
        </w:rPr>
        <w:instrText xml:space="preserve"> HYPERLINK "https://dipol.minsal.cl/wp-content/uploads/2018/10/Exenta-N%C2%BA1093-21-09-2016_Citostaticos.pdf" </w:instrText>
      </w:r>
      <w:r w:rsidRPr="00977958">
        <w:rPr>
          <w:bCs/>
        </w:rPr>
      </w:r>
      <w:r w:rsidRPr="00977958">
        <w:rPr>
          <w:bCs/>
        </w:rPr>
        <w:fldChar w:fldCharType="separate"/>
      </w:r>
      <w:r w:rsidRPr="00977958">
        <w:t>Resolución Exenta Nº 1093 Minsal del 21.09.2016 Aprueba Protocolo de Vigilancia Epidemiológica de Trabajadores Expuestos a Citostáticos</w:t>
      </w:r>
    </w:p>
    <w:p w:rsidR="00714793" w:rsidP="00714793" w:rsidRDefault="00714793" w14:paraId="00B65D07" w14:textId="77777777">
      <w:pPr>
        <w:rPr>
          <w:bCs/>
        </w:rPr>
      </w:pPr>
      <w:r w:rsidRPr="00977958">
        <w:rPr>
          <w:bCs/>
        </w:rPr>
        <w:fldChar w:fldCharType="end"/>
      </w:r>
      <w:bookmarkStart w:name="_Toc9896525" w:id="158"/>
    </w:p>
    <w:p w:rsidR="00714793" w:rsidP="00714793" w:rsidRDefault="00714793" w14:paraId="6F1B778F" w14:textId="77777777">
      <w:pPr>
        <w:spacing w:after="0" w:line="240" w:lineRule="auto"/>
        <w:jc w:val="left"/>
        <w:rPr>
          <w:bCs/>
        </w:rPr>
      </w:pPr>
      <w:r>
        <w:rPr>
          <w:bCs/>
        </w:rPr>
        <w:br w:type="page"/>
      </w:r>
    </w:p>
    <w:p w:rsidRPr="00C67D61" w:rsidR="00714793" w:rsidP="00714793" w:rsidRDefault="00714793" w14:paraId="0BC694A0" w14:textId="77777777">
      <w:pPr>
        <w:pStyle w:val="Ttulo3"/>
      </w:pPr>
      <w:bookmarkStart w:name="_Toc169678908" w:id="159"/>
      <w:r>
        <w:t>E</w:t>
      </w:r>
      <w:r w:rsidRPr="00C67D61">
        <w:t>xposición a condiciones hiperbáricas</w:t>
      </w:r>
      <w:bookmarkEnd w:id="158"/>
      <w:bookmarkEnd w:id="159"/>
    </w:p>
    <w:p w:rsidRPr="00714793" w:rsidR="00714793" w:rsidP="00714793" w:rsidRDefault="00714793" w14:paraId="5C407DE3" w14:textId="77777777">
      <w:pPr>
        <w:rPr>
          <w:rStyle w:val="Textoennegrita"/>
          <w:b w:val="0"/>
        </w:rPr>
      </w:pPr>
      <w:r w:rsidRPr="00714793">
        <w:rPr>
          <w:rStyle w:val="Textoennegrita"/>
          <w:b w:val="0"/>
        </w:rPr>
        <w:t>Los riesgos laborales asociados al ejercicio de actividades de buceo profesional derivan de la exposición a agentes físicos como sobrepresión o condiciones hiperbáricas (presión mayor a una atmósfera absoluta) que se manifiestan en la etapa de compresión (inmersión/descenso). Los riegos asociados a variaciones de la presión ambiente se manifiestan también en la etapa de descompresión (emersión/ascenso).</w:t>
      </w:r>
    </w:p>
    <w:p w:rsidRPr="00714793" w:rsidR="00714793" w:rsidP="00714793" w:rsidRDefault="00714793" w14:paraId="312A5D69" w14:textId="77777777">
      <w:pPr>
        <w:rPr>
          <w:rStyle w:val="Textoennegrita"/>
          <w:b w:val="0"/>
        </w:rPr>
      </w:pPr>
      <w:r w:rsidRPr="00714793">
        <w:rPr>
          <w:rStyle w:val="Textoennegrita"/>
          <w:b w:val="0"/>
        </w:rPr>
        <w:t>Se consideran fuentes de exposición laboral a condiciones hiperbáricas, aquellas tareas realizadas en los siguientes procesos:</w:t>
      </w:r>
    </w:p>
    <w:p w:rsidRPr="00714793" w:rsidR="00714793" w:rsidP="00714793" w:rsidRDefault="00714793" w14:paraId="414E46DB" w14:textId="77777777">
      <w:pPr>
        <w:pStyle w:val="Prrafodelista"/>
        <w:rPr>
          <w:rStyle w:val="Textoennegrita"/>
          <w:b w:val="0"/>
          <w:szCs w:val="20"/>
        </w:rPr>
      </w:pPr>
      <w:r w:rsidRPr="00714793">
        <w:rPr>
          <w:rStyle w:val="Textoennegrita"/>
          <w:b w:val="0"/>
          <w:szCs w:val="20"/>
        </w:rPr>
        <w:t>Labores de buceo.</w:t>
      </w:r>
    </w:p>
    <w:p w:rsidRPr="00714793" w:rsidR="00714793" w:rsidP="00714793" w:rsidRDefault="00714793" w14:paraId="730124DC" w14:textId="77777777">
      <w:pPr>
        <w:pStyle w:val="Prrafodelista"/>
        <w:rPr>
          <w:rStyle w:val="Textoennegrita"/>
          <w:b w:val="0"/>
          <w:szCs w:val="20"/>
        </w:rPr>
      </w:pPr>
      <w:r w:rsidRPr="00714793">
        <w:rPr>
          <w:rStyle w:val="Textoennegrita"/>
          <w:b w:val="0"/>
          <w:szCs w:val="20"/>
        </w:rPr>
        <w:t>Labores en cámaras hiperbáricas en centros clínicos.</w:t>
      </w:r>
    </w:p>
    <w:p w:rsidRPr="00714793" w:rsidR="00714793" w:rsidP="00714793" w:rsidRDefault="00714793" w14:paraId="0DEFFBF1" w14:textId="77777777">
      <w:pPr>
        <w:pStyle w:val="Prrafodelista"/>
        <w:rPr>
          <w:rStyle w:val="Textoennegrita"/>
          <w:b w:val="0"/>
          <w:szCs w:val="20"/>
        </w:rPr>
      </w:pPr>
      <w:r w:rsidRPr="00714793">
        <w:rPr>
          <w:rStyle w:val="Textoennegrita"/>
          <w:b w:val="0"/>
          <w:szCs w:val="20"/>
        </w:rPr>
        <w:t>Trabajos en entornos de aire comprimido (cajones de aire comprimido y perforación de túneles).</w:t>
      </w:r>
    </w:p>
    <w:p w:rsidRPr="00714793" w:rsidR="00714793" w:rsidP="00714793" w:rsidRDefault="00714793" w14:paraId="4AA1154E" w14:textId="77777777">
      <w:pPr>
        <w:pStyle w:val="Prrafodelista"/>
        <w:rPr>
          <w:rStyle w:val="Textoennegrita"/>
          <w:b w:val="0"/>
          <w:szCs w:val="20"/>
        </w:rPr>
      </w:pPr>
      <w:r w:rsidRPr="00714793">
        <w:rPr>
          <w:rStyle w:val="Textoennegrita"/>
          <w:b w:val="0"/>
          <w:szCs w:val="20"/>
        </w:rPr>
        <w:t>Trabajos en muelle, limpieza de fondo marino, soldaduras y corte submarino, buceo en sitios confinados, buceo en aguas contaminadas, dragados, instalación de explosivos, buceos en altitud, etc.</w:t>
      </w:r>
    </w:p>
    <w:p w:rsidRPr="00714793" w:rsidR="00714793" w:rsidP="00714793" w:rsidRDefault="00714793" w14:paraId="20BB397D" w14:textId="77777777">
      <w:pPr>
        <w:pStyle w:val="Sinespaciado"/>
        <w:rPr>
          <w:rStyle w:val="Textoennegrita"/>
          <w:rFonts w:ascii="Estandar" w:hAnsi="Estandar"/>
          <w:b w:val="0"/>
        </w:rPr>
      </w:pPr>
    </w:p>
    <w:p w:rsidRPr="00714793" w:rsidR="00714793" w:rsidP="00714793" w:rsidRDefault="00714793" w14:paraId="49993651" w14:textId="77777777">
      <w:pPr>
        <w:rPr>
          <w:rStyle w:val="Textoennegrita"/>
          <w:b w:val="0"/>
        </w:rPr>
      </w:pPr>
      <w:r w:rsidRPr="00714793">
        <w:rPr>
          <w:rStyle w:val="Textoennegrita"/>
          <w:b w:val="0"/>
        </w:rPr>
        <w:t>Los trabajadores expuestos son los que se desempeñan laboralmente, en algún momento de su jornada, en condiciones de presión ambiental superior a 1 atmósfera absoluta (ATA) en etapa de compresión (inmersión/descenso) y por variaciones de presión en la etapa de descompresión (emersión/ascenso), tales como buzos profesionales en todas sus categorías, trabajadores de cámaras hiperbáricas. E instructores profesionales de buceo deportivo.</w:t>
      </w:r>
    </w:p>
    <w:p w:rsidRPr="00714793" w:rsidR="00714793" w:rsidP="00714793" w:rsidRDefault="00714793" w14:paraId="15C5AD53" w14:textId="77777777">
      <w:pPr>
        <w:rPr>
          <w:rStyle w:val="Textoennegrita"/>
          <w:b w:val="0"/>
          <w:bCs w:val="0"/>
        </w:rPr>
      </w:pPr>
      <w:r w:rsidRPr="00714793">
        <w:rPr>
          <w:rStyle w:val="Textoennegrita"/>
          <w:b w:val="0"/>
        </w:rPr>
        <w:t xml:space="preserve">Será responsabilidad de la empresa, difundir cada 2 años el </w:t>
      </w:r>
      <w:hyperlink w:history="1" r:id="rId36">
        <w:r w:rsidRPr="00714793">
          <w:rPr>
            <w:rStyle w:val="Textoennegrita"/>
            <w:b w:val="0"/>
            <w:u w:val="single"/>
          </w:rPr>
          <w:t>Protocolo de Vigilancia para Trabajadores y Trabajadoras Expuestos a Condiciones Hiperbáricas</w:t>
        </w:r>
        <w:r w:rsidRPr="00714793">
          <w:rPr>
            <w:rStyle w:val="Textoennegrita"/>
            <w:b w:val="0"/>
          </w:rPr>
          <w:t xml:space="preserve"> </w:t>
        </w:r>
      </w:hyperlink>
      <w:r w:rsidRPr="00714793">
        <w:rPr>
          <w:rStyle w:val="Textoennegrita"/>
          <w:b w:val="0"/>
        </w:rPr>
        <w:t>a todos los trabajadores que se desempeñen en lugares, áreas y/o instalaciones donde existe exposición a condiciones hiperbáricas.</w:t>
      </w:r>
    </w:p>
    <w:p w:rsidRPr="00714793" w:rsidR="00714793" w:rsidP="00714793" w:rsidRDefault="007948AD" w14:paraId="5B971235" w14:textId="165C3ADD">
      <w:pPr>
        <w:rPr>
          <w:rStyle w:val="Hipervnculo"/>
          <w:color w:val="323232"/>
        </w:rPr>
      </w:pPr>
      <w:hyperlink w:history="1" r:id="rId37">
        <w:r w:rsidRPr="00714793" w:rsidR="00714793">
          <w:rPr>
            <w:rStyle w:val="Hipervnculo"/>
            <w:color w:val="323232"/>
          </w:rPr>
          <w:t>Resolución Exenta Nº421 del 04 de marzo del 2019, Manual de Medicina Hiperbárica</w:t>
        </w:r>
      </w:hyperlink>
    </w:p>
    <w:p w:rsidR="00714793" w:rsidP="00714793" w:rsidRDefault="00714793" w14:paraId="4DA258EA" w14:textId="77777777">
      <w:pPr>
        <w:spacing w:after="0" w:line="240" w:lineRule="auto"/>
        <w:jc w:val="left"/>
        <w:rPr>
          <w:rFonts w:ascii="Estandar" w:hAnsi="Estandar" w:eastAsia="Times New Roman" w:cs="Arial"/>
        </w:rPr>
      </w:pPr>
      <w:r>
        <w:rPr>
          <w:rFonts w:ascii="Estandar" w:hAnsi="Estandar" w:eastAsia="Times New Roman" w:cs="Arial"/>
        </w:rPr>
        <w:br w:type="page"/>
      </w:r>
    </w:p>
    <w:p w:rsidRPr="00C67D61" w:rsidR="00714793" w:rsidP="00714793" w:rsidRDefault="00714793" w14:paraId="6839E4CB" w14:textId="77777777">
      <w:pPr>
        <w:pStyle w:val="Ttulo3"/>
      </w:pPr>
      <w:bookmarkStart w:name="_Toc9896526" w:id="160"/>
      <w:bookmarkStart w:name="_Toc169678909" w:id="161"/>
      <w:r>
        <w:t>E</w:t>
      </w:r>
      <w:r w:rsidRPr="00C67D61">
        <w:t xml:space="preserve">xposición </w:t>
      </w:r>
      <w:proofErr w:type="spellStart"/>
      <w:r w:rsidRPr="00C67D61">
        <w:t>coxiella</w:t>
      </w:r>
      <w:proofErr w:type="spellEnd"/>
      <w:r w:rsidRPr="00C67D61">
        <w:t xml:space="preserve"> </w:t>
      </w:r>
      <w:proofErr w:type="spellStart"/>
      <w:r w:rsidRPr="00C67D61">
        <w:t>burnetti</w:t>
      </w:r>
      <w:bookmarkEnd w:id="160"/>
      <w:bookmarkEnd w:id="161"/>
      <w:proofErr w:type="spellEnd"/>
    </w:p>
    <w:p w:rsidRPr="00C67D61" w:rsidR="00714793" w:rsidP="00714793" w:rsidRDefault="00714793" w14:paraId="100B2D25" w14:textId="77777777">
      <w:r w:rsidRPr="00C67D61">
        <w:t>Trabajador expuesto es aquel que se desempeña en una empresa del rubro pecuario y que desarrolle actividades con riesgo de estar en contacto con fluidos orgánicos de animales infectados.</w:t>
      </w:r>
    </w:p>
    <w:p w:rsidRPr="00C67D61" w:rsidR="00714793" w:rsidP="00714793" w:rsidRDefault="00714793" w14:paraId="17CF9F6A" w14:textId="77777777">
      <w:r w:rsidRPr="00C67D61">
        <w:t>Se entenderá como trabajador expuesto sujeto a vigilancia a todo trabajador que se desempeñe en empresas del rubro pecuario en las que se haya presentado o se presente al menos un caso (evento centinela) de fiebre Q o aquel trabajador/a que se desempeñe en un área en que el resultado de la aplicación anual de la lista chequeo arroje una condición en categoría roja incumplida.</w:t>
      </w:r>
    </w:p>
    <w:p w:rsidR="00714793" w:rsidP="00714793" w:rsidRDefault="00714793" w14:paraId="1323571D" w14:textId="458F5667">
      <w:r w:rsidRPr="00C67D61">
        <w:t xml:space="preserve">Se consideran fuentes de exposición laboral a Coxiella </w:t>
      </w:r>
      <w:r w:rsidR="00A50E7D">
        <w:t>B</w:t>
      </w:r>
      <w:r w:rsidRPr="00C67D61">
        <w:t>urnet</w:t>
      </w:r>
      <w:r w:rsidR="00A50E7D">
        <w:t>t</w:t>
      </w:r>
      <w:r w:rsidRPr="00C67D61">
        <w:t>i o agente biológico de fiebre Q, las tareas que involucran contacto con ganado bovino, ovino, caprino, en procesos productivos asociados a:</w:t>
      </w:r>
    </w:p>
    <w:p w:rsidRPr="00C67D61" w:rsidR="00714793" w:rsidP="00714793" w:rsidRDefault="00714793" w14:paraId="4DD1B074" w14:textId="77777777">
      <w:pPr>
        <w:pStyle w:val="Prrafodelista"/>
      </w:pPr>
      <w:r w:rsidRPr="00C67D61">
        <w:t>Cría de ganado bovino para la producción lechera.</w:t>
      </w:r>
    </w:p>
    <w:p w:rsidRPr="00C67D61" w:rsidR="00714793" w:rsidP="00714793" w:rsidRDefault="00714793" w14:paraId="006B1F79" w14:textId="77777777">
      <w:pPr>
        <w:pStyle w:val="Prrafodelista"/>
      </w:pPr>
      <w:r w:rsidRPr="00C67D61">
        <w:t>Cría de ganado para producción de carne, o como ganado reproductor.</w:t>
      </w:r>
    </w:p>
    <w:p w:rsidRPr="00C67D61" w:rsidR="00714793" w:rsidP="00714793" w:rsidRDefault="00714793" w14:paraId="28A30374" w14:textId="77777777">
      <w:pPr>
        <w:pStyle w:val="Prrafodelista"/>
      </w:pPr>
      <w:r w:rsidRPr="00C67D61">
        <w:t>Cría de ganado ovino y/o explotación lanera.</w:t>
      </w:r>
    </w:p>
    <w:p w:rsidR="00714793" w:rsidP="00714793" w:rsidRDefault="00714793" w14:paraId="10C85036" w14:textId="77777777">
      <w:pPr>
        <w:pStyle w:val="Prrafodelista"/>
      </w:pPr>
      <w:r w:rsidRPr="00C67D61">
        <w:t>Matanza de ganado bovino y procesamiento de su carne.</w:t>
      </w:r>
    </w:p>
    <w:p w:rsidRPr="00C67D61" w:rsidR="00714793" w:rsidP="00714793" w:rsidRDefault="00714793" w14:paraId="6FB9E924" w14:textId="77777777">
      <w:pPr>
        <w:pStyle w:val="Prrafodelista"/>
        <w:numPr>
          <w:ilvl w:val="0"/>
          <w:numId w:val="0"/>
        </w:numPr>
        <w:ind w:left="360"/>
      </w:pPr>
    </w:p>
    <w:p w:rsidRPr="00C67D61" w:rsidR="00714793" w:rsidP="00714793" w:rsidRDefault="00714793" w14:paraId="4A31F124" w14:textId="77777777">
      <w:r w:rsidRPr="00C67D61">
        <w:t>En particular, aquellas tareas que involucran:</w:t>
      </w:r>
    </w:p>
    <w:p w:rsidRPr="00C67D61" w:rsidR="00714793" w:rsidP="00714793" w:rsidRDefault="00714793" w14:paraId="78FCD940" w14:textId="77777777">
      <w:pPr>
        <w:pStyle w:val="Prrafodelista"/>
      </w:pPr>
      <w:r w:rsidRPr="00C67D61">
        <w:t>Asistencia del parto.</w:t>
      </w:r>
    </w:p>
    <w:p w:rsidRPr="00C67D61" w:rsidR="00714793" w:rsidP="00714793" w:rsidRDefault="00714793" w14:paraId="17277107" w14:textId="77777777">
      <w:pPr>
        <w:pStyle w:val="Prrafodelista"/>
      </w:pPr>
      <w:r w:rsidRPr="00C67D61">
        <w:t>Atención de las crías</w:t>
      </w:r>
    </w:p>
    <w:p w:rsidRPr="00C67D61" w:rsidR="00714793" w:rsidP="00714793" w:rsidRDefault="00714793" w14:paraId="5F27C7EC" w14:textId="77777777">
      <w:pPr>
        <w:pStyle w:val="Prrafodelista"/>
      </w:pPr>
      <w:r w:rsidRPr="00C67D61">
        <w:t>Manejo de residuos orgánicos del parto.</w:t>
      </w:r>
    </w:p>
    <w:p w:rsidRPr="00C67D61" w:rsidR="00714793" w:rsidP="00714793" w:rsidRDefault="00714793" w14:paraId="142D9349" w14:textId="77777777">
      <w:pPr>
        <w:pStyle w:val="Prrafodelista"/>
      </w:pPr>
      <w:r w:rsidRPr="00C67D61">
        <w:t>Procedimiento de toma de muestras biológicas.</w:t>
      </w:r>
    </w:p>
    <w:p w:rsidRPr="00C67D61" w:rsidR="00714793" w:rsidP="00714793" w:rsidRDefault="00714793" w14:paraId="3378163C" w14:textId="77777777">
      <w:pPr>
        <w:pStyle w:val="Prrafodelista"/>
      </w:pPr>
      <w:r w:rsidRPr="00C67D61">
        <w:t>Realización de tratamientos preventivos de enfermedades infecciosas.</w:t>
      </w:r>
    </w:p>
    <w:p w:rsidRPr="00C67D61" w:rsidR="00714793" w:rsidP="00714793" w:rsidRDefault="00714793" w14:paraId="20F9D6E9" w14:textId="77777777">
      <w:pPr>
        <w:pStyle w:val="Prrafodelista"/>
      </w:pPr>
      <w:r w:rsidRPr="00C67D61">
        <w:t>Cuidado de animales enfermos.</w:t>
      </w:r>
    </w:p>
    <w:p w:rsidRPr="00C67D61" w:rsidR="00714793" w:rsidP="00714793" w:rsidRDefault="00714793" w14:paraId="2BB67DB1" w14:textId="77777777">
      <w:pPr>
        <w:pStyle w:val="Prrafodelista"/>
      </w:pPr>
      <w:r w:rsidRPr="00C67D61">
        <w:t>Tareas de ordeña.</w:t>
      </w:r>
    </w:p>
    <w:p w:rsidRPr="00C67D61" w:rsidR="00714793" w:rsidP="00714793" w:rsidRDefault="00714793" w14:paraId="1300A900" w14:textId="77777777">
      <w:pPr>
        <w:pStyle w:val="Prrafodelista"/>
      </w:pPr>
      <w:r w:rsidRPr="00C67D61">
        <w:t>Limpieza de animales.</w:t>
      </w:r>
    </w:p>
    <w:p w:rsidRPr="00C67D61" w:rsidR="00714793" w:rsidP="00714793" w:rsidRDefault="00714793" w14:paraId="1B60133C" w14:textId="77777777">
      <w:pPr>
        <w:pStyle w:val="Prrafodelista"/>
      </w:pPr>
      <w:r w:rsidRPr="00C67D61">
        <w:t>Manejo de excretas.</w:t>
      </w:r>
    </w:p>
    <w:p w:rsidRPr="00C67D61" w:rsidR="00714793" w:rsidP="00714793" w:rsidRDefault="00714793" w14:paraId="4FCE9B0B" w14:textId="77777777">
      <w:pPr>
        <w:pStyle w:val="Prrafodelista"/>
      </w:pPr>
      <w:r w:rsidRPr="00C67D61">
        <w:t>Limpieza de instalaciones.</w:t>
      </w:r>
    </w:p>
    <w:p w:rsidRPr="00C67D61" w:rsidR="00714793" w:rsidP="00714793" w:rsidRDefault="00714793" w14:paraId="441EE251" w14:textId="77777777">
      <w:pPr>
        <w:pStyle w:val="Prrafodelista"/>
      </w:pPr>
      <w:r w:rsidRPr="00C67D61">
        <w:t>Manejo de leche de descarte</w:t>
      </w:r>
    </w:p>
    <w:p w:rsidRPr="00C67D61" w:rsidR="00714793" w:rsidP="00714793" w:rsidRDefault="00714793" w14:paraId="6FDD17C9" w14:textId="77777777">
      <w:pPr>
        <w:pStyle w:val="Prrafodelista"/>
      </w:pPr>
      <w:r w:rsidRPr="00C67D61">
        <w:t>Arreo y alimentación de ganado.</w:t>
      </w:r>
    </w:p>
    <w:p w:rsidRPr="00C67D61" w:rsidR="00714793" w:rsidP="00714793" w:rsidRDefault="00714793" w14:paraId="0FE67C79" w14:textId="77777777">
      <w:pPr>
        <w:pStyle w:val="Prrafodelista"/>
      </w:pPr>
      <w:r w:rsidRPr="00C67D61">
        <w:t>Amputación de cornamenta.</w:t>
      </w:r>
    </w:p>
    <w:p w:rsidRPr="00C67D61" w:rsidR="00714793" w:rsidP="00714793" w:rsidRDefault="00714793" w14:paraId="1841EA94" w14:textId="049D10ED">
      <w:r w:rsidRPr="00C67D61">
        <w:t>La empresa deberá entregar información sobre los riesgos p</w:t>
      </w:r>
      <w:r w:rsidR="00A50E7D">
        <w:t>or exposición a Coxiella Burnett</w:t>
      </w:r>
      <w:r w:rsidRPr="00C67D61">
        <w:t>i o agente biológico de fiebre Q, según el artículo 21 del D.S Nº40.</w:t>
      </w:r>
    </w:p>
    <w:p w:rsidRPr="00714793" w:rsidR="00714793" w:rsidP="00714793" w:rsidRDefault="00714793" w14:paraId="33D0E138" w14:textId="73F94D54">
      <w:r w:rsidRPr="00714793">
        <w:t>Deberá llevar registro de las capacitaciones realizadas a los trabajadores en relación por exposición a Coxie</w:t>
      </w:r>
      <w:r w:rsidR="00A50E7D">
        <w:t>lla Burnett</w:t>
      </w:r>
      <w:r w:rsidRPr="00714793">
        <w:t>i o agente biológico de fiebre Q con fecha, contenido y lista de asistentes, a lo menos en forma anual.</w:t>
      </w:r>
    </w:p>
    <w:p w:rsidRPr="00714793" w:rsidR="00714793" w:rsidP="00714793" w:rsidRDefault="00714793" w14:paraId="6F5CF6AF" w14:textId="4C34FB49">
      <w:r w:rsidRPr="00714793">
        <w:t xml:space="preserve">La empresa deberá implementar las medidas que se señalan en el </w:t>
      </w:r>
      <w:hyperlink w:history="1" r:id="rId38">
        <w:r w:rsidRPr="00714793">
          <w:rPr>
            <w:rStyle w:val="Hipervnculo"/>
            <w:color w:val="323232"/>
          </w:rPr>
          <w:t xml:space="preserve">Protocolo de Vigilancia de Trabajadoras y Trabajadores Expuestos a Coxiella </w:t>
        </w:r>
        <w:r w:rsidRPr="00714793" w:rsidR="00A50E7D">
          <w:rPr>
            <w:rStyle w:val="Hipervnculo"/>
            <w:color w:val="323232"/>
          </w:rPr>
          <w:t>Burnetti</w:t>
        </w:r>
        <w:r w:rsidRPr="00714793">
          <w:rPr>
            <w:rStyle w:val="Hipervnculo"/>
            <w:color w:val="323232"/>
          </w:rPr>
          <w:t xml:space="preserve"> (agente biológico Fiebre Q)</w:t>
        </w:r>
      </w:hyperlink>
      <w:r w:rsidRPr="00714793">
        <w:t xml:space="preserve"> para establecer una barrera que impida el contacto directo con fluidos orgánicos de los animales, así como el OAL deberá asesorarlos en la  implementación del protocolo.</w:t>
      </w:r>
    </w:p>
    <w:p w:rsidRPr="00714793" w:rsidR="00714793" w:rsidP="00714793" w:rsidRDefault="00714793" w14:paraId="5C709381" w14:textId="687C10E0">
      <w:pPr>
        <w:rPr>
          <w:rStyle w:val="Hipervnculo"/>
          <w:rFonts w:eastAsia="Times New Roman"/>
          <w:color w:val="323232"/>
        </w:rPr>
      </w:pPr>
      <w:r w:rsidRPr="00714793">
        <w:rPr>
          <w:rFonts w:eastAsia="Times New Roman"/>
        </w:rPr>
        <w:fldChar w:fldCharType="begin"/>
      </w:r>
      <w:r w:rsidRPr="00714793">
        <w:rPr>
          <w:rFonts w:eastAsia="Times New Roman"/>
        </w:rPr>
        <w:instrText xml:space="preserve"> HYPERLINK "https://www.leychile.cl/Navegar?idNorma=1116219" </w:instrText>
      </w:r>
      <w:r w:rsidRPr="00714793">
        <w:rPr>
          <w:rFonts w:eastAsia="Times New Roman"/>
        </w:rPr>
      </w:r>
      <w:r w:rsidRPr="00714793">
        <w:rPr>
          <w:rFonts w:eastAsia="Times New Roman"/>
        </w:rPr>
        <w:fldChar w:fldCharType="separate"/>
      </w:r>
      <w:r w:rsidRPr="00714793">
        <w:rPr>
          <w:rStyle w:val="Hipervnculo"/>
          <w:rFonts w:eastAsia="Times New Roman"/>
          <w:color w:val="323232"/>
        </w:rPr>
        <w:t xml:space="preserve">Resolución Exenta N° 402 </w:t>
      </w:r>
      <w:r w:rsidR="00A50E7D">
        <w:rPr>
          <w:rStyle w:val="Hipervnculo"/>
          <w:rFonts w:eastAsia="Times New Roman"/>
          <w:color w:val="323232"/>
        </w:rPr>
        <w:t>“</w:t>
      </w:r>
      <w:r w:rsidRPr="00714793">
        <w:rPr>
          <w:rStyle w:val="Hipervnculo"/>
          <w:rFonts w:eastAsia="Times New Roman"/>
          <w:color w:val="323232"/>
        </w:rPr>
        <w:t xml:space="preserve">Protocolo de vigilancia de trabajadores expuestos a Coxiella </w:t>
      </w:r>
      <w:r w:rsidRPr="00714793" w:rsidR="00A50E7D">
        <w:rPr>
          <w:rStyle w:val="Hipervnculo"/>
          <w:rFonts w:eastAsia="Times New Roman"/>
          <w:color w:val="323232"/>
        </w:rPr>
        <w:t>Burnetti</w:t>
      </w:r>
      <w:r w:rsidRPr="00714793">
        <w:rPr>
          <w:rStyle w:val="Hipervnculo"/>
          <w:rFonts w:eastAsia="Times New Roman"/>
          <w:color w:val="323232"/>
        </w:rPr>
        <w:t>, agente biológico Fiebre Q”.</w:t>
      </w:r>
    </w:p>
    <w:p w:rsidR="00714793" w:rsidP="00714793" w:rsidRDefault="00714793" w14:paraId="65D7A67C" w14:textId="77777777">
      <w:r w:rsidRPr="00714793">
        <w:fldChar w:fldCharType="end"/>
      </w:r>
    </w:p>
    <w:p w:rsidR="00714793" w:rsidP="00714793" w:rsidRDefault="00714793" w14:paraId="1D1ACF19" w14:textId="77777777">
      <w:pPr>
        <w:spacing w:after="0" w:line="240" w:lineRule="auto"/>
        <w:jc w:val="left"/>
      </w:pPr>
      <w:r>
        <w:br w:type="page"/>
      </w:r>
    </w:p>
    <w:p w:rsidRPr="00C67D61" w:rsidR="00714793" w:rsidP="00714793" w:rsidRDefault="00714793" w14:paraId="2887A2B6" w14:textId="77777777">
      <w:pPr>
        <w:pStyle w:val="Ttulo3"/>
      </w:pPr>
      <w:bookmarkStart w:name="_Toc9896527" w:id="162"/>
      <w:bookmarkStart w:name="_Toc169678910" w:id="163"/>
      <w:r>
        <w:t>U</w:t>
      </w:r>
      <w:r w:rsidRPr="00C67D61">
        <w:t>so intensivo de la voz</w:t>
      </w:r>
      <w:bookmarkEnd w:id="162"/>
      <w:bookmarkEnd w:id="163"/>
    </w:p>
    <w:p w:rsidRPr="00C67D61" w:rsidR="00714793" w:rsidP="00714793" w:rsidRDefault="00714793" w14:paraId="7679F588" w14:textId="7A5BBAC8">
      <w:r w:rsidRPr="00C67D61">
        <w:t xml:space="preserve">Conforme a lo establecido en el artículo 19 </w:t>
      </w:r>
      <w:r w:rsidR="00EF0D2C">
        <w:t>(</w:t>
      </w:r>
      <w:r w:rsidRPr="00C67D61">
        <w:t>N°14), del D.S. N°109, de 1968, del Ministerio del Trabajo y Previsión Social, constituye una enfermedad profesional la Laringitis con disfonía y/o nódulos laríngeos, cuando exista exposición al riesgo y se compruebe una relación causa - efecto con el trabajo.</w:t>
      </w:r>
    </w:p>
    <w:p w:rsidRPr="00C67D61" w:rsidR="00714793" w:rsidP="00714793" w:rsidRDefault="00714793" w14:paraId="3FCD654E" w14:textId="77777777">
      <w:r w:rsidRPr="00C67D61">
        <w:t>Patologías de la voz producto de exposición a agentes de riesgo ocupacionales, corresponde a un grupo de enfermedades, cuya manifestación clínica fundamental es la disfonía, son de origen profesional cuando existe relación de causalidad directa con exposición a factores de riesgo suficientes en el puesto de trabajo.</w:t>
      </w:r>
    </w:p>
    <w:p w:rsidRPr="00C67D61" w:rsidR="00714793" w:rsidP="00714793" w:rsidRDefault="00714793" w14:paraId="45B447C3" w14:textId="77777777">
      <w:r w:rsidRPr="00C67D61">
        <w:t>Patologías de la voz producto de un accidente de trabajo corresponden a aquellas donde el trastorno se origina en un evento puntual que ocurre a causa o con ocasión del trabajo. Por lo tanto, estos casos deben ser sometidos al proceso de calificación de accidentes del trabajo.</w:t>
      </w:r>
    </w:p>
    <w:p w:rsidRPr="008B477C" w:rsidR="00714793" w:rsidP="00714793" w:rsidRDefault="007948AD" w14:paraId="05CFB9D7" w14:textId="77777777">
      <w:pPr>
        <w:pStyle w:val="Prrafodelista"/>
        <w:rPr>
          <w:szCs w:val="20"/>
          <w:u w:val="single"/>
        </w:rPr>
      </w:pPr>
      <w:hyperlink w:history="1" r:id="rId39">
        <w:r w:rsidRPr="008B477C" w:rsidR="00714793">
          <w:rPr>
            <w:szCs w:val="20"/>
            <w:u w:val="single"/>
          </w:rPr>
          <w:t>Protocolo Patologías De La Voz</w:t>
        </w:r>
      </w:hyperlink>
    </w:p>
    <w:p w:rsidRPr="008B477C" w:rsidR="00714793" w:rsidP="00714793" w:rsidRDefault="007948AD" w14:paraId="0D192D8C" w14:textId="77777777">
      <w:pPr>
        <w:pStyle w:val="Prrafodelista"/>
        <w:rPr>
          <w:szCs w:val="20"/>
          <w:u w:val="single"/>
        </w:rPr>
      </w:pPr>
      <w:hyperlink w:history="1" r:id="rId40">
        <w:r w:rsidRPr="008B477C" w:rsidR="00714793">
          <w:rPr>
            <w:szCs w:val="20"/>
            <w:u w:val="single"/>
          </w:rPr>
          <w:t>D.S Nº 109 Artículo 19</w:t>
        </w:r>
      </w:hyperlink>
    </w:p>
    <w:p w:rsidRPr="008B477C" w:rsidR="00714793" w:rsidP="00714793" w:rsidRDefault="007948AD" w14:paraId="19F50F6E" w14:textId="77777777">
      <w:pPr>
        <w:pStyle w:val="Prrafodelista"/>
        <w:rPr>
          <w:szCs w:val="20"/>
        </w:rPr>
      </w:pPr>
      <w:hyperlink w:history="1" r:id="rId41">
        <w:r w:rsidRPr="008B477C" w:rsidR="00714793">
          <w:rPr>
            <w:szCs w:val="20"/>
            <w:u w:val="single"/>
          </w:rPr>
          <w:t>Anexo N°24 "Evaluación De Riesgo Para Patologías De La Voz"</w:t>
        </w:r>
      </w:hyperlink>
    </w:p>
    <w:p w:rsidR="00714793" w:rsidP="00714793" w:rsidRDefault="00714793" w14:paraId="695DB1F2" w14:textId="77777777">
      <w:pPr>
        <w:spacing w:after="0" w:line="240" w:lineRule="auto"/>
        <w:jc w:val="left"/>
      </w:pPr>
      <w:r>
        <w:br w:type="page"/>
      </w:r>
    </w:p>
    <w:p w:rsidRPr="00C67D61" w:rsidR="00714793" w:rsidP="00714793" w:rsidRDefault="00714793" w14:paraId="4A807997" w14:textId="77777777">
      <w:pPr>
        <w:pStyle w:val="Ttulo3"/>
      </w:pPr>
      <w:bookmarkStart w:name="_Toc9896528" w:id="164"/>
      <w:bookmarkStart w:name="_Toc169678911" w:id="165"/>
      <w:r>
        <w:t>E</w:t>
      </w:r>
      <w:r w:rsidRPr="00C67D61">
        <w:t>xposición a agentes que producen dermatitis</w:t>
      </w:r>
      <w:bookmarkEnd w:id="164"/>
      <w:bookmarkEnd w:id="165"/>
    </w:p>
    <w:p w:rsidRPr="00C67D61" w:rsidR="00714793" w:rsidP="00714793" w:rsidRDefault="00714793" w14:paraId="3DC5662E" w14:textId="77777777">
      <w:r w:rsidRPr="00C67D61">
        <w:t>La dermatitis es un proceso inflamatorio de la piel, cuyos síntomas más comunes son: piel reseca, comezón, erupciones, ampollas y enrojecimiento.</w:t>
      </w:r>
    </w:p>
    <w:p w:rsidRPr="00C67D61" w:rsidR="00714793" w:rsidP="00714793" w:rsidRDefault="00714793" w14:paraId="58EDC1C2" w14:textId="77777777">
      <w:r w:rsidRPr="00C67D61">
        <w:t>En el ambiente laboral las dermatitis más frecuentes son las de contacto irritativo y de contacto alérgicas.</w:t>
      </w:r>
    </w:p>
    <w:p w:rsidRPr="00C67D61" w:rsidR="00714793" w:rsidP="00714793" w:rsidRDefault="00714793" w14:paraId="0F25B054" w14:textId="002E92DE">
      <w:r w:rsidRPr="00C67D61">
        <w:t>La dermatitis de contacto irritativas se origina por el contacto con una sustancia irritativa tanto en exposición de corta duración como en la exposición reiterada. Cuando se trata de irritantes fuertes el efecto aparece de forma inmediata o después</w:t>
      </w:r>
      <w:r w:rsidR="00AE710D">
        <w:t xml:space="preserve"> </w:t>
      </w:r>
      <w:r w:rsidRPr="00C67D61">
        <w:t>de un corto período. Cuando son irritantes débiles suelen requerir exposiciones repetidas y la dermatitis tiene un curso gradual.</w:t>
      </w:r>
    </w:p>
    <w:p w:rsidRPr="00C67D61" w:rsidR="00714793" w:rsidP="00714793" w:rsidRDefault="00714793" w14:paraId="33EA4528" w14:textId="77777777">
      <w:r w:rsidRPr="00C67D61">
        <w:t>La dermatitis de contacto alérgicas se trata de reacciones de origen inmunológico, con respuesta específica a un alérgeno en contacto con la piel. Se requiere un período de sensibilización al agente. Una vez producida la sensibilización, esta es irreversible y se presenta cada vez que se ocurre exposición al agente causante.</w:t>
      </w:r>
    </w:p>
    <w:p w:rsidRPr="00C67D61" w:rsidR="00714793" w:rsidP="00714793" w:rsidRDefault="00714793" w14:paraId="3D6BE3AD" w14:textId="77777777">
      <w:r w:rsidRPr="00C67D61">
        <w:t>La empresa deberá identificar si en los procesos se utilizan agentes que puedan causar dermatitis y hacer una lista de estas sustancias. El inventario de sustancias que pueden causar dermatitis se debe dar a conocer a los trabajadores como parte de la obligación de informar los riesgos que tiene la empresa.</w:t>
      </w:r>
    </w:p>
    <w:p w:rsidRPr="00C67D61" w:rsidR="00714793" w:rsidP="00714793" w:rsidRDefault="00714793" w14:paraId="6F0A3D03" w14:textId="77777777">
      <w:r w:rsidRPr="00C67D61">
        <w:t>De acuerdo a lo establecido en los números 2) y 3) del artículo 19 del D.S. N°109, de 1968, del Ministerio del Trabajo y Previsión Social, constituyen enfermedades profesionales la "Dermatosis Profesional", que corresponde a toda enfermedad de la piel cuyo origen está en la exposición laboral a agentes físicos, químicos y/o biológicos; y los "Cánceres y lesiones precancerosas de la piel", de origen laboral por la exposición ocupacional a agentes de riesgo físicos o químicos.</w:t>
      </w:r>
    </w:p>
    <w:p w:rsidRPr="008B477C" w:rsidR="00714793" w:rsidP="00714793" w:rsidRDefault="007948AD" w14:paraId="76D37BC5" w14:textId="77777777">
      <w:pPr>
        <w:pStyle w:val="Prrafodelista"/>
        <w:rPr>
          <w:szCs w:val="20"/>
          <w:u w:val="single"/>
        </w:rPr>
      </w:pPr>
      <w:hyperlink w:history="1" r:id="rId42">
        <w:r w:rsidRPr="008B477C" w:rsidR="00714793">
          <w:rPr>
            <w:szCs w:val="20"/>
            <w:u w:val="single"/>
          </w:rPr>
          <w:t>D.S Nº 109 Artículo 19</w:t>
        </w:r>
      </w:hyperlink>
    </w:p>
    <w:p w:rsidRPr="008B477C" w:rsidR="00714793" w:rsidP="00714793" w:rsidRDefault="00714793" w14:paraId="2A40331F" w14:textId="77777777">
      <w:pPr>
        <w:pStyle w:val="Prrafodelista"/>
        <w:rPr>
          <w:rStyle w:val="Hipervnculo"/>
          <w:color w:val="323232"/>
          <w:szCs w:val="20"/>
        </w:rPr>
      </w:pPr>
      <w:r w:rsidRPr="008B477C">
        <w:rPr>
          <w:szCs w:val="20"/>
        </w:rPr>
        <w:fldChar w:fldCharType="begin"/>
      </w:r>
      <w:r w:rsidRPr="008B477C">
        <w:rPr>
          <w:szCs w:val="20"/>
        </w:rPr>
        <w:instrText xml:space="preserve"> HYPERLINK "https://www.suseso.cl/613/w3-propertyvalue-136609.html" </w:instrText>
      </w:r>
      <w:r w:rsidRPr="008B477C">
        <w:rPr>
          <w:szCs w:val="20"/>
        </w:rPr>
      </w:r>
      <w:r w:rsidRPr="008B477C">
        <w:rPr>
          <w:szCs w:val="20"/>
        </w:rPr>
        <w:fldChar w:fldCharType="separate"/>
      </w:r>
      <w:r w:rsidRPr="008B477C">
        <w:rPr>
          <w:rStyle w:val="Hipervnculo"/>
          <w:color w:val="323232"/>
          <w:szCs w:val="20"/>
        </w:rPr>
        <w:t>Protocolo de Patologías Dermatológicas</w:t>
      </w:r>
    </w:p>
    <w:p w:rsidR="00714793" w:rsidP="008B477C" w:rsidRDefault="00714793" w14:paraId="7BF5FE28" w14:textId="77777777">
      <w:r w:rsidRPr="008B477C">
        <w:fldChar w:fldCharType="end"/>
      </w:r>
    </w:p>
    <w:p w:rsidR="00714793" w:rsidP="00714793" w:rsidRDefault="00714793" w14:paraId="272432D4" w14:textId="77777777">
      <w:pPr>
        <w:spacing w:after="0" w:line="240" w:lineRule="auto"/>
        <w:jc w:val="left"/>
        <w:rPr>
          <w:rFonts w:cs="Arial"/>
          <w:szCs w:val="20"/>
        </w:rPr>
      </w:pPr>
      <w:r>
        <w:rPr>
          <w:szCs w:val="20"/>
        </w:rPr>
        <w:br w:type="page"/>
      </w:r>
    </w:p>
    <w:p w:rsidRPr="00C67D61" w:rsidR="00714793" w:rsidP="00714793" w:rsidRDefault="00714793" w14:paraId="32BEB0E1" w14:textId="77777777">
      <w:pPr>
        <w:pStyle w:val="Ttulo3"/>
      </w:pPr>
      <w:bookmarkStart w:name="_Toc9896529" w:id="166"/>
      <w:bookmarkStart w:name="_Toc169678912" w:id="167"/>
      <w:r>
        <w:t>G</w:t>
      </w:r>
      <w:r w:rsidRPr="00C67D61">
        <w:t>énero y salud en el trabajo</w:t>
      </w:r>
      <w:bookmarkEnd w:id="166"/>
      <w:bookmarkEnd w:id="167"/>
    </w:p>
    <w:p w:rsidRPr="00C67D61" w:rsidR="00714793" w:rsidP="00714793" w:rsidRDefault="00714793" w14:paraId="5894749D" w14:textId="32BA4565">
      <w:r w:rsidRPr="00C67D61">
        <w:t>La empresa al considerar la perspectiva de género en relación a la seguridad y salud en el trabajo reconoce que las condiciones sanitarias y ambientales en los lugares de trabajo afectan en forma distintas a mujeres y hombres. La integración de la perspectiva de género en el desarrollo de lo</w:t>
      </w:r>
      <w:r w:rsidR="00033E99">
        <w:t>s programas de prevención de la</w:t>
      </w:r>
      <w:r w:rsidRPr="00C67D61">
        <w:t xml:space="preserve"> empresa, presume compilar y analizar toda la normativa vigente que refieren a las condiciones de trabajo con una perspectiva de género.</w:t>
      </w:r>
    </w:p>
    <w:p w:rsidRPr="008B477C" w:rsidR="00714793" w:rsidP="00714793" w:rsidRDefault="00714793" w14:paraId="524A92CF" w14:textId="77777777">
      <w:r w:rsidRPr="008B477C">
        <w:t xml:space="preserve">El </w:t>
      </w:r>
      <w:hyperlink w:history="1" w:anchor="G%C3%A9nero0" r:id="rId43">
        <w:r w:rsidRPr="008B477C">
          <w:rPr>
            <w:rStyle w:val="Hipervnculo"/>
            <w:color w:val="323232"/>
            <w:szCs w:val="20"/>
          </w:rPr>
          <w:t>Decreto Supremo Nº 47 del Ministerio del Trabajo y Previsión Social del 04.08.2016 “Aprueba La Política Nacional de Seguridad y Salud en el Trabajo”</w:t>
        </w:r>
      </w:hyperlink>
      <w:r w:rsidRPr="008B477C">
        <w:rPr>
          <w:szCs w:val="20"/>
        </w:rPr>
        <w:t>,</w:t>
      </w:r>
      <w:r w:rsidRPr="008B477C">
        <w:t xml:space="preserve"> tiene como Objetivo Nº 5 promover la incorporación de la perspectiva de género en la gestión preventiva, en donde describe:</w:t>
      </w:r>
    </w:p>
    <w:p w:rsidRPr="00C67D61" w:rsidR="00714793" w:rsidP="00714793" w:rsidRDefault="00714793" w14:paraId="11EEFEFF" w14:textId="77777777">
      <w:r w:rsidRPr="00C67D61">
        <w:t>“Se considerará la perspectiva de género en todas las acciones que se implementen en el marco de la Política Nacional de Seguridad y Salud en el Trabajo, teniendo presente las situaciones de desigualdad y discriminación existentes en el ámbito laboral y en la vida en general, el impacto diferenciado de la exposición al riesgo en función del género de las trabajadoras y trabajadores, como consecuencia de la división del trabajo, en todos los ámbitos de la gestión preventiva.</w:t>
      </w:r>
    </w:p>
    <w:p w:rsidRPr="00C67D61" w:rsidR="00714793" w:rsidP="00714793" w:rsidRDefault="00714793" w14:paraId="18B9306A" w14:textId="77777777">
      <w:r w:rsidRPr="00C67D61">
        <w:t>Debe incluirse el reconocimiento de enfermedades profesionales y la promoción de buenas prácticas de seguridad y salud en el trabajo, que consideren la especificidad propia de las trabajadoras; el aumento de la participación de las mujeres en la toma de decisiones sobre seguridad y salud en el trabajo; la investigación en seguridad y salud en el trabajo que incorpore el enfoque de género y el registro de información, desagregando datos por sexo”.</w:t>
      </w:r>
    </w:p>
    <w:p w:rsidRPr="00C67D61" w:rsidR="00714793" w:rsidP="00714793" w:rsidRDefault="00714793" w14:paraId="138319B1" w14:textId="77777777">
      <w:r w:rsidRPr="00C67D61">
        <w:t>Asimismo, el compromiso señalado en la Letra C) Género Número 17 y 18 para la implementación de la política nacional de seguridad y salud en el trabajo se refiere:</w:t>
      </w:r>
    </w:p>
    <w:p w:rsidR="00714793" w:rsidP="00714793" w:rsidRDefault="00714793" w14:paraId="277D6435" w14:textId="77777777">
      <w:r w:rsidRPr="00C67D61">
        <w:t xml:space="preserve">Toda la normativa de seguridad y salud en el trabajo considerará la perspectiva de </w:t>
      </w:r>
      <w:bookmarkStart w:name="Género14" w:id="168"/>
      <w:r w:rsidRPr="00C67D61">
        <w:t>género</w:t>
      </w:r>
      <w:bookmarkEnd w:id="168"/>
      <w:r w:rsidRPr="00C67D61">
        <w:t xml:space="preserve"> y, en especial, se establecerán registros diferenciados por sexo sobre la exposición a los distintos agentes y factores de riesgos laborales, accidentes del trabajo y enfermedades profesionales, ausentismo, cobertura del seguro, población en vigilancia según riesgo, prestaciones preventivas y pecuniarias entre otros, tanto en los organismos administradores, como en empresas e instituciones públicas.</w:t>
      </w:r>
    </w:p>
    <w:p w:rsidRPr="008B477C" w:rsidR="00714793" w:rsidP="00714793" w:rsidRDefault="00714793" w14:paraId="107A14FB" w14:textId="77777777">
      <w:r w:rsidRPr="008B477C">
        <w:t>La normativa considerará el establecimiento de mecanismos que garanticen la adecuada representación de las trabajadoras en la integración de los Comités Paritarios de Higiene y Seguridad bajo el criterio que su directiva no esté integrada por más de un 60% de un solo sexo.</w:t>
      </w:r>
    </w:p>
    <w:p w:rsidRPr="008B477C" w:rsidR="00714793" w:rsidP="00714793" w:rsidRDefault="007948AD" w14:paraId="36839EDA" w14:textId="77777777">
      <w:pPr>
        <w:pStyle w:val="Prrafodelista"/>
        <w:rPr>
          <w:rStyle w:val="Hipervnculo"/>
          <w:color w:val="323232"/>
          <w:szCs w:val="20"/>
        </w:rPr>
      </w:pPr>
      <w:hyperlink w:tgtFrame="_blank" w:history="1" r:id="rId44">
        <w:r w:rsidRPr="008B477C" w:rsidR="00714793">
          <w:rPr>
            <w:rStyle w:val="Hipervnculo"/>
            <w:color w:val="323232"/>
            <w:szCs w:val="20"/>
          </w:rPr>
          <w:t>Cartilla Conciliación Trabajo-Familia</w:t>
        </w:r>
      </w:hyperlink>
    </w:p>
    <w:p w:rsidRPr="008B477C" w:rsidR="00714793" w:rsidP="00714793" w:rsidRDefault="00714793" w14:paraId="7271D77A" w14:textId="77777777">
      <w:pPr>
        <w:pStyle w:val="Prrafodelista"/>
        <w:rPr>
          <w:rStyle w:val="Hipervnculo"/>
          <w:color w:val="323232"/>
          <w:szCs w:val="20"/>
        </w:rPr>
      </w:pPr>
      <w:r w:rsidRPr="008B477C">
        <w:rPr>
          <w:rStyle w:val="Hipervnculo"/>
          <w:color w:val="323232"/>
          <w:szCs w:val="20"/>
        </w:rPr>
        <w:fldChar w:fldCharType="begin"/>
      </w:r>
      <w:r w:rsidRPr="008B477C">
        <w:rPr>
          <w:rStyle w:val="Hipervnculo"/>
          <w:color w:val="323232"/>
          <w:szCs w:val="20"/>
        </w:rPr>
        <w:instrText xml:space="preserve"> HYPERLINK "https://www.achs.cl/portal/Empresas/Paginas/Minsal.aspx" </w:instrText>
      </w:r>
      <w:r w:rsidRPr="008B477C">
        <w:rPr>
          <w:rStyle w:val="Hipervnculo"/>
          <w:color w:val="323232"/>
          <w:szCs w:val="20"/>
        </w:rPr>
      </w:r>
      <w:r w:rsidRPr="008B477C">
        <w:rPr>
          <w:rStyle w:val="Hipervnculo"/>
          <w:color w:val="323232"/>
          <w:szCs w:val="20"/>
        </w:rPr>
        <w:fldChar w:fldCharType="separate"/>
      </w:r>
      <w:r w:rsidRPr="008B477C">
        <w:rPr>
          <w:rStyle w:val="Hipervnculo"/>
          <w:color w:val="323232"/>
          <w:szCs w:val="20"/>
        </w:rPr>
        <w:t>Protocolos Minsal -ACHS</w:t>
      </w:r>
    </w:p>
    <w:p w:rsidRPr="008B477C" w:rsidR="00714793" w:rsidP="00714793" w:rsidRDefault="00714793" w14:paraId="14644BB3" w14:textId="1AA475B5">
      <w:pPr>
        <w:pStyle w:val="Prrafodelista"/>
        <w:rPr>
          <w:rStyle w:val="Hipervnculo"/>
          <w:color w:val="323232"/>
          <w:szCs w:val="20"/>
        </w:rPr>
      </w:pPr>
      <w:r w:rsidRPr="008B477C">
        <w:rPr>
          <w:rStyle w:val="Hipervnculo"/>
          <w:color w:val="323232"/>
          <w:szCs w:val="20"/>
        </w:rPr>
        <w:fldChar w:fldCharType="end"/>
      </w:r>
      <w:hyperlink w:tgtFrame="_self" w:history="1" r:id="rId45">
        <w:r w:rsidRPr="008B477C">
          <w:rPr>
            <w:rStyle w:val="Hipervnculo"/>
            <w:color w:val="323232"/>
            <w:szCs w:val="20"/>
          </w:rPr>
          <w:t>Género y Salud en el Trabajo</w:t>
        </w:r>
      </w:hyperlink>
    </w:p>
    <w:p w:rsidR="00714793" w:rsidP="00714793" w:rsidRDefault="00714793" w14:paraId="66B8C68D" w14:textId="77777777">
      <w:pPr>
        <w:spacing w:after="0" w:line="240" w:lineRule="auto"/>
        <w:jc w:val="left"/>
      </w:pPr>
      <w:r>
        <w:br w:type="page"/>
      </w:r>
    </w:p>
    <w:p w:rsidRPr="00C67D61" w:rsidR="00714793" w:rsidP="00714793" w:rsidRDefault="00714793" w14:paraId="59A5F5B9" w14:textId="77777777">
      <w:pPr>
        <w:pStyle w:val="Ttulo3"/>
      </w:pPr>
      <w:bookmarkStart w:name="_Toc9896530" w:id="169"/>
      <w:bookmarkStart w:name="_Toc169678913" w:id="170"/>
      <w:r>
        <w:t>E</w:t>
      </w:r>
      <w:r w:rsidRPr="00C67D61">
        <w:t>xposición a asbesto</w:t>
      </w:r>
      <w:bookmarkEnd w:id="169"/>
      <w:bookmarkEnd w:id="170"/>
    </w:p>
    <w:p w:rsidRPr="008B477C" w:rsidR="00714793" w:rsidP="00714793" w:rsidRDefault="00714793" w14:paraId="4ED0A6A1" w14:textId="77777777">
      <w:r w:rsidRPr="00C67D61">
        <w:t xml:space="preserve">El Protocolo de Vigilancia Ambiental y de Salud por Exposición a Asbesto, tiene por objetivo proteger a los trabajadores preventivamente y guiar a las empresas en la gestión y vigilancia de los trabajadores expuestos a fibras de asbesto en sus lugares de trabajo, de manera que se cumpla la normativa vigente, y exista una gestión POR Exposición al agente. De acuerdo a la normativa vigente, la responsabilidad de la identificación de los riesgos de un sitio de trabajo le corresponde a la empresa. </w:t>
      </w:r>
    </w:p>
    <w:p w:rsidRPr="008B477C" w:rsidR="00714793" w:rsidP="00714793" w:rsidRDefault="007948AD" w14:paraId="359541F6" w14:textId="77777777">
      <w:pPr>
        <w:pStyle w:val="Prrafodelista"/>
        <w:rPr>
          <w:szCs w:val="20"/>
        </w:rPr>
      </w:pPr>
      <w:hyperlink w:tgtFrame="_blank" w:history="1" r:id="rId46">
        <w:r w:rsidRPr="008B477C" w:rsidR="00714793">
          <w:rPr>
            <w:rStyle w:val="Hipervnculo"/>
            <w:color w:val="323232"/>
            <w:szCs w:val="20"/>
            <w:u w:val="none"/>
          </w:rPr>
          <w:t>Manual Implementación Protocolo Empresa, Agente Asbesto</w:t>
        </w:r>
      </w:hyperlink>
    </w:p>
    <w:p w:rsidRPr="008B477C" w:rsidR="00714793" w:rsidP="00714793" w:rsidRDefault="00714793" w14:paraId="3A103B2E" w14:textId="77777777">
      <w:pPr>
        <w:pStyle w:val="Prrafodelista"/>
        <w:rPr>
          <w:rStyle w:val="Hipervnculo"/>
          <w:color w:val="323232"/>
          <w:szCs w:val="20"/>
          <w:u w:val="none"/>
        </w:rPr>
      </w:pPr>
      <w:r w:rsidRPr="008B477C">
        <w:rPr>
          <w:rStyle w:val="Hipervnculo"/>
          <w:color w:val="323232"/>
          <w:szCs w:val="20"/>
          <w:u w:val="none"/>
        </w:rPr>
        <w:fldChar w:fldCharType="begin"/>
      </w:r>
      <w:r w:rsidRPr="008B477C">
        <w:rPr>
          <w:rStyle w:val="Hipervnculo"/>
          <w:color w:val="323232"/>
          <w:szCs w:val="20"/>
          <w:u w:val="none"/>
        </w:rPr>
        <w:instrText xml:space="preserve"> HYPERLINK "https://www.leychile.cl/Navegar?idNorma=180143&amp;r=2" </w:instrText>
      </w:r>
      <w:r w:rsidRPr="008B477C">
        <w:rPr>
          <w:rStyle w:val="Hipervnculo"/>
          <w:color w:val="323232"/>
          <w:szCs w:val="20"/>
          <w:u w:val="none"/>
        </w:rPr>
      </w:r>
      <w:r w:rsidRPr="008B477C">
        <w:rPr>
          <w:rStyle w:val="Hipervnculo"/>
          <w:color w:val="323232"/>
          <w:szCs w:val="20"/>
          <w:u w:val="none"/>
        </w:rPr>
        <w:fldChar w:fldCharType="separate"/>
      </w:r>
      <w:r w:rsidRPr="008B477C">
        <w:rPr>
          <w:rStyle w:val="Hipervnculo"/>
          <w:color w:val="323232"/>
          <w:szCs w:val="20"/>
          <w:u w:val="none"/>
        </w:rPr>
        <w:t>Decreto Supremo Nº 656 Minsal Del 13.01.2001 Prohíbe Uso Del Asbesto En Productos Que Indica</w:t>
      </w:r>
    </w:p>
    <w:p w:rsidRPr="008B477C" w:rsidR="00714793" w:rsidP="00714793" w:rsidRDefault="00714793" w14:paraId="1BBB3220" w14:textId="77777777">
      <w:r w:rsidRPr="008B477C">
        <w:rPr>
          <w:rStyle w:val="Hipervnculo"/>
          <w:color w:val="323232"/>
          <w:szCs w:val="20"/>
          <w:u w:val="none"/>
        </w:rPr>
        <w:fldChar w:fldCharType="end"/>
      </w:r>
    </w:p>
    <w:p w:rsidRPr="008B477C" w:rsidR="00714793" w:rsidP="00714793" w:rsidRDefault="00714793" w14:paraId="777EA401" w14:textId="77777777"/>
    <w:p w:rsidRPr="00C67D61" w:rsidR="00714793" w:rsidP="00714793" w:rsidRDefault="00714793" w14:paraId="5066A4E9" w14:textId="77777777"/>
    <w:p w:rsidRPr="00C67D61" w:rsidR="00714793" w:rsidP="00714793" w:rsidRDefault="00714793" w14:paraId="0CD163E0" w14:textId="77777777"/>
    <w:p w:rsidR="00714793" w:rsidP="00714793" w:rsidRDefault="00714793" w14:paraId="57F14B0F" w14:textId="77777777">
      <w:pPr>
        <w:spacing w:after="0" w:line="240" w:lineRule="auto"/>
        <w:jc w:val="left"/>
      </w:pPr>
      <w:r>
        <w:br w:type="page"/>
      </w:r>
    </w:p>
    <w:p w:rsidRPr="00C67D61" w:rsidR="001D69E6" w:rsidP="00FB131C" w:rsidRDefault="00FB131C" w14:paraId="038BCCD7" w14:textId="6728B7F7">
      <w:pPr>
        <w:pStyle w:val="Ttulo2"/>
      </w:pPr>
      <w:bookmarkStart w:name="_Toc169678914" w:id="171"/>
      <w:r>
        <w:t>A</w:t>
      </w:r>
      <w:r w:rsidRPr="00C67D61">
        <w:t xml:space="preserve">nexo </w:t>
      </w:r>
      <w:r w:rsidR="00DC0B0F">
        <w:t>4</w:t>
      </w:r>
      <w:r>
        <w:t xml:space="preserve"> - D</w:t>
      </w:r>
      <w:r w:rsidRPr="00C67D61">
        <w:t>e la obligación de informar los riesgos laborales</w:t>
      </w:r>
      <w:bookmarkEnd w:id="138"/>
      <w:bookmarkEnd w:id="139"/>
      <w:bookmarkEnd w:id="171"/>
    </w:p>
    <w:p w:rsidRPr="00C67D61" w:rsidR="001D69E6" w:rsidP="001072D4" w:rsidRDefault="001D69E6" w14:paraId="571A77C9" w14:textId="77777777">
      <w:r w:rsidRPr="00C67D61">
        <w:t>El Titulo VI del D.S. N°40 de 1969 del Ministerio del Trabajo y Previsión Social, establece la obligación de los empleadores de informar en forma oportuna y conveniente acerca de los riesgos que entrañen sus labores, de las medidas preventivas y de los métodos de trabajo correcto.</w:t>
      </w:r>
    </w:p>
    <w:p w:rsidRPr="00C67D61" w:rsidR="001D69E6" w:rsidP="001072D4" w:rsidRDefault="001D69E6" w14:paraId="2D722BC5" w14:textId="77777777">
      <w:r w:rsidRPr="00C67D61">
        <w:t>Por lo anterior, a continuación se pone a disposición de los trabajadores, la descripción de los riesgos generales y específicos presentes en los lugares de trabajo y se indica, entre otras cosas, el correcto uso de los Elementos de Protección Personal que se entregan a los trabajadores indicando los diversos riesgos a los que se encuentran expuestos en cada caso y las recomendaciones preventivas para el autocuidado en las diversas labores, con el objeto de evitar la ocurrencia de accidentes del trabajo y/o enfermedades profesionales.</w:t>
      </w:r>
    </w:p>
    <w:p w:rsidR="001D69E6" w:rsidP="001072D4" w:rsidRDefault="001D69E6" w14:paraId="6B134D74" w14:textId="1517B80D">
      <w:r w:rsidRPr="001072D4">
        <w:t>El Titulo VI del D.S. N°40 de 1969 del Ministerio del</w:t>
      </w:r>
      <w:r w:rsidR="001072D4">
        <w:t xml:space="preserve"> </w:t>
      </w:r>
      <w:r w:rsidRPr="00C67D61">
        <w:t>El Titulo VI del D.S. N°40 de 1969 del Ministerio del Trabajo y Previsión Social, establece la obligación de los empleadores de informar en forma oportuna y conveniente acerca de los riesgos que entrañen sus labores, de las medidas preventivas y de los métodos de trabajo correcto.</w:t>
      </w:r>
    </w:p>
    <w:p w:rsidR="001072D4" w:rsidRDefault="001072D4" w14:paraId="51B81E80" w14:textId="265E93B7">
      <w:pPr>
        <w:spacing w:after="0" w:line="240" w:lineRule="auto"/>
        <w:jc w:val="left"/>
      </w:pPr>
    </w:p>
    <w:p w:rsidR="008B477C" w:rsidP="008B477C" w:rsidRDefault="008B477C" w14:paraId="1082B003" w14:textId="77777777">
      <w:pPr>
        <w:pBdr>
          <w:top w:val="single" w:color="205B64" w:sz="12" w:space="1"/>
          <w:left w:val="single" w:color="205B64" w:sz="12" w:space="0"/>
          <w:bottom w:val="single" w:color="205B64" w:sz="12" w:space="1"/>
          <w:right w:val="single" w:color="205B64" w:sz="12" w:space="0"/>
        </w:pBdr>
        <w:shd w:val="clear" w:color="auto" w:fill="F2F2F2" w:themeFill="background1" w:themeFillShade="F2"/>
        <w:tabs>
          <w:tab w:val="left" w:pos="-63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ind w:right="49"/>
        <w:rPr>
          <w:rFonts w:cs="Arial"/>
          <w:color w:val="595054"/>
          <w:sz w:val="20"/>
          <w:szCs w:val="20"/>
        </w:rPr>
      </w:pPr>
      <w:bookmarkStart w:name="_Toc9896516" w:id="172"/>
      <w:bookmarkStart w:name="_Toc7476351" w:id="173"/>
      <w:bookmarkStart w:name="_Toc9896515" w:id="174"/>
    </w:p>
    <w:p w:rsidRPr="008B477C" w:rsidR="008B477C" w:rsidP="008B477C" w:rsidRDefault="008B477C" w14:paraId="7C7EBD06" w14:textId="15559D5D">
      <w:pPr>
        <w:pBdr>
          <w:top w:val="single" w:color="205B64" w:sz="12" w:space="1"/>
          <w:left w:val="single" w:color="205B64" w:sz="12" w:space="0"/>
          <w:bottom w:val="single" w:color="205B64" w:sz="12" w:space="1"/>
          <w:right w:val="single" w:color="205B64" w:sz="12" w:space="0"/>
        </w:pBdr>
        <w:shd w:val="clear" w:color="auto" w:fill="F2F2F2" w:themeFill="background1" w:themeFillShade="F2"/>
        <w:tabs>
          <w:tab w:val="left" w:pos="-63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ind w:right="49"/>
        <w:rPr>
          <w:rFonts w:cs="Arial"/>
          <w:color w:val="595054"/>
          <w:sz w:val="20"/>
          <w:szCs w:val="20"/>
        </w:rPr>
      </w:pPr>
      <w:r w:rsidRPr="008B477C">
        <w:rPr>
          <w:rFonts w:cs="Arial"/>
          <w:color w:val="595054"/>
          <w:sz w:val="20"/>
          <w:szCs w:val="20"/>
        </w:rPr>
        <w:t xml:space="preserve">Cada </w:t>
      </w:r>
      <w:r w:rsidRPr="008B477C">
        <w:rPr>
          <w:rFonts w:cs="Arial"/>
          <w:b/>
          <w:color w:val="595054"/>
          <w:sz w:val="20"/>
          <w:szCs w:val="20"/>
        </w:rPr>
        <w:t>Empresa</w:t>
      </w:r>
      <w:r w:rsidRPr="008B477C">
        <w:rPr>
          <w:rFonts w:cs="Arial"/>
          <w:color w:val="595054"/>
          <w:sz w:val="20"/>
          <w:szCs w:val="20"/>
        </w:rPr>
        <w:t xml:space="preserve"> debe informar los riesgos presentes en toda tarea y lugar de trabajo y las medidas de control que deben aplicarse en cada caso para evitar accidentes y enfermedades profesionales. Los riesgos, sus consecuencias y las medidas de control indicadas en las páginas siguientes son sólo referenciales y se entregan sólo a modo de ejemplo. </w:t>
      </w:r>
    </w:p>
    <w:p w:rsidRPr="008B477C" w:rsidR="008B477C" w:rsidP="008B477C" w:rsidRDefault="008B477C" w14:paraId="25268D5C" w14:textId="77777777">
      <w:pPr>
        <w:pBdr>
          <w:top w:val="single" w:color="205B64" w:sz="12" w:space="1"/>
          <w:left w:val="single" w:color="205B64" w:sz="12" w:space="0"/>
          <w:bottom w:val="single" w:color="205B64" w:sz="12" w:space="1"/>
          <w:right w:val="single" w:color="205B64" w:sz="12" w:space="0"/>
        </w:pBdr>
        <w:shd w:val="clear" w:color="auto" w:fill="F2F2F2" w:themeFill="background1" w:themeFillShade="F2"/>
        <w:tabs>
          <w:tab w:val="left" w:pos="-63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ind w:right="49"/>
        <w:rPr>
          <w:rFonts w:cs="Arial"/>
          <w:color w:val="595054"/>
          <w:sz w:val="20"/>
          <w:szCs w:val="20"/>
        </w:rPr>
      </w:pPr>
      <w:r w:rsidRPr="008B477C">
        <w:rPr>
          <w:rFonts w:cs="Arial"/>
          <w:color w:val="595054"/>
          <w:sz w:val="20"/>
          <w:szCs w:val="20"/>
        </w:rPr>
        <w:t xml:space="preserve">Esta parte del Reglamento debe ser adaptada por cada </w:t>
      </w:r>
      <w:r w:rsidRPr="008B477C">
        <w:rPr>
          <w:rFonts w:cs="Arial"/>
          <w:b/>
          <w:color w:val="595054"/>
          <w:sz w:val="20"/>
          <w:szCs w:val="20"/>
        </w:rPr>
        <w:t>Empresa</w:t>
      </w:r>
      <w:r w:rsidRPr="008B477C">
        <w:rPr>
          <w:rFonts w:cs="Arial"/>
          <w:color w:val="595054"/>
          <w:sz w:val="20"/>
          <w:szCs w:val="20"/>
        </w:rPr>
        <w:t xml:space="preserve"> a los riesgos específicos presentes en los procesos realizados.</w:t>
      </w:r>
    </w:p>
    <w:p w:rsidRPr="008B477C" w:rsidR="008B477C" w:rsidP="008B477C" w:rsidRDefault="008B477C" w14:paraId="3BA74FC6" w14:textId="77777777">
      <w:pPr>
        <w:pBdr>
          <w:top w:val="single" w:color="205B64" w:sz="12" w:space="1"/>
          <w:left w:val="single" w:color="205B64" w:sz="12" w:space="0"/>
          <w:bottom w:val="single" w:color="205B64" w:sz="12" w:space="1"/>
          <w:right w:val="single" w:color="205B64" w:sz="12" w:space="0"/>
        </w:pBdr>
        <w:shd w:val="clear" w:color="auto" w:fill="F2F2F2" w:themeFill="background1" w:themeFillShade="F2"/>
        <w:tabs>
          <w:tab w:val="left" w:pos="-63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ind w:right="49"/>
        <w:rPr>
          <w:rFonts w:cs="Arial"/>
          <w:b/>
          <w:bCs/>
          <w:color w:val="595054"/>
          <w:sz w:val="20"/>
          <w:szCs w:val="20"/>
        </w:rPr>
      </w:pPr>
    </w:p>
    <w:p w:rsidRPr="00144844" w:rsidR="008B477C" w:rsidP="008B477C" w:rsidRDefault="008B477C" w14:paraId="1CAC230B" w14:textId="0793DA1F">
      <w:pPr>
        <w:pBdr>
          <w:top w:val="single" w:color="205B64" w:sz="12" w:space="1"/>
          <w:left w:val="single" w:color="205B64" w:sz="12" w:space="0"/>
          <w:bottom w:val="single" w:color="205B64" w:sz="12" w:space="1"/>
          <w:right w:val="single" w:color="205B64" w:sz="12" w:space="0"/>
        </w:pBdr>
        <w:shd w:val="clear" w:color="auto" w:fill="F2F2F2" w:themeFill="background1" w:themeFillShade="F2"/>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adjustRightInd w:val="0"/>
        <w:ind w:right="49"/>
        <w:jc w:val="center"/>
        <w:rPr>
          <w:rFonts w:cs="Arial"/>
          <w:b/>
          <w:bCs/>
          <w:color w:val="004C14"/>
          <w:sz w:val="20"/>
          <w:szCs w:val="20"/>
        </w:rPr>
      </w:pPr>
      <w:r w:rsidRPr="00144844">
        <w:rPr>
          <w:rFonts w:cs="Arial"/>
          <w:b/>
          <w:bCs/>
          <w:color w:val="004C14"/>
          <w:sz w:val="20"/>
          <w:szCs w:val="20"/>
        </w:rPr>
        <w:t>ESTE CUADRO ES EXPLICATIVO Y DEBE SER ELIMINADO AL FORMALIZAR EL DOCUMENTO</w:t>
      </w:r>
    </w:p>
    <w:p w:rsidRPr="008B477C" w:rsidR="008B477C" w:rsidP="008B477C" w:rsidRDefault="008B477C" w14:paraId="546D7E51" w14:textId="77777777">
      <w:pPr>
        <w:pBdr>
          <w:top w:val="single" w:color="205B64" w:sz="12" w:space="1"/>
          <w:left w:val="single" w:color="205B64" w:sz="12" w:space="0"/>
          <w:bottom w:val="single" w:color="205B64" w:sz="12" w:space="1"/>
          <w:right w:val="single" w:color="205B64" w:sz="12" w:space="0"/>
        </w:pBdr>
        <w:shd w:val="clear" w:color="auto" w:fill="F2F2F2" w:themeFill="background1" w:themeFillShade="F2"/>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adjustRightInd w:val="0"/>
        <w:ind w:right="49"/>
        <w:rPr>
          <w:rFonts w:cs="Arial"/>
          <w:color w:val="205B64"/>
          <w:sz w:val="20"/>
          <w:szCs w:val="20"/>
        </w:rPr>
      </w:pPr>
    </w:p>
    <w:p w:rsidR="008B477C" w:rsidP="008B477C" w:rsidRDefault="008B477C" w14:paraId="45A239EB" w14:textId="77777777">
      <w:bookmarkStart w:name="_Toc7476324" w:id="175"/>
      <w:bookmarkStart w:name="_Toc9896532" w:id="176"/>
      <w:r>
        <w:br w:type="page"/>
      </w:r>
    </w:p>
    <w:p w:rsidRPr="00C67D61" w:rsidR="008B477C" w:rsidP="008B477C" w:rsidRDefault="008B477C" w14:paraId="12C914BF" w14:textId="4E2391EE">
      <w:pPr>
        <w:pStyle w:val="Ttulo3"/>
      </w:pPr>
      <w:bookmarkStart w:name="_Toc169678915" w:id="177"/>
      <w:r>
        <w:t>R</w:t>
      </w:r>
      <w:r w:rsidRPr="00C67D61">
        <w:t>iesgos generales</w:t>
      </w:r>
      <w:bookmarkEnd w:id="175"/>
      <w:bookmarkEnd w:id="176"/>
      <w:bookmarkEnd w:id="177"/>
    </w:p>
    <w:tbl>
      <w:tblPr>
        <w:tblW w:w="5000" w:type="pct"/>
        <w:jc w:val="center"/>
        <w:tblBorders>
          <w:top w:val="single" w:color="205B64" w:sz="12" w:space="0"/>
          <w:left w:val="single" w:color="205B64" w:sz="12" w:space="0"/>
          <w:bottom w:val="single" w:color="205B64" w:sz="12" w:space="0"/>
          <w:right w:val="single" w:color="205B64" w:sz="12" w:space="0"/>
          <w:insideH w:val="single" w:color="205B64" w:sz="12" w:space="0"/>
          <w:insideV w:val="single" w:color="205B64" w:sz="12" w:space="0"/>
        </w:tblBorders>
        <w:tblCellMar>
          <w:left w:w="70" w:type="dxa"/>
          <w:right w:w="70" w:type="dxa"/>
        </w:tblCellMar>
        <w:tblLook w:val="0000" w:firstRow="0" w:lastRow="0" w:firstColumn="0" w:lastColumn="0" w:noHBand="0" w:noVBand="0"/>
      </w:tblPr>
      <w:tblGrid>
        <w:gridCol w:w="3037"/>
        <w:gridCol w:w="2867"/>
        <w:gridCol w:w="4038"/>
      </w:tblGrid>
      <w:tr w:rsidRPr="008B477C" w:rsidR="008B477C" w:rsidTr="00522EBB" w14:paraId="798B6483" w14:textId="77777777">
        <w:trPr>
          <w:trHeight w:val="397"/>
          <w:tblHeader/>
          <w:jc w:val="center"/>
        </w:trPr>
        <w:tc>
          <w:tcPr>
            <w:tcW w:w="1527" w:type="pct"/>
            <w:shd w:val="clear" w:color="auto" w:fill="13C045" w:themeFill="accent1"/>
            <w:vAlign w:val="center"/>
          </w:tcPr>
          <w:p w:rsidRPr="008B477C" w:rsidR="008B477C" w:rsidP="008B477C" w:rsidRDefault="008B477C" w14:paraId="472D9C42" w14:textId="4FDCD167">
            <w:pPr>
              <w:pStyle w:val="TEXTOS"/>
              <w:jc w:val="center"/>
              <w:rPr>
                <w:rFonts w:ascii="Arial" w:hAnsi="Arial"/>
                <w:b/>
                <w:color w:val="FFFFFF" w:themeColor="background1"/>
                <w:szCs w:val="20"/>
                <w:lang w:val="es-ES" w:eastAsia="es-ES"/>
              </w:rPr>
            </w:pPr>
            <w:r w:rsidRPr="008B477C">
              <w:rPr>
                <w:rFonts w:ascii="Arial" w:hAnsi="Arial"/>
                <w:b/>
                <w:color w:val="FFFFFF" w:themeColor="background1"/>
                <w:szCs w:val="20"/>
                <w:lang w:val="es-ES" w:eastAsia="es-ES"/>
              </w:rPr>
              <w:t>TIPO DE ACCIDENTE</w:t>
            </w:r>
          </w:p>
        </w:tc>
        <w:tc>
          <w:tcPr>
            <w:tcW w:w="1442" w:type="pct"/>
            <w:shd w:val="clear" w:color="auto" w:fill="13C045" w:themeFill="accent1"/>
            <w:vAlign w:val="center"/>
          </w:tcPr>
          <w:p w:rsidRPr="008B477C" w:rsidR="008B477C" w:rsidP="008B477C" w:rsidRDefault="008B477C" w14:paraId="3BD064A5" w14:textId="77777777">
            <w:pPr>
              <w:pStyle w:val="TEXTOS"/>
              <w:jc w:val="center"/>
              <w:rPr>
                <w:rFonts w:ascii="Arial" w:hAnsi="Arial"/>
                <w:color w:val="FFFFFF" w:themeColor="background1"/>
                <w:szCs w:val="20"/>
                <w:lang w:val="es-ES" w:eastAsia="es-ES"/>
              </w:rPr>
            </w:pPr>
            <w:r w:rsidRPr="008B477C">
              <w:rPr>
                <w:rFonts w:ascii="Arial" w:hAnsi="Arial"/>
                <w:b/>
                <w:color w:val="FFFFFF" w:themeColor="background1"/>
                <w:szCs w:val="20"/>
                <w:lang w:val="es-ES" w:eastAsia="es-ES"/>
              </w:rPr>
              <w:t>CONSECUENCIAS</w:t>
            </w:r>
          </w:p>
        </w:tc>
        <w:tc>
          <w:tcPr>
            <w:tcW w:w="2031" w:type="pct"/>
            <w:shd w:val="clear" w:color="auto" w:fill="13C045" w:themeFill="accent1"/>
            <w:vAlign w:val="center"/>
          </w:tcPr>
          <w:p w:rsidRPr="008B477C" w:rsidR="008B477C" w:rsidP="008B477C" w:rsidRDefault="008B477C" w14:paraId="44B1F185" w14:textId="77777777">
            <w:pPr>
              <w:pStyle w:val="TEXTOS"/>
              <w:jc w:val="center"/>
              <w:rPr>
                <w:rFonts w:ascii="Arial" w:hAnsi="Arial"/>
                <w:color w:val="FFFFFF" w:themeColor="background1"/>
                <w:szCs w:val="20"/>
                <w:lang w:val="es-ES" w:eastAsia="es-ES"/>
              </w:rPr>
            </w:pPr>
            <w:r w:rsidRPr="008B477C">
              <w:rPr>
                <w:rFonts w:ascii="Arial" w:hAnsi="Arial"/>
                <w:b/>
                <w:color w:val="FFFFFF" w:themeColor="background1"/>
                <w:szCs w:val="20"/>
                <w:lang w:val="es-ES" w:eastAsia="es-ES"/>
              </w:rPr>
              <w:t>MEDIDAS PREVENTIVAS</w:t>
            </w:r>
          </w:p>
        </w:tc>
      </w:tr>
      <w:tr w:rsidRPr="008B477C" w:rsidR="008B477C" w:rsidTr="00845902" w14:paraId="2D98B39E" w14:textId="77777777">
        <w:trPr>
          <w:trHeight w:val="976"/>
          <w:jc w:val="center"/>
        </w:trPr>
        <w:tc>
          <w:tcPr>
            <w:tcW w:w="1527" w:type="pct"/>
            <w:vMerge w:val="restart"/>
            <w:shd w:val="clear" w:color="auto" w:fill="auto"/>
            <w:vAlign w:val="center"/>
          </w:tcPr>
          <w:p w:rsidRPr="00845902" w:rsidR="008B477C" w:rsidP="00E86AFB" w:rsidRDefault="008B477C" w14:paraId="739BF6B0" w14:textId="77777777">
            <w:pPr>
              <w:pStyle w:val="TEXTOS"/>
              <w:jc w:val="left"/>
              <w:rPr>
                <w:rFonts w:ascii="Arial" w:hAnsi="Arial"/>
                <w:color w:val="323232"/>
                <w:szCs w:val="20"/>
                <w:lang w:val="es-ES" w:eastAsia="es-ES"/>
              </w:rPr>
            </w:pPr>
            <w:r w:rsidRPr="00845902">
              <w:rPr>
                <w:rFonts w:ascii="Arial" w:hAnsi="Arial"/>
                <w:color w:val="323232"/>
                <w:szCs w:val="20"/>
                <w:lang w:val="es-ES" w:eastAsia="es-ES"/>
              </w:rPr>
              <w:t>Caídas del mismo y de distinto nivel (menor a 1,8 m)</w:t>
            </w:r>
          </w:p>
        </w:tc>
        <w:tc>
          <w:tcPr>
            <w:tcW w:w="1442" w:type="pct"/>
            <w:shd w:val="clear" w:color="auto" w:fill="auto"/>
            <w:vAlign w:val="center"/>
          </w:tcPr>
          <w:p w:rsidRPr="00845902" w:rsidR="008B477C" w:rsidP="00E86AFB" w:rsidRDefault="008B477C" w14:paraId="4153BCF1" w14:textId="77777777">
            <w:pPr>
              <w:pStyle w:val="TEXTOS"/>
              <w:jc w:val="left"/>
              <w:rPr>
                <w:rFonts w:ascii="Arial" w:hAnsi="Arial"/>
                <w:color w:val="323232"/>
                <w:szCs w:val="20"/>
                <w:lang w:val="es-ES" w:eastAsia="es-ES"/>
              </w:rPr>
            </w:pPr>
            <w:r w:rsidRPr="00845902">
              <w:rPr>
                <w:rFonts w:ascii="Arial" w:hAnsi="Arial"/>
                <w:color w:val="323232"/>
                <w:szCs w:val="20"/>
                <w:lang w:val="es-ES" w:eastAsia="es-ES"/>
              </w:rPr>
              <w:t>Fracturas</w:t>
            </w:r>
          </w:p>
        </w:tc>
        <w:tc>
          <w:tcPr>
            <w:tcW w:w="2031" w:type="pct"/>
            <w:vMerge w:val="restart"/>
            <w:shd w:val="clear" w:color="auto" w:fill="auto"/>
            <w:vAlign w:val="center"/>
          </w:tcPr>
          <w:p w:rsidRPr="00845902" w:rsidR="008B477C" w:rsidP="00E86AFB" w:rsidRDefault="008B477C" w14:paraId="44843EE5" w14:textId="77777777">
            <w:pPr>
              <w:pStyle w:val="TEXTOS"/>
              <w:jc w:val="left"/>
              <w:rPr>
                <w:rFonts w:ascii="Arial" w:hAnsi="Arial"/>
                <w:color w:val="323232"/>
                <w:szCs w:val="20"/>
                <w:lang w:val="es-ES" w:eastAsia="es-ES"/>
              </w:rPr>
            </w:pPr>
            <w:r w:rsidRPr="00845902">
              <w:rPr>
                <w:rFonts w:ascii="Arial" w:hAnsi="Arial"/>
                <w:color w:val="323232"/>
                <w:szCs w:val="20"/>
                <w:lang w:val="es-ES" w:eastAsia="es-ES"/>
              </w:rPr>
              <w:t>Uso de calzado apropiado al proceso productivo, con planta antideslizante y de taco bajo.</w:t>
            </w:r>
          </w:p>
          <w:p w:rsidRPr="00845902" w:rsidR="008B477C" w:rsidP="00E86AFB" w:rsidRDefault="008B477C" w14:paraId="206DACC3" w14:textId="77777777">
            <w:pPr>
              <w:pStyle w:val="TEXTOS"/>
              <w:jc w:val="left"/>
              <w:rPr>
                <w:rFonts w:ascii="Arial" w:hAnsi="Arial"/>
                <w:color w:val="323232"/>
                <w:szCs w:val="20"/>
                <w:lang w:val="es-ES" w:eastAsia="es-ES"/>
              </w:rPr>
            </w:pPr>
          </w:p>
          <w:p w:rsidRPr="00845902" w:rsidR="008B477C" w:rsidP="00E86AFB" w:rsidRDefault="008B477C" w14:paraId="2A8978F4" w14:textId="77777777">
            <w:pPr>
              <w:pStyle w:val="TEXTOS"/>
              <w:jc w:val="left"/>
              <w:rPr>
                <w:rFonts w:ascii="Arial" w:hAnsi="Arial"/>
                <w:color w:val="323232"/>
                <w:szCs w:val="20"/>
                <w:lang w:val="es-ES" w:eastAsia="es-ES"/>
              </w:rPr>
            </w:pPr>
            <w:r w:rsidRPr="00845902">
              <w:rPr>
                <w:rFonts w:ascii="Arial" w:hAnsi="Arial"/>
                <w:color w:val="323232"/>
                <w:szCs w:val="20"/>
                <w:lang w:val="es-ES" w:eastAsia="es-ES"/>
              </w:rPr>
              <w:t>No correr por pasillos y escaleras. Utilizar pasamanos y tres puntos de apoyo.</w:t>
            </w:r>
          </w:p>
          <w:p w:rsidRPr="00845902" w:rsidR="008B477C" w:rsidP="00E86AFB" w:rsidRDefault="008B477C" w14:paraId="76F1E062" w14:textId="77777777">
            <w:pPr>
              <w:pStyle w:val="TEXTOS"/>
              <w:jc w:val="left"/>
              <w:rPr>
                <w:rFonts w:ascii="Arial" w:hAnsi="Arial"/>
                <w:color w:val="323232"/>
                <w:szCs w:val="20"/>
                <w:lang w:val="es-ES" w:eastAsia="es-ES"/>
              </w:rPr>
            </w:pPr>
            <w:r w:rsidRPr="00845902">
              <w:rPr>
                <w:rFonts w:ascii="Arial" w:hAnsi="Arial"/>
                <w:color w:val="323232"/>
                <w:szCs w:val="20"/>
                <w:lang w:val="es-ES" w:eastAsia="es-ES"/>
              </w:rPr>
              <w:t>Mantener superficies de tránsito ordenadas, despejadas de materiales y bien iluminadas.</w:t>
            </w:r>
          </w:p>
          <w:p w:rsidRPr="00845902" w:rsidR="008B477C" w:rsidP="00E86AFB" w:rsidRDefault="008B477C" w14:paraId="383A1533" w14:textId="77777777">
            <w:pPr>
              <w:pStyle w:val="TEXTOS"/>
              <w:jc w:val="left"/>
              <w:rPr>
                <w:rFonts w:ascii="Arial" w:hAnsi="Arial"/>
                <w:color w:val="323232"/>
                <w:szCs w:val="20"/>
              </w:rPr>
            </w:pPr>
          </w:p>
          <w:p w:rsidR="008B477C" w:rsidP="00E86AFB" w:rsidRDefault="008B477C" w14:paraId="4932909C" w14:textId="77777777">
            <w:pPr>
              <w:pStyle w:val="TEXTOS"/>
              <w:jc w:val="left"/>
              <w:rPr>
                <w:rFonts w:ascii="Arial" w:hAnsi="Arial"/>
                <w:color w:val="323232"/>
                <w:szCs w:val="20"/>
              </w:rPr>
            </w:pPr>
            <w:r w:rsidRPr="00845902">
              <w:rPr>
                <w:rFonts w:ascii="Arial" w:hAnsi="Arial"/>
                <w:color w:val="323232"/>
                <w:szCs w:val="20"/>
              </w:rPr>
              <w:t>Uso de calzado apropiado al proceso productivo, en lo posible, que tenga suela de goma o antideslizante y de taco bajo.</w:t>
            </w:r>
          </w:p>
          <w:p w:rsidRPr="00845902" w:rsidR="00845902" w:rsidP="00E86AFB" w:rsidRDefault="00845902" w14:paraId="274C1A46" w14:textId="1668AFF2">
            <w:pPr>
              <w:pStyle w:val="TEXTOS"/>
              <w:jc w:val="left"/>
              <w:rPr>
                <w:rFonts w:ascii="Arial" w:hAnsi="Arial"/>
                <w:color w:val="323232"/>
                <w:szCs w:val="20"/>
                <w:lang w:val="es-ES" w:eastAsia="es-ES"/>
              </w:rPr>
            </w:pPr>
          </w:p>
        </w:tc>
      </w:tr>
      <w:tr w:rsidRPr="008B477C" w:rsidR="008B477C" w:rsidTr="00845902" w14:paraId="61FE4CD1" w14:textId="77777777">
        <w:trPr>
          <w:trHeight w:val="977"/>
          <w:jc w:val="center"/>
        </w:trPr>
        <w:tc>
          <w:tcPr>
            <w:tcW w:w="1527" w:type="pct"/>
            <w:vMerge/>
            <w:shd w:val="clear" w:color="auto" w:fill="auto"/>
            <w:vAlign w:val="center"/>
          </w:tcPr>
          <w:p w:rsidRPr="00845902" w:rsidR="008B477C" w:rsidP="00E86AFB" w:rsidRDefault="008B477C" w14:paraId="562F731D" w14:textId="77777777">
            <w:pPr>
              <w:pStyle w:val="TEXTOS"/>
              <w:jc w:val="left"/>
              <w:rPr>
                <w:rFonts w:ascii="Arial" w:hAnsi="Arial"/>
                <w:color w:val="323232"/>
                <w:szCs w:val="20"/>
                <w:lang w:val="es-ES" w:eastAsia="es-ES"/>
              </w:rPr>
            </w:pPr>
          </w:p>
        </w:tc>
        <w:tc>
          <w:tcPr>
            <w:tcW w:w="1442" w:type="pct"/>
            <w:shd w:val="clear" w:color="auto" w:fill="auto"/>
            <w:vAlign w:val="center"/>
          </w:tcPr>
          <w:p w:rsidRPr="00845902" w:rsidR="008B477C" w:rsidP="00E86AFB" w:rsidRDefault="008B477C" w14:paraId="7E1F8758" w14:textId="77777777">
            <w:pPr>
              <w:pStyle w:val="TEXTOS"/>
              <w:jc w:val="left"/>
              <w:rPr>
                <w:rFonts w:ascii="Arial" w:hAnsi="Arial"/>
                <w:color w:val="323232"/>
                <w:szCs w:val="20"/>
                <w:lang w:val="es-ES" w:eastAsia="es-ES"/>
              </w:rPr>
            </w:pPr>
            <w:r w:rsidRPr="00845902">
              <w:rPr>
                <w:rFonts w:ascii="Arial" w:hAnsi="Arial"/>
                <w:color w:val="323232"/>
                <w:szCs w:val="20"/>
                <w:lang w:val="es-ES" w:eastAsia="es-ES"/>
              </w:rPr>
              <w:t>Contusiones</w:t>
            </w:r>
          </w:p>
          <w:p w:rsidRPr="00845902" w:rsidR="008B477C" w:rsidP="00E86AFB" w:rsidRDefault="008B477C" w14:paraId="4BFC1D1B" w14:textId="77777777">
            <w:pPr>
              <w:pStyle w:val="TEXTOS"/>
              <w:jc w:val="left"/>
              <w:rPr>
                <w:rFonts w:ascii="Arial" w:hAnsi="Arial"/>
                <w:color w:val="323232"/>
                <w:szCs w:val="20"/>
                <w:lang w:val="es-ES" w:eastAsia="es-ES"/>
              </w:rPr>
            </w:pPr>
          </w:p>
        </w:tc>
        <w:tc>
          <w:tcPr>
            <w:tcW w:w="2031" w:type="pct"/>
            <w:vMerge/>
            <w:shd w:val="clear" w:color="auto" w:fill="auto"/>
            <w:vAlign w:val="center"/>
          </w:tcPr>
          <w:p w:rsidRPr="00845902" w:rsidR="008B477C" w:rsidP="00E86AFB" w:rsidRDefault="008B477C" w14:paraId="21F57E62" w14:textId="77777777">
            <w:pPr>
              <w:pStyle w:val="TEXTOS"/>
              <w:jc w:val="left"/>
              <w:rPr>
                <w:rFonts w:ascii="Arial" w:hAnsi="Arial"/>
                <w:color w:val="323232"/>
                <w:szCs w:val="20"/>
                <w:lang w:val="es-ES" w:eastAsia="es-ES"/>
              </w:rPr>
            </w:pPr>
          </w:p>
        </w:tc>
      </w:tr>
      <w:tr w:rsidRPr="008B477C" w:rsidR="008B477C" w:rsidTr="00845902" w14:paraId="4991EEDA" w14:textId="77777777">
        <w:trPr>
          <w:trHeight w:val="977"/>
          <w:jc w:val="center"/>
        </w:trPr>
        <w:tc>
          <w:tcPr>
            <w:tcW w:w="1527" w:type="pct"/>
            <w:vMerge/>
            <w:shd w:val="clear" w:color="auto" w:fill="auto"/>
            <w:vAlign w:val="center"/>
          </w:tcPr>
          <w:p w:rsidRPr="00845902" w:rsidR="008B477C" w:rsidP="00E86AFB" w:rsidRDefault="008B477C" w14:paraId="73D5D83F" w14:textId="77777777">
            <w:pPr>
              <w:pStyle w:val="TEXTOS"/>
              <w:jc w:val="left"/>
              <w:rPr>
                <w:rFonts w:ascii="Arial" w:hAnsi="Arial"/>
                <w:color w:val="323232"/>
                <w:szCs w:val="20"/>
                <w:lang w:val="es-ES" w:eastAsia="es-ES"/>
              </w:rPr>
            </w:pPr>
          </w:p>
        </w:tc>
        <w:tc>
          <w:tcPr>
            <w:tcW w:w="1442" w:type="pct"/>
            <w:shd w:val="clear" w:color="auto" w:fill="auto"/>
            <w:vAlign w:val="center"/>
          </w:tcPr>
          <w:p w:rsidRPr="00845902" w:rsidR="008B477C" w:rsidP="00E86AFB" w:rsidRDefault="008B477C" w14:paraId="6DD5DF6C" w14:textId="77777777">
            <w:pPr>
              <w:pStyle w:val="TEXTOS"/>
              <w:jc w:val="left"/>
              <w:rPr>
                <w:rFonts w:ascii="Arial" w:hAnsi="Arial"/>
                <w:color w:val="323232"/>
                <w:szCs w:val="20"/>
                <w:lang w:val="es-ES" w:eastAsia="es-ES"/>
              </w:rPr>
            </w:pPr>
            <w:r w:rsidRPr="00845902">
              <w:rPr>
                <w:rFonts w:ascii="Arial" w:hAnsi="Arial"/>
                <w:color w:val="323232"/>
                <w:szCs w:val="20"/>
                <w:lang w:val="es-ES" w:eastAsia="es-ES"/>
              </w:rPr>
              <w:t>Esguinces</w:t>
            </w:r>
          </w:p>
        </w:tc>
        <w:tc>
          <w:tcPr>
            <w:tcW w:w="2031" w:type="pct"/>
            <w:vMerge/>
            <w:shd w:val="clear" w:color="auto" w:fill="auto"/>
            <w:vAlign w:val="center"/>
          </w:tcPr>
          <w:p w:rsidRPr="00845902" w:rsidR="008B477C" w:rsidP="00E86AFB" w:rsidRDefault="008B477C" w14:paraId="40E919DC" w14:textId="77777777">
            <w:pPr>
              <w:pStyle w:val="TEXTOS"/>
              <w:jc w:val="left"/>
              <w:rPr>
                <w:rFonts w:ascii="Arial" w:hAnsi="Arial"/>
                <w:color w:val="323232"/>
                <w:szCs w:val="20"/>
                <w:lang w:val="es-ES" w:eastAsia="es-ES"/>
              </w:rPr>
            </w:pPr>
          </w:p>
        </w:tc>
      </w:tr>
      <w:tr w:rsidRPr="008B477C" w:rsidR="00845902" w:rsidTr="00845902" w14:paraId="1DED622D" w14:textId="77777777">
        <w:trPr>
          <w:trHeight w:val="631"/>
          <w:jc w:val="center"/>
        </w:trPr>
        <w:tc>
          <w:tcPr>
            <w:tcW w:w="1527" w:type="pct"/>
            <w:vMerge w:val="restart"/>
            <w:shd w:val="clear" w:color="auto" w:fill="auto"/>
            <w:vAlign w:val="center"/>
          </w:tcPr>
          <w:p w:rsidRPr="00845902" w:rsidR="008B477C" w:rsidP="00E86AFB" w:rsidRDefault="008B477C" w14:paraId="7E850A8A" w14:textId="77777777">
            <w:pPr>
              <w:pStyle w:val="TEXTOS"/>
              <w:jc w:val="left"/>
              <w:rPr>
                <w:rFonts w:ascii="Arial" w:hAnsi="Arial"/>
                <w:color w:val="323232"/>
                <w:szCs w:val="20"/>
                <w:lang w:val="es-ES" w:eastAsia="es-ES"/>
              </w:rPr>
            </w:pPr>
            <w:r w:rsidRPr="00845902">
              <w:rPr>
                <w:rFonts w:ascii="Arial" w:hAnsi="Arial"/>
                <w:color w:val="323232"/>
                <w:szCs w:val="20"/>
                <w:lang w:val="es-ES" w:eastAsia="es-ES"/>
              </w:rPr>
              <w:t>Sobreesfuerzos físicos</w:t>
            </w:r>
          </w:p>
        </w:tc>
        <w:tc>
          <w:tcPr>
            <w:tcW w:w="1442" w:type="pct"/>
            <w:vMerge w:val="restart"/>
            <w:shd w:val="clear" w:color="auto" w:fill="auto"/>
            <w:vAlign w:val="center"/>
          </w:tcPr>
          <w:p w:rsidRPr="00845902" w:rsidR="008B477C" w:rsidP="00E86AFB" w:rsidRDefault="008B477C" w14:paraId="50F25F2C" w14:textId="77777777">
            <w:pPr>
              <w:pStyle w:val="TEXTOS"/>
              <w:jc w:val="left"/>
              <w:rPr>
                <w:rFonts w:ascii="Arial" w:hAnsi="Arial"/>
                <w:color w:val="323232"/>
                <w:szCs w:val="20"/>
                <w:lang w:val="es-ES" w:eastAsia="es-ES"/>
              </w:rPr>
            </w:pPr>
            <w:r w:rsidRPr="00845902">
              <w:rPr>
                <w:rFonts w:ascii="Arial" w:hAnsi="Arial"/>
                <w:color w:val="323232"/>
                <w:szCs w:val="20"/>
                <w:lang w:val="es-ES" w:eastAsia="es-ES"/>
              </w:rPr>
              <w:t>Trastornos músculo esqueléticos</w:t>
            </w:r>
          </w:p>
        </w:tc>
        <w:tc>
          <w:tcPr>
            <w:tcW w:w="2031" w:type="pct"/>
            <w:shd w:val="clear" w:color="auto" w:fill="auto"/>
            <w:vAlign w:val="center"/>
          </w:tcPr>
          <w:p w:rsidRPr="00845902" w:rsidR="008B477C" w:rsidP="00E86AFB" w:rsidRDefault="008B477C" w14:paraId="3207E49F" w14:textId="77777777">
            <w:pPr>
              <w:pStyle w:val="TEXTOS"/>
              <w:jc w:val="left"/>
              <w:rPr>
                <w:rFonts w:ascii="Arial" w:hAnsi="Arial"/>
                <w:color w:val="323232"/>
                <w:szCs w:val="20"/>
                <w:lang w:val="es-ES" w:eastAsia="es-ES"/>
              </w:rPr>
            </w:pPr>
            <w:r w:rsidRPr="00845902">
              <w:rPr>
                <w:rFonts w:ascii="Arial" w:hAnsi="Arial"/>
                <w:color w:val="323232"/>
                <w:szCs w:val="20"/>
                <w:lang w:val="es-ES" w:eastAsia="es-ES"/>
              </w:rPr>
              <w:t>Utilizar equipos mecanizados para el levantamiento de carga. Respete el máximo de carga (Ley 20.949).</w:t>
            </w:r>
          </w:p>
          <w:p w:rsidRPr="00845902" w:rsidR="008B477C" w:rsidP="00E86AFB" w:rsidRDefault="008B477C" w14:paraId="73DA6F51" w14:textId="77777777">
            <w:pPr>
              <w:pStyle w:val="TEXTOS"/>
              <w:jc w:val="left"/>
              <w:rPr>
                <w:rFonts w:ascii="Arial" w:hAnsi="Arial"/>
                <w:color w:val="323232"/>
                <w:szCs w:val="20"/>
                <w:lang w:val="es-ES" w:eastAsia="es-ES"/>
              </w:rPr>
            </w:pPr>
          </w:p>
        </w:tc>
      </w:tr>
      <w:tr w:rsidRPr="008B477C" w:rsidR="00845902" w:rsidTr="00845902" w14:paraId="45B7099D" w14:textId="77777777">
        <w:trPr>
          <w:trHeight w:val="644"/>
          <w:jc w:val="center"/>
        </w:trPr>
        <w:tc>
          <w:tcPr>
            <w:tcW w:w="1527" w:type="pct"/>
            <w:vMerge/>
            <w:shd w:val="clear" w:color="auto" w:fill="auto"/>
            <w:vAlign w:val="center"/>
          </w:tcPr>
          <w:p w:rsidRPr="00845902" w:rsidR="008B477C" w:rsidP="00E86AFB" w:rsidRDefault="008B477C" w14:paraId="36DC139E" w14:textId="77777777">
            <w:pPr>
              <w:pStyle w:val="TEXTOS"/>
              <w:jc w:val="left"/>
              <w:rPr>
                <w:rFonts w:ascii="Arial" w:hAnsi="Arial"/>
                <w:color w:val="323232"/>
                <w:szCs w:val="20"/>
                <w:lang w:val="es-ES" w:eastAsia="es-ES"/>
              </w:rPr>
            </w:pPr>
          </w:p>
        </w:tc>
        <w:tc>
          <w:tcPr>
            <w:tcW w:w="1442" w:type="pct"/>
            <w:vMerge/>
            <w:shd w:val="clear" w:color="auto" w:fill="auto"/>
            <w:vAlign w:val="center"/>
          </w:tcPr>
          <w:p w:rsidRPr="00845902" w:rsidR="008B477C" w:rsidP="00E86AFB" w:rsidRDefault="008B477C" w14:paraId="33E961E0" w14:textId="77777777">
            <w:pPr>
              <w:pStyle w:val="TEXTOS"/>
              <w:jc w:val="left"/>
              <w:rPr>
                <w:rFonts w:ascii="Arial" w:hAnsi="Arial"/>
                <w:color w:val="323232"/>
                <w:szCs w:val="20"/>
                <w:lang w:val="es-ES" w:eastAsia="es-ES"/>
              </w:rPr>
            </w:pPr>
          </w:p>
        </w:tc>
        <w:tc>
          <w:tcPr>
            <w:tcW w:w="2031" w:type="pct"/>
            <w:shd w:val="clear" w:color="auto" w:fill="auto"/>
            <w:vAlign w:val="center"/>
          </w:tcPr>
          <w:p w:rsidRPr="00845902" w:rsidR="008B477C" w:rsidP="00E86AFB" w:rsidRDefault="008B477C" w14:paraId="4B9FE3CF" w14:textId="77777777">
            <w:pPr>
              <w:pStyle w:val="TEXTOS"/>
              <w:jc w:val="left"/>
              <w:rPr>
                <w:rFonts w:ascii="Arial" w:hAnsi="Arial"/>
                <w:color w:val="323232"/>
                <w:szCs w:val="20"/>
                <w:lang w:val="es-ES" w:eastAsia="es-ES"/>
              </w:rPr>
            </w:pPr>
            <w:r w:rsidRPr="00845902">
              <w:rPr>
                <w:rFonts w:ascii="Arial" w:hAnsi="Arial"/>
                <w:color w:val="323232"/>
                <w:szCs w:val="20"/>
                <w:lang w:val="es-ES" w:eastAsia="es-ES"/>
              </w:rPr>
              <w:t xml:space="preserve">Conozca y utilice el método correcto de levantamiento manual de materiales (o pacientes). </w:t>
            </w:r>
          </w:p>
          <w:p w:rsidRPr="00845902" w:rsidR="008B477C" w:rsidP="00E86AFB" w:rsidRDefault="008B477C" w14:paraId="4FF35956" w14:textId="77777777">
            <w:pPr>
              <w:pStyle w:val="TEXTOS"/>
              <w:jc w:val="left"/>
              <w:rPr>
                <w:rFonts w:ascii="Arial" w:hAnsi="Arial"/>
                <w:color w:val="323232"/>
                <w:szCs w:val="20"/>
                <w:lang w:val="es-ES" w:eastAsia="es-ES"/>
              </w:rPr>
            </w:pPr>
          </w:p>
        </w:tc>
      </w:tr>
      <w:tr w:rsidRPr="008B477C" w:rsidR="00845902" w:rsidTr="00845902" w14:paraId="0B317439" w14:textId="77777777">
        <w:trPr>
          <w:trHeight w:val="868"/>
          <w:jc w:val="center"/>
        </w:trPr>
        <w:tc>
          <w:tcPr>
            <w:tcW w:w="1527" w:type="pct"/>
            <w:vMerge/>
            <w:shd w:val="clear" w:color="auto" w:fill="auto"/>
            <w:vAlign w:val="center"/>
          </w:tcPr>
          <w:p w:rsidRPr="00845902" w:rsidR="008B477C" w:rsidP="00E86AFB" w:rsidRDefault="008B477C" w14:paraId="19F8AFEB" w14:textId="77777777">
            <w:pPr>
              <w:pStyle w:val="TEXTOS"/>
              <w:jc w:val="left"/>
              <w:rPr>
                <w:rFonts w:ascii="Arial" w:hAnsi="Arial"/>
                <w:color w:val="323232"/>
                <w:szCs w:val="20"/>
                <w:lang w:val="es-ES" w:eastAsia="es-ES"/>
              </w:rPr>
            </w:pPr>
          </w:p>
        </w:tc>
        <w:tc>
          <w:tcPr>
            <w:tcW w:w="1442" w:type="pct"/>
            <w:vMerge/>
            <w:shd w:val="clear" w:color="auto" w:fill="auto"/>
            <w:vAlign w:val="center"/>
          </w:tcPr>
          <w:p w:rsidRPr="00845902" w:rsidR="008B477C" w:rsidP="00E86AFB" w:rsidRDefault="008B477C" w14:paraId="748182B7" w14:textId="77777777">
            <w:pPr>
              <w:pStyle w:val="TEXTOS"/>
              <w:jc w:val="left"/>
              <w:rPr>
                <w:rFonts w:ascii="Arial" w:hAnsi="Arial"/>
                <w:color w:val="323232"/>
                <w:szCs w:val="20"/>
                <w:lang w:val="es-ES" w:eastAsia="es-ES"/>
              </w:rPr>
            </w:pPr>
          </w:p>
        </w:tc>
        <w:tc>
          <w:tcPr>
            <w:tcW w:w="2031" w:type="pct"/>
            <w:shd w:val="clear" w:color="auto" w:fill="auto"/>
            <w:vAlign w:val="center"/>
          </w:tcPr>
          <w:p w:rsidR="008B477C" w:rsidP="00E86AFB" w:rsidRDefault="008B477C" w14:paraId="141F5E51" w14:textId="77777777">
            <w:pPr>
              <w:pStyle w:val="TEXTOS"/>
              <w:jc w:val="left"/>
              <w:rPr>
                <w:rFonts w:ascii="Arial" w:hAnsi="Arial"/>
                <w:color w:val="323232"/>
                <w:szCs w:val="20"/>
                <w:lang w:val="es-ES" w:eastAsia="es-ES"/>
              </w:rPr>
            </w:pPr>
            <w:r w:rsidRPr="00845902">
              <w:rPr>
                <w:rFonts w:ascii="Arial" w:hAnsi="Arial"/>
                <w:color w:val="323232"/>
                <w:szCs w:val="20"/>
                <w:lang w:val="es-ES" w:eastAsia="es-ES"/>
              </w:rPr>
              <w:t>Solicite una evaluación de su puesto de trabajo con el método sugerido en la guía técnica para el manejo o manipulación de cargas.</w:t>
            </w:r>
          </w:p>
          <w:p w:rsidRPr="00845902" w:rsidR="00845902" w:rsidP="00E86AFB" w:rsidRDefault="00845902" w14:paraId="27809719" w14:textId="33E28544">
            <w:pPr>
              <w:pStyle w:val="TEXTOS"/>
              <w:jc w:val="left"/>
              <w:rPr>
                <w:rFonts w:ascii="Arial" w:hAnsi="Arial"/>
                <w:color w:val="323232"/>
                <w:szCs w:val="20"/>
                <w:lang w:val="es-ES" w:eastAsia="es-ES"/>
              </w:rPr>
            </w:pPr>
          </w:p>
        </w:tc>
      </w:tr>
      <w:tr w:rsidRPr="008B477C" w:rsidR="008B477C" w:rsidTr="00845902" w14:paraId="24B3C013" w14:textId="77777777">
        <w:trPr>
          <w:trHeight w:val="1020"/>
          <w:jc w:val="center"/>
        </w:trPr>
        <w:tc>
          <w:tcPr>
            <w:tcW w:w="1527" w:type="pct"/>
            <w:vMerge w:val="restart"/>
            <w:shd w:val="clear" w:color="auto" w:fill="auto"/>
            <w:vAlign w:val="center"/>
          </w:tcPr>
          <w:p w:rsidRPr="00845902" w:rsidR="008B477C" w:rsidP="00E86AFB" w:rsidRDefault="008B477C" w14:paraId="034475E5" w14:textId="77777777">
            <w:pPr>
              <w:pStyle w:val="TEXTOS"/>
              <w:jc w:val="left"/>
              <w:rPr>
                <w:rFonts w:ascii="Arial" w:hAnsi="Arial"/>
                <w:color w:val="323232"/>
                <w:szCs w:val="20"/>
                <w:lang w:val="es-ES" w:eastAsia="es-ES"/>
              </w:rPr>
            </w:pPr>
            <w:r w:rsidRPr="00845902">
              <w:rPr>
                <w:rFonts w:ascii="Arial" w:hAnsi="Arial"/>
                <w:color w:val="323232"/>
                <w:szCs w:val="20"/>
                <w:lang w:val="es-ES" w:eastAsia="es-ES"/>
              </w:rPr>
              <w:t>Golpes con o por</w:t>
            </w:r>
          </w:p>
        </w:tc>
        <w:tc>
          <w:tcPr>
            <w:tcW w:w="1442" w:type="pct"/>
            <w:shd w:val="clear" w:color="auto" w:fill="auto"/>
            <w:vAlign w:val="center"/>
          </w:tcPr>
          <w:p w:rsidRPr="00845902" w:rsidR="008B477C" w:rsidP="00E86AFB" w:rsidRDefault="008B477C" w14:paraId="746B74BB" w14:textId="77777777">
            <w:pPr>
              <w:pStyle w:val="TEXTOS"/>
              <w:jc w:val="left"/>
              <w:rPr>
                <w:rFonts w:ascii="Arial" w:hAnsi="Arial"/>
                <w:color w:val="323232"/>
                <w:szCs w:val="20"/>
                <w:lang w:val="es-ES" w:eastAsia="es-ES"/>
              </w:rPr>
            </w:pPr>
            <w:r w:rsidRPr="00845902">
              <w:rPr>
                <w:rFonts w:ascii="Arial" w:hAnsi="Arial"/>
                <w:color w:val="323232"/>
                <w:szCs w:val="20"/>
                <w:lang w:val="es-ES" w:eastAsia="es-ES"/>
              </w:rPr>
              <w:t>Contusiones</w:t>
            </w:r>
          </w:p>
        </w:tc>
        <w:tc>
          <w:tcPr>
            <w:tcW w:w="2031" w:type="pct"/>
            <w:vMerge w:val="restart"/>
            <w:shd w:val="clear" w:color="auto" w:fill="auto"/>
            <w:vAlign w:val="center"/>
          </w:tcPr>
          <w:p w:rsidRPr="00845902" w:rsidR="008B477C" w:rsidP="00E86AFB" w:rsidRDefault="008B477C" w14:paraId="575B5AEC" w14:textId="77777777">
            <w:pPr>
              <w:pStyle w:val="TEXTOS"/>
              <w:jc w:val="left"/>
              <w:rPr>
                <w:rFonts w:ascii="Arial" w:hAnsi="Arial"/>
                <w:color w:val="323232"/>
                <w:szCs w:val="20"/>
                <w:lang w:val="es-ES" w:eastAsia="es-ES"/>
              </w:rPr>
            </w:pPr>
            <w:r w:rsidRPr="00845902">
              <w:rPr>
                <w:rFonts w:ascii="Arial" w:hAnsi="Arial"/>
                <w:color w:val="323232"/>
                <w:szCs w:val="20"/>
                <w:lang w:val="es-ES" w:eastAsia="es-ES"/>
              </w:rPr>
              <w:t>Almacenamiento correcto de materiales.</w:t>
            </w:r>
          </w:p>
          <w:p w:rsidRPr="00845902" w:rsidR="008B477C" w:rsidP="00E86AFB" w:rsidRDefault="008B477C" w14:paraId="66BBFA48" w14:textId="77777777">
            <w:pPr>
              <w:pStyle w:val="TEXTOS"/>
              <w:jc w:val="left"/>
              <w:rPr>
                <w:rFonts w:ascii="Arial" w:hAnsi="Arial"/>
                <w:color w:val="323232"/>
                <w:szCs w:val="20"/>
                <w:lang w:val="es-ES" w:eastAsia="es-ES"/>
              </w:rPr>
            </w:pPr>
            <w:r w:rsidRPr="00845902">
              <w:rPr>
                <w:rFonts w:ascii="Arial" w:hAnsi="Arial"/>
                <w:color w:val="323232"/>
                <w:szCs w:val="20"/>
                <w:lang w:val="es-ES" w:eastAsia="es-ES"/>
              </w:rPr>
              <w:t>Mantener ordenado el lugar de trabajo.</w:t>
            </w:r>
          </w:p>
          <w:p w:rsidRPr="00845902" w:rsidR="008B477C" w:rsidP="00E86AFB" w:rsidRDefault="008B477C" w14:paraId="547D813C" w14:textId="77777777">
            <w:pPr>
              <w:pStyle w:val="TEXTOS"/>
              <w:jc w:val="left"/>
              <w:rPr>
                <w:rFonts w:ascii="Arial" w:hAnsi="Arial"/>
                <w:color w:val="323232"/>
                <w:szCs w:val="20"/>
                <w:lang w:val="es-ES" w:eastAsia="es-ES"/>
              </w:rPr>
            </w:pPr>
            <w:r w:rsidRPr="00845902">
              <w:rPr>
                <w:rFonts w:ascii="Arial" w:hAnsi="Arial"/>
                <w:color w:val="323232"/>
                <w:szCs w:val="20"/>
                <w:lang w:val="es-ES" w:eastAsia="es-ES"/>
              </w:rPr>
              <w:t>Mantener despejada la superficie de trabajo.</w:t>
            </w:r>
          </w:p>
          <w:p w:rsidRPr="00845902" w:rsidR="008B477C" w:rsidP="00E86AFB" w:rsidRDefault="008B477C" w14:paraId="6DD3B5E8" w14:textId="77777777">
            <w:pPr>
              <w:pStyle w:val="TEXTOS"/>
              <w:jc w:val="left"/>
              <w:rPr>
                <w:rFonts w:ascii="Arial" w:hAnsi="Arial"/>
                <w:color w:val="323232"/>
                <w:szCs w:val="20"/>
                <w:lang w:val="es-ES" w:eastAsia="es-ES"/>
              </w:rPr>
            </w:pPr>
            <w:r w:rsidRPr="00845902">
              <w:rPr>
                <w:rFonts w:ascii="Arial" w:hAnsi="Arial"/>
                <w:color w:val="323232"/>
                <w:szCs w:val="20"/>
                <w:lang w:val="es-ES" w:eastAsia="es-ES"/>
              </w:rPr>
              <w:t>En bodegas de almacenamiento de materiales en altura se debe usar casco y zapatos de seguridad.</w:t>
            </w:r>
          </w:p>
          <w:p w:rsidRPr="00845902" w:rsidR="008B477C" w:rsidP="00E86AFB" w:rsidRDefault="008B477C" w14:paraId="6DF680B0" w14:textId="77777777">
            <w:pPr>
              <w:pStyle w:val="TEXTOS"/>
              <w:jc w:val="left"/>
              <w:rPr>
                <w:rFonts w:ascii="Arial" w:hAnsi="Arial"/>
                <w:color w:val="323232"/>
                <w:szCs w:val="20"/>
                <w:lang w:val="es-ES" w:eastAsia="es-ES"/>
              </w:rPr>
            </w:pPr>
          </w:p>
        </w:tc>
      </w:tr>
      <w:tr w:rsidRPr="008B477C" w:rsidR="008B477C" w:rsidTr="00845902" w14:paraId="5B41065C" w14:textId="77777777">
        <w:trPr>
          <w:trHeight w:val="1020"/>
          <w:jc w:val="center"/>
        </w:trPr>
        <w:tc>
          <w:tcPr>
            <w:tcW w:w="1527" w:type="pct"/>
            <w:vMerge/>
            <w:shd w:val="clear" w:color="auto" w:fill="auto"/>
            <w:vAlign w:val="center"/>
          </w:tcPr>
          <w:p w:rsidRPr="00845902" w:rsidR="008B477C" w:rsidP="00E86AFB" w:rsidRDefault="008B477C" w14:paraId="1EDC4E2E" w14:textId="77777777">
            <w:pPr>
              <w:pStyle w:val="TEXTOS"/>
              <w:jc w:val="left"/>
              <w:rPr>
                <w:rFonts w:ascii="Arial" w:hAnsi="Arial"/>
                <w:color w:val="323232"/>
                <w:szCs w:val="20"/>
                <w:lang w:val="es-ES" w:eastAsia="es-ES"/>
              </w:rPr>
            </w:pPr>
          </w:p>
        </w:tc>
        <w:tc>
          <w:tcPr>
            <w:tcW w:w="1442" w:type="pct"/>
            <w:shd w:val="clear" w:color="auto" w:fill="auto"/>
            <w:vAlign w:val="center"/>
          </w:tcPr>
          <w:p w:rsidRPr="00845902" w:rsidR="008B477C" w:rsidP="00E86AFB" w:rsidRDefault="008B477C" w14:paraId="04AFF3CF" w14:textId="77777777">
            <w:pPr>
              <w:pStyle w:val="TEXTOS"/>
              <w:jc w:val="left"/>
              <w:rPr>
                <w:rFonts w:ascii="Arial" w:hAnsi="Arial"/>
                <w:color w:val="323232"/>
                <w:szCs w:val="20"/>
                <w:lang w:val="es-ES" w:eastAsia="es-ES"/>
              </w:rPr>
            </w:pPr>
            <w:r w:rsidRPr="00845902">
              <w:rPr>
                <w:rFonts w:ascii="Arial" w:hAnsi="Arial"/>
                <w:color w:val="323232"/>
                <w:szCs w:val="20"/>
                <w:lang w:val="es-ES" w:eastAsia="es-ES"/>
              </w:rPr>
              <w:t>Fracturas</w:t>
            </w:r>
          </w:p>
        </w:tc>
        <w:tc>
          <w:tcPr>
            <w:tcW w:w="2031" w:type="pct"/>
            <w:vMerge/>
            <w:shd w:val="clear" w:color="auto" w:fill="auto"/>
            <w:vAlign w:val="center"/>
          </w:tcPr>
          <w:p w:rsidRPr="00845902" w:rsidR="008B477C" w:rsidP="00E86AFB" w:rsidRDefault="008B477C" w14:paraId="6D290F68" w14:textId="77777777">
            <w:pPr>
              <w:pStyle w:val="TEXTOS"/>
              <w:jc w:val="left"/>
              <w:rPr>
                <w:rFonts w:ascii="Arial" w:hAnsi="Arial"/>
                <w:color w:val="323232"/>
                <w:szCs w:val="20"/>
                <w:lang w:val="es-ES" w:eastAsia="es-ES"/>
              </w:rPr>
            </w:pPr>
          </w:p>
        </w:tc>
      </w:tr>
      <w:tr w:rsidRPr="008B477C" w:rsidR="00845902" w:rsidTr="00845902" w14:paraId="4C773093" w14:textId="77777777">
        <w:trPr>
          <w:trHeight w:val="477"/>
          <w:jc w:val="center"/>
        </w:trPr>
        <w:tc>
          <w:tcPr>
            <w:tcW w:w="1527" w:type="pct"/>
            <w:vMerge w:val="restart"/>
            <w:shd w:val="clear" w:color="auto" w:fill="auto"/>
            <w:vAlign w:val="center"/>
          </w:tcPr>
          <w:p w:rsidRPr="00845902" w:rsidR="008B477C" w:rsidP="00E86AFB" w:rsidRDefault="008B477C" w14:paraId="689DE1BE" w14:textId="77777777">
            <w:pPr>
              <w:pStyle w:val="TEXTOS"/>
              <w:jc w:val="left"/>
              <w:rPr>
                <w:rFonts w:ascii="Arial" w:hAnsi="Arial"/>
                <w:color w:val="323232"/>
                <w:szCs w:val="20"/>
                <w:lang w:val="es-ES" w:eastAsia="es-ES"/>
              </w:rPr>
            </w:pPr>
            <w:r w:rsidRPr="00845902">
              <w:rPr>
                <w:rFonts w:ascii="Arial" w:hAnsi="Arial"/>
                <w:color w:val="323232"/>
                <w:szCs w:val="20"/>
                <w:lang w:val="es-ES" w:eastAsia="es-ES"/>
              </w:rPr>
              <w:t>Atrapamiento por cajones de estantes o escritorios</w:t>
            </w:r>
          </w:p>
        </w:tc>
        <w:tc>
          <w:tcPr>
            <w:tcW w:w="1442" w:type="pct"/>
            <w:shd w:val="clear" w:color="auto" w:fill="auto"/>
            <w:vAlign w:val="center"/>
          </w:tcPr>
          <w:p w:rsidRPr="00845902" w:rsidR="008B477C" w:rsidP="00E86AFB" w:rsidRDefault="008B477C" w14:paraId="0BEA2C90" w14:textId="77777777">
            <w:pPr>
              <w:pStyle w:val="TEXTOS"/>
              <w:jc w:val="left"/>
              <w:rPr>
                <w:rFonts w:ascii="Arial" w:hAnsi="Arial"/>
                <w:color w:val="323232"/>
                <w:szCs w:val="20"/>
                <w:lang w:val="es-ES" w:eastAsia="es-ES"/>
              </w:rPr>
            </w:pPr>
            <w:r w:rsidRPr="00845902">
              <w:rPr>
                <w:rFonts w:ascii="Arial" w:hAnsi="Arial"/>
                <w:color w:val="323232"/>
                <w:szCs w:val="20"/>
                <w:lang w:val="es-ES" w:eastAsia="es-ES"/>
              </w:rPr>
              <w:t>Heridas</w:t>
            </w:r>
          </w:p>
        </w:tc>
        <w:tc>
          <w:tcPr>
            <w:tcW w:w="2031" w:type="pct"/>
            <w:vMerge w:val="restart"/>
            <w:shd w:val="clear" w:color="auto" w:fill="auto"/>
            <w:vAlign w:val="center"/>
          </w:tcPr>
          <w:p w:rsidRPr="00845902" w:rsidR="008B477C" w:rsidP="00E86AFB" w:rsidRDefault="008B477C" w14:paraId="31BC516D" w14:textId="77777777">
            <w:pPr>
              <w:pStyle w:val="TEXTOS"/>
              <w:jc w:val="left"/>
              <w:rPr>
                <w:rFonts w:ascii="Arial" w:hAnsi="Arial"/>
                <w:color w:val="323232"/>
                <w:szCs w:val="20"/>
                <w:lang w:val="es-ES" w:eastAsia="es-ES"/>
              </w:rPr>
            </w:pPr>
            <w:r w:rsidRPr="00845902">
              <w:rPr>
                <w:rFonts w:ascii="Arial" w:hAnsi="Arial"/>
                <w:color w:val="323232"/>
                <w:szCs w:val="20"/>
                <w:lang w:val="es-ES" w:eastAsia="es-ES"/>
              </w:rPr>
              <w:t>Dotar a los cajones de escritorios de topes de seguridad.</w:t>
            </w:r>
          </w:p>
          <w:p w:rsidR="008B477C" w:rsidP="00E86AFB" w:rsidRDefault="008B477C" w14:paraId="3CEB59F7" w14:textId="77777777">
            <w:pPr>
              <w:pStyle w:val="TEXTOS"/>
              <w:jc w:val="left"/>
              <w:rPr>
                <w:rFonts w:ascii="Arial" w:hAnsi="Arial"/>
                <w:color w:val="323232"/>
                <w:szCs w:val="20"/>
                <w:lang w:val="es-ES" w:eastAsia="es-ES"/>
              </w:rPr>
            </w:pPr>
            <w:r w:rsidRPr="00845902">
              <w:rPr>
                <w:rFonts w:ascii="Arial" w:hAnsi="Arial"/>
                <w:color w:val="323232"/>
                <w:szCs w:val="20"/>
                <w:lang w:val="es-ES" w:eastAsia="es-ES"/>
              </w:rPr>
              <w:t>Al cerrar cajones o escritorios hay que empujarlos por medio de las manillas.</w:t>
            </w:r>
          </w:p>
          <w:p w:rsidRPr="00845902" w:rsidR="00845902" w:rsidP="00E86AFB" w:rsidRDefault="00845902" w14:paraId="208C9685" w14:textId="12721063">
            <w:pPr>
              <w:pStyle w:val="TEXTOS"/>
              <w:jc w:val="left"/>
              <w:rPr>
                <w:rFonts w:ascii="Arial" w:hAnsi="Arial"/>
                <w:color w:val="323232"/>
                <w:szCs w:val="20"/>
                <w:lang w:val="es-ES" w:eastAsia="es-ES"/>
              </w:rPr>
            </w:pPr>
          </w:p>
        </w:tc>
      </w:tr>
      <w:tr w:rsidRPr="008B477C" w:rsidR="00845902" w:rsidTr="00845902" w14:paraId="2EFC6316" w14:textId="77777777">
        <w:trPr>
          <w:trHeight w:val="407"/>
          <w:jc w:val="center"/>
        </w:trPr>
        <w:tc>
          <w:tcPr>
            <w:tcW w:w="1527" w:type="pct"/>
            <w:vMerge/>
            <w:shd w:val="clear" w:color="auto" w:fill="auto"/>
            <w:vAlign w:val="center"/>
          </w:tcPr>
          <w:p w:rsidRPr="00845902" w:rsidR="008B477C" w:rsidP="00E86AFB" w:rsidRDefault="008B477C" w14:paraId="138F6374" w14:textId="77777777">
            <w:pPr>
              <w:pStyle w:val="TEXTOS"/>
              <w:jc w:val="left"/>
              <w:rPr>
                <w:rFonts w:ascii="Arial" w:hAnsi="Arial"/>
                <w:color w:val="323232"/>
                <w:szCs w:val="20"/>
                <w:lang w:val="es-ES" w:eastAsia="es-ES"/>
              </w:rPr>
            </w:pPr>
          </w:p>
        </w:tc>
        <w:tc>
          <w:tcPr>
            <w:tcW w:w="1442" w:type="pct"/>
            <w:shd w:val="clear" w:color="auto" w:fill="auto"/>
            <w:vAlign w:val="center"/>
          </w:tcPr>
          <w:p w:rsidRPr="00845902" w:rsidR="008B477C" w:rsidP="00E86AFB" w:rsidRDefault="008B477C" w14:paraId="7EE709C4" w14:textId="77777777">
            <w:pPr>
              <w:pStyle w:val="TEXTOS"/>
              <w:jc w:val="left"/>
              <w:rPr>
                <w:rFonts w:ascii="Arial" w:hAnsi="Arial"/>
                <w:color w:val="323232"/>
                <w:szCs w:val="20"/>
                <w:lang w:val="es-ES" w:eastAsia="es-ES"/>
              </w:rPr>
            </w:pPr>
            <w:r w:rsidRPr="00845902">
              <w:rPr>
                <w:rFonts w:ascii="Arial" w:hAnsi="Arial"/>
                <w:color w:val="323232"/>
                <w:szCs w:val="20"/>
                <w:lang w:val="es-ES" w:eastAsia="es-ES"/>
              </w:rPr>
              <w:t>Fracturas</w:t>
            </w:r>
          </w:p>
        </w:tc>
        <w:tc>
          <w:tcPr>
            <w:tcW w:w="2031" w:type="pct"/>
            <w:vMerge/>
            <w:shd w:val="clear" w:color="auto" w:fill="auto"/>
            <w:vAlign w:val="center"/>
          </w:tcPr>
          <w:p w:rsidRPr="00845902" w:rsidR="008B477C" w:rsidP="00E86AFB" w:rsidRDefault="008B477C" w14:paraId="006E9FFD" w14:textId="77777777">
            <w:pPr>
              <w:pStyle w:val="TEXTOS"/>
              <w:jc w:val="left"/>
              <w:rPr>
                <w:rFonts w:ascii="Arial" w:hAnsi="Arial"/>
                <w:color w:val="323232"/>
                <w:szCs w:val="20"/>
                <w:lang w:val="es-ES" w:eastAsia="es-ES"/>
              </w:rPr>
            </w:pPr>
          </w:p>
        </w:tc>
      </w:tr>
      <w:tr w:rsidRPr="008B477C" w:rsidR="008B477C" w:rsidTr="00845902" w14:paraId="2233076F" w14:textId="77777777">
        <w:trPr>
          <w:trHeight w:val="593"/>
          <w:jc w:val="center"/>
        </w:trPr>
        <w:tc>
          <w:tcPr>
            <w:tcW w:w="1527" w:type="pct"/>
            <w:vMerge w:val="restart"/>
            <w:shd w:val="clear" w:color="auto" w:fill="auto"/>
            <w:vAlign w:val="center"/>
          </w:tcPr>
          <w:p w:rsidRPr="00845902" w:rsidR="008B477C" w:rsidP="00E86AFB" w:rsidRDefault="008B477C" w14:paraId="237202FC" w14:textId="77777777">
            <w:pPr>
              <w:pStyle w:val="TEXTOS"/>
              <w:jc w:val="left"/>
              <w:rPr>
                <w:rFonts w:ascii="Arial" w:hAnsi="Arial"/>
                <w:color w:val="323232"/>
                <w:szCs w:val="20"/>
                <w:lang w:val="es-ES" w:eastAsia="es-ES"/>
              </w:rPr>
            </w:pPr>
            <w:r w:rsidRPr="00845902">
              <w:rPr>
                <w:rFonts w:ascii="Arial" w:hAnsi="Arial"/>
                <w:color w:val="323232"/>
                <w:szCs w:val="20"/>
                <w:lang w:val="es-ES" w:eastAsia="es-ES"/>
              </w:rPr>
              <w:t>Contacto con energía eléctrica</w:t>
            </w:r>
          </w:p>
        </w:tc>
        <w:tc>
          <w:tcPr>
            <w:tcW w:w="1442" w:type="pct"/>
            <w:shd w:val="clear" w:color="auto" w:fill="auto"/>
            <w:vAlign w:val="center"/>
          </w:tcPr>
          <w:p w:rsidRPr="00845902" w:rsidR="008B477C" w:rsidP="00E86AFB" w:rsidRDefault="008B477C" w14:paraId="67E9412B" w14:textId="77777777">
            <w:pPr>
              <w:pStyle w:val="TEXTOS"/>
              <w:jc w:val="left"/>
              <w:rPr>
                <w:rFonts w:ascii="Arial" w:hAnsi="Arial"/>
                <w:color w:val="323232"/>
                <w:szCs w:val="20"/>
                <w:lang w:val="es-ES" w:eastAsia="es-ES"/>
              </w:rPr>
            </w:pPr>
            <w:r w:rsidRPr="00845902">
              <w:rPr>
                <w:rFonts w:ascii="Arial" w:hAnsi="Arial"/>
                <w:color w:val="323232"/>
                <w:szCs w:val="20"/>
                <w:lang w:val="es-ES" w:eastAsia="es-ES"/>
              </w:rPr>
              <w:t>Quemaduras</w:t>
            </w:r>
          </w:p>
        </w:tc>
        <w:tc>
          <w:tcPr>
            <w:tcW w:w="2031" w:type="pct"/>
            <w:vMerge w:val="restart"/>
            <w:shd w:val="clear" w:color="auto" w:fill="auto"/>
            <w:vAlign w:val="center"/>
          </w:tcPr>
          <w:p w:rsidR="008B477C" w:rsidP="00E86AFB" w:rsidRDefault="008B477C" w14:paraId="7A75F8FB" w14:textId="2BE734D2">
            <w:pPr>
              <w:pStyle w:val="TEXTOS"/>
              <w:jc w:val="left"/>
              <w:rPr>
                <w:rFonts w:ascii="Arial" w:hAnsi="Arial"/>
                <w:color w:val="323232"/>
                <w:szCs w:val="20"/>
                <w:lang w:val="es-ES" w:eastAsia="es-ES"/>
              </w:rPr>
            </w:pPr>
            <w:r w:rsidRPr="00845902">
              <w:rPr>
                <w:rFonts w:ascii="Arial" w:hAnsi="Arial"/>
                <w:color w:val="323232"/>
                <w:szCs w:val="20"/>
                <w:lang w:val="es-ES" w:eastAsia="es-ES"/>
              </w:rPr>
              <w:t xml:space="preserve">Inspección frecuente de cables y artefactos eléctricos.                           </w:t>
            </w:r>
          </w:p>
          <w:p w:rsidRPr="00845902" w:rsidR="00845902" w:rsidP="00E86AFB" w:rsidRDefault="00845902" w14:paraId="5FE218D4" w14:textId="77777777">
            <w:pPr>
              <w:pStyle w:val="TEXTOS"/>
              <w:jc w:val="left"/>
              <w:rPr>
                <w:rFonts w:ascii="Arial" w:hAnsi="Arial"/>
                <w:color w:val="323232"/>
                <w:szCs w:val="20"/>
                <w:lang w:val="es-ES" w:eastAsia="es-ES"/>
              </w:rPr>
            </w:pPr>
          </w:p>
          <w:p w:rsidRPr="00845902" w:rsidR="008B477C" w:rsidP="00E86AFB" w:rsidRDefault="008B477C" w14:paraId="42B5F47A" w14:textId="77777777">
            <w:pPr>
              <w:pStyle w:val="TEXTOS"/>
              <w:jc w:val="left"/>
              <w:rPr>
                <w:rFonts w:ascii="Arial" w:hAnsi="Arial"/>
                <w:color w:val="323232"/>
                <w:szCs w:val="20"/>
                <w:lang w:val="es-ES" w:eastAsia="es-ES"/>
              </w:rPr>
            </w:pPr>
            <w:r w:rsidRPr="00845902">
              <w:rPr>
                <w:rFonts w:ascii="Arial" w:hAnsi="Arial"/>
                <w:color w:val="323232"/>
                <w:szCs w:val="20"/>
                <w:lang w:val="es-ES" w:eastAsia="es-ES"/>
              </w:rPr>
              <w:t>Si un equipo o máquina eléctrica presenta fallas, hay que desenchufarlo y dar aviso inmediato al encargado de mantención.</w:t>
            </w:r>
          </w:p>
          <w:p w:rsidRPr="00845902" w:rsidR="008B477C" w:rsidP="00E86AFB" w:rsidRDefault="008B477C" w14:paraId="5970D5AB" w14:textId="77777777">
            <w:pPr>
              <w:pStyle w:val="TEXTOS"/>
              <w:jc w:val="left"/>
              <w:rPr>
                <w:rFonts w:ascii="Arial" w:hAnsi="Arial"/>
                <w:color w:val="323232"/>
                <w:szCs w:val="20"/>
                <w:lang w:val="es-ES" w:eastAsia="es-ES"/>
              </w:rPr>
            </w:pPr>
            <w:r w:rsidRPr="00845902">
              <w:rPr>
                <w:rFonts w:ascii="Arial" w:hAnsi="Arial"/>
                <w:color w:val="323232"/>
                <w:szCs w:val="20"/>
                <w:lang w:val="es-ES" w:eastAsia="es-ES"/>
              </w:rPr>
              <w:t>No recargue las instalaciones eléctricas.</w:t>
            </w:r>
          </w:p>
          <w:p w:rsidRPr="00845902" w:rsidR="008B477C" w:rsidP="00E86AFB" w:rsidRDefault="008B477C" w14:paraId="58C1E9CB" w14:textId="77777777">
            <w:pPr>
              <w:pStyle w:val="TEXTOS"/>
              <w:jc w:val="left"/>
              <w:rPr>
                <w:rFonts w:ascii="Arial" w:hAnsi="Arial"/>
                <w:color w:val="323232"/>
                <w:szCs w:val="20"/>
                <w:lang w:val="es-ES" w:eastAsia="es-ES"/>
              </w:rPr>
            </w:pPr>
          </w:p>
        </w:tc>
      </w:tr>
      <w:tr w:rsidRPr="008B477C" w:rsidR="008B477C" w:rsidTr="008B477C" w14:paraId="2DEC1239" w14:textId="77777777">
        <w:trPr>
          <w:trHeight w:val="593"/>
          <w:jc w:val="center"/>
        </w:trPr>
        <w:tc>
          <w:tcPr>
            <w:tcW w:w="1527" w:type="pct"/>
            <w:vMerge/>
            <w:shd w:val="clear" w:color="auto" w:fill="F2F2F2" w:themeFill="background1" w:themeFillShade="F2"/>
            <w:vAlign w:val="center"/>
          </w:tcPr>
          <w:p w:rsidRPr="008B477C" w:rsidR="008B477C" w:rsidP="00E86AFB" w:rsidRDefault="008B477C" w14:paraId="1AB0FC60" w14:textId="77777777">
            <w:pPr>
              <w:pStyle w:val="TEXTOS"/>
              <w:jc w:val="left"/>
              <w:rPr>
                <w:rFonts w:ascii="Arial" w:hAnsi="Arial"/>
                <w:color w:val="323232"/>
                <w:szCs w:val="20"/>
                <w:lang w:val="es-ES" w:eastAsia="es-ES"/>
              </w:rPr>
            </w:pPr>
          </w:p>
        </w:tc>
        <w:tc>
          <w:tcPr>
            <w:tcW w:w="1442" w:type="pct"/>
            <w:shd w:val="clear" w:color="auto" w:fill="auto"/>
            <w:vAlign w:val="center"/>
          </w:tcPr>
          <w:p w:rsidRPr="008B477C" w:rsidR="008B477C" w:rsidP="00E86AFB" w:rsidRDefault="008B477C" w14:paraId="12CEBA8E" w14:textId="77777777">
            <w:pPr>
              <w:pStyle w:val="TEXTOS"/>
              <w:jc w:val="left"/>
              <w:rPr>
                <w:rFonts w:ascii="Arial" w:hAnsi="Arial"/>
                <w:color w:val="323232"/>
                <w:szCs w:val="20"/>
                <w:lang w:val="es-ES" w:eastAsia="es-ES"/>
              </w:rPr>
            </w:pPr>
            <w:r w:rsidRPr="008B477C">
              <w:rPr>
                <w:rFonts w:ascii="Arial" w:hAnsi="Arial"/>
                <w:color w:val="323232"/>
                <w:szCs w:val="20"/>
                <w:lang w:val="es-ES" w:eastAsia="es-ES"/>
              </w:rPr>
              <w:t>Tetanización</w:t>
            </w:r>
          </w:p>
        </w:tc>
        <w:tc>
          <w:tcPr>
            <w:tcW w:w="2031" w:type="pct"/>
            <w:vMerge/>
            <w:shd w:val="clear" w:color="auto" w:fill="auto"/>
            <w:vAlign w:val="center"/>
          </w:tcPr>
          <w:p w:rsidRPr="008B477C" w:rsidR="008B477C" w:rsidP="00E86AFB" w:rsidRDefault="008B477C" w14:paraId="1FD79E99" w14:textId="77777777">
            <w:pPr>
              <w:pStyle w:val="TEXTOS"/>
              <w:jc w:val="left"/>
              <w:rPr>
                <w:rFonts w:ascii="Arial" w:hAnsi="Arial"/>
                <w:color w:val="323232"/>
                <w:szCs w:val="20"/>
                <w:lang w:val="es-ES" w:eastAsia="es-ES"/>
              </w:rPr>
            </w:pPr>
          </w:p>
        </w:tc>
      </w:tr>
      <w:tr w:rsidRPr="008B477C" w:rsidR="008B477C" w:rsidTr="008B477C" w14:paraId="41DA74ED" w14:textId="77777777">
        <w:trPr>
          <w:trHeight w:val="594"/>
          <w:jc w:val="center"/>
        </w:trPr>
        <w:tc>
          <w:tcPr>
            <w:tcW w:w="1527" w:type="pct"/>
            <w:vMerge/>
            <w:shd w:val="clear" w:color="auto" w:fill="F2F2F2" w:themeFill="background1" w:themeFillShade="F2"/>
            <w:vAlign w:val="center"/>
          </w:tcPr>
          <w:p w:rsidRPr="008B477C" w:rsidR="008B477C" w:rsidP="00E86AFB" w:rsidRDefault="008B477C" w14:paraId="5483E8DA" w14:textId="77777777">
            <w:pPr>
              <w:pStyle w:val="TEXTOS"/>
              <w:jc w:val="left"/>
              <w:rPr>
                <w:rFonts w:ascii="Arial" w:hAnsi="Arial"/>
                <w:color w:val="323232"/>
                <w:szCs w:val="20"/>
                <w:lang w:val="es-ES" w:eastAsia="es-ES"/>
              </w:rPr>
            </w:pPr>
          </w:p>
        </w:tc>
        <w:tc>
          <w:tcPr>
            <w:tcW w:w="1442" w:type="pct"/>
            <w:shd w:val="clear" w:color="auto" w:fill="auto"/>
            <w:vAlign w:val="center"/>
          </w:tcPr>
          <w:p w:rsidRPr="008B477C" w:rsidR="008B477C" w:rsidP="00E86AFB" w:rsidRDefault="008B477C" w14:paraId="6388CC5C" w14:textId="77777777">
            <w:pPr>
              <w:pStyle w:val="TEXTOS"/>
              <w:jc w:val="left"/>
              <w:rPr>
                <w:rFonts w:ascii="Arial" w:hAnsi="Arial"/>
                <w:color w:val="323232"/>
                <w:szCs w:val="20"/>
                <w:lang w:val="es-ES" w:eastAsia="es-ES"/>
              </w:rPr>
            </w:pPr>
            <w:r w:rsidRPr="008B477C">
              <w:rPr>
                <w:rFonts w:ascii="Arial" w:hAnsi="Arial"/>
                <w:color w:val="323232"/>
                <w:szCs w:val="20"/>
                <w:lang w:val="es-ES" w:eastAsia="es-ES"/>
              </w:rPr>
              <w:t>Fibrilación ventricular, Muerte</w:t>
            </w:r>
          </w:p>
        </w:tc>
        <w:tc>
          <w:tcPr>
            <w:tcW w:w="2031" w:type="pct"/>
            <w:vMerge/>
            <w:shd w:val="clear" w:color="auto" w:fill="auto"/>
            <w:vAlign w:val="center"/>
          </w:tcPr>
          <w:p w:rsidRPr="008B477C" w:rsidR="008B477C" w:rsidP="00E86AFB" w:rsidRDefault="008B477C" w14:paraId="1214C51C" w14:textId="77777777">
            <w:pPr>
              <w:pStyle w:val="TEXTOS"/>
              <w:jc w:val="left"/>
              <w:rPr>
                <w:rFonts w:ascii="Arial" w:hAnsi="Arial"/>
                <w:color w:val="323232"/>
                <w:szCs w:val="20"/>
                <w:lang w:val="es-ES" w:eastAsia="es-ES"/>
              </w:rPr>
            </w:pPr>
          </w:p>
        </w:tc>
      </w:tr>
      <w:tr w:rsidRPr="008B477C" w:rsidR="00845902" w:rsidTr="00845902" w14:paraId="7E88DB4E" w14:textId="77777777">
        <w:trPr>
          <w:trHeight w:val="690"/>
          <w:jc w:val="center"/>
        </w:trPr>
        <w:tc>
          <w:tcPr>
            <w:tcW w:w="1527" w:type="pct"/>
            <w:vMerge w:val="restart"/>
            <w:shd w:val="clear" w:color="auto" w:fill="auto"/>
            <w:vAlign w:val="center"/>
          </w:tcPr>
          <w:p w:rsidRPr="008B477C" w:rsidR="008B477C" w:rsidP="00E86AFB" w:rsidRDefault="008B477C" w14:paraId="74C472F3" w14:textId="77777777">
            <w:pPr>
              <w:pStyle w:val="TEXTOS"/>
              <w:jc w:val="left"/>
              <w:rPr>
                <w:rFonts w:ascii="Arial" w:hAnsi="Arial"/>
                <w:color w:val="323232"/>
                <w:szCs w:val="20"/>
                <w:lang w:val="es-ES" w:eastAsia="es-ES"/>
              </w:rPr>
            </w:pPr>
            <w:r w:rsidRPr="008B477C">
              <w:rPr>
                <w:rFonts w:ascii="Arial" w:hAnsi="Arial"/>
                <w:color w:val="323232"/>
                <w:szCs w:val="20"/>
                <w:lang w:val="es-ES" w:eastAsia="es-ES"/>
              </w:rPr>
              <w:t>Accidentes de tránsito</w:t>
            </w:r>
          </w:p>
        </w:tc>
        <w:tc>
          <w:tcPr>
            <w:tcW w:w="1442" w:type="pct"/>
            <w:vMerge w:val="restart"/>
            <w:shd w:val="clear" w:color="auto" w:fill="auto"/>
            <w:vAlign w:val="center"/>
          </w:tcPr>
          <w:p w:rsidRPr="008B477C" w:rsidR="008B477C" w:rsidP="00E86AFB" w:rsidRDefault="008B477C" w14:paraId="2F7ABFBA" w14:textId="77777777">
            <w:pPr>
              <w:pStyle w:val="TEXTOS"/>
              <w:jc w:val="left"/>
              <w:rPr>
                <w:rFonts w:ascii="Arial" w:hAnsi="Arial"/>
                <w:color w:val="323232"/>
                <w:szCs w:val="20"/>
                <w:lang w:val="es-ES" w:eastAsia="es-ES"/>
              </w:rPr>
            </w:pPr>
            <w:r w:rsidRPr="008B477C">
              <w:rPr>
                <w:rFonts w:ascii="Arial" w:hAnsi="Arial"/>
                <w:color w:val="323232"/>
                <w:szCs w:val="20"/>
                <w:lang w:val="es-ES" w:eastAsia="es-ES"/>
              </w:rPr>
              <w:t>Lesiones de diverso tipo y gravedad</w:t>
            </w:r>
          </w:p>
        </w:tc>
        <w:tc>
          <w:tcPr>
            <w:tcW w:w="2031" w:type="pct"/>
            <w:shd w:val="clear" w:color="auto" w:fill="auto"/>
            <w:vAlign w:val="center"/>
          </w:tcPr>
          <w:p w:rsidRPr="008B477C" w:rsidR="008B477C" w:rsidP="00E86AFB" w:rsidRDefault="008B477C" w14:paraId="68BE5C79" w14:textId="77777777">
            <w:pPr>
              <w:pStyle w:val="TEXTOS"/>
              <w:jc w:val="left"/>
              <w:rPr>
                <w:rFonts w:ascii="Arial" w:hAnsi="Arial"/>
                <w:color w:val="323232"/>
                <w:szCs w:val="20"/>
                <w:lang w:val="es-ES" w:eastAsia="es-ES"/>
              </w:rPr>
            </w:pPr>
            <w:r w:rsidRPr="008B477C">
              <w:rPr>
                <w:rFonts w:ascii="Arial" w:hAnsi="Arial"/>
                <w:color w:val="323232"/>
                <w:szCs w:val="20"/>
                <w:lang w:val="es-ES" w:eastAsia="es-ES"/>
              </w:rPr>
              <w:t>Todo conductor de vehículos deberá estar premunido de la respectiva licencia de conducir al día (según clase).</w:t>
            </w:r>
          </w:p>
          <w:p w:rsidRPr="008B477C" w:rsidR="008B477C" w:rsidP="00E86AFB" w:rsidRDefault="008B477C" w14:paraId="69EE859E" w14:textId="77777777">
            <w:pPr>
              <w:pStyle w:val="TEXTOS"/>
              <w:jc w:val="left"/>
              <w:rPr>
                <w:rFonts w:ascii="Arial" w:hAnsi="Arial"/>
                <w:color w:val="323232"/>
                <w:szCs w:val="20"/>
                <w:lang w:val="es-ES" w:eastAsia="es-ES"/>
              </w:rPr>
            </w:pPr>
          </w:p>
        </w:tc>
      </w:tr>
      <w:tr w:rsidRPr="008B477C" w:rsidR="00845902" w:rsidTr="00845902" w14:paraId="678653E7" w14:textId="77777777">
        <w:trPr>
          <w:trHeight w:val="673"/>
          <w:jc w:val="center"/>
        </w:trPr>
        <w:tc>
          <w:tcPr>
            <w:tcW w:w="1527" w:type="pct"/>
            <w:vMerge/>
            <w:shd w:val="clear" w:color="auto" w:fill="auto"/>
            <w:vAlign w:val="center"/>
          </w:tcPr>
          <w:p w:rsidRPr="008B477C" w:rsidR="008B477C" w:rsidP="00E86AFB" w:rsidRDefault="008B477C" w14:paraId="63524887" w14:textId="77777777">
            <w:pPr>
              <w:pStyle w:val="TEXTOS"/>
              <w:jc w:val="left"/>
              <w:rPr>
                <w:rFonts w:ascii="Arial" w:hAnsi="Arial"/>
                <w:color w:val="323232"/>
                <w:szCs w:val="20"/>
                <w:lang w:val="es-ES" w:eastAsia="es-ES"/>
              </w:rPr>
            </w:pPr>
          </w:p>
        </w:tc>
        <w:tc>
          <w:tcPr>
            <w:tcW w:w="1442" w:type="pct"/>
            <w:vMerge/>
            <w:shd w:val="clear" w:color="auto" w:fill="auto"/>
            <w:vAlign w:val="center"/>
          </w:tcPr>
          <w:p w:rsidRPr="008B477C" w:rsidR="008B477C" w:rsidP="00E86AFB" w:rsidRDefault="008B477C" w14:paraId="66B5535C" w14:textId="77777777">
            <w:pPr>
              <w:pStyle w:val="TEXTOS"/>
              <w:jc w:val="left"/>
              <w:rPr>
                <w:rFonts w:ascii="Arial" w:hAnsi="Arial"/>
                <w:color w:val="323232"/>
                <w:szCs w:val="20"/>
                <w:lang w:val="es-ES" w:eastAsia="es-ES"/>
              </w:rPr>
            </w:pPr>
          </w:p>
        </w:tc>
        <w:tc>
          <w:tcPr>
            <w:tcW w:w="2031" w:type="pct"/>
            <w:shd w:val="clear" w:color="auto" w:fill="auto"/>
            <w:vAlign w:val="center"/>
          </w:tcPr>
          <w:p w:rsidRPr="008B477C" w:rsidR="008B477C" w:rsidP="00E86AFB" w:rsidRDefault="008B477C" w14:paraId="59364B84" w14:textId="77777777">
            <w:pPr>
              <w:pStyle w:val="TEXTOS"/>
              <w:jc w:val="left"/>
              <w:rPr>
                <w:rFonts w:ascii="Arial" w:hAnsi="Arial"/>
                <w:color w:val="323232"/>
                <w:szCs w:val="20"/>
                <w:lang w:val="es-ES" w:eastAsia="es-ES"/>
              </w:rPr>
            </w:pPr>
            <w:r w:rsidRPr="008B477C">
              <w:rPr>
                <w:rFonts w:ascii="Arial" w:hAnsi="Arial"/>
                <w:color w:val="323232"/>
                <w:szCs w:val="20"/>
                <w:lang w:val="es-ES" w:eastAsia="es-ES"/>
              </w:rPr>
              <w:t>Debe cumplir estrictamente con la ley de tránsito y participar en cursos de manejo defensivo.</w:t>
            </w:r>
          </w:p>
          <w:p w:rsidRPr="008B477C" w:rsidR="008B477C" w:rsidP="00E86AFB" w:rsidRDefault="008B477C" w14:paraId="12FBF8D9" w14:textId="77777777">
            <w:pPr>
              <w:pStyle w:val="TEXTOS"/>
              <w:jc w:val="left"/>
              <w:rPr>
                <w:rFonts w:ascii="Arial" w:hAnsi="Arial"/>
                <w:color w:val="323232"/>
                <w:szCs w:val="20"/>
                <w:lang w:val="es-ES" w:eastAsia="es-ES"/>
              </w:rPr>
            </w:pPr>
          </w:p>
        </w:tc>
      </w:tr>
      <w:tr w:rsidRPr="008B477C" w:rsidR="00845902" w:rsidTr="00845902" w14:paraId="2A201760" w14:textId="77777777">
        <w:trPr>
          <w:trHeight w:val="690"/>
          <w:jc w:val="center"/>
        </w:trPr>
        <w:tc>
          <w:tcPr>
            <w:tcW w:w="1527" w:type="pct"/>
            <w:vMerge w:val="restart"/>
            <w:shd w:val="clear" w:color="auto" w:fill="auto"/>
            <w:vAlign w:val="center"/>
          </w:tcPr>
          <w:p w:rsidRPr="008B477C" w:rsidR="008B477C" w:rsidP="00E86AFB" w:rsidRDefault="008B477C" w14:paraId="274DB22A" w14:textId="77777777">
            <w:pPr>
              <w:pStyle w:val="TEXTOS"/>
              <w:jc w:val="left"/>
              <w:rPr>
                <w:rFonts w:ascii="Arial" w:hAnsi="Arial"/>
                <w:color w:val="323232"/>
                <w:szCs w:val="20"/>
                <w:lang w:val="es-ES" w:eastAsia="es-ES"/>
              </w:rPr>
            </w:pPr>
            <w:r w:rsidRPr="008B477C">
              <w:rPr>
                <w:rFonts w:ascii="Arial" w:hAnsi="Arial"/>
                <w:color w:val="323232"/>
                <w:szCs w:val="20"/>
                <w:lang w:val="es-ES" w:eastAsia="es-ES"/>
              </w:rPr>
              <w:t>Incendio, Explosión</w:t>
            </w:r>
          </w:p>
        </w:tc>
        <w:tc>
          <w:tcPr>
            <w:tcW w:w="1442" w:type="pct"/>
            <w:vMerge w:val="restart"/>
            <w:shd w:val="clear" w:color="auto" w:fill="auto"/>
            <w:vAlign w:val="center"/>
          </w:tcPr>
          <w:p w:rsidRPr="008B477C" w:rsidR="008B477C" w:rsidP="00E86AFB" w:rsidRDefault="008B477C" w14:paraId="6AB8C8A7" w14:textId="77777777">
            <w:pPr>
              <w:pStyle w:val="TEXTOS"/>
              <w:jc w:val="left"/>
              <w:rPr>
                <w:rFonts w:ascii="Arial" w:hAnsi="Arial"/>
                <w:color w:val="323232"/>
                <w:szCs w:val="20"/>
                <w:lang w:val="es-ES" w:eastAsia="es-ES"/>
              </w:rPr>
            </w:pPr>
            <w:r w:rsidRPr="008B477C">
              <w:rPr>
                <w:rFonts w:ascii="Arial" w:hAnsi="Arial"/>
                <w:color w:val="323232"/>
                <w:szCs w:val="20"/>
                <w:lang w:val="es-ES" w:eastAsia="es-ES"/>
              </w:rPr>
              <w:t>Quemaduras, asfixia, intoxicación, muerte</w:t>
            </w:r>
          </w:p>
        </w:tc>
        <w:tc>
          <w:tcPr>
            <w:tcW w:w="2031" w:type="pct"/>
            <w:shd w:val="clear" w:color="auto" w:fill="auto"/>
            <w:vAlign w:val="center"/>
          </w:tcPr>
          <w:p w:rsidRPr="008B477C" w:rsidR="008B477C" w:rsidP="00E86AFB" w:rsidRDefault="008B477C" w14:paraId="06D409E9" w14:textId="77777777">
            <w:pPr>
              <w:pStyle w:val="TEXTOS"/>
              <w:jc w:val="left"/>
              <w:rPr>
                <w:rFonts w:ascii="Arial" w:hAnsi="Arial"/>
                <w:color w:val="323232"/>
                <w:szCs w:val="20"/>
                <w:lang w:val="es-ES" w:eastAsia="es-ES"/>
              </w:rPr>
            </w:pPr>
            <w:r w:rsidRPr="008B477C">
              <w:rPr>
                <w:rFonts w:ascii="Arial" w:hAnsi="Arial"/>
                <w:color w:val="323232"/>
                <w:szCs w:val="20"/>
                <w:lang w:val="es-ES" w:eastAsia="es-ES"/>
              </w:rPr>
              <w:t>No Fumar, controlar las fuentes de ignición, respetar los procedimientos de manejo de combustibles líquidos y gaseosos, respetar el procedimiento de Trabajos en caliente.</w:t>
            </w:r>
          </w:p>
          <w:p w:rsidRPr="008B477C" w:rsidR="008B477C" w:rsidP="00E86AFB" w:rsidRDefault="008B477C" w14:paraId="0F8CDDA7" w14:textId="77777777">
            <w:pPr>
              <w:pStyle w:val="TEXTOS"/>
              <w:jc w:val="left"/>
              <w:rPr>
                <w:rFonts w:ascii="Arial" w:hAnsi="Arial"/>
                <w:color w:val="323232"/>
                <w:szCs w:val="20"/>
                <w:lang w:val="es-ES" w:eastAsia="es-ES"/>
              </w:rPr>
            </w:pPr>
          </w:p>
        </w:tc>
      </w:tr>
      <w:tr w:rsidRPr="008B477C" w:rsidR="00845902" w:rsidTr="00845902" w14:paraId="162CC438" w14:textId="77777777">
        <w:trPr>
          <w:trHeight w:val="644"/>
          <w:jc w:val="center"/>
        </w:trPr>
        <w:tc>
          <w:tcPr>
            <w:tcW w:w="1527" w:type="pct"/>
            <w:vMerge/>
            <w:shd w:val="clear" w:color="auto" w:fill="auto"/>
            <w:vAlign w:val="center"/>
          </w:tcPr>
          <w:p w:rsidRPr="008B477C" w:rsidR="008B477C" w:rsidP="00E86AFB" w:rsidRDefault="008B477C" w14:paraId="2C2D9132" w14:textId="77777777">
            <w:pPr>
              <w:pStyle w:val="TEXTOS"/>
              <w:jc w:val="left"/>
              <w:rPr>
                <w:rFonts w:ascii="Arial" w:hAnsi="Arial"/>
                <w:color w:val="323232"/>
                <w:szCs w:val="20"/>
                <w:lang w:val="es-ES" w:eastAsia="es-ES"/>
              </w:rPr>
            </w:pPr>
          </w:p>
        </w:tc>
        <w:tc>
          <w:tcPr>
            <w:tcW w:w="1442" w:type="pct"/>
            <w:vMerge/>
            <w:shd w:val="clear" w:color="auto" w:fill="auto"/>
            <w:vAlign w:val="center"/>
          </w:tcPr>
          <w:p w:rsidRPr="008B477C" w:rsidR="008B477C" w:rsidP="00E86AFB" w:rsidRDefault="008B477C" w14:paraId="6B280467" w14:textId="77777777">
            <w:pPr>
              <w:pStyle w:val="TEXTOS"/>
              <w:jc w:val="left"/>
              <w:rPr>
                <w:rFonts w:ascii="Arial" w:hAnsi="Arial"/>
                <w:color w:val="323232"/>
                <w:szCs w:val="20"/>
                <w:lang w:val="es-ES" w:eastAsia="es-ES"/>
              </w:rPr>
            </w:pPr>
          </w:p>
        </w:tc>
        <w:tc>
          <w:tcPr>
            <w:tcW w:w="2031" w:type="pct"/>
            <w:shd w:val="clear" w:color="auto" w:fill="auto"/>
            <w:vAlign w:val="center"/>
          </w:tcPr>
          <w:p w:rsidRPr="008B477C" w:rsidR="008B477C" w:rsidP="00E86AFB" w:rsidRDefault="008B477C" w14:paraId="527DE8AF" w14:textId="77777777">
            <w:pPr>
              <w:pStyle w:val="TEXTOS"/>
              <w:jc w:val="left"/>
              <w:rPr>
                <w:rFonts w:ascii="Arial" w:hAnsi="Arial"/>
                <w:color w:val="323232"/>
                <w:szCs w:val="20"/>
                <w:lang w:val="es-ES" w:eastAsia="es-ES"/>
              </w:rPr>
            </w:pPr>
            <w:r w:rsidRPr="008B477C">
              <w:rPr>
                <w:rFonts w:ascii="Arial" w:hAnsi="Arial"/>
                <w:color w:val="323232"/>
                <w:szCs w:val="20"/>
                <w:lang w:val="es-ES" w:eastAsia="es-ES"/>
              </w:rPr>
              <w:t>Conocer el plan de emergencia y evacuación. Conocer la forma de operar los extintores de fuego.</w:t>
            </w:r>
          </w:p>
          <w:p w:rsidRPr="008B477C" w:rsidR="008B477C" w:rsidP="00E86AFB" w:rsidRDefault="008B477C" w14:paraId="43545AD0" w14:textId="77777777">
            <w:pPr>
              <w:pStyle w:val="TEXTOS"/>
              <w:jc w:val="left"/>
              <w:rPr>
                <w:rFonts w:ascii="Arial" w:hAnsi="Arial"/>
                <w:color w:val="323232"/>
                <w:szCs w:val="20"/>
                <w:lang w:val="es-ES" w:eastAsia="es-ES"/>
              </w:rPr>
            </w:pPr>
          </w:p>
        </w:tc>
      </w:tr>
      <w:tr w:rsidRPr="008B477C" w:rsidR="00845902" w:rsidTr="00845902" w14:paraId="3E93FBCB" w14:textId="77777777">
        <w:trPr>
          <w:trHeight w:val="215"/>
          <w:jc w:val="center"/>
        </w:trPr>
        <w:tc>
          <w:tcPr>
            <w:tcW w:w="1527" w:type="pct"/>
            <w:vMerge w:val="restart"/>
            <w:shd w:val="clear" w:color="auto" w:fill="auto"/>
            <w:vAlign w:val="center"/>
          </w:tcPr>
          <w:p w:rsidRPr="008B477C" w:rsidR="008B477C" w:rsidP="00E86AFB" w:rsidRDefault="008B477C" w14:paraId="4E7045F9" w14:textId="77777777">
            <w:pPr>
              <w:pStyle w:val="TEXTOS"/>
              <w:jc w:val="left"/>
              <w:rPr>
                <w:rFonts w:ascii="Arial" w:hAnsi="Arial"/>
                <w:color w:val="323232"/>
                <w:szCs w:val="20"/>
                <w:lang w:val="es-ES" w:eastAsia="es-ES"/>
              </w:rPr>
            </w:pPr>
            <w:r w:rsidRPr="008B477C">
              <w:rPr>
                <w:rFonts w:ascii="Arial" w:hAnsi="Arial"/>
                <w:color w:val="323232"/>
                <w:szCs w:val="20"/>
                <w:lang w:val="es-ES" w:eastAsia="es-ES"/>
              </w:rPr>
              <w:t>Radiación ultravioleta por exposición solar</w:t>
            </w:r>
          </w:p>
        </w:tc>
        <w:tc>
          <w:tcPr>
            <w:tcW w:w="1442" w:type="pct"/>
            <w:vMerge w:val="restart"/>
            <w:shd w:val="clear" w:color="auto" w:fill="auto"/>
            <w:vAlign w:val="center"/>
          </w:tcPr>
          <w:p w:rsidRPr="008B477C" w:rsidR="008B477C" w:rsidP="00E86AFB" w:rsidRDefault="008B477C" w14:paraId="4439530C" w14:textId="77777777">
            <w:pPr>
              <w:pStyle w:val="TEXTOS"/>
              <w:jc w:val="left"/>
              <w:rPr>
                <w:rFonts w:ascii="Arial" w:hAnsi="Arial"/>
                <w:color w:val="323232"/>
                <w:szCs w:val="20"/>
                <w:lang w:val="es-ES" w:eastAsia="es-ES"/>
              </w:rPr>
            </w:pPr>
            <w:r w:rsidRPr="008B477C">
              <w:rPr>
                <w:rFonts w:ascii="Arial" w:hAnsi="Arial"/>
                <w:color w:val="323232"/>
                <w:szCs w:val="20"/>
                <w:lang w:val="es-ES" w:eastAsia="es-ES"/>
              </w:rPr>
              <w:t>Quemadura</w:t>
            </w:r>
          </w:p>
        </w:tc>
        <w:tc>
          <w:tcPr>
            <w:tcW w:w="2031" w:type="pct"/>
            <w:shd w:val="clear" w:color="auto" w:fill="auto"/>
            <w:vAlign w:val="center"/>
          </w:tcPr>
          <w:p w:rsidRPr="008B477C" w:rsidR="008B477C" w:rsidP="00E86AFB" w:rsidRDefault="008B477C" w14:paraId="6E7056E2" w14:textId="77777777">
            <w:pPr>
              <w:pStyle w:val="TEXTOS"/>
              <w:jc w:val="left"/>
              <w:rPr>
                <w:rFonts w:ascii="Arial" w:hAnsi="Arial"/>
                <w:color w:val="323232"/>
                <w:szCs w:val="20"/>
                <w:lang w:val="es-ES" w:eastAsia="es-ES"/>
              </w:rPr>
            </w:pPr>
            <w:r w:rsidRPr="008B477C">
              <w:rPr>
                <w:rFonts w:ascii="Arial" w:hAnsi="Arial"/>
                <w:color w:val="323232"/>
                <w:szCs w:val="20"/>
                <w:lang w:val="es-ES" w:eastAsia="es-ES"/>
              </w:rPr>
              <w:t>Evitar exposición al sol en especial en las horas próximas al mediodía.</w:t>
            </w:r>
          </w:p>
          <w:p w:rsidRPr="008B477C" w:rsidR="008B477C" w:rsidP="00E86AFB" w:rsidRDefault="008B477C" w14:paraId="66C2145C" w14:textId="77777777">
            <w:pPr>
              <w:pStyle w:val="TEXTOS"/>
              <w:jc w:val="left"/>
              <w:rPr>
                <w:rFonts w:ascii="Arial" w:hAnsi="Arial"/>
                <w:color w:val="323232"/>
                <w:szCs w:val="20"/>
                <w:lang w:val="es-ES" w:eastAsia="es-ES"/>
              </w:rPr>
            </w:pPr>
          </w:p>
        </w:tc>
      </w:tr>
      <w:tr w:rsidRPr="008B477C" w:rsidR="00845902" w:rsidTr="00845902" w14:paraId="3A2FB81C" w14:textId="77777777">
        <w:trPr>
          <w:trHeight w:val="215"/>
          <w:jc w:val="center"/>
        </w:trPr>
        <w:tc>
          <w:tcPr>
            <w:tcW w:w="1527" w:type="pct"/>
            <w:vMerge/>
            <w:shd w:val="clear" w:color="auto" w:fill="auto"/>
            <w:vAlign w:val="center"/>
          </w:tcPr>
          <w:p w:rsidRPr="008B477C" w:rsidR="008B477C" w:rsidP="00E86AFB" w:rsidRDefault="008B477C" w14:paraId="4E2F6393" w14:textId="77777777">
            <w:pPr>
              <w:pStyle w:val="TEXTOS"/>
              <w:jc w:val="left"/>
              <w:rPr>
                <w:rFonts w:ascii="Arial" w:hAnsi="Arial"/>
                <w:color w:val="323232"/>
                <w:szCs w:val="20"/>
                <w:lang w:val="es-ES" w:eastAsia="es-ES"/>
              </w:rPr>
            </w:pPr>
          </w:p>
        </w:tc>
        <w:tc>
          <w:tcPr>
            <w:tcW w:w="1442" w:type="pct"/>
            <w:vMerge/>
            <w:shd w:val="clear" w:color="auto" w:fill="auto"/>
            <w:vAlign w:val="center"/>
          </w:tcPr>
          <w:p w:rsidRPr="008B477C" w:rsidR="008B477C" w:rsidP="00E86AFB" w:rsidRDefault="008B477C" w14:paraId="0B0BED86" w14:textId="77777777">
            <w:pPr>
              <w:pStyle w:val="TEXTOS"/>
              <w:jc w:val="left"/>
              <w:rPr>
                <w:rFonts w:ascii="Arial" w:hAnsi="Arial"/>
                <w:color w:val="323232"/>
                <w:szCs w:val="20"/>
                <w:lang w:val="es-ES" w:eastAsia="es-ES"/>
              </w:rPr>
            </w:pPr>
          </w:p>
        </w:tc>
        <w:tc>
          <w:tcPr>
            <w:tcW w:w="2031" w:type="pct"/>
            <w:shd w:val="clear" w:color="auto" w:fill="auto"/>
            <w:vAlign w:val="center"/>
          </w:tcPr>
          <w:p w:rsidRPr="008B477C" w:rsidR="008B477C" w:rsidP="00E86AFB" w:rsidRDefault="008B477C" w14:paraId="23269481" w14:textId="77777777">
            <w:pPr>
              <w:pStyle w:val="TEXTOS"/>
              <w:jc w:val="left"/>
              <w:rPr>
                <w:rFonts w:ascii="Arial" w:hAnsi="Arial"/>
                <w:color w:val="323232"/>
                <w:szCs w:val="20"/>
                <w:lang w:val="es-ES" w:eastAsia="es-ES"/>
              </w:rPr>
            </w:pPr>
            <w:r w:rsidRPr="008B477C">
              <w:rPr>
                <w:rFonts w:ascii="Arial" w:hAnsi="Arial"/>
                <w:color w:val="323232"/>
                <w:szCs w:val="20"/>
                <w:lang w:val="es-ES" w:eastAsia="es-ES"/>
              </w:rPr>
              <w:t>Realizar faenas bajo sombra.</w:t>
            </w:r>
          </w:p>
          <w:p w:rsidRPr="008B477C" w:rsidR="008B477C" w:rsidP="00E86AFB" w:rsidRDefault="008B477C" w14:paraId="1A1BDE66" w14:textId="77777777">
            <w:pPr>
              <w:pStyle w:val="TEXTOS"/>
              <w:jc w:val="left"/>
              <w:rPr>
                <w:rFonts w:ascii="Arial" w:hAnsi="Arial"/>
                <w:color w:val="323232"/>
                <w:szCs w:val="20"/>
                <w:lang w:val="es-ES" w:eastAsia="es-ES"/>
              </w:rPr>
            </w:pPr>
          </w:p>
        </w:tc>
      </w:tr>
      <w:tr w:rsidRPr="008B477C" w:rsidR="00845902" w:rsidTr="00845902" w14:paraId="56889402" w14:textId="77777777">
        <w:trPr>
          <w:trHeight w:val="440"/>
          <w:jc w:val="center"/>
        </w:trPr>
        <w:tc>
          <w:tcPr>
            <w:tcW w:w="1527" w:type="pct"/>
            <w:vMerge/>
            <w:shd w:val="clear" w:color="auto" w:fill="auto"/>
            <w:vAlign w:val="center"/>
          </w:tcPr>
          <w:p w:rsidRPr="008B477C" w:rsidR="008B477C" w:rsidP="00E86AFB" w:rsidRDefault="008B477C" w14:paraId="53B6E7D5" w14:textId="77777777">
            <w:pPr>
              <w:pStyle w:val="TEXTOS"/>
              <w:jc w:val="left"/>
              <w:rPr>
                <w:rFonts w:ascii="Arial" w:hAnsi="Arial"/>
                <w:color w:val="323232"/>
                <w:szCs w:val="20"/>
                <w:lang w:val="es-ES" w:eastAsia="es-ES"/>
              </w:rPr>
            </w:pPr>
          </w:p>
        </w:tc>
        <w:tc>
          <w:tcPr>
            <w:tcW w:w="1442" w:type="pct"/>
            <w:vMerge w:val="restart"/>
            <w:shd w:val="clear" w:color="auto" w:fill="auto"/>
            <w:vAlign w:val="center"/>
          </w:tcPr>
          <w:p w:rsidRPr="008B477C" w:rsidR="008B477C" w:rsidP="00E86AFB" w:rsidRDefault="008B477C" w14:paraId="2AE8B22B" w14:textId="77777777">
            <w:pPr>
              <w:pStyle w:val="TEXTOS"/>
              <w:jc w:val="left"/>
              <w:rPr>
                <w:rFonts w:ascii="Arial" w:hAnsi="Arial"/>
                <w:color w:val="323232"/>
                <w:szCs w:val="20"/>
                <w:lang w:val="es-ES" w:eastAsia="es-ES"/>
              </w:rPr>
            </w:pPr>
            <w:r w:rsidRPr="008B477C">
              <w:rPr>
                <w:rFonts w:ascii="Arial" w:hAnsi="Arial"/>
                <w:color w:val="323232"/>
                <w:szCs w:val="20"/>
                <w:lang w:val="es-ES" w:eastAsia="es-ES"/>
              </w:rPr>
              <w:t>Envejecimiento prematuro de la piel</w:t>
            </w:r>
          </w:p>
        </w:tc>
        <w:tc>
          <w:tcPr>
            <w:tcW w:w="2031" w:type="pct"/>
            <w:shd w:val="clear" w:color="auto" w:fill="auto"/>
            <w:vAlign w:val="center"/>
          </w:tcPr>
          <w:p w:rsidRPr="008B477C" w:rsidR="008B477C" w:rsidP="00E86AFB" w:rsidRDefault="008B477C" w14:paraId="158F0201" w14:textId="46956509">
            <w:pPr>
              <w:pStyle w:val="TEXTOS"/>
              <w:jc w:val="left"/>
              <w:rPr>
                <w:rFonts w:ascii="Arial" w:hAnsi="Arial"/>
                <w:color w:val="323232"/>
                <w:szCs w:val="20"/>
                <w:lang w:val="es-ES" w:eastAsia="es-ES"/>
              </w:rPr>
            </w:pPr>
            <w:r w:rsidRPr="008B477C">
              <w:rPr>
                <w:rFonts w:ascii="Arial" w:hAnsi="Arial"/>
                <w:color w:val="323232"/>
                <w:szCs w:val="20"/>
                <w:lang w:val="es-ES" w:eastAsia="es-ES"/>
              </w:rPr>
              <w:t>Usar protector</w:t>
            </w:r>
            <w:r>
              <w:rPr>
                <w:rFonts w:ascii="Arial" w:hAnsi="Arial"/>
                <w:color w:val="323232"/>
                <w:szCs w:val="20"/>
                <w:lang w:val="es-ES" w:eastAsia="es-ES"/>
              </w:rPr>
              <w:t xml:space="preserve"> </w:t>
            </w:r>
            <w:r w:rsidRPr="008B477C">
              <w:rPr>
                <w:rFonts w:ascii="Arial" w:hAnsi="Arial"/>
                <w:color w:val="323232"/>
                <w:szCs w:val="20"/>
                <w:lang w:val="es-ES" w:eastAsia="es-ES"/>
              </w:rPr>
              <w:t>solar adecuado al tipo de piel. Aplicar 30 minutos antes de exponerse al sol, repitiendo varias veces durante la jornada de trabajo.</w:t>
            </w:r>
          </w:p>
          <w:p w:rsidRPr="008B477C" w:rsidR="008B477C" w:rsidP="00E86AFB" w:rsidRDefault="008B477C" w14:paraId="2A4C91F8" w14:textId="77777777">
            <w:pPr>
              <w:pStyle w:val="TEXTOS"/>
              <w:jc w:val="left"/>
              <w:rPr>
                <w:rFonts w:ascii="Arial" w:hAnsi="Arial"/>
                <w:color w:val="323232"/>
                <w:szCs w:val="20"/>
                <w:lang w:val="es-ES" w:eastAsia="es-ES"/>
              </w:rPr>
            </w:pPr>
          </w:p>
        </w:tc>
      </w:tr>
      <w:tr w:rsidRPr="008B477C" w:rsidR="00845902" w:rsidTr="00845902" w14:paraId="79CFC3F6" w14:textId="77777777">
        <w:trPr>
          <w:trHeight w:val="439"/>
          <w:jc w:val="center"/>
        </w:trPr>
        <w:tc>
          <w:tcPr>
            <w:tcW w:w="1527" w:type="pct"/>
            <w:vMerge/>
            <w:shd w:val="clear" w:color="auto" w:fill="auto"/>
            <w:vAlign w:val="center"/>
          </w:tcPr>
          <w:p w:rsidRPr="008B477C" w:rsidR="008B477C" w:rsidP="00E86AFB" w:rsidRDefault="008B477C" w14:paraId="50A3046A" w14:textId="77777777">
            <w:pPr>
              <w:pStyle w:val="TEXTOS"/>
              <w:jc w:val="left"/>
              <w:rPr>
                <w:rFonts w:ascii="Arial" w:hAnsi="Arial"/>
                <w:color w:val="323232"/>
                <w:szCs w:val="20"/>
                <w:lang w:val="es-ES" w:eastAsia="es-ES"/>
              </w:rPr>
            </w:pPr>
          </w:p>
        </w:tc>
        <w:tc>
          <w:tcPr>
            <w:tcW w:w="1442" w:type="pct"/>
            <w:vMerge/>
            <w:shd w:val="clear" w:color="auto" w:fill="auto"/>
            <w:vAlign w:val="center"/>
          </w:tcPr>
          <w:p w:rsidRPr="008B477C" w:rsidR="008B477C" w:rsidP="00E86AFB" w:rsidRDefault="008B477C" w14:paraId="18ED41BC" w14:textId="77777777">
            <w:pPr>
              <w:pStyle w:val="TEXTOS"/>
              <w:jc w:val="left"/>
              <w:rPr>
                <w:rFonts w:ascii="Arial" w:hAnsi="Arial"/>
                <w:color w:val="323232"/>
                <w:szCs w:val="20"/>
                <w:lang w:val="es-ES" w:eastAsia="es-ES"/>
              </w:rPr>
            </w:pPr>
          </w:p>
        </w:tc>
        <w:tc>
          <w:tcPr>
            <w:tcW w:w="2031" w:type="pct"/>
            <w:shd w:val="clear" w:color="auto" w:fill="auto"/>
            <w:vAlign w:val="center"/>
          </w:tcPr>
          <w:p w:rsidRPr="008B477C" w:rsidR="008B477C" w:rsidP="00E86AFB" w:rsidRDefault="008B477C" w14:paraId="43F82E63" w14:textId="77777777">
            <w:pPr>
              <w:pStyle w:val="TEXTOS"/>
              <w:jc w:val="left"/>
              <w:rPr>
                <w:rFonts w:ascii="Arial" w:hAnsi="Arial"/>
                <w:color w:val="323232"/>
                <w:szCs w:val="20"/>
                <w:lang w:val="es-ES" w:eastAsia="es-ES"/>
              </w:rPr>
            </w:pPr>
            <w:r w:rsidRPr="008B477C">
              <w:rPr>
                <w:rFonts w:ascii="Arial" w:hAnsi="Arial"/>
                <w:color w:val="323232"/>
                <w:szCs w:val="20"/>
                <w:lang w:val="es-ES" w:eastAsia="es-ES"/>
              </w:rPr>
              <w:t>Beber agua de forma permanente.</w:t>
            </w:r>
          </w:p>
          <w:p w:rsidRPr="008B477C" w:rsidR="008B477C" w:rsidP="00E86AFB" w:rsidRDefault="008B477C" w14:paraId="23186462" w14:textId="77777777">
            <w:pPr>
              <w:pStyle w:val="TEXTOS"/>
              <w:jc w:val="left"/>
              <w:rPr>
                <w:rFonts w:ascii="Arial" w:hAnsi="Arial"/>
                <w:color w:val="323232"/>
                <w:szCs w:val="20"/>
                <w:lang w:val="es-ES" w:eastAsia="es-ES"/>
              </w:rPr>
            </w:pPr>
          </w:p>
        </w:tc>
      </w:tr>
      <w:tr w:rsidRPr="008B477C" w:rsidR="00845902" w:rsidTr="00845902" w14:paraId="2272F281" w14:textId="77777777">
        <w:trPr>
          <w:trHeight w:val="440"/>
          <w:jc w:val="center"/>
        </w:trPr>
        <w:tc>
          <w:tcPr>
            <w:tcW w:w="1527" w:type="pct"/>
            <w:vMerge/>
            <w:shd w:val="clear" w:color="auto" w:fill="auto"/>
            <w:vAlign w:val="center"/>
          </w:tcPr>
          <w:p w:rsidRPr="008B477C" w:rsidR="008B477C" w:rsidP="00E86AFB" w:rsidRDefault="008B477C" w14:paraId="329DB5B2" w14:textId="77777777">
            <w:pPr>
              <w:pStyle w:val="TEXTOS"/>
              <w:jc w:val="left"/>
              <w:rPr>
                <w:rFonts w:ascii="Arial" w:hAnsi="Arial"/>
                <w:color w:val="323232"/>
                <w:szCs w:val="20"/>
                <w:lang w:val="es-ES" w:eastAsia="es-ES"/>
              </w:rPr>
            </w:pPr>
          </w:p>
        </w:tc>
        <w:tc>
          <w:tcPr>
            <w:tcW w:w="1442" w:type="pct"/>
            <w:vMerge w:val="restart"/>
            <w:shd w:val="clear" w:color="auto" w:fill="auto"/>
            <w:vAlign w:val="center"/>
          </w:tcPr>
          <w:p w:rsidRPr="008B477C" w:rsidR="008B477C" w:rsidP="00E86AFB" w:rsidRDefault="008B477C" w14:paraId="675034EB" w14:textId="77777777">
            <w:pPr>
              <w:pStyle w:val="TEXTOS"/>
              <w:jc w:val="left"/>
              <w:rPr>
                <w:rFonts w:ascii="Arial" w:hAnsi="Arial"/>
                <w:color w:val="323232"/>
                <w:szCs w:val="20"/>
                <w:lang w:val="es-ES" w:eastAsia="es-ES"/>
              </w:rPr>
            </w:pPr>
            <w:r w:rsidRPr="008B477C">
              <w:rPr>
                <w:rFonts w:ascii="Arial" w:hAnsi="Arial"/>
                <w:color w:val="323232"/>
                <w:szCs w:val="20"/>
                <w:lang w:val="es-ES" w:eastAsia="es-ES"/>
              </w:rPr>
              <w:t>Cáncer a la piel</w:t>
            </w:r>
          </w:p>
        </w:tc>
        <w:tc>
          <w:tcPr>
            <w:tcW w:w="2031" w:type="pct"/>
            <w:shd w:val="clear" w:color="auto" w:fill="auto"/>
            <w:vAlign w:val="center"/>
          </w:tcPr>
          <w:p w:rsidRPr="008B477C" w:rsidR="008B477C" w:rsidP="00E86AFB" w:rsidRDefault="008B477C" w14:paraId="42AF5946" w14:textId="77777777">
            <w:pPr>
              <w:pStyle w:val="TEXTOS"/>
              <w:jc w:val="left"/>
              <w:rPr>
                <w:rFonts w:ascii="Arial" w:hAnsi="Arial"/>
                <w:color w:val="323232"/>
                <w:szCs w:val="20"/>
                <w:lang w:val="es-ES" w:eastAsia="es-ES"/>
              </w:rPr>
            </w:pPr>
            <w:r w:rsidRPr="008B477C">
              <w:rPr>
                <w:rFonts w:ascii="Arial" w:hAnsi="Arial"/>
                <w:color w:val="323232"/>
                <w:szCs w:val="20"/>
                <w:lang w:val="es-ES" w:eastAsia="es-ES"/>
              </w:rPr>
              <w:t>Se debe usar manga larga, casco o sombrero de ala ancha en todo el contorno con el fin de proteger la piel, en especial brazos, rostro y cuello.</w:t>
            </w:r>
          </w:p>
          <w:p w:rsidRPr="008B477C" w:rsidR="008B477C" w:rsidP="00E86AFB" w:rsidRDefault="008B477C" w14:paraId="5C00B6D5" w14:textId="77777777">
            <w:pPr>
              <w:pStyle w:val="TEXTOS"/>
              <w:jc w:val="left"/>
              <w:rPr>
                <w:rFonts w:ascii="Arial" w:hAnsi="Arial"/>
                <w:color w:val="323232"/>
                <w:szCs w:val="20"/>
                <w:lang w:val="es-ES" w:eastAsia="es-ES"/>
              </w:rPr>
            </w:pPr>
          </w:p>
        </w:tc>
      </w:tr>
      <w:tr w:rsidRPr="008B477C" w:rsidR="00845902" w:rsidTr="00845902" w14:paraId="2249D83A" w14:textId="77777777">
        <w:trPr>
          <w:trHeight w:val="439"/>
          <w:jc w:val="center"/>
        </w:trPr>
        <w:tc>
          <w:tcPr>
            <w:tcW w:w="1527" w:type="pct"/>
            <w:vMerge/>
            <w:shd w:val="clear" w:color="auto" w:fill="auto"/>
            <w:vAlign w:val="center"/>
          </w:tcPr>
          <w:p w:rsidRPr="008B477C" w:rsidR="008B477C" w:rsidP="00E86AFB" w:rsidRDefault="008B477C" w14:paraId="2ECE12A2" w14:textId="77777777">
            <w:pPr>
              <w:pStyle w:val="TEXTOS"/>
              <w:jc w:val="left"/>
              <w:rPr>
                <w:rFonts w:ascii="Arial" w:hAnsi="Arial"/>
                <w:color w:val="323232"/>
                <w:szCs w:val="20"/>
                <w:lang w:val="es-ES" w:eastAsia="es-ES"/>
              </w:rPr>
            </w:pPr>
          </w:p>
        </w:tc>
        <w:tc>
          <w:tcPr>
            <w:tcW w:w="1442" w:type="pct"/>
            <w:vMerge/>
            <w:shd w:val="clear" w:color="auto" w:fill="auto"/>
            <w:vAlign w:val="center"/>
          </w:tcPr>
          <w:p w:rsidRPr="008B477C" w:rsidR="008B477C" w:rsidP="00E86AFB" w:rsidRDefault="008B477C" w14:paraId="32ADAD8A" w14:textId="77777777">
            <w:pPr>
              <w:pStyle w:val="TEXTOS"/>
              <w:jc w:val="left"/>
              <w:rPr>
                <w:rFonts w:ascii="Arial" w:hAnsi="Arial"/>
                <w:color w:val="323232"/>
                <w:szCs w:val="20"/>
                <w:lang w:val="es-ES" w:eastAsia="es-ES"/>
              </w:rPr>
            </w:pPr>
          </w:p>
        </w:tc>
        <w:tc>
          <w:tcPr>
            <w:tcW w:w="2031" w:type="pct"/>
            <w:shd w:val="clear" w:color="auto" w:fill="auto"/>
            <w:vAlign w:val="center"/>
          </w:tcPr>
          <w:p w:rsidRPr="008B477C" w:rsidR="008B477C" w:rsidP="00E86AFB" w:rsidRDefault="008B477C" w14:paraId="04B6F6B2" w14:textId="77777777">
            <w:pPr>
              <w:pStyle w:val="TEXTOS"/>
              <w:jc w:val="left"/>
              <w:rPr>
                <w:rFonts w:ascii="Arial" w:hAnsi="Arial"/>
                <w:color w:val="323232"/>
                <w:szCs w:val="20"/>
                <w:lang w:val="es-ES" w:eastAsia="es-ES"/>
              </w:rPr>
            </w:pPr>
            <w:r w:rsidRPr="008B477C">
              <w:rPr>
                <w:rFonts w:ascii="Arial" w:hAnsi="Arial"/>
                <w:color w:val="323232"/>
                <w:szCs w:val="20"/>
                <w:lang w:val="es-ES" w:eastAsia="es-ES"/>
              </w:rPr>
              <w:t>Mantener permanente atención a los índices de radiación ultravioleta informados en los medios de comunicación, ellos sirven como guía para determinar grado de exposición.</w:t>
            </w:r>
          </w:p>
          <w:p w:rsidRPr="008B477C" w:rsidR="008B477C" w:rsidP="00E86AFB" w:rsidRDefault="008B477C" w14:paraId="7A22C0C2" w14:textId="77777777">
            <w:pPr>
              <w:pStyle w:val="TEXTOS"/>
              <w:jc w:val="left"/>
              <w:rPr>
                <w:rFonts w:ascii="Arial" w:hAnsi="Arial"/>
                <w:color w:val="323232"/>
                <w:szCs w:val="20"/>
                <w:lang w:val="es-ES" w:eastAsia="es-ES"/>
              </w:rPr>
            </w:pPr>
          </w:p>
        </w:tc>
      </w:tr>
    </w:tbl>
    <w:p w:rsidR="008B477C" w:rsidRDefault="008B477C" w14:paraId="3884E946" w14:textId="4433CE80">
      <w:pPr>
        <w:spacing w:after="0" w:line="240" w:lineRule="auto"/>
        <w:jc w:val="left"/>
        <w:rPr>
          <w:rFonts w:eastAsia="DINNextLTPro-Light"/>
          <w:color w:val="525252" w:themeColor="text1" w:themeTint="BF"/>
        </w:rPr>
      </w:pPr>
      <w:r>
        <w:rPr>
          <w:rFonts w:eastAsia="DINNextLTPro-Light"/>
          <w:color w:val="525252" w:themeColor="text1" w:themeTint="BF"/>
        </w:rPr>
        <w:br w:type="page"/>
      </w:r>
    </w:p>
    <w:p w:rsidRPr="00C67D61" w:rsidR="008B477C" w:rsidP="008B477C" w:rsidRDefault="008B477C" w14:paraId="602FCF2C" w14:textId="77777777">
      <w:pPr>
        <w:pStyle w:val="Ttulo3"/>
      </w:pPr>
      <w:bookmarkStart w:name="_Toc7476325" w:id="178"/>
      <w:bookmarkStart w:name="_Toc9896533" w:id="179"/>
      <w:bookmarkStart w:name="_Toc169678916" w:id="180"/>
      <w:r>
        <w:t>R</w:t>
      </w:r>
      <w:r w:rsidRPr="00C67D61">
        <w:t>iesgos en los trabajos con máquinas</w:t>
      </w:r>
      <w:bookmarkEnd w:id="178"/>
      <w:bookmarkEnd w:id="179"/>
      <w:bookmarkEnd w:id="180"/>
    </w:p>
    <w:tbl>
      <w:tblPr>
        <w:tblW w:w="5000" w:type="pct"/>
        <w:jc w:val="center"/>
        <w:tblBorders>
          <w:top w:val="single" w:color="205B64" w:sz="12" w:space="0"/>
          <w:left w:val="single" w:color="205B64" w:sz="12" w:space="0"/>
          <w:bottom w:val="single" w:color="205B64" w:sz="12" w:space="0"/>
          <w:right w:val="single" w:color="205B64" w:sz="12" w:space="0"/>
          <w:insideH w:val="single" w:color="205B64" w:sz="12" w:space="0"/>
          <w:insideV w:val="single" w:color="205B64" w:sz="12" w:space="0"/>
        </w:tblBorders>
        <w:tblCellMar>
          <w:left w:w="70" w:type="dxa"/>
          <w:right w:w="70" w:type="dxa"/>
        </w:tblCellMar>
        <w:tblLook w:val="0000" w:firstRow="0" w:lastRow="0" w:firstColumn="0" w:lastColumn="0" w:noHBand="0" w:noVBand="0"/>
      </w:tblPr>
      <w:tblGrid>
        <w:gridCol w:w="2919"/>
        <w:gridCol w:w="2672"/>
        <w:gridCol w:w="4351"/>
      </w:tblGrid>
      <w:tr w:rsidRPr="008B477C" w:rsidR="008B477C" w:rsidTr="6D22CD53" w14:paraId="777EF1CF" w14:textId="77777777">
        <w:trPr>
          <w:trHeight w:val="397"/>
          <w:tblHeader/>
          <w:jc w:val="center"/>
        </w:trPr>
        <w:tc>
          <w:tcPr>
            <w:tcW w:w="1468" w:type="pct"/>
            <w:shd w:val="clear" w:color="auto" w:fill="13C045" w:themeFill="accent1"/>
            <w:tcMar/>
            <w:vAlign w:val="center"/>
          </w:tcPr>
          <w:p w:rsidRPr="008B477C" w:rsidR="008B477C" w:rsidP="008B477C" w:rsidRDefault="008B477C" w14:paraId="19AEFE2D" w14:textId="6B17F65E">
            <w:pPr>
              <w:pStyle w:val="TEXTOS"/>
              <w:jc w:val="center"/>
              <w:rPr>
                <w:rFonts w:ascii="Arial" w:hAnsi="Arial"/>
                <w:b/>
                <w:color w:val="FFFFFF" w:themeColor="background1"/>
                <w:szCs w:val="20"/>
                <w:lang w:val="es-ES" w:eastAsia="es-ES"/>
              </w:rPr>
            </w:pPr>
            <w:r w:rsidRPr="008B477C">
              <w:rPr>
                <w:rFonts w:ascii="Arial" w:hAnsi="Arial"/>
                <w:b/>
                <w:color w:val="FFFFFF" w:themeColor="background1"/>
                <w:szCs w:val="20"/>
                <w:lang w:val="es-ES" w:eastAsia="es-ES"/>
              </w:rPr>
              <w:t>TIPO DE ACCIDENTE</w:t>
            </w:r>
          </w:p>
        </w:tc>
        <w:tc>
          <w:tcPr>
            <w:tcW w:w="1344" w:type="pct"/>
            <w:shd w:val="clear" w:color="auto" w:fill="13C045" w:themeFill="accent1"/>
            <w:tcMar/>
            <w:vAlign w:val="center"/>
          </w:tcPr>
          <w:p w:rsidRPr="008B477C" w:rsidR="008B477C" w:rsidP="008B477C" w:rsidRDefault="008B477C" w14:paraId="6959C349" w14:textId="4830A333">
            <w:pPr>
              <w:pStyle w:val="TEXTOS"/>
              <w:jc w:val="center"/>
              <w:rPr>
                <w:rFonts w:ascii="Arial" w:hAnsi="Arial"/>
                <w:b/>
                <w:color w:val="FFFFFF" w:themeColor="background1"/>
                <w:szCs w:val="20"/>
                <w:lang w:val="es-ES" w:eastAsia="es-ES"/>
              </w:rPr>
            </w:pPr>
            <w:r w:rsidRPr="008B477C">
              <w:rPr>
                <w:rFonts w:ascii="Arial" w:hAnsi="Arial"/>
                <w:b/>
                <w:color w:val="FFFFFF" w:themeColor="background1"/>
                <w:szCs w:val="20"/>
                <w:lang w:val="es-ES" w:eastAsia="es-ES"/>
              </w:rPr>
              <w:t>CONSECUENCIAS</w:t>
            </w:r>
          </w:p>
        </w:tc>
        <w:tc>
          <w:tcPr>
            <w:tcW w:w="2188" w:type="pct"/>
            <w:shd w:val="clear" w:color="auto" w:fill="13C045" w:themeFill="accent1"/>
            <w:tcMar/>
            <w:vAlign w:val="center"/>
          </w:tcPr>
          <w:p w:rsidRPr="008B477C" w:rsidR="008B477C" w:rsidP="008B477C" w:rsidRDefault="008B477C" w14:paraId="33A5B78A" w14:textId="30FB3AFC">
            <w:pPr>
              <w:pStyle w:val="TEXTOS"/>
              <w:jc w:val="center"/>
              <w:rPr>
                <w:rFonts w:ascii="Arial" w:hAnsi="Arial"/>
                <w:b/>
                <w:color w:val="FFFFFF" w:themeColor="background1"/>
                <w:szCs w:val="20"/>
                <w:lang w:val="es-ES" w:eastAsia="es-ES"/>
              </w:rPr>
            </w:pPr>
            <w:r w:rsidRPr="008B477C">
              <w:rPr>
                <w:rFonts w:ascii="Arial" w:hAnsi="Arial"/>
                <w:b/>
                <w:color w:val="FFFFFF" w:themeColor="background1"/>
                <w:szCs w:val="20"/>
                <w:lang w:val="es-ES" w:eastAsia="es-ES"/>
              </w:rPr>
              <w:t>MEDIDAS PREVENTIVAS</w:t>
            </w:r>
          </w:p>
        </w:tc>
      </w:tr>
      <w:tr w:rsidRPr="008B477C" w:rsidR="00845902" w:rsidTr="6D22CD53" w14:paraId="7D3DAD5F" w14:textId="77777777">
        <w:trPr>
          <w:trHeight w:val="1259"/>
          <w:jc w:val="center"/>
        </w:trPr>
        <w:tc>
          <w:tcPr>
            <w:tcW w:w="1468" w:type="pct"/>
            <w:shd w:val="clear" w:color="auto" w:fill="auto"/>
            <w:tcMar/>
            <w:vAlign w:val="center"/>
          </w:tcPr>
          <w:p w:rsidRPr="008B477C" w:rsidR="008B477C" w:rsidP="00E86AFB" w:rsidRDefault="008B477C" w14:paraId="5C0F99BE" w14:textId="77777777">
            <w:pPr>
              <w:pStyle w:val="TEXTOS"/>
              <w:rPr>
                <w:rFonts w:ascii="Arial" w:hAnsi="Arial"/>
                <w:color w:val="323232"/>
                <w:szCs w:val="20"/>
              </w:rPr>
            </w:pPr>
            <w:r w:rsidRPr="008B477C">
              <w:rPr>
                <w:rFonts w:ascii="Arial" w:hAnsi="Arial"/>
                <w:color w:val="323232"/>
                <w:szCs w:val="20"/>
              </w:rPr>
              <w:t>Proyección de partículas</w:t>
            </w:r>
          </w:p>
        </w:tc>
        <w:tc>
          <w:tcPr>
            <w:tcW w:w="1344" w:type="pct"/>
            <w:shd w:val="clear" w:color="auto" w:fill="auto"/>
            <w:tcMar/>
            <w:vAlign w:val="center"/>
          </w:tcPr>
          <w:p w:rsidRPr="008B477C" w:rsidR="008B477C" w:rsidP="00E86AFB" w:rsidRDefault="008B477C" w14:paraId="5D89FE7D" w14:textId="77777777">
            <w:pPr>
              <w:pStyle w:val="TEXTOS"/>
              <w:jc w:val="left"/>
              <w:rPr>
                <w:rFonts w:ascii="Arial" w:hAnsi="Arial"/>
                <w:color w:val="323232"/>
                <w:szCs w:val="20"/>
              </w:rPr>
            </w:pPr>
            <w:r w:rsidRPr="008B477C">
              <w:rPr>
                <w:rFonts w:ascii="Arial" w:hAnsi="Arial"/>
                <w:color w:val="323232"/>
                <w:szCs w:val="20"/>
              </w:rPr>
              <w:t>Lesión ocular, lesión facial</w:t>
            </w:r>
          </w:p>
        </w:tc>
        <w:tc>
          <w:tcPr>
            <w:tcW w:w="2188" w:type="pct"/>
            <w:shd w:val="clear" w:color="auto" w:fill="auto"/>
            <w:tcMar/>
            <w:vAlign w:val="center"/>
          </w:tcPr>
          <w:p w:rsidR="008B477C" w:rsidP="00E86AFB" w:rsidRDefault="008B477C" w14:paraId="49F1457B" w14:textId="77777777">
            <w:pPr>
              <w:pStyle w:val="TEXTOS"/>
              <w:rPr>
                <w:rFonts w:ascii="Arial" w:hAnsi="Arial"/>
                <w:color w:val="323232"/>
                <w:szCs w:val="20"/>
              </w:rPr>
            </w:pPr>
            <w:r w:rsidRPr="008B477C">
              <w:rPr>
                <w:rFonts w:ascii="Arial" w:hAnsi="Arial"/>
                <w:color w:val="323232"/>
                <w:szCs w:val="20"/>
              </w:rPr>
              <w:t>No colocar elementos resistentes cerca de la hoja de corte. Mantener despejado el mesón de trabajo y/o mesón de corte. Uso de elementos de protección personal según el proceso (gafas de seguridad o protector facial).  Conocer el procedimiento de trabajo seguro.</w:t>
            </w:r>
          </w:p>
          <w:p w:rsidRPr="008B477C" w:rsidR="00845902" w:rsidP="00E86AFB" w:rsidRDefault="00845902" w14:paraId="11F4F3E7" w14:textId="3552F0EB">
            <w:pPr>
              <w:pStyle w:val="TEXTOS"/>
              <w:rPr>
                <w:rFonts w:ascii="Arial" w:hAnsi="Arial"/>
                <w:color w:val="323232"/>
                <w:szCs w:val="20"/>
              </w:rPr>
            </w:pPr>
          </w:p>
        </w:tc>
      </w:tr>
      <w:tr w:rsidRPr="008B477C" w:rsidR="00845902" w:rsidTr="6D22CD53" w14:paraId="23A2A807" w14:textId="77777777">
        <w:trPr>
          <w:trHeight w:val="2150"/>
          <w:jc w:val="center"/>
        </w:trPr>
        <w:tc>
          <w:tcPr>
            <w:tcW w:w="1468" w:type="pct"/>
            <w:shd w:val="clear" w:color="auto" w:fill="auto"/>
            <w:tcMar/>
            <w:vAlign w:val="center"/>
          </w:tcPr>
          <w:p w:rsidRPr="008B477C" w:rsidR="008B477C" w:rsidP="00E86AFB" w:rsidRDefault="008B477C" w14:paraId="42310827" w14:textId="77777777">
            <w:pPr>
              <w:pStyle w:val="TEXTOS"/>
              <w:rPr>
                <w:rFonts w:ascii="Arial" w:hAnsi="Arial"/>
                <w:color w:val="323232"/>
                <w:szCs w:val="20"/>
              </w:rPr>
            </w:pPr>
            <w:r w:rsidRPr="008B477C">
              <w:rPr>
                <w:rFonts w:ascii="Arial" w:hAnsi="Arial"/>
                <w:color w:val="323232"/>
                <w:szCs w:val="20"/>
              </w:rPr>
              <w:t>Sobreesfuerzos</w:t>
            </w:r>
          </w:p>
        </w:tc>
        <w:tc>
          <w:tcPr>
            <w:tcW w:w="1344" w:type="pct"/>
            <w:shd w:val="clear" w:color="auto" w:fill="auto"/>
            <w:tcMar/>
            <w:vAlign w:val="center"/>
          </w:tcPr>
          <w:p w:rsidRPr="008B477C" w:rsidR="008B477C" w:rsidP="00E86AFB" w:rsidRDefault="008B477C" w14:paraId="6E1296B5" w14:textId="77777777">
            <w:pPr>
              <w:pStyle w:val="TEXTOS"/>
              <w:jc w:val="left"/>
              <w:rPr>
                <w:rFonts w:ascii="Arial" w:hAnsi="Arial"/>
                <w:color w:val="323232"/>
                <w:szCs w:val="20"/>
              </w:rPr>
            </w:pPr>
            <w:r w:rsidRPr="008B477C">
              <w:rPr>
                <w:rFonts w:ascii="Arial" w:hAnsi="Arial"/>
                <w:color w:val="323232"/>
                <w:szCs w:val="20"/>
              </w:rPr>
              <w:t>Trastornos músculo esqueléticos</w:t>
            </w:r>
          </w:p>
        </w:tc>
        <w:tc>
          <w:tcPr>
            <w:tcW w:w="2188" w:type="pct"/>
            <w:shd w:val="clear" w:color="auto" w:fill="auto"/>
            <w:tcMar/>
            <w:vAlign w:val="center"/>
          </w:tcPr>
          <w:p w:rsidR="00522EBB" w:rsidP="00E86AFB" w:rsidRDefault="008B477C" w14:paraId="412EF2E2" w14:textId="4128908F">
            <w:pPr>
              <w:pStyle w:val="TEXTOS"/>
              <w:rPr>
                <w:rFonts w:ascii="Arial" w:hAnsi="Arial"/>
                <w:color w:val="323232"/>
                <w:szCs w:val="20"/>
              </w:rPr>
            </w:pPr>
            <w:r w:rsidRPr="008B477C">
              <w:rPr>
                <w:rFonts w:ascii="Arial" w:hAnsi="Arial"/>
                <w:color w:val="323232"/>
                <w:szCs w:val="20"/>
              </w:rPr>
              <w:t xml:space="preserve">Utilizar equipos mecanizados para el levantamiento de carga, dispuestos por su empresa </w:t>
            </w:r>
          </w:p>
          <w:p w:rsidRPr="008B477C" w:rsidR="008B477C" w:rsidP="00E86AFB" w:rsidRDefault="008B477C" w14:paraId="7B86BF67" w14:textId="799AC2C5">
            <w:pPr>
              <w:pStyle w:val="TEXTOS"/>
              <w:rPr>
                <w:rFonts w:ascii="Arial" w:hAnsi="Arial"/>
                <w:color w:val="323232"/>
                <w:szCs w:val="20"/>
              </w:rPr>
            </w:pPr>
            <w:r w:rsidRPr="008B477C">
              <w:rPr>
                <w:rFonts w:ascii="Arial" w:hAnsi="Arial"/>
                <w:color w:val="323232"/>
                <w:szCs w:val="20"/>
              </w:rPr>
              <w:t xml:space="preserve">Conozca y utilice el método correcto de levantamiento manual de materiales (o pacientes). </w:t>
            </w:r>
          </w:p>
          <w:p w:rsidR="008B477C" w:rsidP="6D22CD53" w:rsidRDefault="008B477C" w14:paraId="445D320A" w14:textId="77777777" w14:noSpellErr="1">
            <w:pPr>
              <w:pStyle w:val="TEXTOS"/>
              <w:rPr>
                <w:rFonts w:ascii="Arial" w:hAnsi="Arial"/>
                <w:color w:val="323232"/>
                <w:lang w:val="es-ES"/>
              </w:rPr>
            </w:pPr>
            <w:r w:rsidRPr="6D22CD53" w:rsidR="008B477C">
              <w:rPr>
                <w:rFonts w:ascii="Arial" w:hAnsi="Arial"/>
                <w:color w:val="323232"/>
                <w:lang w:val="es-ES"/>
              </w:rPr>
              <w:t xml:space="preserve">Solicite una evaluación de su puesto de trabajo con el método sugerido en la guía técnica para el manejo o manipulación de cargas (Ley 20.001 DS </w:t>
            </w:r>
            <w:r w:rsidRPr="6D22CD53" w:rsidR="008B477C">
              <w:rPr>
                <w:rFonts w:ascii="Arial" w:hAnsi="Arial"/>
                <w:color w:val="323232"/>
                <w:lang w:val="es-ES"/>
              </w:rPr>
              <w:t>Nº</w:t>
            </w:r>
            <w:r w:rsidRPr="6D22CD53" w:rsidR="008B477C">
              <w:rPr>
                <w:rFonts w:ascii="Arial" w:hAnsi="Arial"/>
                <w:color w:val="323232"/>
                <w:lang w:val="es-ES"/>
              </w:rPr>
              <w:t xml:space="preserve"> 63/2005), para asegurarse que no se encuentre manipulando cargas en niveles de riesgo.</w:t>
            </w:r>
          </w:p>
          <w:p w:rsidRPr="008B477C" w:rsidR="00845902" w:rsidP="00E86AFB" w:rsidRDefault="00845902" w14:paraId="7B69C475" w14:textId="48035EEB">
            <w:pPr>
              <w:pStyle w:val="TEXTOS"/>
              <w:rPr>
                <w:rFonts w:ascii="Arial" w:hAnsi="Arial"/>
                <w:color w:val="323232"/>
                <w:szCs w:val="20"/>
              </w:rPr>
            </w:pPr>
          </w:p>
        </w:tc>
      </w:tr>
      <w:tr w:rsidRPr="008B477C" w:rsidR="00522EBB" w:rsidTr="6D22CD53" w14:paraId="79214FD3" w14:textId="77777777">
        <w:trPr>
          <w:trHeight w:val="585"/>
          <w:jc w:val="center"/>
        </w:trPr>
        <w:tc>
          <w:tcPr>
            <w:tcW w:w="1468" w:type="pct"/>
            <w:vMerge w:val="restart"/>
            <w:shd w:val="clear" w:color="auto" w:fill="auto"/>
            <w:tcMar/>
            <w:vAlign w:val="center"/>
          </w:tcPr>
          <w:p w:rsidRPr="008B477C" w:rsidR="008B477C" w:rsidP="00E86AFB" w:rsidRDefault="008B477C" w14:paraId="3214E132" w14:textId="77777777">
            <w:pPr>
              <w:pStyle w:val="TEXTOS"/>
              <w:rPr>
                <w:rFonts w:ascii="Arial" w:hAnsi="Arial"/>
                <w:color w:val="323232"/>
                <w:szCs w:val="20"/>
              </w:rPr>
            </w:pPr>
            <w:r w:rsidRPr="008B477C">
              <w:rPr>
                <w:rFonts w:ascii="Arial" w:hAnsi="Arial"/>
                <w:color w:val="323232"/>
                <w:szCs w:val="20"/>
              </w:rPr>
              <w:t>Contactos con energía eléctrica</w:t>
            </w:r>
          </w:p>
        </w:tc>
        <w:tc>
          <w:tcPr>
            <w:tcW w:w="1344" w:type="pct"/>
            <w:shd w:val="clear" w:color="auto" w:fill="auto"/>
            <w:tcMar/>
            <w:vAlign w:val="center"/>
          </w:tcPr>
          <w:p w:rsidRPr="008B477C" w:rsidR="008B477C" w:rsidP="00E86AFB" w:rsidRDefault="008B477C" w14:paraId="66100E08" w14:textId="77777777">
            <w:pPr>
              <w:pStyle w:val="TEXTOS"/>
              <w:jc w:val="left"/>
              <w:rPr>
                <w:rFonts w:ascii="Arial" w:hAnsi="Arial"/>
                <w:color w:val="323232"/>
                <w:szCs w:val="20"/>
              </w:rPr>
            </w:pPr>
            <w:r w:rsidRPr="008B477C">
              <w:rPr>
                <w:rFonts w:ascii="Arial" w:hAnsi="Arial"/>
                <w:color w:val="323232"/>
                <w:szCs w:val="20"/>
              </w:rPr>
              <w:t>Quemaduras</w:t>
            </w:r>
          </w:p>
        </w:tc>
        <w:tc>
          <w:tcPr>
            <w:tcW w:w="2188" w:type="pct"/>
            <w:shd w:val="clear" w:color="auto" w:fill="auto"/>
            <w:tcMar/>
            <w:vAlign w:val="center"/>
          </w:tcPr>
          <w:p w:rsidR="008B477C" w:rsidP="00E86AFB" w:rsidRDefault="008B477C" w14:paraId="5B1739D1" w14:textId="77777777">
            <w:pPr>
              <w:pStyle w:val="TEXTOS"/>
              <w:rPr>
                <w:rFonts w:ascii="Arial" w:hAnsi="Arial"/>
                <w:color w:val="323232"/>
                <w:szCs w:val="20"/>
              </w:rPr>
            </w:pPr>
            <w:r w:rsidRPr="008B477C">
              <w:rPr>
                <w:rFonts w:ascii="Arial" w:hAnsi="Arial"/>
                <w:color w:val="323232"/>
                <w:szCs w:val="20"/>
              </w:rPr>
              <w:t>Inspección frecuente de cables y artefactos eléctricos.</w:t>
            </w:r>
          </w:p>
          <w:p w:rsidRPr="008B477C" w:rsidR="00845902" w:rsidP="00E86AFB" w:rsidRDefault="00845902" w14:paraId="10F74511" w14:textId="46558D36">
            <w:pPr>
              <w:pStyle w:val="TEXTOS"/>
              <w:rPr>
                <w:rFonts w:ascii="Arial" w:hAnsi="Arial"/>
                <w:color w:val="323232"/>
                <w:szCs w:val="20"/>
              </w:rPr>
            </w:pPr>
          </w:p>
        </w:tc>
      </w:tr>
      <w:tr w:rsidRPr="008B477C" w:rsidR="00522EBB" w:rsidTr="6D22CD53" w14:paraId="21B780DF" w14:textId="77777777">
        <w:trPr>
          <w:trHeight w:val="585"/>
          <w:jc w:val="center"/>
        </w:trPr>
        <w:tc>
          <w:tcPr>
            <w:tcW w:w="1468" w:type="pct"/>
            <w:vMerge/>
            <w:tcMar/>
            <w:vAlign w:val="center"/>
          </w:tcPr>
          <w:p w:rsidRPr="008B477C" w:rsidR="008B477C" w:rsidP="00E86AFB" w:rsidRDefault="008B477C" w14:paraId="0E0049C4" w14:textId="77777777">
            <w:pPr>
              <w:pStyle w:val="TEXTOS"/>
              <w:rPr>
                <w:rFonts w:ascii="Arial" w:hAnsi="Arial"/>
                <w:color w:val="323232"/>
                <w:szCs w:val="20"/>
              </w:rPr>
            </w:pPr>
          </w:p>
        </w:tc>
        <w:tc>
          <w:tcPr>
            <w:tcW w:w="1344" w:type="pct"/>
            <w:vMerge w:val="restart"/>
            <w:shd w:val="clear" w:color="auto" w:fill="auto"/>
            <w:tcMar/>
            <w:vAlign w:val="center"/>
          </w:tcPr>
          <w:p w:rsidRPr="008B477C" w:rsidR="008B477C" w:rsidP="00E86AFB" w:rsidRDefault="008B477C" w14:paraId="3C1A9E46" w14:textId="77777777">
            <w:pPr>
              <w:pStyle w:val="TEXTOS"/>
              <w:jc w:val="left"/>
              <w:rPr>
                <w:rFonts w:ascii="Arial" w:hAnsi="Arial"/>
                <w:color w:val="323232"/>
                <w:szCs w:val="20"/>
              </w:rPr>
            </w:pPr>
            <w:r w:rsidRPr="008B477C">
              <w:rPr>
                <w:rFonts w:ascii="Arial" w:hAnsi="Arial"/>
                <w:color w:val="323232"/>
                <w:szCs w:val="20"/>
              </w:rPr>
              <w:t>Tetanización, fibrilación ventricular, quemaduras</w:t>
            </w:r>
          </w:p>
        </w:tc>
        <w:tc>
          <w:tcPr>
            <w:tcW w:w="2188" w:type="pct"/>
            <w:vMerge w:val="restart"/>
            <w:shd w:val="clear" w:color="auto" w:fill="auto"/>
            <w:tcMar/>
            <w:vAlign w:val="center"/>
          </w:tcPr>
          <w:p w:rsidRPr="008B477C" w:rsidR="008B477C" w:rsidP="00E86AFB" w:rsidRDefault="008B477C" w14:paraId="6436B480" w14:textId="77777777">
            <w:pPr>
              <w:pStyle w:val="TEXTOS"/>
              <w:rPr>
                <w:rFonts w:ascii="Arial" w:hAnsi="Arial"/>
                <w:color w:val="323232"/>
                <w:szCs w:val="20"/>
              </w:rPr>
            </w:pPr>
            <w:r w:rsidRPr="008B477C">
              <w:rPr>
                <w:rFonts w:ascii="Arial" w:hAnsi="Arial"/>
                <w:color w:val="323232"/>
                <w:szCs w:val="20"/>
              </w:rPr>
              <w:t>Si un equipo o máquina eléctrica presenta fallas, hay que desenchufarlo y dar aviso inmediato al encargado de mantención.  Los Sistemas eléctricos deben estar normalizados según Código Eléctrico. No recargue las instalaciones eléctricas.</w:t>
            </w:r>
          </w:p>
        </w:tc>
      </w:tr>
      <w:tr w:rsidRPr="008B477C" w:rsidR="00522EBB" w:rsidTr="6D22CD53" w14:paraId="6A3145D4" w14:textId="77777777">
        <w:trPr>
          <w:trHeight w:val="585"/>
          <w:jc w:val="center"/>
        </w:trPr>
        <w:tc>
          <w:tcPr>
            <w:tcW w:w="1468" w:type="pct"/>
            <w:vMerge/>
            <w:tcMar/>
            <w:vAlign w:val="center"/>
          </w:tcPr>
          <w:p w:rsidRPr="008B477C" w:rsidR="008B477C" w:rsidP="00E86AFB" w:rsidRDefault="008B477C" w14:paraId="17D7B3D8" w14:textId="77777777">
            <w:pPr>
              <w:pStyle w:val="TEXTOS"/>
              <w:rPr>
                <w:rFonts w:ascii="Arial" w:hAnsi="Arial"/>
                <w:color w:val="323232"/>
                <w:szCs w:val="20"/>
              </w:rPr>
            </w:pPr>
          </w:p>
        </w:tc>
        <w:tc>
          <w:tcPr>
            <w:tcW w:w="1344" w:type="pct"/>
            <w:vMerge/>
            <w:tcMar/>
            <w:vAlign w:val="center"/>
          </w:tcPr>
          <w:p w:rsidRPr="008B477C" w:rsidR="008B477C" w:rsidP="00E86AFB" w:rsidRDefault="008B477C" w14:paraId="491B2E39" w14:textId="77777777">
            <w:pPr>
              <w:pStyle w:val="TEXTOS"/>
              <w:jc w:val="left"/>
              <w:rPr>
                <w:rFonts w:ascii="Arial" w:hAnsi="Arial"/>
                <w:color w:val="323232"/>
                <w:szCs w:val="20"/>
              </w:rPr>
            </w:pPr>
          </w:p>
        </w:tc>
        <w:tc>
          <w:tcPr>
            <w:tcW w:w="2188" w:type="pct"/>
            <w:vMerge/>
            <w:tcMar/>
            <w:vAlign w:val="center"/>
          </w:tcPr>
          <w:p w:rsidRPr="008B477C" w:rsidR="008B477C" w:rsidP="00E86AFB" w:rsidRDefault="008B477C" w14:paraId="32C928DC" w14:textId="77777777">
            <w:pPr>
              <w:pStyle w:val="TEXTOS"/>
              <w:rPr>
                <w:rFonts w:ascii="Arial" w:hAnsi="Arial"/>
                <w:color w:val="323232"/>
                <w:szCs w:val="20"/>
              </w:rPr>
            </w:pPr>
          </w:p>
        </w:tc>
      </w:tr>
      <w:tr w:rsidRPr="008B477C" w:rsidR="00522EBB" w:rsidTr="6D22CD53" w14:paraId="2C7F239E" w14:textId="77777777">
        <w:trPr>
          <w:trHeight w:val="585"/>
          <w:jc w:val="center"/>
        </w:trPr>
        <w:tc>
          <w:tcPr>
            <w:tcW w:w="1468" w:type="pct"/>
            <w:vMerge/>
            <w:tcMar/>
            <w:vAlign w:val="center"/>
          </w:tcPr>
          <w:p w:rsidRPr="008B477C" w:rsidR="008B477C" w:rsidP="00E86AFB" w:rsidRDefault="008B477C" w14:paraId="7F50C1E9" w14:textId="77777777">
            <w:pPr>
              <w:pStyle w:val="TEXTOS"/>
              <w:rPr>
                <w:rFonts w:ascii="Arial" w:hAnsi="Arial"/>
                <w:color w:val="323232"/>
                <w:szCs w:val="20"/>
              </w:rPr>
            </w:pPr>
          </w:p>
        </w:tc>
        <w:tc>
          <w:tcPr>
            <w:tcW w:w="1344" w:type="pct"/>
            <w:vMerge/>
            <w:tcMar/>
            <w:vAlign w:val="center"/>
          </w:tcPr>
          <w:p w:rsidRPr="008B477C" w:rsidR="008B477C" w:rsidP="00E86AFB" w:rsidRDefault="008B477C" w14:paraId="582BF710" w14:textId="77777777">
            <w:pPr>
              <w:pStyle w:val="TEXTOS"/>
              <w:jc w:val="left"/>
              <w:rPr>
                <w:rFonts w:ascii="Arial" w:hAnsi="Arial"/>
                <w:color w:val="323232"/>
                <w:szCs w:val="20"/>
              </w:rPr>
            </w:pPr>
          </w:p>
        </w:tc>
        <w:tc>
          <w:tcPr>
            <w:tcW w:w="2188" w:type="pct"/>
            <w:vMerge/>
            <w:tcMar/>
            <w:vAlign w:val="center"/>
          </w:tcPr>
          <w:p w:rsidRPr="008B477C" w:rsidR="008B477C" w:rsidP="00E86AFB" w:rsidRDefault="008B477C" w14:paraId="29B1FE8D" w14:textId="77777777">
            <w:pPr>
              <w:pStyle w:val="TEXTOS"/>
              <w:rPr>
                <w:rFonts w:ascii="Arial" w:hAnsi="Arial"/>
                <w:color w:val="323232"/>
                <w:szCs w:val="20"/>
              </w:rPr>
            </w:pPr>
          </w:p>
        </w:tc>
      </w:tr>
      <w:tr w:rsidRPr="008B477C" w:rsidR="00845902" w:rsidTr="6D22CD53" w14:paraId="247B3CBF" w14:textId="77777777">
        <w:trPr>
          <w:trHeight w:val="770"/>
          <w:jc w:val="center"/>
        </w:trPr>
        <w:tc>
          <w:tcPr>
            <w:tcW w:w="1468" w:type="pct"/>
            <w:shd w:val="clear" w:color="auto" w:fill="auto"/>
            <w:tcMar/>
            <w:vAlign w:val="center"/>
          </w:tcPr>
          <w:p w:rsidRPr="008B477C" w:rsidR="008B477C" w:rsidP="00E86AFB" w:rsidRDefault="008B477C" w14:paraId="24862750" w14:textId="77777777">
            <w:pPr>
              <w:pStyle w:val="TEXTOS"/>
              <w:rPr>
                <w:rFonts w:ascii="Arial" w:hAnsi="Arial"/>
                <w:color w:val="323232"/>
                <w:szCs w:val="20"/>
              </w:rPr>
            </w:pPr>
            <w:r w:rsidRPr="008B477C">
              <w:rPr>
                <w:rFonts w:ascii="Arial" w:hAnsi="Arial"/>
                <w:color w:val="323232"/>
                <w:szCs w:val="20"/>
              </w:rPr>
              <w:t>Exposición a humos metálicos</w:t>
            </w:r>
          </w:p>
        </w:tc>
        <w:tc>
          <w:tcPr>
            <w:tcW w:w="1344" w:type="pct"/>
            <w:shd w:val="clear" w:color="auto" w:fill="auto"/>
            <w:tcMar/>
            <w:vAlign w:val="center"/>
          </w:tcPr>
          <w:p w:rsidRPr="008B477C" w:rsidR="008B477C" w:rsidP="00E86AFB" w:rsidRDefault="008B477C" w14:paraId="499EE368" w14:textId="77777777">
            <w:pPr>
              <w:pStyle w:val="TEXTOS"/>
              <w:jc w:val="left"/>
              <w:rPr>
                <w:rFonts w:ascii="Arial" w:hAnsi="Arial"/>
                <w:color w:val="323232"/>
                <w:szCs w:val="20"/>
              </w:rPr>
            </w:pPr>
            <w:r w:rsidRPr="008B477C">
              <w:rPr>
                <w:rFonts w:ascii="Arial" w:hAnsi="Arial"/>
                <w:color w:val="323232"/>
                <w:szCs w:val="20"/>
              </w:rPr>
              <w:t>Lesiones al aparato y tracto respiratorio</w:t>
            </w:r>
          </w:p>
        </w:tc>
        <w:tc>
          <w:tcPr>
            <w:tcW w:w="2188" w:type="pct"/>
            <w:shd w:val="clear" w:color="auto" w:fill="auto"/>
            <w:tcMar/>
            <w:vAlign w:val="center"/>
          </w:tcPr>
          <w:p w:rsidR="008B477C" w:rsidP="00E86AFB" w:rsidRDefault="008B477C" w14:paraId="3A0B0F53" w14:textId="77777777">
            <w:pPr>
              <w:pStyle w:val="TEXTOS"/>
              <w:rPr>
                <w:rFonts w:ascii="Arial" w:hAnsi="Arial"/>
                <w:color w:val="323232"/>
                <w:szCs w:val="20"/>
              </w:rPr>
            </w:pPr>
            <w:r w:rsidRPr="008B477C">
              <w:rPr>
                <w:rFonts w:ascii="Arial" w:hAnsi="Arial"/>
                <w:color w:val="323232"/>
                <w:szCs w:val="20"/>
              </w:rPr>
              <w:t>Protección respiratoria para el control y emisión o manejo de extracción de humos metálicos. Contar con sistema de extracción forzada.</w:t>
            </w:r>
          </w:p>
          <w:p w:rsidRPr="008B477C" w:rsidR="00845902" w:rsidP="00E86AFB" w:rsidRDefault="00845902" w14:paraId="6F86E139" w14:textId="2511E1AA">
            <w:pPr>
              <w:pStyle w:val="TEXTOS"/>
              <w:rPr>
                <w:rFonts w:ascii="Arial" w:hAnsi="Arial"/>
                <w:color w:val="323232"/>
                <w:szCs w:val="20"/>
              </w:rPr>
            </w:pPr>
          </w:p>
        </w:tc>
      </w:tr>
      <w:tr w:rsidRPr="008B477C" w:rsidR="00845902" w:rsidTr="6D22CD53" w14:paraId="77840958" w14:textId="77777777">
        <w:trPr>
          <w:trHeight w:val="1176"/>
          <w:jc w:val="center"/>
        </w:trPr>
        <w:tc>
          <w:tcPr>
            <w:tcW w:w="1468" w:type="pct"/>
            <w:shd w:val="clear" w:color="auto" w:fill="auto"/>
            <w:tcMar/>
            <w:vAlign w:val="center"/>
          </w:tcPr>
          <w:p w:rsidRPr="008B477C" w:rsidR="008B477C" w:rsidP="00E86AFB" w:rsidRDefault="008B477C" w14:paraId="26D63ABD" w14:textId="77777777">
            <w:pPr>
              <w:pStyle w:val="TEXTOS"/>
              <w:rPr>
                <w:rFonts w:ascii="Arial" w:hAnsi="Arial"/>
                <w:color w:val="323232"/>
                <w:szCs w:val="20"/>
              </w:rPr>
            </w:pPr>
            <w:r w:rsidRPr="008B477C">
              <w:rPr>
                <w:rFonts w:ascii="Arial" w:hAnsi="Arial"/>
                <w:color w:val="323232"/>
                <w:szCs w:val="20"/>
              </w:rPr>
              <w:t>Incendio</w:t>
            </w:r>
          </w:p>
        </w:tc>
        <w:tc>
          <w:tcPr>
            <w:tcW w:w="1344" w:type="pct"/>
            <w:shd w:val="clear" w:color="auto" w:fill="auto"/>
            <w:tcMar/>
            <w:vAlign w:val="center"/>
          </w:tcPr>
          <w:p w:rsidRPr="008B477C" w:rsidR="008B477C" w:rsidP="00E86AFB" w:rsidRDefault="008B477C" w14:paraId="039825DA" w14:textId="77777777">
            <w:pPr>
              <w:pStyle w:val="TEXTOS"/>
              <w:jc w:val="left"/>
              <w:rPr>
                <w:rFonts w:ascii="Arial" w:hAnsi="Arial"/>
                <w:color w:val="323232"/>
                <w:szCs w:val="20"/>
              </w:rPr>
            </w:pPr>
            <w:r w:rsidRPr="008B477C">
              <w:rPr>
                <w:rFonts w:ascii="Arial" w:hAnsi="Arial"/>
                <w:color w:val="323232"/>
                <w:szCs w:val="20"/>
              </w:rPr>
              <w:t>Quemaduras, lesiones, intoxicaciones, Asfixia</w:t>
            </w:r>
          </w:p>
        </w:tc>
        <w:tc>
          <w:tcPr>
            <w:tcW w:w="2188" w:type="pct"/>
            <w:shd w:val="clear" w:color="auto" w:fill="auto"/>
            <w:tcMar/>
            <w:vAlign w:val="center"/>
          </w:tcPr>
          <w:p w:rsidR="008B477C" w:rsidP="6D22CD53" w:rsidRDefault="008B477C" w14:paraId="203F81DD" w14:textId="77777777" w14:noSpellErr="1">
            <w:pPr>
              <w:pStyle w:val="TEXTOS"/>
              <w:rPr>
                <w:rFonts w:ascii="Arial" w:hAnsi="Arial"/>
                <w:color w:val="323232"/>
                <w:lang w:val="es-ES"/>
              </w:rPr>
            </w:pPr>
            <w:r w:rsidRPr="6D22CD53" w:rsidR="008B477C">
              <w:rPr>
                <w:rFonts w:ascii="Arial" w:hAnsi="Arial"/>
                <w:color w:val="323232"/>
                <w:lang w:val="es-ES"/>
              </w:rPr>
              <w:t>Desenergizar todo equipo o máquina que esté cerca del amago de incendio. Dar la alarma de incendio. Utilizar el equipo extintor más cercano.  Evacuar cuando no se controle según lo que indica el plan de emergencia de su empresa.</w:t>
            </w:r>
          </w:p>
          <w:p w:rsidRPr="008B477C" w:rsidR="00845902" w:rsidP="00E86AFB" w:rsidRDefault="00845902" w14:paraId="7EF0D0B7" w14:textId="5557B174">
            <w:pPr>
              <w:pStyle w:val="TEXTOS"/>
              <w:rPr>
                <w:rFonts w:ascii="Arial" w:hAnsi="Arial"/>
                <w:color w:val="323232"/>
                <w:szCs w:val="20"/>
              </w:rPr>
            </w:pPr>
          </w:p>
        </w:tc>
      </w:tr>
      <w:tr w:rsidRPr="008B477C" w:rsidR="00845902" w:rsidTr="6D22CD53" w14:paraId="719499D1" w14:textId="77777777">
        <w:trPr>
          <w:trHeight w:val="1008"/>
          <w:jc w:val="center"/>
        </w:trPr>
        <w:tc>
          <w:tcPr>
            <w:tcW w:w="1468" w:type="pct"/>
            <w:shd w:val="clear" w:color="auto" w:fill="auto"/>
            <w:tcMar/>
            <w:vAlign w:val="center"/>
          </w:tcPr>
          <w:p w:rsidRPr="008B477C" w:rsidR="008B477C" w:rsidP="00E86AFB" w:rsidRDefault="008B477C" w14:paraId="1F676164" w14:textId="77777777">
            <w:pPr>
              <w:pStyle w:val="TEXTOS"/>
              <w:rPr>
                <w:rFonts w:ascii="Arial" w:hAnsi="Arial"/>
                <w:color w:val="323232"/>
                <w:szCs w:val="20"/>
              </w:rPr>
            </w:pPr>
            <w:r w:rsidRPr="008B477C">
              <w:rPr>
                <w:rFonts w:ascii="Arial" w:hAnsi="Arial"/>
                <w:color w:val="323232"/>
                <w:szCs w:val="20"/>
              </w:rPr>
              <w:t>Atrapamiento</w:t>
            </w:r>
          </w:p>
        </w:tc>
        <w:tc>
          <w:tcPr>
            <w:tcW w:w="1344" w:type="pct"/>
            <w:shd w:val="clear" w:color="auto" w:fill="auto"/>
            <w:tcMar/>
            <w:vAlign w:val="center"/>
          </w:tcPr>
          <w:p w:rsidRPr="008B477C" w:rsidR="008B477C" w:rsidP="00E86AFB" w:rsidRDefault="008B477C" w14:paraId="5C100CDF" w14:textId="77777777">
            <w:pPr>
              <w:pStyle w:val="TEXTOS"/>
              <w:jc w:val="left"/>
              <w:rPr>
                <w:rFonts w:ascii="Arial" w:hAnsi="Arial"/>
                <w:color w:val="323232"/>
                <w:szCs w:val="20"/>
              </w:rPr>
            </w:pPr>
            <w:r w:rsidRPr="008B477C">
              <w:rPr>
                <w:rFonts w:ascii="Arial" w:hAnsi="Arial"/>
                <w:color w:val="323232"/>
                <w:szCs w:val="20"/>
              </w:rPr>
              <w:t>Lesiones múltiples, aplastamiento, desmembramientos, heridas, fracturas</w:t>
            </w:r>
          </w:p>
        </w:tc>
        <w:tc>
          <w:tcPr>
            <w:tcW w:w="2188" w:type="pct"/>
            <w:shd w:val="clear" w:color="auto" w:fill="auto"/>
            <w:tcMar/>
            <w:vAlign w:val="center"/>
          </w:tcPr>
          <w:p w:rsidR="008B477C" w:rsidP="00E86AFB" w:rsidRDefault="008B477C" w14:paraId="3DFC1D56" w14:textId="77777777">
            <w:pPr>
              <w:pStyle w:val="TEXTOS"/>
              <w:rPr>
                <w:rFonts w:ascii="Arial" w:hAnsi="Arial"/>
                <w:color w:val="323232"/>
                <w:szCs w:val="20"/>
              </w:rPr>
            </w:pPr>
            <w:r w:rsidRPr="008B477C">
              <w:rPr>
                <w:rFonts w:ascii="Arial" w:hAnsi="Arial"/>
                <w:color w:val="323232"/>
                <w:szCs w:val="20"/>
              </w:rPr>
              <w:t>Sistema de protección de parada de emergencia en la máquina. No usar ropas sueltas, elementos de protección mal puesto, cabello largo, cadenas o pulseras.</w:t>
            </w:r>
          </w:p>
          <w:p w:rsidRPr="008B477C" w:rsidR="00845902" w:rsidP="00E86AFB" w:rsidRDefault="00845902" w14:paraId="6ECAB527" w14:textId="3F65C324">
            <w:pPr>
              <w:pStyle w:val="TEXTOS"/>
              <w:rPr>
                <w:rFonts w:ascii="Arial" w:hAnsi="Arial"/>
                <w:color w:val="323232"/>
                <w:szCs w:val="20"/>
              </w:rPr>
            </w:pPr>
          </w:p>
        </w:tc>
      </w:tr>
      <w:tr w:rsidRPr="008B477C" w:rsidR="00845902" w:rsidTr="6D22CD53" w14:paraId="01156470" w14:textId="77777777">
        <w:trPr>
          <w:trHeight w:val="1316"/>
          <w:jc w:val="center"/>
        </w:trPr>
        <w:tc>
          <w:tcPr>
            <w:tcW w:w="1468" w:type="pct"/>
            <w:shd w:val="clear" w:color="auto" w:fill="auto"/>
            <w:tcMar/>
            <w:vAlign w:val="center"/>
          </w:tcPr>
          <w:p w:rsidRPr="008B477C" w:rsidR="008B477C" w:rsidP="00E86AFB" w:rsidRDefault="008B477C" w14:paraId="6CDDE27B" w14:textId="77777777">
            <w:pPr>
              <w:pStyle w:val="TEXTOS"/>
              <w:rPr>
                <w:rFonts w:ascii="Arial" w:hAnsi="Arial"/>
                <w:color w:val="323232"/>
                <w:szCs w:val="20"/>
              </w:rPr>
            </w:pPr>
            <w:r w:rsidRPr="008B477C">
              <w:rPr>
                <w:rFonts w:ascii="Arial" w:hAnsi="Arial"/>
                <w:color w:val="323232"/>
                <w:szCs w:val="20"/>
              </w:rPr>
              <w:t xml:space="preserve">Golpes por o contra </w:t>
            </w:r>
          </w:p>
        </w:tc>
        <w:tc>
          <w:tcPr>
            <w:tcW w:w="1344" w:type="pct"/>
            <w:shd w:val="clear" w:color="auto" w:fill="auto"/>
            <w:tcMar/>
            <w:vAlign w:val="center"/>
          </w:tcPr>
          <w:p w:rsidRPr="008B477C" w:rsidR="008B477C" w:rsidP="00E86AFB" w:rsidRDefault="008B477C" w14:paraId="174676C2" w14:textId="77777777">
            <w:pPr>
              <w:pStyle w:val="TEXTOS"/>
              <w:jc w:val="left"/>
              <w:rPr>
                <w:rFonts w:ascii="Arial" w:hAnsi="Arial"/>
                <w:color w:val="323232"/>
                <w:szCs w:val="20"/>
              </w:rPr>
            </w:pPr>
            <w:r w:rsidRPr="008B477C">
              <w:rPr>
                <w:rFonts w:ascii="Arial" w:hAnsi="Arial"/>
                <w:color w:val="323232"/>
                <w:szCs w:val="20"/>
              </w:rPr>
              <w:t>Contusiones, lesiones múltiples, fracturas</w:t>
            </w:r>
          </w:p>
        </w:tc>
        <w:tc>
          <w:tcPr>
            <w:tcW w:w="2188" w:type="pct"/>
            <w:shd w:val="clear" w:color="auto" w:fill="auto"/>
            <w:tcMar/>
            <w:vAlign w:val="center"/>
          </w:tcPr>
          <w:p w:rsidR="008B477C" w:rsidP="00E86AFB" w:rsidRDefault="008B477C" w14:paraId="33803490" w14:textId="77777777">
            <w:pPr>
              <w:pStyle w:val="TEXTOS"/>
              <w:rPr>
                <w:rFonts w:ascii="Arial" w:hAnsi="Arial"/>
                <w:color w:val="323232"/>
                <w:szCs w:val="20"/>
              </w:rPr>
            </w:pPr>
            <w:r w:rsidRPr="008B477C">
              <w:rPr>
                <w:rFonts w:ascii="Arial" w:hAnsi="Arial"/>
                <w:color w:val="323232"/>
                <w:szCs w:val="20"/>
              </w:rPr>
              <w:t>Almacenamiento correcto de materiales. Mantener ordenado el lugar de trabajo.  Mantener despejada la superficie de trabajo. En bodegas de almacenamiento de materiales en altura se debe usar casco y zapatos de seguridad.</w:t>
            </w:r>
          </w:p>
          <w:p w:rsidRPr="008B477C" w:rsidR="00845902" w:rsidP="00E86AFB" w:rsidRDefault="00845902" w14:paraId="05469D83" w14:textId="0BFE3D3E">
            <w:pPr>
              <w:pStyle w:val="TEXTOS"/>
              <w:rPr>
                <w:rFonts w:ascii="Arial" w:hAnsi="Arial"/>
                <w:color w:val="323232"/>
                <w:szCs w:val="20"/>
              </w:rPr>
            </w:pPr>
          </w:p>
        </w:tc>
      </w:tr>
      <w:tr w:rsidRPr="008B477C" w:rsidR="00845902" w:rsidTr="6D22CD53" w14:paraId="335FB017" w14:textId="77777777">
        <w:trPr>
          <w:trHeight w:val="1357"/>
          <w:jc w:val="center"/>
        </w:trPr>
        <w:tc>
          <w:tcPr>
            <w:tcW w:w="1468" w:type="pct"/>
            <w:shd w:val="clear" w:color="auto" w:fill="auto"/>
            <w:tcMar/>
            <w:vAlign w:val="center"/>
          </w:tcPr>
          <w:p w:rsidRPr="008B477C" w:rsidR="008B477C" w:rsidP="00E86AFB" w:rsidRDefault="008B477C" w14:paraId="2CBAD8DB" w14:textId="77777777">
            <w:pPr>
              <w:pStyle w:val="TEXTOS"/>
              <w:rPr>
                <w:rFonts w:ascii="Arial" w:hAnsi="Arial"/>
                <w:color w:val="323232"/>
                <w:szCs w:val="20"/>
              </w:rPr>
            </w:pPr>
            <w:r w:rsidRPr="008B477C">
              <w:rPr>
                <w:rFonts w:ascii="Arial" w:hAnsi="Arial"/>
                <w:color w:val="323232"/>
                <w:szCs w:val="20"/>
              </w:rPr>
              <w:t>Contacto con superficies calientes</w:t>
            </w:r>
          </w:p>
        </w:tc>
        <w:tc>
          <w:tcPr>
            <w:tcW w:w="1344" w:type="pct"/>
            <w:shd w:val="clear" w:color="auto" w:fill="auto"/>
            <w:tcMar/>
            <w:vAlign w:val="center"/>
          </w:tcPr>
          <w:p w:rsidRPr="008B477C" w:rsidR="008B477C" w:rsidP="00E86AFB" w:rsidRDefault="008B477C" w14:paraId="171E1DEF" w14:textId="77777777">
            <w:pPr>
              <w:pStyle w:val="TEXTOS"/>
              <w:rPr>
                <w:rFonts w:ascii="Arial" w:hAnsi="Arial"/>
                <w:color w:val="323232"/>
                <w:szCs w:val="20"/>
              </w:rPr>
            </w:pPr>
            <w:r w:rsidRPr="008B477C">
              <w:rPr>
                <w:rFonts w:ascii="Arial" w:hAnsi="Arial"/>
                <w:color w:val="323232"/>
                <w:szCs w:val="20"/>
              </w:rPr>
              <w:t>Heridas, quemaduras</w:t>
            </w:r>
          </w:p>
        </w:tc>
        <w:tc>
          <w:tcPr>
            <w:tcW w:w="2188" w:type="pct"/>
            <w:shd w:val="clear" w:color="auto" w:fill="auto"/>
            <w:tcMar/>
            <w:vAlign w:val="center"/>
          </w:tcPr>
          <w:p w:rsidR="008B477C" w:rsidP="00E86AFB" w:rsidRDefault="008B477C" w14:paraId="73070A15" w14:textId="77777777">
            <w:pPr>
              <w:pStyle w:val="TEXTOS"/>
              <w:rPr>
                <w:rFonts w:ascii="Arial" w:hAnsi="Arial"/>
                <w:color w:val="323232"/>
                <w:szCs w:val="20"/>
              </w:rPr>
            </w:pPr>
            <w:r w:rsidRPr="008B477C">
              <w:rPr>
                <w:rFonts w:ascii="Arial" w:hAnsi="Arial"/>
                <w:color w:val="323232"/>
                <w:szCs w:val="20"/>
              </w:rPr>
              <w:t xml:space="preserve">Utilizar elementos de apoyo y sujeción, como pinzas o tenazas. Usar elementos de protección personal, como guantes y ropa de trabajo que impidan el contacto directo. Disponer de un lugar señalizado para colocar el material caliente. </w:t>
            </w:r>
          </w:p>
          <w:p w:rsidRPr="008B477C" w:rsidR="00845902" w:rsidP="00E86AFB" w:rsidRDefault="00845902" w14:paraId="796F06AA" w14:textId="586D4543">
            <w:pPr>
              <w:pStyle w:val="TEXTOS"/>
              <w:rPr>
                <w:rFonts w:ascii="Arial" w:hAnsi="Arial"/>
                <w:color w:val="323232"/>
                <w:szCs w:val="20"/>
              </w:rPr>
            </w:pPr>
          </w:p>
        </w:tc>
      </w:tr>
      <w:tr w:rsidRPr="008B477C" w:rsidR="00845902" w:rsidTr="6D22CD53" w14:paraId="2891D82C" w14:textId="77777777">
        <w:trPr>
          <w:trHeight w:val="1091"/>
          <w:jc w:val="center"/>
        </w:trPr>
        <w:tc>
          <w:tcPr>
            <w:tcW w:w="1468" w:type="pct"/>
            <w:shd w:val="clear" w:color="auto" w:fill="auto"/>
            <w:tcMar/>
            <w:vAlign w:val="center"/>
          </w:tcPr>
          <w:p w:rsidRPr="008B477C" w:rsidR="008B477C" w:rsidP="00E86AFB" w:rsidRDefault="008B477C" w14:paraId="78F33C0B" w14:textId="77777777">
            <w:pPr>
              <w:pStyle w:val="TEXTOS"/>
              <w:rPr>
                <w:rFonts w:ascii="Arial" w:hAnsi="Arial"/>
                <w:color w:val="323232"/>
                <w:szCs w:val="20"/>
              </w:rPr>
            </w:pPr>
            <w:r w:rsidRPr="008B477C">
              <w:rPr>
                <w:rFonts w:ascii="Arial" w:hAnsi="Arial"/>
                <w:color w:val="323232"/>
                <w:szCs w:val="20"/>
              </w:rPr>
              <w:t>Exposición a ruido</w:t>
            </w:r>
          </w:p>
        </w:tc>
        <w:tc>
          <w:tcPr>
            <w:tcW w:w="1344" w:type="pct"/>
            <w:shd w:val="clear" w:color="auto" w:fill="auto"/>
            <w:tcMar/>
            <w:vAlign w:val="center"/>
          </w:tcPr>
          <w:p w:rsidRPr="008B477C" w:rsidR="008B477C" w:rsidP="00E86AFB" w:rsidRDefault="008B477C" w14:paraId="26535C19" w14:textId="77777777">
            <w:pPr>
              <w:pStyle w:val="TEXTOS"/>
              <w:rPr>
                <w:rFonts w:ascii="Arial" w:hAnsi="Arial"/>
                <w:color w:val="323232"/>
                <w:szCs w:val="20"/>
              </w:rPr>
            </w:pPr>
            <w:r w:rsidRPr="008B477C">
              <w:rPr>
                <w:rFonts w:ascii="Arial" w:hAnsi="Arial"/>
                <w:color w:val="323232"/>
                <w:szCs w:val="20"/>
              </w:rPr>
              <w:t>Hipoacusia, sordera profesional</w:t>
            </w:r>
          </w:p>
        </w:tc>
        <w:tc>
          <w:tcPr>
            <w:tcW w:w="2188" w:type="pct"/>
            <w:shd w:val="clear" w:color="auto" w:fill="auto"/>
            <w:tcMar/>
            <w:vAlign w:val="center"/>
          </w:tcPr>
          <w:p w:rsidR="008B477C" w:rsidP="6D22CD53" w:rsidRDefault="008B477C" w14:paraId="4B5D6B90" w14:textId="2C197AD3" w14:noSpellErr="1">
            <w:pPr>
              <w:pStyle w:val="TEXTOS"/>
              <w:rPr>
                <w:rFonts w:ascii="Arial" w:hAnsi="Arial"/>
                <w:color w:val="323232"/>
                <w:lang w:val="es-ES"/>
              </w:rPr>
            </w:pPr>
            <w:r w:rsidRPr="6D22CD53" w:rsidR="008B477C">
              <w:rPr>
                <w:rFonts w:ascii="Arial" w:hAnsi="Arial"/>
                <w:color w:val="323232"/>
                <w:lang w:val="es-ES"/>
              </w:rPr>
              <w:t xml:space="preserve">Confinar la fuente de emisión.  </w:t>
            </w:r>
            <w:r w:rsidRPr="6D22CD53" w:rsidR="008B477C">
              <w:rPr>
                <w:rFonts w:ascii="Arial" w:hAnsi="Arial"/>
                <w:color w:val="323232"/>
                <w:lang w:val="es-ES"/>
              </w:rPr>
              <w:t>Efectuar pausa programada de acuerdo al nivel de presión sonora.</w:t>
            </w:r>
            <w:r w:rsidRPr="6D22CD53" w:rsidR="008B477C">
              <w:rPr>
                <w:rFonts w:ascii="Arial" w:hAnsi="Arial"/>
                <w:color w:val="323232"/>
                <w:lang w:val="es-ES"/>
              </w:rPr>
              <w:t xml:space="preserve"> Utilizar permanentemente el protector auditivo si el ruido supera los 85 </w:t>
            </w:r>
            <w:r w:rsidRPr="6D22CD53" w:rsidR="008B477C">
              <w:rPr>
                <w:rFonts w:ascii="Arial" w:hAnsi="Arial"/>
                <w:color w:val="323232"/>
                <w:lang w:val="es-ES"/>
              </w:rPr>
              <w:t>db</w:t>
            </w:r>
            <w:r w:rsidRPr="6D22CD53" w:rsidR="00EF0D2C">
              <w:rPr>
                <w:rFonts w:ascii="Arial" w:hAnsi="Arial"/>
                <w:color w:val="323232"/>
                <w:lang w:val="es-ES"/>
              </w:rPr>
              <w:t xml:space="preserve"> </w:t>
            </w:r>
            <w:r w:rsidRPr="6D22CD53" w:rsidR="008B477C">
              <w:rPr>
                <w:rFonts w:ascii="Arial" w:hAnsi="Arial"/>
                <w:color w:val="323232"/>
                <w:lang w:val="es-ES"/>
              </w:rPr>
              <w:t>(A) en la jornada.</w:t>
            </w:r>
          </w:p>
          <w:p w:rsidRPr="008B477C" w:rsidR="00845902" w:rsidP="00E86AFB" w:rsidRDefault="00845902" w14:paraId="6700E659" w14:textId="701AB34C">
            <w:pPr>
              <w:pStyle w:val="TEXTOS"/>
              <w:rPr>
                <w:rFonts w:ascii="Arial" w:hAnsi="Arial"/>
                <w:color w:val="323232"/>
                <w:szCs w:val="20"/>
              </w:rPr>
            </w:pPr>
          </w:p>
        </w:tc>
      </w:tr>
      <w:tr w:rsidRPr="008B477C" w:rsidR="00845902" w:rsidTr="6D22CD53" w14:paraId="5A5831AA" w14:textId="77777777">
        <w:trPr>
          <w:trHeight w:val="556"/>
          <w:jc w:val="center"/>
        </w:trPr>
        <w:tc>
          <w:tcPr>
            <w:tcW w:w="1468" w:type="pct"/>
            <w:shd w:val="clear" w:color="auto" w:fill="auto"/>
            <w:tcMar/>
            <w:vAlign w:val="center"/>
          </w:tcPr>
          <w:p w:rsidRPr="008B477C" w:rsidR="008B477C" w:rsidP="00E86AFB" w:rsidRDefault="008B477C" w14:paraId="7E1EE2C7" w14:textId="77777777">
            <w:pPr>
              <w:pStyle w:val="TEXTOS"/>
              <w:rPr>
                <w:rFonts w:ascii="Arial" w:hAnsi="Arial"/>
                <w:color w:val="323232"/>
                <w:szCs w:val="20"/>
              </w:rPr>
            </w:pPr>
            <w:r w:rsidRPr="008B477C">
              <w:rPr>
                <w:rFonts w:ascii="Arial" w:hAnsi="Arial"/>
                <w:color w:val="323232"/>
                <w:szCs w:val="20"/>
              </w:rPr>
              <w:t>Exposición a temperaturas extremas (alta-baja)</w:t>
            </w:r>
          </w:p>
        </w:tc>
        <w:tc>
          <w:tcPr>
            <w:tcW w:w="1344" w:type="pct"/>
            <w:shd w:val="clear" w:color="auto" w:fill="auto"/>
            <w:tcMar/>
            <w:vAlign w:val="center"/>
          </w:tcPr>
          <w:p w:rsidRPr="008B477C" w:rsidR="008B477C" w:rsidP="00E86AFB" w:rsidRDefault="008B477C" w14:paraId="01EEE17C" w14:textId="77777777">
            <w:pPr>
              <w:pStyle w:val="TEXTOS"/>
              <w:rPr>
                <w:rFonts w:ascii="Arial" w:hAnsi="Arial"/>
                <w:color w:val="323232"/>
                <w:szCs w:val="20"/>
              </w:rPr>
            </w:pPr>
            <w:r w:rsidRPr="008B477C">
              <w:rPr>
                <w:rFonts w:ascii="Arial" w:hAnsi="Arial"/>
                <w:color w:val="323232"/>
                <w:szCs w:val="20"/>
              </w:rPr>
              <w:t>Deshidratación, trastornos a la piel</w:t>
            </w:r>
          </w:p>
        </w:tc>
        <w:tc>
          <w:tcPr>
            <w:tcW w:w="2188" w:type="pct"/>
            <w:shd w:val="clear" w:color="auto" w:fill="auto"/>
            <w:tcMar/>
            <w:vAlign w:val="center"/>
          </w:tcPr>
          <w:p w:rsidR="008B477C" w:rsidP="00E86AFB" w:rsidRDefault="008B477C" w14:paraId="09FBFCF8" w14:textId="77777777">
            <w:pPr>
              <w:pStyle w:val="TEXTOS"/>
              <w:rPr>
                <w:rFonts w:ascii="Arial" w:hAnsi="Arial"/>
                <w:color w:val="323232"/>
                <w:szCs w:val="20"/>
              </w:rPr>
            </w:pPr>
            <w:r w:rsidRPr="008B477C">
              <w:rPr>
                <w:rFonts w:ascii="Arial" w:hAnsi="Arial"/>
                <w:color w:val="323232"/>
                <w:szCs w:val="20"/>
              </w:rPr>
              <w:t>Aislar las fuentes de calor o frío. Climatizar los lugares de trabajo donde se presentan estas temperaturas. Utilizar ropa de trabajo apropiada a la temperatura a la que está en exposición. No salir del lugar de la exposición repentinamente. Contar con disposición de agua (para el calor) permanentemente.  Generar una dieta balanceada referida a las temperaturas a que estará expuesto el trabajador.</w:t>
            </w:r>
          </w:p>
          <w:p w:rsidRPr="008B477C" w:rsidR="00845902" w:rsidP="00E86AFB" w:rsidRDefault="00845902" w14:paraId="444D08D2" w14:textId="59F43E04">
            <w:pPr>
              <w:pStyle w:val="TEXTOS"/>
              <w:rPr>
                <w:rFonts w:ascii="Arial" w:hAnsi="Arial"/>
                <w:color w:val="323232"/>
                <w:szCs w:val="20"/>
              </w:rPr>
            </w:pPr>
          </w:p>
        </w:tc>
      </w:tr>
      <w:tr w:rsidRPr="008B477C" w:rsidR="00845902" w:rsidTr="6D22CD53" w14:paraId="55E42831" w14:textId="77777777">
        <w:trPr>
          <w:trHeight w:val="1605"/>
          <w:jc w:val="center"/>
        </w:trPr>
        <w:tc>
          <w:tcPr>
            <w:tcW w:w="1468" w:type="pct"/>
            <w:shd w:val="clear" w:color="auto" w:fill="auto"/>
            <w:tcMar/>
            <w:vAlign w:val="center"/>
          </w:tcPr>
          <w:p w:rsidRPr="008B477C" w:rsidR="008B477C" w:rsidP="00E86AFB" w:rsidRDefault="008B477C" w14:paraId="04761B48" w14:textId="77777777">
            <w:pPr>
              <w:pStyle w:val="TEXTOS"/>
              <w:rPr>
                <w:rFonts w:ascii="Arial" w:hAnsi="Arial"/>
                <w:color w:val="323232"/>
                <w:szCs w:val="20"/>
              </w:rPr>
            </w:pPr>
            <w:r w:rsidRPr="008B477C">
              <w:rPr>
                <w:rFonts w:ascii="Arial" w:hAnsi="Arial"/>
                <w:color w:val="323232"/>
                <w:szCs w:val="20"/>
              </w:rPr>
              <w:t>Contacto con objetos cortantes y punzantes</w:t>
            </w:r>
          </w:p>
        </w:tc>
        <w:tc>
          <w:tcPr>
            <w:tcW w:w="1344" w:type="pct"/>
            <w:shd w:val="clear" w:color="auto" w:fill="auto"/>
            <w:tcMar/>
            <w:vAlign w:val="center"/>
          </w:tcPr>
          <w:p w:rsidRPr="008B477C" w:rsidR="008B477C" w:rsidP="00E86AFB" w:rsidRDefault="008B477C" w14:paraId="42014870" w14:textId="77777777">
            <w:pPr>
              <w:pStyle w:val="TEXTOS"/>
              <w:rPr>
                <w:rFonts w:ascii="Arial" w:hAnsi="Arial"/>
                <w:color w:val="323232"/>
                <w:szCs w:val="20"/>
              </w:rPr>
            </w:pPr>
            <w:r w:rsidRPr="008B477C">
              <w:rPr>
                <w:rFonts w:ascii="Arial" w:hAnsi="Arial"/>
                <w:color w:val="323232"/>
                <w:szCs w:val="20"/>
              </w:rPr>
              <w:t>Cortes, heridas, contusiones</w:t>
            </w:r>
          </w:p>
        </w:tc>
        <w:tc>
          <w:tcPr>
            <w:tcW w:w="2188" w:type="pct"/>
            <w:shd w:val="clear" w:color="auto" w:fill="auto"/>
            <w:tcMar/>
            <w:vAlign w:val="center"/>
          </w:tcPr>
          <w:p w:rsidR="008B477C" w:rsidP="00E86AFB" w:rsidRDefault="008B477C" w14:paraId="4526EC67" w14:textId="77777777">
            <w:pPr>
              <w:pStyle w:val="TEXTOS"/>
              <w:rPr>
                <w:rFonts w:ascii="Arial" w:hAnsi="Arial"/>
                <w:color w:val="323232"/>
                <w:szCs w:val="20"/>
              </w:rPr>
            </w:pPr>
            <w:r w:rsidRPr="008B477C">
              <w:rPr>
                <w:rFonts w:ascii="Arial" w:hAnsi="Arial"/>
                <w:color w:val="323232"/>
                <w:szCs w:val="20"/>
              </w:rPr>
              <w:t xml:space="preserve">Examinar el estado de las piezas antes de utilizarlas y desechar las que presenten el más mínimo defecto. </w:t>
            </w:r>
            <w:r w:rsidRPr="008B477C">
              <w:rPr>
                <w:rFonts w:ascii="Arial" w:hAnsi="Arial"/>
                <w:color w:val="323232"/>
                <w:szCs w:val="20"/>
              </w:rPr>
              <w:br/>
            </w:r>
            <w:r w:rsidRPr="008B477C">
              <w:rPr>
                <w:rFonts w:ascii="Arial" w:hAnsi="Arial"/>
                <w:color w:val="323232"/>
                <w:szCs w:val="20"/>
              </w:rPr>
              <w:t xml:space="preserve">Desechar el material que se observe con grietas o fracturas. Utilizar los elementos de protección personal, principalmente guantes y protector facial. </w:t>
            </w:r>
          </w:p>
          <w:p w:rsidRPr="008B477C" w:rsidR="00845902" w:rsidP="00E86AFB" w:rsidRDefault="00845902" w14:paraId="4644BBC4" w14:textId="23245D95">
            <w:pPr>
              <w:pStyle w:val="TEXTOS"/>
              <w:rPr>
                <w:rFonts w:ascii="Arial" w:hAnsi="Arial"/>
                <w:color w:val="323232"/>
                <w:szCs w:val="20"/>
              </w:rPr>
            </w:pPr>
          </w:p>
        </w:tc>
      </w:tr>
    </w:tbl>
    <w:p w:rsidRPr="00C67D61" w:rsidR="008B477C" w:rsidP="00522EBB" w:rsidRDefault="008B477C" w14:paraId="2CE6BF69" w14:textId="77777777"/>
    <w:p w:rsidR="00522EBB" w:rsidRDefault="00522EBB" w14:paraId="2B49F04B" w14:textId="4C3E8A3A">
      <w:pPr>
        <w:spacing w:after="0" w:line="240" w:lineRule="auto"/>
        <w:jc w:val="left"/>
      </w:pPr>
      <w:r>
        <w:br w:type="page"/>
      </w:r>
    </w:p>
    <w:p w:rsidRPr="00C67D61" w:rsidR="008B477C" w:rsidP="008B477C" w:rsidRDefault="008B477C" w14:paraId="4E943C38" w14:textId="77777777">
      <w:pPr>
        <w:pStyle w:val="Ttulo3"/>
      </w:pPr>
      <w:bookmarkStart w:name="_Toc7476326" w:id="181"/>
      <w:bookmarkStart w:name="_Toc9896534" w:id="182"/>
      <w:bookmarkStart w:name="_Toc169678917" w:id="183"/>
      <w:r>
        <w:t>R</w:t>
      </w:r>
      <w:r w:rsidRPr="00C67D61">
        <w:t>iesgos por agentes químicos</w:t>
      </w:r>
      <w:bookmarkEnd w:id="181"/>
      <w:bookmarkEnd w:id="182"/>
      <w:bookmarkEnd w:id="183"/>
    </w:p>
    <w:tbl>
      <w:tblPr>
        <w:tblW w:w="10632" w:type="dxa"/>
        <w:tblInd w:w="-10" w:type="dxa"/>
        <w:tblBorders>
          <w:top w:val="single" w:color="205B64" w:sz="12" w:space="0"/>
          <w:left w:val="single" w:color="205B64" w:sz="12" w:space="0"/>
          <w:bottom w:val="single" w:color="205B64" w:sz="12" w:space="0"/>
          <w:right w:val="single" w:color="205B64" w:sz="12" w:space="0"/>
          <w:insideH w:val="single" w:color="205B64" w:sz="12" w:space="0"/>
          <w:insideV w:val="single" w:color="205B64" w:sz="12" w:space="0"/>
        </w:tblBorders>
        <w:shd w:val="clear" w:color="auto" w:fill="FFFFFF" w:themeFill="background1"/>
        <w:tblCellMar>
          <w:left w:w="70" w:type="dxa"/>
          <w:right w:w="70" w:type="dxa"/>
        </w:tblCellMar>
        <w:tblLook w:val="0000" w:firstRow="0" w:lastRow="0" w:firstColumn="0" w:lastColumn="0" w:noHBand="0" w:noVBand="0"/>
      </w:tblPr>
      <w:tblGrid>
        <w:gridCol w:w="3119"/>
        <w:gridCol w:w="2835"/>
        <w:gridCol w:w="4678"/>
      </w:tblGrid>
      <w:tr w:rsidRPr="00522EBB" w:rsidR="00522EBB" w:rsidTr="00522EBB" w14:paraId="65DE1E04" w14:textId="77777777">
        <w:trPr>
          <w:trHeight w:val="397"/>
          <w:tblHeader/>
        </w:trPr>
        <w:tc>
          <w:tcPr>
            <w:tcW w:w="3119" w:type="dxa"/>
            <w:shd w:val="clear" w:color="auto" w:fill="13C045" w:themeFill="accent1"/>
            <w:vAlign w:val="center"/>
          </w:tcPr>
          <w:p w:rsidRPr="00522EBB" w:rsidR="00522EBB" w:rsidP="00522EBB" w:rsidRDefault="00522EBB" w14:paraId="0243A101" w14:textId="1F934A17">
            <w:pPr>
              <w:pStyle w:val="TEXTOS"/>
              <w:jc w:val="left"/>
              <w:rPr>
                <w:rFonts w:ascii="Arial" w:hAnsi="Arial"/>
                <w:b/>
                <w:color w:val="323232"/>
                <w:sz w:val="24"/>
                <w:szCs w:val="20"/>
                <w:lang w:val="es-ES" w:eastAsia="es-ES"/>
              </w:rPr>
            </w:pPr>
            <w:r w:rsidRPr="008B477C">
              <w:rPr>
                <w:rFonts w:ascii="Arial" w:hAnsi="Arial"/>
                <w:b/>
                <w:color w:val="FFFFFF" w:themeColor="background1"/>
                <w:szCs w:val="20"/>
                <w:lang w:val="es-ES" w:eastAsia="es-ES"/>
              </w:rPr>
              <w:t>TIPO DE ACCIDENTE</w:t>
            </w:r>
          </w:p>
        </w:tc>
        <w:tc>
          <w:tcPr>
            <w:tcW w:w="2835" w:type="dxa"/>
            <w:shd w:val="clear" w:color="auto" w:fill="13C045" w:themeFill="accent1"/>
            <w:vAlign w:val="center"/>
          </w:tcPr>
          <w:p w:rsidRPr="00522EBB" w:rsidR="00522EBB" w:rsidP="00522EBB" w:rsidRDefault="00522EBB" w14:paraId="778461A0" w14:textId="15CC112A">
            <w:pPr>
              <w:pStyle w:val="TEXTOS"/>
              <w:jc w:val="left"/>
              <w:rPr>
                <w:rFonts w:ascii="Arial" w:hAnsi="Arial"/>
                <w:b/>
                <w:color w:val="323232"/>
                <w:sz w:val="24"/>
                <w:szCs w:val="20"/>
                <w:lang w:val="es-ES" w:eastAsia="es-ES"/>
              </w:rPr>
            </w:pPr>
            <w:r w:rsidRPr="008B477C">
              <w:rPr>
                <w:rFonts w:ascii="Arial" w:hAnsi="Arial"/>
                <w:b/>
                <w:color w:val="FFFFFF" w:themeColor="background1"/>
                <w:szCs w:val="20"/>
                <w:lang w:val="es-ES" w:eastAsia="es-ES"/>
              </w:rPr>
              <w:t>CONSECUENCIAS</w:t>
            </w:r>
          </w:p>
        </w:tc>
        <w:tc>
          <w:tcPr>
            <w:tcW w:w="4678" w:type="dxa"/>
            <w:shd w:val="clear" w:color="auto" w:fill="13C045" w:themeFill="accent1"/>
            <w:vAlign w:val="center"/>
          </w:tcPr>
          <w:p w:rsidRPr="00522EBB" w:rsidR="00522EBB" w:rsidP="00522EBB" w:rsidRDefault="00522EBB" w14:paraId="2CA23529" w14:textId="37671E85">
            <w:pPr>
              <w:pStyle w:val="TEXTOS"/>
              <w:jc w:val="left"/>
              <w:rPr>
                <w:rFonts w:ascii="Arial" w:hAnsi="Arial"/>
                <w:b/>
                <w:color w:val="323232"/>
                <w:sz w:val="24"/>
                <w:szCs w:val="20"/>
                <w:lang w:val="es-ES" w:eastAsia="es-ES"/>
              </w:rPr>
            </w:pPr>
            <w:r w:rsidRPr="008B477C">
              <w:rPr>
                <w:rFonts w:ascii="Arial" w:hAnsi="Arial"/>
                <w:b/>
                <w:color w:val="FFFFFF" w:themeColor="background1"/>
                <w:szCs w:val="20"/>
                <w:lang w:val="es-ES" w:eastAsia="es-ES"/>
              </w:rPr>
              <w:t>MEDIDAS PREVENTIVAS</w:t>
            </w:r>
          </w:p>
        </w:tc>
      </w:tr>
      <w:tr w:rsidRPr="00522EBB" w:rsidR="00522EBB" w:rsidTr="00845902" w14:paraId="6AC30673" w14:textId="77777777">
        <w:trPr>
          <w:trHeight w:val="3451"/>
        </w:trPr>
        <w:tc>
          <w:tcPr>
            <w:tcW w:w="3119" w:type="dxa"/>
            <w:shd w:val="clear" w:color="auto" w:fill="auto"/>
            <w:vAlign w:val="center"/>
          </w:tcPr>
          <w:p w:rsidRPr="00522EBB" w:rsidR="008B477C" w:rsidP="00E86AFB" w:rsidRDefault="008B477C" w14:paraId="15325B2B" w14:textId="77777777">
            <w:pPr>
              <w:pStyle w:val="TEXTOS"/>
              <w:jc w:val="left"/>
              <w:rPr>
                <w:rFonts w:ascii="Arial" w:hAnsi="Arial"/>
                <w:color w:val="323232"/>
                <w:szCs w:val="20"/>
                <w:lang w:val="es-ES" w:eastAsia="es-ES"/>
              </w:rPr>
            </w:pPr>
            <w:r w:rsidRPr="00522EBB">
              <w:rPr>
                <w:rFonts w:ascii="Arial" w:hAnsi="Arial"/>
                <w:color w:val="323232"/>
                <w:szCs w:val="20"/>
                <w:lang w:val="es-ES" w:eastAsia="es-ES"/>
              </w:rPr>
              <w:t>Contacto con sustancias químicas (sustancias en estado líquido o sólido)</w:t>
            </w:r>
          </w:p>
        </w:tc>
        <w:tc>
          <w:tcPr>
            <w:tcW w:w="2835" w:type="dxa"/>
            <w:shd w:val="clear" w:color="auto" w:fill="auto"/>
            <w:vAlign w:val="center"/>
          </w:tcPr>
          <w:p w:rsidRPr="00522EBB" w:rsidR="008B477C" w:rsidP="00E86AFB" w:rsidRDefault="008B477C" w14:paraId="47E040AF" w14:textId="77777777">
            <w:pPr>
              <w:pStyle w:val="TEXTOS"/>
              <w:jc w:val="left"/>
              <w:rPr>
                <w:rFonts w:ascii="Arial" w:hAnsi="Arial"/>
                <w:color w:val="323232"/>
                <w:szCs w:val="20"/>
                <w:lang w:val="es-ES" w:eastAsia="es-ES"/>
              </w:rPr>
            </w:pPr>
            <w:r w:rsidRPr="00522EBB">
              <w:rPr>
                <w:rFonts w:ascii="Arial" w:hAnsi="Arial"/>
                <w:color w:val="323232"/>
                <w:szCs w:val="20"/>
                <w:lang w:val="es-ES" w:eastAsia="es-ES"/>
              </w:rPr>
              <w:t>Dermatitis por contacto, quemaduras, erupciones, alergias</w:t>
            </w:r>
          </w:p>
        </w:tc>
        <w:tc>
          <w:tcPr>
            <w:tcW w:w="4678" w:type="dxa"/>
            <w:shd w:val="clear" w:color="auto" w:fill="auto"/>
          </w:tcPr>
          <w:p w:rsidRPr="00522EBB" w:rsidR="008B477C" w:rsidP="00E86AFB" w:rsidRDefault="008B477C" w14:paraId="011E5F08" w14:textId="77777777">
            <w:pPr>
              <w:pStyle w:val="TEXTOS"/>
              <w:jc w:val="left"/>
              <w:rPr>
                <w:rFonts w:ascii="Arial" w:hAnsi="Arial"/>
                <w:color w:val="323232"/>
                <w:szCs w:val="20"/>
                <w:lang w:val="es-ES" w:eastAsia="es-ES"/>
              </w:rPr>
            </w:pPr>
            <w:r w:rsidRPr="00522EBB">
              <w:rPr>
                <w:rFonts w:ascii="Arial" w:hAnsi="Arial"/>
                <w:color w:val="323232"/>
                <w:szCs w:val="20"/>
                <w:lang w:val="es-ES" w:eastAsia="es-ES"/>
              </w:rPr>
              <w:t>Contar con sistemas de extracción y ventilación si la concentración del producto en el ambiente de trabajo supera los límites permisibles según el tipo de producto.</w:t>
            </w:r>
          </w:p>
          <w:p w:rsidRPr="00522EBB" w:rsidR="008B477C" w:rsidP="00E86AFB" w:rsidRDefault="008B477C" w14:paraId="05306723" w14:textId="77777777">
            <w:pPr>
              <w:pStyle w:val="TEXTOS"/>
              <w:jc w:val="left"/>
              <w:rPr>
                <w:rFonts w:ascii="Arial" w:hAnsi="Arial"/>
                <w:color w:val="323232"/>
                <w:szCs w:val="20"/>
                <w:lang w:val="es-ES" w:eastAsia="es-ES"/>
              </w:rPr>
            </w:pPr>
          </w:p>
          <w:p w:rsidRPr="00522EBB" w:rsidR="008B477C" w:rsidP="00E86AFB" w:rsidRDefault="008B477C" w14:paraId="2CF16A28" w14:textId="77777777">
            <w:pPr>
              <w:pStyle w:val="TEXTOS"/>
              <w:jc w:val="left"/>
              <w:rPr>
                <w:rFonts w:ascii="Arial" w:hAnsi="Arial"/>
                <w:color w:val="323232"/>
                <w:szCs w:val="20"/>
                <w:lang w:val="es-ES" w:eastAsia="es-ES"/>
              </w:rPr>
            </w:pPr>
            <w:r w:rsidRPr="00522EBB">
              <w:rPr>
                <w:rFonts w:ascii="Arial" w:hAnsi="Arial"/>
                <w:color w:val="323232"/>
                <w:szCs w:val="20"/>
                <w:lang w:val="es-ES" w:eastAsia="es-ES"/>
              </w:rPr>
              <w:t>Antes de manipular conozca la Hoja de Datos de Seguridad del producto y las medidas que se deben tomar en caso de derrame o contacto.</w:t>
            </w:r>
          </w:p>
          <w:p w:rsidRPr="00522EBB" w:rsidR="008B477C" w:rsidP="00E86AFB" w:rsidRDefault="008B477C" w14:paraId="44824799" w14:textId="77777777">
            <w:pPr>
              <w:pStyle w:val="TEXTOS"/>
              <w:jc w:val="left"/>
              <w:rPr>
                <w:rFonts w:ascii="Arial" w:hAnsi="Arial"/>
                <w:color w:val="323232"/>
                <w:szCs w:val="20"/>
                <w:lang w:val="es-ES" w:eastAsia="es-ES"/>
              </w:rPr>
            </w:pPr>
          </w:p>
          <w:p w:rsidRPr="00522EBB" w:rsidR="008B477C" w:rsidP="00E86AFB" w:rsidRDefault="008B477C" w14:paraId="55018293" w14:textId="77777777">
            <w:pPr>
              <w:pStyle w:val="TEXTOS"/>
              <w:jc w:val="left"/>
              <w:rPr>
                <w:rFonts w:ascii="Arial" w:hAnsi="Arial"/>
                <w:color w:val="323232"/>
                <w:szCs w:val="20"/>
                <w:lang w:val="es-ES" w:eastAsia="es-ES"/>
              </w:rPr>
            </w:pPr>
            <w:r w:rsidRPr="00522EBB">
              <w:rPr>
                <w:rFonts w:ascii="Arial" w:hAnsi="Arial"/>
                <w:color w:val="323232"/>
                <w:szCs w:val="20"/>
                <w:lang w:val="es-ES" w:eastAsia="es-ES"/>
              </w:rPr>
              <w:t>Uso de guantes de neopreno, caucho o acrilonitrilo de puño largo especiales según la sustancia utilizada en el proceso.</w:t>
            </w:r>
          </w:p>
          <w:p w:rsidRPr="00522EBB" w:rsidR="008B477C" w:rsidP="00E86AFB" w:rsidRDefault="008B477C" w14:paraId="35FB1639" w14:textId="77777777">
            <w:pPr>
              <w:pStyle w:val="TEXTOS"/>
              <w:jc w:val="left"/>
              <w:rPr>
                <w:rFonts w:ascii="Arial" w:hAnsi="Arial"/>
                <w:color w:val="323232"/>
                <w:szCs w:val="20"/>
                <w:lang w:val="es-ES" w:eastAsia="es-ES"/>
              </w:rPr>
            </w:pPr>
          </w:p>
          <w:p w:rsidRPr="00522EBB" w:rsidR="008B477C" w:rsidP="00E86AFB" w:rsidRDefault="008B477C" w14:paraId="7C9053DB" w14:textId="77777777">
            <w:pPr>
              <w:pStyle w:val="TEXTOS"/>
              <w:jc w:val="left"/>
              <w:rPr>
                <w:rFonts w:ascii="Arial" w:hAnsi="Arial"/>
                <w:color w:val="323232"/>
                <w:szCs w:val="20"/>
                <w:lang w:val="es-ES" w:eastAsia="es-ES"/>
              </w:rPr>
            </w:pPr>
            <w:r w:rsidRPr="00522EBB">
              <w:rPr>
                <w:rFonts w:ascii="Arial" w:hAnsi="Arial"/>
                <w:color w:val="323232"/>
                <w:szCs w:val="20"/>
                <w:lang w:val="es-ES" w:eastAsia="es-ES"/>
              </w:rPr>
              <w:t>Uso de gafas de seguridad, protector facial y máscaras con filtro si lo requiere el producto.</w:t>
            </w:r>
          </w:p>
          <w:p w:rsidRPr="00522EBB" w:rsidR="008B477C" w:rsidP="00E86AFB" w:rsidRDefault="008B477C" w14:paraId="47EDFFE1" w14:textId="77777777">
            <w:pPr>
              <w:pStyle w:val="TEXTOS"/>
              <w:jc w:val="left"/>
              <w:rPr>
                <w:rFonts w:ascii="Arial" w:hAnsi="Arial"/>
                <w:color w:val="323232"/>
                <w:szCs w:val="20"/>
                <w:lang w:val="es-ES" w:eastAsia="es-ES"/>
              </w:rPr>
            </w:pPr>
            <w:r w:rsidRPr="00522EBB">
              <w:rPr>
                <w:rFonts w:ascii="Arial" w:hAnsi="Arial"/>
                <w:color w:val="323232"/>
                <w:szCs w:val="20"/>
                <w:lang w:val="es-ES" w:eastAsia="es-ES"/>
              </w:rPr>
              <w:t>Conozca el procedimiento o plan de emergencia de su empresa.</w:t>
            </w:r>
          </w:p>
          <w:p w:rsidRPr="00522EBB" w:rsidR="008B477C" w:rsidP="00E86AFB" w:rsidRDefault="008B477C" w14:paraId="107E3661" w14:textId="77777777">
            <w:pPr>
              <w:pStyle w:val="TEXTOS"/>
              <w:jc w:val="left"/>
              <w:rPr>
                <w:rFonts w:ascii="Arial" w:hAnsi="Arial"/>
                <w:color w:val="323232"/>
                <w:szCs w:val="20"/>
                <w:lang w:val="es-ES" w:eastAsia="es-ES"/>
              </w:rPr>
            </w:pPr>
          </w:p>
          <w:p w:rsidR="008B477C" w:rsidP="00E86AFB" w:rsidRDefault="008B477C" w14:paraId="36EB239A" w14:textId="77777777">
            <w:pPr>
              <w:pStyle w:val="TEXTOS"/>
              <w:jc w:val="left"/>
              <w:rPr>
                <w:rFonts w:ascii="Arial" w:hAnsi="Arial"/>
                <w:color w:val="323232"/>
                <w:szCs w:val="20"/>
                <w:lang w:val="es-ES" w:eastAsia="es-ES"/>
              </w:rPr>
            </w:pPr>
            <w:r w:rsidRPr="00522EBB">
              <w:rPr>
                <w:rFonts w:ascii="Arial" w:hAnsi="Arial"/>
                <w:color w:val="323232"/>
                <w:szCs w:val="20"/>
                <w:lang w:val="es-ES" w:eastAsia="es-ES"/>
              </w:rPr>
              <w:t>No mantenga alimentos en su lugar de trabajo.</w:t>
            </w:r>
          </w:p>
          <w:p w:rsidRPr="00522EBB" w:rsidR="00845902" w:rsidP="00E86AFB" w:rsidRDefault="00845902" w14:paraId="54F8E055" w14:textId="7E41A1DA">
            <w:pPr>
              <w:pStyle w:val="TEXTOS"/>
              <w:jc w:val="left"/>
              <w:rPr>
                <w:rFonts w:ascii="Arial" w:hAnsi="Arial"/>
                <w:color w:val="323232"/>
                <w:szCs w:val="20"/>
                <w:lang w:val="es-ES" w:eastAsia="es-ES"/>
              </w:rPr>
            </w:pPr>
          </w:p>
        </w:tc>
      </w:tr>
      <w:tr w:rsidRPr="00522EBB" w:rsidR="00522EBB" w:rsidTr="00845902" w14:paraId="0DCF0E3C" w14:textId="77777777">
        <w:trPr>
          <w:trHeight w:val="3089"/>
        </w:trPr>
        <w:tc>
          <w:tcPr>
            <w:tcW w:w="3119" w:type="dxa"/>
            <w:shd w:val="clear" w:color="auto" w:fill="auto"/>
            <w:vAlign w:val="center"/>
          </w:tcPr>
          <w:p w:rsidRPr="00522EBB" w:rsidR="008B477C" w:rsidP="00E86AFB" w:rsidRDefault="008B477C" w14:paraId="56DB675B" w14:textId="77777777">
            <w:pPr>
              <w:pStyle w:val="TEXTOS"/>
              <w:jc w:val="left"/>
              <w:rPr>
                <w:rFonts w:ascii="Arial" w:hAnsi="Arial"/>
                <w:color w:val="323232"/>
                <w:szCs w:val="20"/>
                <w:lang w:val="es-ES" w:eastAsia="es-ES"/>
              </w:rPr>
            </w:pPr>
            <w:r w:rsidRPr="00522EBB">
              <w:rPr>
                <w:rFonts w:ascii="Arial" w:hAnsi="Arial"/>
                <w:color w:val="323232"/>
                <w:szCs w:val="20"/>
                <w:lang w:val="es-ES" w:eastAsia="es-ES"/>
              </w:rPr>
              <w:t>Exposición a productos químicos (sustancia en estado gaseoso o vapores)</w:t>
            </w:r>
          </w:p>
        </w:tc>
        <w:tc>
          <w:tcPr>
            <w:tcW w:w="2835" w:type="dxa"/>
            <w:shd w:val="clear" w:color="auto" w:fill="auto"/>
            <w:vAlign w:val="center"/>
          </w:tcPr>
          <w:p w:rsidRPr="00522EBB" w:rsidR="008B477C" w:rsidP="00E86AFB" w:rsidRDefault="008B477C" w14:paraId="3A18F862" w14:textId="77777777">
            <w:pPr>
              <w:pStyle w:val="TEXTOS"/>
              <w:jc w:val="left"/>
              <w:rPr>
                <w:rFonts w:ascii="Arial" w:hAnsi="Arial"/>
                <w:color w:val="323232"/>
                <w:szCs w:val="20"/>
                <w:lang w:val="es-ES" w:eastAsia="es-ES"/>
              </w:rPr>
            </w:pPr>
            <w:r w:rsidRPr="00522EBB">
              <w:rPr>
                <w:rFonts w:ascii="Arial" w:hAnsi="Arial"/>
                <w:color w:val="323232"/>
                <w:szCs w:val="20"/>
                <w:lang w:val="es-ES" w:eastAsia="es-ES"/>
              </w:rPr>
              <w:t>Enfermedades profesionales, lesiones a los riñones y a los pulmones, esterilidad, cáncer, quemaduras, alergias.</w:t>
            </w:r>
          </w:p>
        </w:tc>
        <w:tc>
          <w:tcPr>
            <w:tcW w:w="4678" w:type="dxa"/>
            <w:shd w:val="clear" w:color="auto" w:fill="auto"/>
          </w:tcPr>
          <w:p w:rsidRPr="00522EBB" w:rsidR="008B477C" w:rsidP="00E86AFB" w:rsidRDefault="008B477C" w14:paraId="6AFD97C6" w14:textId="77777777">
            <w:pPr>
              <w:pStyle w:val="TEXTOS"/>
              <w:jc w:val="left"/>
              <w:rPr>
                <w:rFonts w:ascii="Arial" w:hAnsi="Arial"/>
                <w:color w:val="323232"/>
                <w:szCs w:val="20"/>
                <w:lang w:val="es-ES" w:eastAsia="es-ES"/>
              </w:rPr>
            </w:pPr>
            <w:r w:rsidRPr="00522EBB">
              <w:rPr>
                <w:rFonts w:ascii="Arial" w:hAnsi="Arial"/>
                <w:color w:val="323232"/>
                <w:szCs w:val="20"/>
                <w:lang w:val="es-ES" w:eastAsia="es-ES"/>
              </w:rPr>
              <w:t>Contar con sistemas de extracción y ventilación si la concentración del producto en el ambiente de trabajo supera los límites permisibles según el tipo de producto.</w:t>
            </w:r>
          </w:p>
          <w:p w:rsidRPr="00522EBB" w:rsidR="008B477C" w:rsidP="00E86AFB" w:rsidRDefault="008B477C" w14:paraId="1DB46E68" w14:textId="77777777">
            <w:pPr>
              <w:pStyle w:val="TEXTOS"/>
              <w:jc w:val="left"/>
              <w:rPr>
                <w:rFonts w:ascii="Arial" w:hAnsi="Arial"/>
                <w:color w:val="323232"/>
                <w:szCs w:val="20"/>
                <w:lang w:val="es-ES" w:eastAsia="es-ES"/>
              </w:rPr>
            </w:pPr>
          </w:p>
          <w:p w:rsidRPr="00522EBB" w:rsidR="008B477C" w:rsidP="00E86AFB" w:rsidRDefault="008B477C" w14:paraId="2DFC5FC7" w14:textId="77777777">
            <w:pPr>
              <w:pStyle w:val="TEXTOS"/>
              <w:jc w:val="left"/>
              <w:rPr>
                <w:rFonts w:ascii="Arial" w:hAnsi="Arial"/>
                <w:color w:val="323232"/>
                <w:szCs w:val="20"/>
                <w:lang w:val="es-ES" w:eastAsia="es-ES"/>
              </w:rPr>
            </w:pPr>
            <w:r w:rsidRPr="00522EBB">
              <w:rPr>
                <w:rFonts w:ascii="Arial" w:hAnsi="Arial"/>
                <w:color w:val="323232"/>
                <w:szCs w:val="20"/>
                <w:lang w:val="es-ES" w:eastAsia="es-ES"/>
              </w:rPr>
              <w:t>Antes de manipular conozca la Hoja de Datos de Seguridad del producto y las medidas que se deben tomar frente a la exposición frecuente al producto.</w:t>
            </w:r>
          </w:p>
          <w:p w:rsidRPr="00522EBB" w:rsidR="008B477C" w:rsidP="00E86AFB" w:rsidRDefault="008B477C" w14:paraId="45F32085" w14:textId="77777777">
            <w:pPr>
              <w:pStyle w:val="TEXTOS"/>
              <w:jc w:val="left"/>
              <w:rPr>
                <w:rFonts w:ascii="Arial" w:hAnsi="Arial"/>
                <w:color w:val="323232"/>
                <w:szCs w:val="20"/>
                <w:lang w:val="es-ES" w:eastAsia="es-ES"/>
              </w:rPr>
            </w:pPr>
          </w:p>
          <w:p w:rsidRPr="00522EBB" w:rsidR="008B477C" w:rsidP="00E86AFB" w:rsidRDefault="008B477C" w14:paraId="1B33763F" w14:textId="77777777">
            <w:pPr>
              <w:pStyle w:val="TEXTOS"/>
              <w:jc w:val="left"/>
              <w:rPr>
                <w:rFonts w:ascii="Arial" w:hAnsi="Arial"/>
                <w:color w:val="323232"/>
                <w:szCs w:val="20"/>
                <w:lang w:val="es-ES" w:eastAsia="es-ES"/>
              </w:rPr>
            </w:pPr>
            <w:r w:rsidRPr="00522EBB">
              <w:rPr>
                <w:rFonts w:ascii="Arial" w:hAnsi="Arial"/>
                <w:color w:val="323232"/>
                <w:szCs w:val="20"/>
                <w:lang w:val="es-ES" w:eastAsia="es-ES"/>
              </w:rPr>
              <w:t>Uso de protección respiratoria (máscara facial con filtro y protector facial si es necesario).</w:t>
            </w:r>
          </w:p>
          <w:p w:rsidRPr="00522EBB" w:rsidR="008B477C" w:rsidP="00E86AFB" w:rsidRDefault="008B477C" w14:paraId="204BFFE4" w14:textId="77777777">
            <w:pPr>
              <w:pStyle w:val="TEXTOS"/>
              <w:jc w:val="left"/>
              <w:rPr>
                <w:rFonts w:ascii="Arial" w:hAnsi="Arial"/>
                <w:color w:val="323232"/>
                <w:szCs w:val="20"/>
                <w:lang w:val="es-ES" w:eastAsia="es-ES"/>
              </w:rPr>
            </w:pPr>
          </w:p>
          <w:p w:rsidRPr="00522EBB" w:rsidR="008B477C" w:rsidP="00E86AFB" w:rsidRDefault="008B477C" w14:paraId="1EA49FBA" w14:textId="77777777">
            <w:pPr>
              <w:pStyle w:val="TEXTOS"/>
              <w:jc w:val="left"/>
              <w:rPr>
                <w:rFonts w:ascii="Arial" w:hAnsi="Arial"/>
                <w:color w:val="323232"/>
                <w:szCs w:val="20"/>
                <w:lang w:val="es-ES" w:eastAsia="es-ES"/>
              </w:rPr>
            </w:pPr>
            <w:r w:rsidRPr="00522EBB">
              <w:rPr>
                <w:rFonts w:ascii="Arial" w:hAnsi="Arial"/>
                <w:color w:val="323232"/>
                <w:szCs w:val="20"/>
                <w:lang w:val="es-ES" w:eastAsia="es-ES"/>
              </w:rPr>
              <w:t>Correcto manejo de productos según manuales de procedimientos de la empresa.</w:t>
            </w:r>
          </w:p>
          <w:p w:rsidRPr="00522EBB" w:rsidR="008B477C" w:rsidP="00E86AFB" w:rsidRDefault="008B477C" w14:paraId="2C906A81" w14:textId="77777777">
            <w:pPr>
              <w:pStyle w:val="TEXTOS"/>
              <w:jc w:val="left"/>
              <w:rPr>
                <w:rFonts w:ascii="Arial" w:hAnsi="Arial"/>
                <w:color w:val="323232"/>
                <w:szCs w:val="20"/>
                <w:lang w:val="es-ES" w:eastAsia="es-ES"/>
              </w:rPr>
            </w:pPr>
          </w:p>
          <w:p w:rsidRPr="00522EBB" w:rsidR="008B477C" w:rsidP="00E86AFB" w:rsidRDefault="008B477C" w14:paraId="3B5298BA" w14:textId="77777777">
            <w:pPr>
              <w:pStyle w:val="TEXTOS"/>
              <w:jc w:val="left"/>
              <w:rPr>
                <w:rFonts w:ascii="Arial" w:hAnsi="Arial"/>
                <w:color w:val="323232"/>
                <w:szCs w:val="20"/>
                <w:lang w:val="es-ES" w:eastAsia="es-ES"/>
              </w:rPr>
            </w:pPr>
            <w:r w:rsidRPr="00522EBB">
              <w:rPr>
                <w:rFonts w:ascii="Arial" w:hAnsi="Arial"/>
                <w:color w:val="323232"/>
                <w:szCs w:val="20"/>
                <w:lang w:val="es-ES" w:eastAsia="es-ES"/>
              </w:rPr>
              <w:t>Conozca el plan de emergencia.</w:t>
            </w:r>
          </w:p>
          <w:p w:rsidRPr="00522EBB" w:rsidR="008B477C" w:rsidP="00E86AFB" w:rsidRDefault="008B477C" w14:paraId="6AB9E472" w14:textId="77777777">
            <w:pPr>
              <w:pStyle w:val="TEXTOS"/>
              <w:jc w:val="left"/>
              <w:rPr>
                <w:rFonts w:ascii="Arial" w:hAnsi="Arial"/>
                <w:color w:val="323232"/>
                <w:szCs w:val="20"/>
                <w:lang w:val="es-ES" w:eastAsia="es-ES"/>
              </w:rPr>
            </w:pPr>
          </w:p>
          <w:p w:rsidR="008B477C" w:rsidP="00E86AFB" w:rsidRDefault="008B477C" w14:paraId="44013B02" w14:textId="77777777">
            <w:pPr>
              <w:pStyle w:val="TEXTOS"/>
              <w:jc w:val="left"/>
              <w:rPr>
                <w:rFonts w:ascii="Arial" w:hAnsi="Arial"/>
                <w:color w:val="323232"/>
                <w:szCs w:val="20"/>
                <w:lang w:val="es-ES" w:eastAsia="es-ES"/>
              </w:rPr>
            </w:pPr>
            <w:r w:rsidRPr="00522EBB">
              <w:rPr>
                <w:rFonts w:ascii="Arial" w:hAnsi="Arial"/>
                <w:color w:val="323232"/>
                <w:szCs w:val="20"/>
                <w:lang w:val="es-ES" w:eastAsia="es-ES"/>
              </w:rPr>
              <w:t>No mantenga alimentos en su lugar de trabajo.</w:t>
            </w:r>
          </w:p>
          <w:p w:rsidRPr="00522EBB" w:rsidR="00845902" w:rsidP="00E86AFB" w:rsidRDefault="00845902" w14:paraId="787DD130" w14:textId="01480C01">
            <w:pPr>
              <w:pStyle w:val="TEXTOS"/>
              <w:jc w:val="left"/>
              <w:rPr>
                <w:rFonts w:ascii="Arial" w:hAnsi="Arial"/>
                <w:color w:val="323232"/>
                <w:szCs w:val="20"/>
                <w:lang w:val="es-ES" w:eastAsia="es-ES"/>
              </w:rPr>
            </w:pPr>
          </w:p>
        </w:tc>
      </w:tr>
    </w:tbl>
    <w:p w:rsidRPr="00C67D61" w:rsidR="008B477C" w:rsidP="00522EBB" w:rsidRDefault="008B477C" w14:paraId="5B61C792" w14:textId="77777777"/>
    <w:p w:rsidRPr="00C67D61" w:rsidR="008B477C" w:rsidP="00522EBB" w:rsidRDefault="008B477C" w14:paraId="51321995" w14:textId="77777777"/>
    <w:p w:rsidR="00522EBB" w:rsidRDefault="00522EBB" w14:paraId="0A0C5867" w14:textId="3665319C">
      <w:pPr>
        <w:spacing w:after="0" w:line="240" w:lineRule="auto"/>
        <w:jc w:val="left"/>
      </w:pPr>
      <w:r>
        <w:br w:type="page"/>
      </w:r>
    </w:p>
    <w:p w:rsidRPr="00C67D61" w:rsidR="008B477C" w:rsidP="008B477C" w:rsidRDefault="008B477C" w14:paraId="16A810C8" w14:textId="77777777">
      <w:pPr>
        <w:pStyle w:val="Ttulo3"/>
      </w:pPr>
      <w:bookmarkStart w:name="_Toc169678918" w:id="184"/>
      <w:r>
        <w:t>R</w:t>
      </w:r>
      <w:r w:rsidRPr="00C67D61">
        <w:t xml:space="preserve">iesgos por agentes </w:t>
      </w:r>
      <w:r>
        <w:t>biológicos</w:t>
      </w:r>
      <w:bookmarkEnd w:id="184"/>
    </w:p>
    <w:tbl>
      <w:tblPr>
        <w:tblW w:w="10632" w:type="dxa"/>
        <w:tblInd w:w="-10" w:type="dxa"/>
        <w:tblBorders>
          <w:top w:val="single" w:color="205B64" w:sz="12" w:space="0"/>
          <w:left w:val="single" w:color="205B64" w:sz="12" w:space="0"/>
          <w:bottom w:val="single" w:color="205B64" w:sz="12" w:space="0"/>
          <w:right w:val="single" w:color="205B64" w:sz="12" w:space="0"/>
          <w:insideH w:val="single" w:color="205B64" w:sz="12" w:space="0"/>
          <w:insideV w:val="single" w:color="205B64" w:sz="12" w:space="0"/>
        </w:tblBorders>
        <w:shd w:val="clear" w:color="auto" w:fill="FFFFFF" w:themeFill="background1"/>
        <w:tblCellMar>
          <w:left w:w="70" w:type="dxa"/>
          <w:right w:w="70" w:type="dxa"/>
        </w:tblCellMar>
        <w:tblLook w:val="0000" w:firstRow="0" w:lastRow="0" w:firstColumn="0" w:lastColumn="0" w:noHBand="0" w:noVBand="0"/>
      </w:tblPr>
      <w:tblGrid>
        <w:gridCol w:w="3119"/>
        <w:gridCol w:w="2835"/>
        <w:gridCol w:w="4678"/>
      </w:tblGrid>
      <w:tr w:rsidRPr="00522EBB" w:rsidR="00845902" w:rsidTr="00E86AFB" w14:paraId="5B56D628" w14:textId="77777777">
        <w:trPr>
          <w:trHeight w:val="397"/>
          <w:tblHeader/>
        </w:trPr>
        <w:tc>
          <w:tcPr>
            <w:tcW w:w="3119" w:type="dxa"/>
            <w:shd w:val="clear" w:color="auto" w:fill="13C045" w:themeFill="accent1"/>
            <w:vAlign w:val="center"/>
          </w:tcPr>
          <w:p w:rsidRPr="00522EBB" w:rsidR="00845902" w:rsidP="00E86AFB" w:rsidRDefault="00845902" w14:paraId="015A16C9" w14:textId="77777777">
            <w:pPr>
              <w:pStyle w:val="TEXTOS"/>
              <w:jc w:val="left"/>
              <w:rPr>
                <w:rFonts w:ascii="Arial" w:hAnsi="Arial"/>
                <w:b/>
                <w:color w:val="323232"/>
                <w:sz w:val="24"/>
                <w:szCs w:val="20"/>
                <w:lang w:val="es-ES" w:eastAsia="es-ES"/>
              </w:rPr>
            </w:pPr>
            <w:r w:rsidRPr="008B477C">
              <w:rPr>
                <w:rFonts w:ascii="Arial" w:hAnsi="Arial"/>
                <w:b/>
                <w:color w:val="FFFFFF" w:themeColor="background1"/>
                <w:szCs w:val="20"/>
                <w:lang w:val="es-ES" w:eastAsia="es-ES"/>
              </w:rPr>
              <w:t>TIPO DE ACCIDENTE</w:t>
            </w:r>
          </w:p>
        </w:tc>
        <w:tc>
          <w:tcPr>
            <w:tcW w:w="2835" w:type="dxa"/>
            <w:shd w:val="clear" w:color="auto" w:fill="13C045" w:themeFill="accent1"/>
            <w:vAlign w:val="center"/>
          </w:tcPr>
          <w:p w:rsidRPr="00522EBB" w:rsidR="00845902" w:rsidP="00E86AFB" w:rsidRDefault="00845902" w14:paraId="7828D80F" w14:textId="77777777">
            <w:pPr>
              <w:pStyle w:val="TEXTOS"/>
              <w:jc w:val="left"/>
              <w:rPr>
                <w:rFonts w:ascii="Arial" w:hAnsi="Arial"/>
                <w:b/>
                <w:color w:val="323232"/>
                <w:sz w:val="24"/>
                <w:szCs w:val="20"/>
                <w:lang w:val="es-ES" w:eastAsia="es-ES"/>
              </w:rPr>
            </w:pPr>
            <w:r w:rsidRPr="008B477C">
              <w:rPr>
                <w:rFonts w:ascii="Arial" w:hAnsi="Arial"/>
                <w:b/>
                <w:color w:val="FFFFFF" w:themeColor="background1"/>
                <w:szCs w:val="20"/>
                <w:lang w:val="es-ES" w:eastAsia="es-ES"/>
              </w:rPr>
              <w:t>CONSECUENCIAS</w:t>
            </w:r>
          </w:p>
        </w:tc>
        <w:tc>
          <w:tcPr>
            <w:tcW w:w="4678" w:type="dxa"/>
            <w:shd w:val="clear" w:color="auto" w:fill="13C045" w:themeFill="accent1"/>
            <w:vAlign w:val="center"/>
          </w:tcPr>
          <w:p w:rsidRPr="00522EBB" w:rsidR="00845902" w:rsidP="00E86AFB" w:rsidRDefault="00845902" w14:paraId="51F5BCBF" w14:textId="77777777">
            <w:pPr>
              <w:pStyle w:val="TEXTOS"/>
              <w:jc w:val="left"/>
              <w:rPr>
                <w:rFonts w:ascii="Arial" w:hAnsi="Arial"/>
                <w:b/>
                <w:color w:val="323232"/>
                <w:sz w:val="24"/>
                <w:szCs w:val="20"/>
                <w:lang w:val="es-ES" w:eastAsia="es-ES"/>
              </w:rPr>
            </w:pPr>
            <w:r w:rsidRPr="008B477C">
              <w:rPr>
                <w:rFonts w:ascii="Arial" w:hAnsi="Arial"/>
                <w:b/>
                <w:color w:val="FFFFFF" w:themeColor="background1"/>
                <w:szCs w:val="20"/>
                <w:lang w:val="es-ES" w:eastAsia="es-ES"/>
              </w:rPr>
              <w:t>MEDIDAS PREVENTIVAS</w:t>
            </w:r>
          </w:p>
        </w:tc>
      </w:tr>
      <w:tr w:rsidRPr="00522EBB" w:rsidR="00845902" w:rsidTr="00845902" w14:paraId="1DB70F84" w14:textId="77777777">
        <w:trPr>
          <w:trHeight w:val="20"/>
        </w:trPr>
        <w:tc>
          <w:tcPr>
            <w:tcW w:w="3119" w:type="dxa"/>
            <w:shd w:val="clear" w:color="auto" w:fill="auto"/>
            <w:vAlign w:val="center"/>
          </w:tcPr>
          <w:p w:rsidRPr="00522EBB" w:rsidR="00845902" w:rsidP="00845902" w:rsidRDefault="00845902" w14:paraId="2D62B684" w14:textId="688D8F29">
            <w:pPr>
              <w:pStyle w:val="TEXTOS"/>
              <w:jc w:val="left"/>
              <w:rPr>
                <w:rFonts w:ascii="Arial" w:hAnsi="Arial"/>
                <w:color w:val="323232"/>
                <w:szCs w:val="20"/>
                <w:lang w:val="es-ES" w:eastAsia="es-ES"/>
              </w:rPr>
            </w:pPr>
            <w:r w:rsidRPr="00845902">
              <w:rPr>
                <w:rFonts w:ascii="Arial" w:hAnsi="Arial"/>
                <w:color w:val="323232"/>
                <w:szCs w:val="20"/>
                <w:lang w:eastAsia="es-CL"/>
              </w:rPr>
              <w:t>Contacto con superficies de trabajo de uso común (manillas, pasamanos, fotocopiadoras, impresoras, etc.)</w:t>
            </w:r>
          </w:p>
        </w:tc>
        <w:tc>
          <w:tcPr>
            <w:tcW w:w="2835" w:type="dxa"/>
            <w:shd w:val="clear" w:color="auto" w:fill="auto"/>
            <w:vAlign w:val="center"/>
          </w:tcPr>
          <w:p w:rsidRPr="00845902" w:rsidR="00845902" w:rsidP="00845902" w:rsidRDefault="00845902" w14:paraId="3F00B4B4" w14:textId="456F3614">
            <w:pPr>
              <w:pStyle w:val="TEXTOS"/>
              <w:jc w:val="left"/>
              <w:rPr>
                <w:rFonts w:ascii="Arial" w:hAnsi="Arial"/>
                <w:color w:val="323232"/>
                <w:szCs w:val="20"/>
                <w:lang w:val="es-ES" w:eastAsia="es-ES"/>
              </w:rPr>
            </w:pPr>
            <w:r>
              <w:rPr>
                <w:rFonts w:ascii="Arial" w:hAnsi="Arial"/>
                <w:color w:val="323232"/>
                <w:szCs w:val="20"/>
                <w:lang w:eastAsia="es-CL"/>
              </w:rPr>
              <w:t>Enfermedad respiratoria</w:t>
            </w:r>
          </w:p>
        </w:tc>
        <w:tc>
          <w:tcPr>
            <w:tcW w:w="4678" w:type="dxa"/>
            <w:shd w:val="clear" w:color="auto" w:fill="auto"/>
          </w:tcPr>
          <w:p w:rsidRPr="00845902" w:rsidR="00845902" w:rsidP="00845902" w:rsidRDefault="00845902" w14:paraId="63EA3CAF" w14:textId="77777777">
            <w:pPr>
              <w:spacing w:after="0" w:line="264" w:lineRule="auto"/>
              <w:rPr>
                <w:rFonts w:cs="Arial"/>
                <w:sz w:val="20"/>
                <w:szCs w:val="20"/>
                <w:lang w:eastAsia="es-CL"/>
              </w:rPr>
            </w:pPr>
            <w:r w:rsidRPr="00845902">
              <w:rPr>
                <w:rFonts w:cs="Arial"/>
                <w:sz w:val="20"/>
                <w:szCs w:val="20"/>
                <w:lang w:eastAsia="es-CL"/>
              </w:rPr>
              <w:t xml:space="preserve">Posterior al contacto con superficies de trabajo de uso común, se debe realizar la higiene de manos, considerando los siguientes pasos (ver infografía adjunta): </w:t>
            </w:r>
          </w:p>
          <w:p w:rsidRPr="00845902" w:rsidR="00845902" w:rsidP="00845902" w:rsidRDefault="00845902" w14:paraId="2C26EB2E" w14:textId="77777777">
            <w:pPr>
              <w:pStyle w:val="Prrafodelista"/>
              <w:numPr>
                <w:ilvl w:val="0"/>
                <w:numId w:val="18"/>
              </w:numPr>
              <w:tabs>
                <w:tab w:val="left" w:pos="284"/>
                <w:tab w:val="left" w:pos="318"/>
              </w:tabs>
              <w:spacing w:before="0" w:line="264" w:lineRule="auto"/>
              <w:ind w:left="284" w:hanging="284"/>
              <w:rPr>
                <w:sz w:val="20"/>
                <w:szCs w:val="20"/>
                <w:lang w:val="es"/>
              </w:rPr>
            </w:pPr>
            <w:r w:rsidRPr="00845902">
              <w:rPr>
                <w:sz w:val="20"/>
                <w:szCs w:val="20"/>
                <w:lang w:val="es"/>
              </w:rPr>
              <w:t>Mójese las manos con agua</w:t>
            </w:r>
          </w:p>
          <w:p w:rsidRPr="00845902" w:rsidR="00845902" w:rsidP="00845902" w:rsidRDefault="00845902" w14:paraId="6C1902E0" w14:textId="77777777">
            <w:pPr>
              <w:pStyle w:val="Prrafodelista"/>
              <w:numPr>
                <w:ilvl w:val="0"/>
                <w:numId w:val="18"/>
              </w:numPr>
              <w:tabs>
                <w:tab w:val="left" w:pos="284"/>
                <w:tab w:val="left" w:pos="318"/>
              </w:tabs>
              <w:spacing w:before="0" w:line="264" w:lineRule="auto"/>
              <w:ind w:left="284" w:hanging="284"/>
              <w:rPr>
                <w:sz w:val="20"/>
                <w:szCs w:val="20"/>
                <w:lang w:val="es"/>
              </w:rPr>
            </w:pPr>
            <w:r w:rsidRPr="00845902">
              <w:rPr>
                <w:sz w:val="20"/>
                <w:szCs w:val="20"/>
                <w:lang w:val="es"/>
              </w:rPr>
              <w:t>Deposite en la palma de la mano una cantidad de jabón suficiente para cubrir todas las superficies de las manos</w:t>
            </w:r>
          </w:p>
          <w:p w:rsidRPr="00845902" w:rsidR="00845902" w:rsidP="00845902" w:rsidRDefault="00845902" w14:paraId="169029F0" w14:textId="77777777">
            <w:pPr>
              <w:pStyle w:val="Prrafodelista"/>
              <w:numPr>
                <w:ilvl w:val="0"/>
                <w:numId w:val="18"/>
              </w:numPr>
              <w:tabs>
                <w:tab w:val="left" w:pos="284"/>
                <w:tab w:val="left" w:pos="318"/>
              </w:tabs>
              <w:spacing w:before="0" w:line="264" w:lineRule="auto"/>
              <w:ind w:left="284" w:hanging="284"/>
              <w:rPr>
                <w:sz w:val="20"/>
                <w:szCs w:val="20"/>
                <w:lang w:val="es"/>
              </w:rPr>
            </w:pPr>
            <w:r w:rsidRPr="00845902">
              <w:rPr>
                <w:sz w:val="20"/>
                <w:szCs w:val="20"/>
                <w:lang w:val="es"/>
              </w:rPr>
              <w:t>Frote las palmas de las manos entre sí</w:t>
            </w:r>
          </w:p>
          <w:p w:rsidRPr="00845902" w:rsidR="00845902" w:rsidP="00845902" w:rsidRDefault="00845902" w14:paraId="33A598A8" w14:textId="77777777">
            <w:pPr>
              <w:pStyle w:val="Prrafodelista"/>
              <w:numPr>
                <w:ilvl w:val="0"/>
                <w:numId w:val="18"/>
              </w:numPr>
              <w:tabs>
                <w:tab w:val="left" w:pos="284"/>
                <w:tab w:val="left" w:pos="318"/>
              </w:tabs>
              <w:spacing w:before="0" w:line="264" w:lineRule="auto"/>
              <w:ind w:left="284" w:hanging="284"/>
              <w:rPr>
                <w:sz w:val="20"/>
                <w:szCs w:val="20"/>
                <w:lang w:val="es"/>
              </w:rPr>
            </w:pPr>
            <w:r w:rsidRPr="00845902">
              <w:rPr>
                <w:sz w:val="20"/>
                <w:szCs w:val="20"/>
                <w:lang w:val="es"/>
              </w:rPr>
              <w:t xml:space="preserve">Frote la palma de la mano derecha contra el dorso de la mano izquierda entrelazando los dedos y viceversa </w:t>
            </w:r>
          </w:p>
          <w:p w:rsidRPr="00845902" w:rsidR="00845902" w:rsidP="00845902" w:rsidRDefault="00845902" w14:paraId="72DE2EE8" w14:textId="77777777">
            <w:pPr>
              <w:pStyle w:val="Prrafodelista"/>
              <w:numPr>
                <w:ilvl w:val="0"/>
                <w:numId w:val="18"/>
              </w:numPr>
              <w:tabs>
                <w:tab w:val="left" w:pos="284"/>
                <w:tab w:val="left" w:pos="318"/>
              </w:tabs>
              <w:spacing w:before="0" w:line="264" w:lineRule="auto"/>
              <w:ind w:left="284" w:hanging="284"/>
              <w:rPr>
                <w:sz w:val="20"/>
                <w:szCs w:val="20"/>
                <w:lang w:val="es"/>
              </w:rPr>
            </w:pPr>
            <w:r w:rsidRPr="00845902">
              <w:rPr>
                <w:sz w:val="20"/>
                <w:szCs w:val="20"/>
                <w:lang w:val="es"/>
              </w:rPr>
              <w:t>Frote las palmas de las manos entre sí, con los dedos entrelazados.</w:t>
            </w:r>
          </w:p>
          <w:p w:rsidRPr="00845902" w:rsidR="00845902" w:rsidP="00845902" w:rsidRDefault="00845902" w14:paraId="50BA7E3B" w14:textId="77777777">
            <w:pPr>
              <w:pStyle w:val="Prrafodelista"/>
              <w:numPr>
                <w:ilvl w:val="0"/>
                <w:numId w:val="18"/>
              </w:numPr>
              <w:tabs>
                <w:tab w:val="left" w:pos="284"/>
                <w:tab w:val="left" w:pos="318"/>
              </w:tabs>
              <w:spacing w:before="0" w:line="264" w:lineRule="auto"/>
              <w:ind w:left="284" w:hanging="284"/>
              <w:rPr>
                <w:sz w:val="20"/>
                <w:szCs w:val="20"/>
                <w:lang w:val="es"/>
              </w:rPr>
            </w:pPr>
            <w:r w:rsidRPr="00845902">
              <w:rPr>
                <w:sz w:val="20"/>
                <w:szCs w:val="20"/>
                <w:lang w:val="es"/>
              </w:rPr>
              <w:t>Frote el dorso de los dedos de una mano con la palma de la mano opuesta, agarrándose los dedos</w:t>
            </w:r>
          </w:p>
          <w:p w:rsidRPr="00845902" w:rsidR="00845902" w:rsidP="00845902" w:rsidRDefault="00845902" w14:paraId="1D897254" w14:textId="77777777">
            <w:pPr>
              <w:pStyle w:val="Prrafodelista"/>
              <w:numPr>
                <w:ilvl w:val="0"/>
                <w:numId w:val="18"/>
              </w:numPr>
              <w:tabs>
                <w:tab w:val="left" w:pos="284"/>
                <w:tab w:val="left" w:pos="318"/>
              </w:tabs>
              <w:spacing w:before="0" w:line="264" w:lineRule="auto"/>
              <w:ind w:left="284" w:hanging="284"/>
              <w:rPr>
                <w:sz w:val="20"/>
                <w:szCs w:val="20"/>
                <w:lang w:val="es"/>
              </w:rPr>
            </w:pPr>
            <w:r w:rsidRPr="00845902">
              <w:rPr>
                <w:sz w:val="20"/>
                <w:szCs w:val="20"/>
                <w:lang w:val="es"/>
              </w:rPr>
              <w:t xml:space="preserve">Frote con un movimiento de rotación el pulgar izquierdo, atrapándolo con la palma de la mano derecha y viceversa </w:t>
            </w:r>
          </w:p>
          <w:p w:rsidRPr="00845902" w:rsidR="00845902" w:rsidP="00845902" w:rsidRDefault="00845902" w14:paraId="3CF3D2A3" w14:textId="77777777">
            <w:pPr>
              <w:pStyle w:val="Prrafodelista"/>
              <w:numPr>
                <w:ilvl w:val="0"/>
                <w:numId w:val="18"/>
              </w:numPr>
              <w:tabs>
                <w:tab w:val="left" w:pos="284"/>
                <w:tab w:val="left" w:pos="318"/>
              </w:tabs>
              <w:spacing w:before="0" w:line="264" w:lineRule="auto"/>
              <w:ind w:left="284" w:hanging="284"/>
              <w:rPr>
                <w:sz w:val="20"/>
                <w:szCs w:val="20"/>
                <w:lang w:val="es"/>
              </w:rPr>
            </w:pPr>
            <w:r w:rsidRPr="00845902">
              <w:rPr>
                <w:sz w:val="20"/>
                <w:szCs w:val="20"/>
                <w:lang w:val="es"/>
              </w:rPr>
              <w:t>Frote la punta de los dedos de la mano derecha contra la palma de la mano izquierda, haciendo un movimiento de rotación y viceversa</w:t>
            </w:r>
          </w:p>
          <w:p w:rsidRPr="00845902" w:rsidR="00845902" w:rsidP="00845902" w:rsidRDefault="00845902" w14:paraId="70E4940C" w14:textId="77777777">
            <w:pPr>
              <w:pStyle w:val="Prrafodelista"/>
              <w:numPr>
                <w:ilvl w:val="0"/>
                <w:numId w:val="18"/>
              </w:numPr>
              <w:tabs>
                <w:tab w:val="left" w:pos="284"/>
                <w:tab w:val="left" w:pos="318"/>
              </w:tabs>
              <w:spacing w:before="0" w:line="264" w:lineRule="auto"/>
              <w:ind w:left="284" w:hanging="284"/>
              <w:rPr>
                <w:sz w:val="20"/>
                <w:szCs w:val="20"/>
                <w:lang w:val="es"/>
              </w:rPr>
            </w:pPr>
            <w:r w:rsidRPr="00845902">
              <w:rPr>
                <w:sz w:val="20"/>
                <w:szCs w:val="20"/>
                <w:lang w:val="es"/>
              </w:rPr>
              <w:t>Enjuáguese las manos con agua</w:t>
            </w:r>
          </w:p>
          <w:p w:rsidRPr="00845902" w:rsidR="00845902" w:rsidP="00845902" w:rsidRDefault="00845902" w14:paraId="0C109297" w14:textId="77777777">
            <w:pPr>
              <w:pStyle w:val="Prrafodelista"/>
              <w:numPr>
                <w:ilvl w:val="0"/>
                <w:numId w:val="18"/>
              </w:numPr>
              <w:tabs>
                <w:tab w:val="left" w:pos="284"/>
                <w:tab w:val="left" w:pos="318"/>
              </w:tabs>
              <w:spacing w:before="0" w:line="264" w:lineRule="auto"/>
              <w:ind w:left="284" w:hanging="284"/>
              <w:rPr>
                <w:sz w:val="20"/>
                <w:szCs w:val="20"/>
                <w:lang w:val="es"/>
              </w:rPr>
            </w:pPr>
            <w:r w:rsidRPr="00845902">
              <w:rPr>
                <w:sz w:val="20"/>
                <w:szCs w:val="20"/>
                <w:lang w:val="es"/>
              </w:rPr>
              <w:t>Séquese con una toalla desechable</w:t>
            </w:r>
          </w:p>
          <w:p w:rsidR="00845902" w:rsidP="00845902" w:rsidRDefault="00845902" w14:paraId="72D452A4" w14:textId="08B15AE1">
            <w:pPr>
              <w:pStyle w:val="Prrafodelista"/>
              <w:numPr>
                <w:ilvl w:val="0"/>
                <w:numId w:val="18"/>
              </w:numPr>
              <w:tabs>
                <w:tab w:val="left" w:pos="284"/>
                <w:tab w:val="left" w:pos="318"/>
              </w:tabs>
              <w:spacing w:before="0" w:line="264" w:lineRule="auto"/>
              <w:ind w:left="284" w:hanging="284"/>
              <w:rPr>
                <w:sz w:val="20"/>
                <w:szCs w:val="20"/>
                <w:lang w:val="es"/>
              </w:rPr>
            </w:pPr>
            <w:r w:rsidRPr="00845902">
              <w:rPr>
                <w:sz w:val="20"/>
                <w:szCs w:val="20"/>
                <w:lang w:val="es"/>
              </w:rPr>
              <w:t>Utilice la toalla para cerrar la llave</w:t>
            </w:r>
          </w:p>
          <w:p w:rsidRPr="00845902" w:rsidR="00EF0D2C" w:rsidP="00EF0D2C" w:rsidRDefault="00EF0D2C" w14:paraId="16F83066" w14:textId="77777777">
            <w:pPr>
              <w:pStyle w:val="Prrafodelista"/>
              <w:numPr>
                <w:ilvl w:val="0"/>
                <w:numId w:val="0"/>
              </w:numPr>
              <w:tabs>
                <w:tab w:val="left" w:pos="284"/>
                <w:tab w:val="left" w:pos="318"/>
              </w:tabs>
              <w:spacing w:before="0" w:line="264" w:lineRule="auto"/>
              <w:ind w:left="284"/>
              <w:rPr>
                <w:sz w:val="20"/>
                <w:szCs w:val="20"/>
                <w:lang w:val="es"/>
              </w:rPr>
            </w:pPr>
          </w:p>
          <w:p w:rsidRPr="00845902" w:rsidR="00845902" w:rsidP="00845902" w:rsidRDefault="00845902" w14:paraId="0F43A6D8" w14:textId="6889C758">
            <w:pPr>
              <w:spacing w:after="0" w:line="264" w:lineRule="auto"/>
              <w:rPr>
                <w:rFonts w:cs="Arial"/>
                <w:sz w:val="20"/>
                <w:szCs w:val="20"/>
                <w:lang w:eastAsia="es-CL"/>
              </w:rPr>
            </w:pPr>
            <w:r w:rsidRPr="00845902">
              <w:rPr>
                <w:rFonts w:cs="Arial"/>
                <w:sz w:val="20"/>
                <w:szCs w:val="20"/>
                <w:lang w:eastAsia="es-CL"/>
              </w:rPr>
              <w:t>Además, lávese la</w:t>
            </w:r>
            <w:r w:rsidR="00EF0D2C">
              <w:rPr>
                <w:rFonts w:cs="Arial"/>
                <w:sz w:val="20"/>
                <w:szCs w:val="20"/>
                <w:lang w:eastAsia="es-CL"/>
              </w:rPr>
              <w:t>s</w:t>
            </w:r>
            <w:r w:rsidRPr="00845902">
              <w:rPr>
                <w:rFonts w:cs="Arial"/>
                <w:sz w:val="20"/>
                <w:szCs w:val="20"/>
                <w:lang w:eastAsia="es-CL"/>
              </w:rPr>
              <w:t xml:space="preserve"> manos cada vez:</w:t>
            </w:r>
          </w:p>
          <w:p w:rsidRPr="00845902" w:rsidR="00845902" w:rsidP="00845902" w:rsidRDefault="00845902" w14:paraId="3164596D" w14:textId="77777777">
            <w:pPr>
              <w:pStyle w:val="Prrafodelista"/>
              <w:numPr>
                <w:ilvl w:val="0"/>
                <w:numId w:val="18"/>
              </w:numPr>
              <w:tabs>
                <w:tab w:val="left" w:pos="284"/>
                <w:tab w:val="left" w:pos="318"/>
              </w:tabs>
              <w:spacing w:before="0" w:line="264" w:lineRule="auto"/>
              <w:ind w:left="284" w:hanging="284"/>
              <w:rPr>
                <w:sz w:val="20"/>
                <w:szCs w:val="20"/>
                <w:lang w:val="es"/>
              </w:rPr>
            </w:pPr>
            <w:r w:rsidRPr="00845902">
              <w:rPr>
                <w:sz w:val="20"/>
                <w:szCs w:val="20"/>
                <w:lang w:val="es"/>
              </w:rPr>
              <w:t>Ingresa al centro de trabajo o faena</w:t>
            </w:r>
          </w:p>
          <w:p w:rsidRPr="00845902" w:rsidR="00845902" w:rsidP="00845902" w:rsidRDefault="00845902" w14:paraId="71C783D6" w14:textId="77777777">
            <w:pPr>
              <w:pStyle w:val="Prrafodelista"/>
              <w:numPr>
                <w:ilvl w:val="0"/>
                <w:numId w:val="18"/>
              </w:numPr>
              <w:tabs>
                <w:tab w:val="left" w:pos="284"/>
                <w:tab w:val="left" w:pos="318"/>
              </w:tabs>
              <w:spacing w:before="0" w:line="264" w:lineRule="auto"/>
              <w:ind w:left="284" w:hanging="284"/>
              <w:rPr>
                <w:sz w:val="20"/>
                <w:szCs w:val="20"/>
                <w:lang w:val="es"/>
              </w:rPr>
            </w:pPr>
            <w:r w:rsidRPr="00845902">
              <w:rPr>
                <w:sz w:val="20"/>
                <w:szCs w:val="20"/>
                <w:lang w:val="es"/>
              </w:rPr>
              <w:t>Después de toser o sonarse la nariz</w:t>
            </w:r>
          </w:p>
          <w:p w:rsidRPr="00845902" w:rsidR="00845902" w:rsidP="00845902" w:rsidRDefault="00845902" w14:paraId="0E198F66" w14:textId="77777777">
            <w:pPr>
              <w:pStyle w:val="Prrafodelista"/>
              <w:numPr>
                <w:ilvl w:val="0"/>
                <w:numId w:val="18"/>
              </w:numPr>
              <w:tabs>
                <w:tab w:val="left" w:pos="284"/>
                <w:tab w:val="left" w:pos="318"/>
              </w:tabs>
              <w:spacing w:before="0" w:line="264" w:lineRule="auto"/>
              <w:ind w:left="284" w:hanging="284"/>
              <w:rPr>
                <w:sz w:val="20"/>
                <w:szCs w:val="20"/>
                <w:lang w:val="es"/>
              </w:rPr>
            </w:pPr>
            <w:r w:rsidRPr="00845902">
              <w:rPr>
                <w:sz w:val="20"/>
                <w:szCs w:val="20"/>
                <w:lang w:val="es"/>
              </w:rPr>
              <w:t>Antes y después de comer y al preparar los alimentos</w:t>
            </w:r>
          </w:p>
          <w:p w:rsidRPr="00845902" w:rsidR="00845902" w:rsidP="00845902" w:rsidRDefault="00845902" w14:paraId="3AB06FA0" w14:textId="77777777">
            <w:pPr>
              <w:pStyle w:val="Prrafodelista"/>
              <w:numPr>
                <w:ilvl w:val="0"/>
                <w:numId w:val="0"/>
              </w:numPr>
              <w:tabs>
                <w:tab w:val="left" w:pos="284"/>
                <w:tab w:val="left" w:pos="318"/>
              </w:tabs>
              <w:spacing w:line="264" w:lineRule="auto"/>
              <w:ind w:left="284"/>
              <w:rPr>
                <w:sz w:val="20"/>
                <w:szCs w:val="20"/>
              </w:rPr>
            </w:pPr>
          </w:p>
        </w:tc>
      </w:tr>
      <w:tr w:rsidRPr="00522EBB" w:rsidR="00DA25BF" w:rsidTr="00845902" w14:paraId="70CC3608" w14:textId="77777777">
        <w:trPr>
          <w:trHeight w:val="20"/>
        </w:trPr>
        <w:tc>
          <w:tcPr>
            <w:tcW w:w="3119" w:type="dxa"/>
            <w:shd w:val="clear" w:color="auto" w:fill="auto"/>
            <w:vAlign w:val="center"/>
          </w:tcPr>
          <w:p w:rsidRPr="00522EBB" w:rsidR="00DA25BF" w:rsidP="00DA25BF" w:rsidRDefault="00DA25BF" w14:paraId="49461FA6" w14:textId="0DE5E630">
            <w:pPr>
              <w:pStyle w:val="TEXTOS"/>
              <w:jc w:val="left"/>
              <w:rPr>
                <w:rFonts w:ascii="Arial" w:hAnsi="Arial"/>
                <w:color w:val="323232"/>
                <w:szCs w:val="20"/>
                <w:lang w:val="es-ES" w:eastAsia="es-ES"/>
              </w:rPr>
            </w:pPr>
            <w:r w:rsidRPr="00845902">
              <w:rPr>
                <w:rFonts w:ascii="Arial" w:hAnsi="Arial"/>
                <w:color w:val="323232"/>
                <w:szCs w:val="20"/>
                <w:lang w:eastAsia="es-CL"/>
              </w:rPr>
              <w:t>Interacción cercana con compañeros de trabajo, clientes, usuarios o público en general.</w:t>
            </w:r>
          </w:p>
        </w:tc>
        <w:tc>
          <w:tcPr>
            <w:tcW w:w="2835" w:type="dxa"/>
            <w:shd w:val="clear" w:color="auto" w:fill="auto"/>
            <w:vAlign w:val="center"/>
          </w:tcPr>
          <w:p w:rsidRPr="00845902" w:rsidR="00DA25BF" w:rsidP="00DA25BF" w:rsidRDefault="00DA25BF" w14:paraId="2238FD12" w14:textId="5114CAD0">
            <w:pPr>
              <w:pStyle w:val="TEXTOS"/>
              <w:jc w:val="left"/>
              <w:rPr>
                <w:rFonts w:ascii="Arial" w:hAnsi="Arial"/>
                <w:color w:val="323232"/>
                <w:szCs w:val="20"/>
                <w:lang w:val="es-ES" w:eastAsia="es-ES"/>
              </w:rPr>
            </w:pPr>
            <w:r>
              <w:rPr>
                <w:rFonts w:ascii="Arial" w:hAnsi="Arial"/>
                <w:color w:val="323232"/>
                <w:szCs w:val="20"/>
                <w:lang w:eastAsia="es-CL"/>
              </w:rPr>
              <w:t>Enfermedad respiratoria</w:t>
            </w:r>
          </w:p>
        </w:tc>
        <w:tc>
          <w:tcPr>
            <w:tcW w:w="4678" w:type="dxa"/>
            <w:shd w:val="clear" w:color="auto" w:fill="auto"/>
          </w:tcPr>
          <w:p w:rsidRPr="00845902" w:rsidR="00DA25BF" w:rsidP="00DA25BF" w:rsidRDefault="00DA25BF" w14:paraId="094C47BC" w14:textId="77777777">
            <w:pPr>
              <w:pStyle w:val="Prrafodelista"/>
              <w:numPr>
                <w:ilvl w:val="0"/>
                <w:numId w:val="18"/>
              </w:numPr>
              <w:tabs>
                <w:tab w:val="left" w:pos="284"/>
                <w:tab w:val="left" w:pos="318"/>
              </w:tabs>
              <w:spacing w:before="0" w:line="264" w:lineRule="auto"/>
              <w:ind w:left="284" w:hanging="284"/>
              <w:rPr>
                <w:sz w:val="20"/>
                <w:szCs w:val="20"/>
                <w:lang w:eastAsia="es-CL"/>
              </w:rPr>
            </w:pPr>
            <w:r w:rsidRPr="00845902">
              <w:rPr>
                <w:sz w:val="20"/>
                <w:szCs w:val="20"/>
                <w:lang w:eastAsia="es-CL"/>
              </w:rPr>
              <w:t>Saludar, evitando el contacto físico de cualquier tipo.</w:t>
            </w:r>
          </w:p>
          <w:p w:rsidRPr="00845902" w:rsidR="00DA25BF" w:rsidP="00DA25BF" w:rsidRDefault="00DA25BF" w14:paraId="4E689BDD" w14:textId="77777777">
            <w:pPr>
              <w:pStyle w:val="Prrafodelista"/>
              <w:numPr>
                <w:ilvl w:val="0"/>
                <w:numId w:val="18"/>
              </w:numPr>
              <w:tabs>
                <w:tab w:val="left" w:pos="284"/>
                <w:tab w:val="left" w:pos="318"/>
              </w:tabs>
              <w:spacing w:before="0" w:line="264" w:lineRule="auto"/>
              <w:ind w:left="284" w:hanging="284"/>
              <w:rPr>
                <w:sz w:val="20"/>
                <w:szCs w:val="20"/>
                <w:lang w:eastAsia="es-CL"/>
              </w:rPr>
            </w:pPr>
            <w:r w:rsidRPr="00845902">
              <w:rPr>
                <w:sz w:val="20"/>
                <w:szCs w:val="20"/>
                <w:lang w:val="es"/>
              </w:rPr>
              <w:t>Respetar la distancia de seguridad en todo momento, considerando mantener como mínimo un metro (1m) de radio con toda persona.</w:t>
            </w:r>
          </w:p>
          <w:p w:rsidRPr="00845902" w:rsidR="00DA25BF" w:rsidP="00DA25BF" w:rsidRDefault="00DA25BF" w14:paraId="1E303957" w14:textId="77777777">
            <w:pPr>
              <w:pStyle w:val="Prrafodelista"/>
              <w:numPr>
                <w:ilvl w:val="0"/>
                <w:numId w:val="18"/>
              </w:numPr>
              <w:tabs>
                <w:tab w:val="left" w:pos="284"/>
                <w:tab w:val="left" w:pos="318"/>
              </w:tabs>
              <w:spacing w:before="0" w:line="264" w:lineRule="auto"/>
              <w:ind w:left="284" w:hanging="284"/>
              <w:rPr>
                <w:sz w:val="20"/>
                <w:szCs w:val="20"/>
                <w:lang w:eastAsia="es-CL"/>
              </w:rPr>
            </w:pPr>
            <w:r w:rsidRPr="00845902">
              <w:rPr>
                <w:sz w:val="20"/>
                <w:szCs w:val="20"/>
                <w:lang w:val="es"/>
              </w:rPr>
              <w:t>Mantener distancia de seguridad también durante horarios de almuerzo y descanso.</w:t>
            </w:r>
          </w:p>
          <w:p w:rsidRPr="00845902" w:rsidR="00DA25BF" w:rsidP="00DA25BF" w:rsidRDefault="00DA25BF" w14:paraId="3B148018" w14:textId="77777777">
            <w:pPr>
              <w:pStyle w:val="Prrafodelista"/>
              <w:numPr>
                <w:ilvl w:val="0"/>
                <w:numId w:val="18"/>
              </w:numPr>
              <w:tabs>
                <w:tab w:val="left" w:pos="284"/>
                <w:tab w:val="left" w:pos="318"/>
              </w:tabs>
              <w:spacing w:before="0" w:line="264" w:lineRule="auto"/>
              <w:ind w:left="284" w:hanging="284"/>
              <w:rPr>
                <w:sz w:val="20"/>
                <w:szCs w:val="20"/>
                <w:lang w:eastAsia="es-CL"/>
              </w:rPr>
            </w:pPr>
            <w:r w:rsidRPr="00845902">
              <w:rPr>
                <w:sz w:val="20"/>
                <w:szCs w:val="20"/>
                <w:lang w:val="es"/>
              </w:rPr>
              <w:t>Respetar las marcas de distanciamiento que se han dispuesto en los pisos de los ingresos, baños, comedores, casinos, etc.</w:t>
            </w:r>
          </w:p>
          <w:p w:rsidRPr="00845902" w:rsidR="00DA25BF" w:rsidP="00DA25BF" w:rsidRDefault="00DA25BF" w14:paraId="1C82E91F" w14:textId="77777777">
            <w:pPr>
              <w:pStyle w:val="Prrafodelista"/>
              <w:numPr>
                <w:ilvl w:val="0"/>
                <w:numId w:val="18"/>
              </w:numPr>
              <w:tabs>
                <w:tab w:val="left" w:pos="284"/>
                <w:tab w:val="left" w:pos="318"/>
              </w:tabs>
              <w:spacing w:before="0" w:line="264" w:lineRule="auto"/>
              <w:ind w:left="284" w:hanging="284"/>
              <w:rPr>
                <w:sz w:val="20"/>
                <w:szCs w:val="20"/>
                <w:lang w:eastAsia="es-CL"/>
              </w:rPr>
            </w:pPr>
            <w:r w:rsidRPr="00845902">
              <w:rPr>
                <w:sz w:val="20"/>
                <w:szCs w:val="20"/>
                <w:lang w:val="es"/>
              </w:rPr>
              <w:t>Utilizar siempre MASCARILLA y todos los elementos de protección personal definidos para el cargo u actividades desarrolladas.</w:t>
            </w:r>
          </w:p>
          <w:p w:rsidRPr="00845902" w:rsidR="00DA25BF" w:rsidP="00DA25BF" w:rsidRDefault="00DA25BF" w14:paraId="7F51663D" w14:textId="77777777">
            <w:pPr>
              <w:pStyle w:val="TEXTOS"/>
              <w:jc w:val="left"/>
              <w:rPr>
                <w:rFonts w:ascii="Arial" w:hAnsi="Arial"/>
                <w:color w:val="323232"/>
                <w:szCs w:val="20"/>
                <w:lang w:val="es-ES" w:eastAsia="es-ES"/>
              </w:rPr>
            </w:pPr>
          </w:p>
        </w:tc>
      </w:tr>
      <w:tr w:rsidRPr="00522EBB" w:rsidR="00DA25BF" w:rsidTr="00845902" w14:paraId="1D809582" w14:textId="77777777">
        <w:trPr>
          <w:trHeight w:val="20"/>
        </w:trPr>
        <w:tc>
          <w:tcPr>
            <w:tcW w:w="3119" w:type="dxa"/>
            <w:shd w:val="clear" w:color="auto" w:fill="auto"/>
            <w:vAlign w:val="center"/>
          </w:tcPr>
          <w:p w:rsidRPr="00522EBB" w:rsidR="00DA25BF" w:rsidP="00DA25BF" w:rsidRDefault="00DA25BF" w14:paraId="1EACE9B8" w14:textId="47BC7370">
            <w:pPr>
              <w:pStyle w:val="TEXTOS"/>
              <w:jc w:val="left"/>
              <w:rPr>
                <w:rFonts w:ascii="Arial" w:hAnsi="Arial"/>
                <w:color w:val="323232"/>
                <w:szCs w:val="20"/>
                <w:lang w:val="es-ES" w:eastAsia="es-ES"/>
              </w:rPr>
            </w:pPr>
            <w:r w:rsidRPr="00845902">
              <w:rPr>
                <w:rFonts w:ascii="Arial" w:hAnsi="Arial"/>
                <w:color w:val="323232"/>
                <w:szCs w:val="20"/>
                <w:lang w:eastAsia="es-CL"/>
              </w:rPr>
              <w:t>Desplazamientos por sectores/áreas de trabajo</w:t>
            </w:r>
          </w:p>
        </w:tc>
        <w:tc>
          <w:tcPr>
            <w:tcW w:w="2835" w:type="dxa"/>
            <w:shd w:val="clear" w:color="auto" w:fill="auto"/>
            <w:vAlign w:val="center"/>
          </w:tcPr>
          <w:p w:rsidRPr="00845902" w:rsidR="00DA25BF" w:rsidP="00DA25BF" w:rsidRDefault="00DA25BF" w14:paraId="6A8F089D" w14:textId="0FE09B99">
            <w:pPr>
              <w:pStyle w:val="TEXTOS"/>
              <w:jc w:val="left"/>
              <w:rPr>
                <w:rFonts w:ascii="Arial" w:hAnsi="Arial"/>
                <w:color w:val="323232"/>
                <w:szCs w:val="20"/>
                <w:lang w:val="es-ES" w:eastAsia="es-ES"/>
              </w:rPr>
            </w:pPr>
            <w:r>
              <w:rPr>
                <w:rFonts w:ascii="Arial" w:hAnsi="Arial"/>
                <w:color w:val="323232"/>
                <w:szCs w:val="20"/>
                <w:lang w:eastAsia="es-CL"/>
              </w:rPr>
              <w:t>Enfermedad respiratoria</w:t>
            </w:r>
          </w:p>
        </w:tc>
        <w:tc>
          <w:tcPr>
            <w:tcW w:w="4678" w:type="dxa"/>
            <w:shd w:val="clear" w:color="auto" w:fill="auto"/>
          </w:tcPr>
          <w:p w:rsidRPr="00845902" w:rsidR="00DA25BF" w:rsidP="00DA25BF" w:rsidRDefault="00DA25BF" w14:paraId="62C173ED" w14:textId="77777777">
            <w:pPr>
              <w:pStyle w:val="Prrafodelista"/>
              <w:numPr>
                <w:ilvl w:val="0"/>
                <w:numId w:val="18"/>
              </w:numPr>
              <w:tabs>
                <w:tab w:val="left" w:pos="284"/>
                <w:tab w:val="left" w:pos="318"/>
              </w:tabs>
              <w:spacing w:before="0" w:line="264" w:lineRule="auto"/>
              <w:ind w:left="284" w:hanging="284"/>
              <w:rPr>
                <w:sz w:val="20"/>
                <w:szCs w:val="20"/>
                <w:lang w:val="es"/>
              </w:rPr>
            </w:pPr>
            <w:r w:rsidRPr="00845902">
              <w:rPr>
                <w:sz w:val="20"/>
                <w:szCs w:val="20"/>
                <w:lang w:val="es"/>
              </w:rPr>
              <w:t>Evite – en la medida de lo posible - el contacto directo al manipular manillas, pasamanos, etc., durante el desplazamiento en las instalaciones del centro de trabajo</w:t>
            </w:r>
          </w:p>
          <w:p w:rsidRPr="00845902" w:rsidR="00DA25BF" w:rsidP="00DA25BF" w:rsidRDefault="00DA25BF" w14:paraId="328936D8" w14:textId="77777777">
            <w:pPr>
              <w:pStyle w:val="Prrafodelista"/>
              <w:numPr>
                <w:ilvl w:val="0"/>
                <w:numId w:val="18"/>
              </w:numPr>
              <w:tabs>
                <w:tab w:val="left" w:pos="284"/>
                <w:tab w:val="left" w:pos="318"/>
              </w:tabs>
              <w:spacing w:before="0" w:line="264" w:lineRule="auto"/>
              <w:ind w:left="284" w:hanging="284"/>
              <w:rPr>
                <w:sz w:val="20"/>
                <w:szCs w:val="20"/>
                <w:lang w:val="es"/>
              </w:rPr>
            </w:pPr>
            <w:r w:rsidRPr="00845902">
              <w:rPr>
                <w:sz w:val="20"/>
                <w:szCs w:val="20"/>
                <w:lang w:val="es"/>
              </w:rPr>
              <w:t>Evite concurrir a sectores/áreas de trabajo distintas a las de su puesto de trabajo.</w:t>
            </w:r>
          </w:p>
          <w:p w:rsidRPr="00845902" w:rsidR="00DA25BF" w:rsidP="00DA25BF" w:rsidRDefault="00DA25BF" w14:paraId="0C4A67E6" w14:textId="77777777">
            <w:pPr>
              <w:pStyle w:val="TEXTOS"/>
              <w:jc w:val="left"/>
              <w:rPr>
                <w:rFonts w:ascii="Arial" w:hAnsi="Arial"/>
                <w:color w:val="323232"/>
                <w:szCs w:val="20"/>
                <w:lang w:val="es-ES" w:eastAsia="es-ES"/>
              </w:rPr>
            </w:pPr>
          </w:p>
        </w:tc>
      </w:tr>
      <w:tr w:rsidRPr="00522EBB" w:rsidR="00DA25BF" w:rsidTr="00845902" w14:paraId="29A03B9A" w14:textId="77777777">
        <w:trPr>
          <w:trHeight w:val="20"/>
        </w:trPr>
        <w:tc>
          <w:tcPr>
            <w:tcW w:w="3119" w:type="dxa"/>
            <w:shd w:val="clear" w:color="auto" w:fill="auto"/>
            <w:vAlign w:val="center"/>
          </w:tcPr>
          <w:p w:rsidRPr="00522EBB" w:rsidR="00DA25BF" w:rsidP="00DA25BF" w:rsidRDefault="00DA25BF" w14:paraId="666260F4" w14:textId="23A56BC7">
            <w:pPr>
              <w:pStyle w:val="TEXTOS"/>
              <w:jc w:val="left"/>
              <w:rPr>
                <w:rFonts w:ascii="Arial" w:hAnsi="Arial"/>
                <w:color w:val="323232"/>
                <w:szCs w:val="20"/>
                <w:lang w:val="es-ES" w:eastAsia="es-ES"/>
              </w:rPr>
            </w:pPr>
            <w:r w:rsidRPr="00845902">
              <w:rPr>
                <w:rFonts w:ascii="Arial" w:hAnsi="Arial"/>
                <w:color w:val="323232"/>
                <w:szCs w:val="20"/>
                <w:lang w:eastAsia="es-CL"/>
              </w:rPr>
              <w:t>Uso de herramientas, equipos, maquinarias de trabajo</w:t>
            </w:r>
          </w:p>
        </w:tc>
        <w:tc>
          <w:tcPr>
            <w:tcW w:w="2835" w:type="dxa"/>
            <w:shd w:val="clear" w:color="auto" w:fill="auto"/>
            <w:vAlign w:val="center"/>
          </w:tcPr>
          <w:p w:rsidRPr="00845902" w:rsidR="00DA25BF" w:rsidP="00DA25BF" w:rsidRDefault="00DA25BF" w14:paraId="672E63BA" w14:textId="63606C28">
            <w:pPr>
              <w:pStyle w:val="TEXTOS"/>
              <w:jc w:val="left"/>
              <w:rPr>
                <w:rFonts w:ascii="Arial" w:hAnsi="Arial"/>
                <w:color w:val="323232"/>
                <w:szCs w:val="20"/>
                <w:lang w:val="es-ES" w:eastAsia="es-ES"/>
              </w:rPr>
            </w:pPr>
            <w:r>
              <w:rPr>
                <w:rFonts w:ascii="Arial" w:hAnsi="Arial"/>
                <w:color w:val="323232"/>
                <w:szCs w:val="20"/>
                <w:lang w:eastAsia="es-CL"/>
              </w:rPr>
              <w:t>Enfermedad respiratoria</w:t>
            </w:r>
          </w:p>
        </w:tc>
        <w:tc>
          <w:tcPr>
            <w:tcW w:w="4678" w:type="dxa"/>
            <w:shd w:val="clear" w:color="auto" w:fill="auto"/>
          </w:tcPr>
          <w:p w:rsidRPr="00845902" w:rsidR="00DA25BF" w:rsidP="00DA25BF" w:rsidRDefault="00DA25BF" w14:paraId="7694992D" w14:textId="77777777">
            <w:pPr>
              <w:pStyle w:val="Prrafodelista"/>
              <w:numPr>
                <w:ilvl w:val="0"/>
                <w:numId w:val="18"/>
              </w:numPr>
              <w:tabs>
                <w:tab w:val="left" w:pos="284"/>
                <w:tab w:val="left" w:pos="318"/>
              </w:tabs>
              <w:spacing w:before="0" w:line="264" w:lineRule="auto"/>
              <w:ind w:left="284" w:hanging="284"/>
              <w:rPr>
                <w:sz w:val="20"/>
                <w:szCs w:val="20"/>
                <w:lang w:val="es"/>
              </w:rPr>
            </w:pPr>
            <w:r w:rsidRPr="00845902">
              <w:rPr>
                <w:sz w:val="20"/>
                <w:szCs w:val="20"/>
                <w:lang w:val="es"/>
              </w:rPr>
              <w:t>Utilice sus herramientas propias o las entregadas por la empresa, quedando prohibido el traspaso o préstamo de estas entre las personas.</w:t>
            </w:r>
          </w:p>
          <w:p w:rsidRPr="00845902" w:rsidR="00DA25BF" w:rsidP="00DA25BF" w:rsidRDefault="00DA25BF" w14:paraId="3DC554C0" w14:textId="77777777">
            <w:pPr>
              <w:pStyle w:val="Prrafodelista"/>
              <w:numPr>
                <w:ilvl w:val="0"/>
                <w:numId w:val="18"/>
              </w:numPr>
              <w:tabs>
                <w:tab w:val="left" w:pos="284"/>
                <w:tab w:val="left" w:pos="318"/>
              </w:tabs>
              <w:spacing w:before="0" w:line="264" w:lineRule="auto"/>
              <w:ind w:left="284" w:hanging="284"/>
              <w:rPr>
                <w:sz w:val="20"/>
                <w:szCs w:val="20"/>
                <w:lang w:val="es"/>
              </w:rPr>
            </w:pPr>
            <w:r w:rsidRPr="00845902">
              <w:rPr>
                <w:sz w:val="20"/>
                <w:szCs w:val="20"/>
                <w:lang w:val="es"/>
              </w:rPr>
              <w:t>Si necesita utilizar una herramienta, equipo o maquinaria que se ha utilizada por otro trabajador, asegúrese que se ha desinfectado.</w:t>
            </w:r>
          </w:p>
          <w:p w:rsidRPr="00845902" w:rsidR="00DA25BF" w:rsidP="00DA25BF" w:rsidRDefault="00DA25BF" w14:paraId="79B4D6C5" w14:textId="77777777">
            <w:pPr>
              <w:pStyle w:val="TEXTOS"/>
              <w:jc w:val="left"/>
              <w:rPr>
                <w:rFonts w:ascii="Arial" w:hAnsi="Arial"/>
                <w:color w:val="323232"/>
                <w:szCs w:val="20"/>
                <w:lang w:val="es-ES" w:eastAsia="es-ES"/>
              </w:rPr>
            </w:pPr>
          </w:p>
        </w:tc>
      </w:tr>
      <w:tr w:rsidRPr="00522EBB" w:rsidR="00DA25BF" w:rsidTr="00845902" w14:paraId="6F198048" w14:textId="77777777">
        <w:trPr>
          <w:trHeight w:val="20"/>
        </w:trPr>
        <w:tc>
          <w:tcPr>
            <w:tcW w:w="3119" w:type="dxa"/>
            <w:shd w:val="clear" w:color="auto" w:fill="auto"/>
            <w:vAlign w:val="center"/>
          </w:tcPr>
          <w:p w:rsidRPr="00522EBB" w:rsidR="00DA25BF" w:rsidP="00DA25BF" w:rsidRDefault="00DA25BF" w14:paraId="0B2709EE" w14:textId="1C246DD6">
            <w:pPr>
              <w:pStyle w:val="TEXTOS"/>
              <w:jc w:val="left"/>
              <w:rPr>
                <w:rFonts w:ascii="Arial" w:hAnsi="Arial"/>
                <w:color w:val="323232"/>
                <w:szCs w:val="20"/>
                <w:lang w:val="es-ES" w:eastAsia="es-ES"/>
              </w:rPr>
            </w:pPr>
            <w:r w:rsidRPr="00845902">
              <w:rPr>
                <w:rFonts w:ascii="Arial" w:hAnsi="Arial"/>
                <w:color w:val="323232"/>
                <w:szCs w:val="20"/>
                <w:lang w:eastAsia="es-CL"/>
              </w:rPr>
              <w:t>Traslados entre el hogar y el centro de trabajo</w:t>
            </w:r>
          </w:p>
        </w:tc>
        <w:tc>
          <w:tcPr>
            <w:tcW w:w="2835" w:type="dxa"/>
            <w:shd w:val="clear" w:color="auto" w:fill="auto"/>
            <w:vAlign w:val="center"/>
          </w:tcPr>
          <w:p w:rsidRPr="00845902" w:rsidR="00DA25BF" w:rsidP="00DA25BF" w:rsidRDefault="00DA25BF" w14:paraId="73B4B165" w14:textId="592EFC43">
            <w:pPr>
              <w:pStyle w:val="TEXTOS"/>
              <w:jc w:val="left"/>
              <w:rPr>
                <w:rFonts w:ascii="Arial" w:hAnsi="Arial"/>
                <w:color w:val="323232"/>
                <w:szCs w:val="20"/>
                <w:lang w:val="es-ES" w:eastAsia="es-ES"/>
              </w:rPr>
            </w:pPr>
            <w:r>
              <w:rPr>
                <w:rFonts w:ascii="Arial" w:hAnsi="Arial"/>
                <w:color w:val="323232"/>
                <w:szCs w:val="20"/>
                <w:lang w:eastAsia="es-CL"/>
              </w:rPr>
              <w:t>Enfermedad respiratoria</w:t>
            </w:r>
          </w:p>
        </w:tc>
        <w:tc>
          <w:tcPr>
            <w:tcW w:w="4678" w:type="dxa"/>
            <w:shd w:val="clear" w:color="auto" w:fill="auto"/>
          </w:tcPr>
          <w:p w:rsidRPr="00845902" w:rsidR="00DA25BF" w:rsidP="00DA25BF" w:rsidRDefault="00DA25BF" w14:paraId="000EBDB5" w14:textId="77777777">
            <w:pPr>
              <w:spacing w:after="0" w:line="264" w:lineRule="auto"/>
              <w:rPr>
                <w:rFonts w:cs="Arial"/>
                <w:sz w:val="20"/>
                <w:szCs w:val="20"/>
                <w:u w:val="single"/>
                <w:lang w:eastAsia="es-CL"/>
              </w:rPr>
            </w:pPr>
            <w:r w:rsidRPr="00845902">
              <w:rPr>
                <w:rFonts w:cs="Arial"/>
                <w:sz w:val="20"/>
                <w:szCs w:val="20"/>
                <w:u w:val="single"/>
                <w:lang w:eastAsia="es-CL"/>
              </w:rPr>
              <w:t>Antes de salir de casa y en el trayecto:</w:t>
            </w:r>
          </w:p>
          <w:p w:rsidRPr="00845902" w:rsidR="00DA25BF" w:rsidP="00DA25BF" w:rsidRDefault="00DA25BF" w14:paraId="5090727D" w14:textId="77777777">
            <w:pPr>
              <w:pStyle w:val="Prrafodelista"/>
              <w:numPr>
                <w:ilvl w:val="0"/>
                <w:numId w:val="18"/>
              </w:numPr>
              <w:tabs>
                <w:tab w:val="left" w:pos="284"/>
                <w:tab w:val="left" w:pos="318"/>
              </w:tabs>
              <w:spacing w:before="0" w:line="264" w:lineRule="auto"/>
              <w:ind w:left="284" w:hanging="284"/>
              <w:rPr>
                <w:sz w:val="20"/>
                <w:szCs w:val="20"/>
                <w:lang w:val="es"/>
              </w:rPr>
            </w:pPr>
            <w:r w:rsidRPr="00845902">
              <w:rPr>
                <w:sz w:val="20"/>
                <w:szCs w:val="20"/>
                <w:lang w:val="es"/>
              </w:rPr>
              <w:t>Definir la ropa que usarás durante la jornada laboral, la que deberás trasladar en una bolsa cerrada</w:t>
            </w:r>
          </w:p>
          <w:p w:rsidRPr="00845902" w:rsidR="00DA25BF" w:rsidP="00DA25BF" w:rsidRDefault="00DA25BF" w14:paraId="508505EB" w14:textId="77777777">
            <w:pPr>
              <w:pStyle w:val="Prrafodelista"/>
              <w:numPr>
                <w:ilvl w:val="0"/>
                <w:numId w:val="18"/>
              </w:numPr>
              <w:tabs>
                <w:tab w:val="left" w:pos="284"/>
                <w:tab w:val="left" w:pos="318"/>
              </w:tabs>
              <w:spacing w:before="0" w:line="264" w:lineRule="auto"/>
              <w:ind w:left="284" w:hanging="284"/>
              <w:rPr>
                <w:sz w:val="20"/>
                <w:szCs w:val="20"/>
                <w:lang w:val="es"/>
              </w:rPr>
            </w:pPr>
            <w:r w:rsidRPr="00845902">
              <w:rPr>
                <w:sz w:val="20"/>
                <w:szCs w:val="20"/>
                <w:lang w:val="es"/>
              </w:rPr>
              <w:t>Para trasladarte a tu trabajo, usa ropa de calle, distinta a la que usarás durante la jornada laboral</w:t>
            </w:r>
          </w:p>
          <w:p w:rsidRPr="00845902" w:rsidR="00DA25BF" w:rsidP="00DA25BF" w:rsidRDefault="00DA25BF" w14:paraId="47F92EDB" w14:textId="77777777">
            <w:pPr>
              <w:pStyle w:val="Prrafodelista"/>
              <w:numPr>
                <w:ilvl w:val="0"/>
                <w:numId w:val="0"/>
              </w:numPr>
              <w:tabs>
                <w:tab w:val="left" w:pos="284"/>
                <w:tab w:val="left" w:pos="318"/>
              </w:tabs>
              <w:spacing w:line="264" w:lineRule="auto"/>
              <w:ind w:left="284"/>
              <w:rPr>
                <w:sz w:val="20"/>
                <w:szCs w:val="20"/>
                <w:lang w:val="es"/>
              </w:rPr>
            </w:pPr>
          </w:p>
          <w:p w:rsidRPr="00845902" w:rsidR="00DA25BF" w:rsidP="00DA25BF" w:rsidRDefault="00DA25BF" w14:paraId="3D8761FF" w14:textId="77777777">
            <w:pPr>
              <w:spacing w:after="0" w:line="264" w:lineRule="auto"/>
              <w:rPr>
                <w:rFonts w:cs="Arial"/>
                <w:sz w:val="20"/>
                <w:szCs w:val="20"/>
                <w:u w:val="single"/>
                <w:lang w:eastAsia="es-CL"/>
              </w:rPr>
            </w:pPr>
            <w:r w:rsidRPr="00845902">
              <w:rPr>
                <w:rFonts w:cs="Arial"/>
                <w:sz w:val="20"/>
                <w:szCs w:val="20"/>
                <w:u w:val="single"/>
                <w:lang w:eastAsia="es-CL"/>
              </w:rPr>
              <w:t>Al llegar a tu lugar de trabajo</w:t>
            </w:r>
          </w:p>
          <w:p w:rsidRPr="00845902" w:rsidR="00DA25BF" w:rsidP="00DA25BF" w:rsidRDefault="00DA25BF" w14:paraId="0DC756B2" w14:textId="77777777">
            <w:pPr>
              <w:pStyle w:val="Prrafodelista"/>
              <w:numPr>
                <w:ilvl w:val="0"/>
                <w:numId w:val="18"/>
              </w:numPr>
              <w:tabs>
                <w:tab w:val="left" w:pos="284"/>
                <w:tab w:val="left" w:pos="318"/>
              </w:tabs>
              <w:spacing w:before="0" w:line="264" w:lineRule="auto"/>
              <w:ind w:left="284" w:hanging="284"/>
              <w:rPr>
                <w:sz w:val="20"/>
                <w:szCs w:val="20"/>
                <w:lang w:val="es"/>
              </w:rPr>
            </w:pPr>
            <w:r w:rsidRPr="00845902">
              <w:rPr>
                <w:sz w:val="20"/>
                <w:szCs w:val="20"/>
                <w:lang w:val="es"/>
              </w:rPr>
              <w:t>Si dispones de casillero, guarda la ropa de calle en una bolsa cerrada</w:t>
            </w:r>
          </w:p>
          <w:p w:rsidRPr="00845902" w:rsidR="00DA25BF" w:rsidP="00DA25BF" w:rsidRDefault="00DA25BF" w14:paraId="775E5436" w14:textId="77777777">
            <w:pPr>
              <w:pStyle w:val="Prrafodelista"/>
              <w:numPr>
                <w:ilvl w:val="0"/>
                <w:numId w:val="0"/>
              </w:numPr>
              <w:tabs>
                <w:tab w:val="left" w:pos="284"/>
                <w:tab w:val="left" w:pos="318"/>
              </w:tabs>
              <w:spacing w:line="264" w:lineRule="auto"/>
              <w:ind w:left="284"/>
              <w:rPr>
                <w:sz w:val="20"/>
                <w:szCs w:val="20"/>
                <w:lang w:val="es"/>
              </w:rPr>
            </w:pPr>
          </w:p>
          <w:p w:rsidRPr="00845902" w:rsidR="00DA25BF" w:rsidP="00DA25BF" w:rsidRDefault="00DA25BF" w14:paraId="78D197EC" w14:textId="77777777">
            <w:pPr>
              <w:spacing w:after="0" w:line="264" w:lineRule="auto"/>
              <w:rPr>
                <w:rFonts w:cs="Arial"/>
                <w:sz w:val="20"/>
                <w:szCs w:val="20"/>
                <w:u w:val="single"/>
                <w:lang w:eastAsia="es-CL"/>
              </w:rPr>
            </w:pPr>
            <w:r w:rsidRPr="00845902">
              <w:rPr>
                <w:rFonts w:cs="Arial"/>
                <w:sz w:val="20"/>
                <w:szCs w:val="20"/>
                <w:u w:val="single"/>
                <w:lang w:eastAsia="es-CL"/>
              </w:rPr>
              <w:t>Una vez terminada la jornada</w:t>
            </w:r>
          </w:p>
          <w:p w:rsidRPr="00845902" w:rsidR="00DA25BF" w:rsidP="00DA25BF" w:rsidRDefault="00DA25BF" w14:paraId="1BBE1FC3" w14:textId="77777777">
            <w:pPr>
              <w:pStyle w:val="Prrafodelista"/>
              <w:numPr>
                <w:ilvl w:val="0"/>
                <w:numId w:val="18"/>
              </w:numPr>
              <w:tabs>
                <w:tab w:val="left" w:pos="284"/>
                <w:tab w:val="left" w:pos="318"/>
              </w:tabs>
              <w:spacing w:before="0" w:line="264" w:lineRule="auto"/>
              <w:ind w:left="284" w:hanging="284"/>
              <w:rPr>
                <w:sz w:val="20"/>
                <w:szCs w:val="20"/>
                <w:lang w:val="es"/>
              </w:rPr>
            </w:pPr>
            <w:r w:rsidRPr="00845902">
              <w:rPr>
                <w:sz w:val="20"/>
                <w:szCs w:val="20"/>
                <w:lang w:val="es"/>
              </w:rPr>
              <w:t>Sácate el uniforme y guárdalo en una bolsa plástica sellada/anudada</w:t>
            </w:r>
          </w:p>
          <w:p w:rsidRPr="00845902" w:rsidR="00DA25BF" w:rsidP="00DA25BF" w:rsidRDefault="00DA25BF" w14:paraId="67D54C63" w14:textId="352278D4">
            <w:pPr>
              <w:pStyle w:val="Prrafodelista"/>
              <w:numPr>
                <w:ilvl w:val="0"/>
                <w:numId w:val="18"/>
              </w:numPr>
              <w:tabs>
                <w:tab w:val="left" w:pos="284"/>
                <w:tab w:val="left" w:pos="318"/>
              </w:tabs>
              <w:spacing w:before="0" w:line="264" w:lineRule="auto"/>
              <w:ind w:left="284" w:hanging="284"/>
              <w:rPr>
                <w:sz w:val="20"/>
                <w:szCs w:val="20"/>
                <w:lang w:val="es"/>
              </w:rPr>
            </w:pPr>
            <w:r w:rsidRPr="00845902">
              <w:rPr>
                <w:sz w:val="20"/>
                <w:szCs w:val="20"/>
                <w:lang w:val="es"/>
              </w:rPr>
              <w:t>Si dispones de ducha en t</w:t>
            </w:r>
            <w:r w:rsidR="00033E99">
              <w:rPr>
                <w:sz w:val="20"/>
                <w:szCs w:val="20"/>
                <w:lang w:val="es"/>
              </w:rPr>
              <w:t>u lugar de trabajo, dúchate y po</w:t>
            </w:r>
            <w:r w:rsidRPr="00845902">
              <w:rPr>
                <w:sz w:val="20"/>
                <w:szCs w:val="20"/>
                <w:lang w:val="es"/>
              </w:rPr>
              <w:t>nte tu ropa de calle</w:t>
            </w:r>
          </w:p>
          <w:p w:rsidRPr="00845902" w:rsidR="00DA25BF" w:rsidP="00DA25BF" w:rsidRDefault="00DA25BF" w14:paraId="7CE055EA" w14:textId="77777777">
            <w:pPr>
              <w:pStyle w:val="Prrafodelista"/>
              <w:numPr>
                <w:ilvl w:val="0"/>
                <w:numId w:val="0"/>
              </w:numPr>
              <w:tabs>
                <w:tab w:val="left" w:pos="284"/>
                <w:tab w:val="left" w:pos="318"/>
              </w:tabs>
              <w:spacing w:line="264" w:lineRule="auto"/>
              <w:ind w:left="284"/>
              <w:rPr>
                <w:sz w:val="20"/>
                <w:szCs w:val="20"/>
                <w:lang w:val="es"/>
              </w:rPr>
            </w:pPr>
          </w:p>
          <w:p w:rsidRPr="00845902" w:rsidR="00DA25BF" w:rsidP="00DA25BF" w:rsidRDefault="00DA25BF" w14:paraId="454CFE0C" w14:textId="77777777">
            <w:pPr>
              <w:pStyle w:val="Prrafodelista"/>
              <w:numPr>
                <w:ilvl w:val="0"/>
                <w:numId w:val="18"/>
              </w:numPr>
              <w:tabs>
                <w:tab w:val="left" w:pos="284"/>
                <w:tab w:val="left" w:pos="318"/>
              </w:tabs>
              <w:spacing w:before="0" w:line="264" w:lineRule="auto"/>
              <w:ind w:left="284" w:hanging="284"/>
              <w:rPr>
                <w:sz w:val="20"/>
                <w:szCs w:val="20"/>
                <w:lang w:val="es"/>
              </w:rPr>
            </w:pPr>
            <w:r w:rsidRPr="00845902">
              <w:rPr>
                <w:sz w:val="20"/>
                <w:szCs w:val="20"/>
                <w:lang w:val="es"/>
              </w:rPr>
              <w:t>Durante el trayecto, mantén las medidas preventivas como distancia de 1 metro de persona a persona y el aseo de manos</w:t>
            </w:r>
          </w:p>
          <w:p w:rsidRPr="00845902" w:rsidR="00DA25BF" w:rsidP="00DA25BF" w:rsidRDefault="00DA25BF" w14:paraId="35BAFEEE" w14:textId="77777777">
            <w:pPr>
              <w:spacing w:after="0"/>
              <w:ind w:left="714" w:hanging="357"/>
              <w:rPr>
                <w:rFonts w:cs="Arial"/>
                <w:sz w:val="20"/>
                <w:szCs w:val="20"/>
                <w:lang w:val="es"/>
              </w:rPr>
            </w:pPr>
          </w:p>
          <w:p w:rsidRPr="00845902" w:rsidR="00DA25BF" w:rsidP="00DA25BF" w:rsidRDefault="00DA25BF" w14:paraId="61D2D1DE" w14:textId="77777777">
            <w:pPr>
              <w:spacing w:after="0" w:line="264" w:lineRule="auto"/>
              <w:rPr>
                <w:rFonts w:cs="Arial"/>
                <w:sz w:val="20"/>
                <w:szCs w:val="20"/>
                <w:u w:val="single"/>
                <w:lang w:eastAsia="es-CL"/>
              </w:rPr>
            </w:pPr>
            <w:r w:rsidRPr="00845902">
              <w:rPr>
                <w:rFonts w:cs="Arial"/>
                <w:sz w:val="20"/>
                <w:szCs w:val="20"/>
                <w:u w:val="single"/>
                <w:lang w:eastAsia="es-CL"/>
              </w:rPr>
              <w:t>Al llegar a casa</w:t>
            </w:r>
          </w:p>
          <w:p w:rsidRPr="00845902" w:rsidR="00DA25BF" w:rsidP="00DA25BF" w:rsidRDefault="00DA25BF" w14:paraId="6FCA1094" w14:textId="77777777">
            <w:pPr>
              <w:pStyle w:val="Prrafodelista"/>
              <w:numPr>
                <w:ilvl w:val="0"/>
                <w:numId w:val="18"/>
              </w:numPr>
              <w:tabs>
                <w:tab w:val="left" w:pos="284"/>
                <w:tab w:val="left" w:pos="318"/>
              </w:tabs>
              <w:spacing w:before="0" w:line="264" w:lineRule="auto"/>
              <w:ind w:left="284" w:hanging="284"/>
              <w:rPr>
                <w:sz w:val="20"/>
                <w:szCs w:val="20"/>
                <w:lang w:val="es"/>
              </w:rPr>
            </w:pPr>
            <w:r w:rsidRPr="00845902">
              <w:rPr>
                <w:sz w:val="20"/>
                <w:szCs w:val="20"/>
                <w:lang w:val="es"/>
              </w:rPr>
              <w:t>Intenta no tocar nada y, si tienes contacto con superficies, límpialas con desinfectante de uso habitual</w:t>
            </w:r>
          </w:p>
          <w:p w:rsidRPr="00845902" w:rsidR="00DA25BF" w:rsidP="00DA25BF" w:rsidRDefault="00DA25BF" w14:paraId="35EB034A" w14:textId="77777777">
            <w:pPr>
              <w:pStyle w:val="Prrafodelista"/>
              <w:numPr>
                <w:ilvl w:val="0"/>
                <w:numId w:val="18"/>
              </w:numPr>
              <w:tabs>
                <w:tab w:val="left" w:pos="284"/>
                <w:tab w:val="left" w:pos="318"/>
              </w:tabs>
              <w:spacing w:before="0" w:line="264" w:lineRule="auto"/>
              <w:ind w:left="284" w:hanging="284"/>
              <w:rPr>
                <w:sz w:val="20"/>
                <w:szCs w:val="20"/>
                <w:lang w:val="es"/>
              </w:rPr>
            </w:pPr>
            <w:r w:rsidRPr="00845902">
              <w:rPr>
                <w:sz w:val="20"/>
                <w:szCs w:val="20"/>
                <w:lang w:val="es"/>
              </w:rPr>
              <w:t>Lávate las manos con agua y jabón por al menos 20 segundos</w:t>
            </w:r>
          </w:p>
          <w:p w:rsidRPr="00845902" w:rsidR="00DA25BF" w:rsidP="00DA25BF" w:rsidRDefault="00DA25BF" w14:paraId="13E9FBBC" w14:textId="77777777">
            <w:pPr>
              <w:pStyle w:val="Prrafodelista"/>
              <w:numPr>
                <w:ilvl w:val="0"/>
                <w:numId w:val="18"/>
              </w:numPr>
              <w:tabs>
                <w:tab w:val="left" w:pos="284"/>
                <w:tab w:val="left" w:pos="318"/>
              </w:tabs>
              <w:spacing w:before="0" w:line="264" w:lineRule="auto"/>
              <w:ind w:left="284" w:hanging="284"/>
              <w:rPr>
                <w:sz w:val="20"/>
                <w:szCs w:val="20"/>
                <w:lang w:val="es"/>
              </w:rPr>
            </w:pPr>
            <w:r w:rsidRPr="00845902">
              <w:rPr>
                <w:sz w:val="20"/>
                <w:szCs w:val="20"/>
                <w:lang w:val="es"/>
              </w:rPr>
              <w:t>Deja bolsos, carteras o llaves en un lugar habilitado sólo para ello y, en la medida de lo posible, límpialos y desecha el papel con el cual los limpiaste</w:t>
            </w:r>
          </w:p>
          <w:p w:rsidRPr="00845902" w:rsidR="00DA25BF" w:rsidP="00DA25BF" w:rsidRDefault="00DA25BF" w14:paraId="126B2A93" w14:textId="77777777">
            <w:pPr>
              <w:pStyle w:val="Prrafodelista"/>
              <w:numPr>
                <w:ilvl w:val="0"/>
                <w:numId w:val="18"/>
              </w:numPr>
              <w:tabs>
                <w:tab w:val="left" w:pos="284"/>
                <w:tab w:val="left" w:pos="318"/>
              </w:tabs>
              <w:spacing w:before="0" w:line="264" w:lineRule="auto"/>
              <w:ind w:left="284" w:hanging="284"/>
              <w:rPr>
                <w:sz w:val="20"/>
                <w:szCs w:val="20"/>
                <w:lang w:val="es"/>
              </w:rPr>
            </w:pPr>
            <w:r w:rsidRPr="00845902">
              <w:rPr>
                <w:sz w:val="20"/>
                <w:szCs w:val="20"/>
                <w:lang w:val="es"/>
              </w:rPr>
              <w:t>Limpiar el celular o lentes con agua y jabón o alcohol</w:t>
            </w:r>
          </w:p>
          <w:p w:rsidRPr="00845902" w:rsidR="00DA25BF" w:rsidP="00DA25BF" w:rsidRDefault="00DA25BF" w14:paraId="344D039F" w14:textId="77777777">
            <w:pPr>
              <w:pStyle w:val="Prrafodelista"/>
              <w:numPr>
                <w:ilvl w:val="0"/>
                <w:numId w:val="18"/>
              </w:numPr>
              <w:tabs>
                <w:tab w:val="left" w:pos="284"/>
                <w:tab w:val="left" w:pos="318"/>
              </w:tabs>
              <w:spacing w:before="0" w:line="264" w:lineRule="auto"/>
              <w:ind w:left="284" w:hanging="284"/>
              <w:rPr>
                <w:sz w:val="20"/>
                <w:szCs w:val="20"/>
                <w:lang w:val="es"/>
              </w:rPr>
            </w:pPr>
            <w:r w:rsidRPr="00845902">
              <w:rPr>
                <w:sz w:val="20"/>
                <w:szCs w:val="20"/>
                <w:lang w:val="es"/>
              </w:rPr>
              <w:t>En caso de llevar la ropa de trabajo usada a tu casa, sácala de la bolsa y lávala con detergente</w:t>
            </w:r>
          </w:p>
          <w:p w:rsidRPr="00845902" w:rsidR="00DA25BF" w:rsidP="00DA25BF" w:rsidRDefault="00DA25BF" w14:paraId="0990C9C6" w14:textId="77777777">
            <w:pPr>
              <w:pStyle w:val="Prrafodelista"/>
              <w:numPr>
                <w:ilvl w:val="0"/>
                <w:numId w:val="18"/>
              </w:numPr>
              <w:tabs>
                <w:tab w:val="left" w:pos="284"/>
                <w:tab w:val="left" w:pos="318"/>
              </w:tabs>
              <w:spacing w:before="0" w:line="264" w:lineRule="auto"/>
              <w:ind w:left="284" w:hanging="284"/>
              <w:rPr>
                <w:sz w:val="20"/>
                <w:szCs w:val="20"/>
                <w:lang w:val="es"/>
              </w:rPr>
            </w:pPr>
            <w:r w:rsidRPr="00845902">
              <w:rPr>
                <w:sz w:val="20"/>
                <w:szCs w:val="20"/>
                <w:lang w:val="es"/>
              </w:rPr>
              <w:t>Elimina la bolsa plástica en la que trasladaste la ropa en basurero con tapa</w:t>
            </w:r>
          </w:p>
          <w:p w:rsidRPr="00845902" w:rsidR="00DA25BF" w:rsidP="00DA25BF" w:rsidRDefault="00DA25BF" w14:paraId="129970B2" w14:textId="77777777">
            <w:pPr>
              <w:pStyle w:val="Prrafodelista"/>
              <w:numPr>
                <w:ilvl w:val="0"/>
                <w:numId w:val="18"/>
              </w:numPr>
              <w:tabs>
                <w:tab w:val="left" w:pos="284"/>
                <w:tab w:val="left" w:pos="318"/>
              </w:tabs>
              <w:spacing w:before="0" w:line="264" w:lineRule="auto"/>
              <w:ind w:left="284" w:hanging="284"/>
              <w:rPr>
                <w:sz w:val="20"/>
                <w:szCs w:val="20"/>
                <w:lang w:val="es"/>
              </w:rPr>
            </w:pPr>
            <w:r w:rsidRPr="00845902">
              <w:rPr>
                <w:sz w:val="20"/>
                <w:szCs w:val="20"/>
                <w:lang w:val="es"/>
              </w:rPr>
              <w:t>No agites las prendas del uniforme antes de colocarlas en la lavadora</w:t>
            </w:r>
          </w:p>
          <w:p w:rsidRPr="00845902" w:rsidR="00DA25BF" w:rsidP="00DA25BF" w:rsidRDefault="00DA25BF" w14:paraId="2385263F" w14:textId="77777777">
            <w:pPr>
              <w:pStyle w:val="Prrafodelista"/>
              <w:numPr>
                <w:ilvl w:val="0"/>
                <w:numId w:val="18"/>
              </w:numPr>
              <w:tabs>
                <w:tab w:val="left" w:pos="284"/>
                <w:tab w:val="left" w:pos="318"/>
              </w:tabs>
              <w:spacing w:before="0" w:line="264" w:lineRule="auto"/>
              <w:ind w:left="284" w:hanging="284"/>
              <w:rPr>
                <w:sz w:val="20"/>
                <w:szCs w:val="20"/>
                <w:lang w:val="es"/>
              </w:rPr>
            </w:pPr>
            <w:r w:rsidRPr="00845902">
              <w:rPr>
                <w:sz w:val="20"/>
                <w:szCs w:val="20"/>
                <w:lang w:val="es"/>
              </w:rPr>
              <w:t>Seca el uniforme y la ropa en secadora o al sol y luego plánchala</w:t>
            </w:r>
          </w:p>
          <w:p w:rsidRPr="00845902" w:rsidR="00DA25BF" w:rsidP="00DA25BF" w:rsidRDefault="00DA25BF" w14:paraId="46190099" w14:textId="77777777">
            <w:pPr>
              <w:pStyle w:val="Prrafodelista"/>
              <w:numPr>
                <w:ilvl w:val="0"/>
                <w:numId w:val="18"/>
              </w:numPr>
              <w:tabs>
                <w:tab w:val="left" w:pos="284"/>
                <w:tab w:val="left" w:pos="318"/>
              </w:tabs>
              <w:spacing w:before="0" w:line="264" w:lineRule="auto"/>
              <w:ind w:left="284" w:hanging="284"/>
              <w:rPr>
                <w:sz w:val="20"/>
                <w:szCs w:val="20"/>
                <w:lang w:val="es"/>
              </w:rPr>
            </w:pPr>
            <w:r w:rsidRPr="00845902">
              <w:rPr>
                <w:sz w:val="20"/>
                <w:szCs w:val="20"/>
                <w:lang w:val="es"/>
              </w:rPr>
              <w:t>Lávate las manos nuevamente con agua y jabón por al menos 20 segundos</w:t>
            </w:r>
          </w:p>
          <w:p w:rsidRPr="00845902" w:rsidR="00DA25BF" w:rsidP="00DA25BF" w:rsidRDefault="00DA25BF" w14:paraId="4838D2E3" w14:textId="77777777">
            <w:pPr>
              <w:pStyle w:val="Prrafodelista"/>
              <w:numPr>
                <w:ilvl w:val="0"/>
                <w:numId w:val="18"/>
              </w:numPr>
              <w:tabs>
                <w:tab w:val="left" w:pos="284"/>
                <w:tab w:val="left" w:pos="318"/>
              </w:tabs>
              <w:spacing w:before="0" w:line="264" w:lineRule="auto"/>
              <w:ind w:left="284" w:hanging="284"/>
              <w:rPr>
                <w:sz w:val="20"/>
                <w:szCs w:val="20"/>
                <w:lang w:val="es"/>
              </w:rPr>
            </w:pPr>
            <w:r w:rsidRPr="00845902">
              <w:rPr>
                <w:sz w:val="20"/>
                <w:szCs w:val="20"/>
                <w:lang w:val="es"/>
              </w:rPr>
              <w:t>Dúchate y colócate ropa limpia</w:t>
            </w:r>
          </w:p>
          <w:p w:rsidRPr="00845902" w:rsidR="00DA25BF" w:rsidP="00DA25BF" w:rsidRDefault="00DA25BF" w14:paraId="760669E5" w14:textId="77777777">
            <w:pPr>
              <w:pStyle w:val="TEXTOS"/>
              <w:jc w:val="left"/>
              <w:rPr>
                <w:rFonts w:ascii="Arial" w:hAnsi="Arial"/>
                <w:color w:val="323232"/>
                <w:szCs w:val="20"/>
                <w:lang w:val="es-ES" w:eastAsia="es-ES"/>
              </w:rPr>
            </w:pPr>
          </w:p>
        </w:tc>
      </w:tr>
      <w:tr w:rsidRPr="00522EBB" w:rsidR="00DA25BF" w:rsidTr="00845902" w14:paraId="7AACC12C" w14:textId="77777777">
        <w:trPr>
          <w:trHeight w:val="20"/>
        </w:trPr>
        <w:tc>
          <w:tcPr>
            <w:tcW w:w="3119" w:type="dxa"/>
            <w:shd w:val="clear" w:color="auto" w:fill="auto"/>
            <w:vAlign w:val="center"/>
          </w:tcPr>
          <w:p w:rsidRPr="00522EBB" w:rsidR="00DA25BF" w:rsidP="00DA25BF" w:rsidRDefault="00DA25BF" w14:paraId="0F600BA2" w14:textId="3C967B97">
            <w:pPr>
              <w:pStyle w:val="TEXTOS"/>
              <w:jc w:val="left"/>
              <w:rPr>
                <w:rFonts w:ascii="Arial" w:hAnsi="Arial"/>
                <w:color w:val="323232"/>
                <w:szCs w:val="20"/>
                <w:lang w:val="es-ES" w:eastAsia="es-ES"/>
              </w:rPr>
            </w:pPr>
            <w:r w:rsidRPr="00845902">
              <w:rPr>
                <w:rFonts w:ascii="Arial" w:hAnsi="Arial"/>
                <w:color w:val="323232"/>
                <w:szCs w:val="20"/>
                <w:lang w:eastAsia="es-CL"/>
              </w:rPr>
              <w:t xml:space="preserve">Reuniones de trabajo </w:t>
            </w:r>
          </w:p>
        </w:tc>
        <w:tc>
          <w:tcPr>
            <w:tcW w:w="2835" w:type="dxa"/>
            <w:shd w:val="clear" w:color="auto" w:fill="auto"/>
            <w:vAlign w:val="center"/>
          </w:tcPr>
          <w:p w:rsidRPr="00845902" w:rsidR="00DA25BF" w:rsidP="00DA25BF" w:rsidRDefault="00DA25BF" w14:paraId="72AB035D" w14:textId="1971871B">
            <w:pPr>
              <w:pStyle w:val="TEXTOS"/>
              <w:jc w:val="left"/>
              <w:rPr>
                <w:rFonts w:ascii="Arial" w:hAnsi="Arial"/>
                <w:color w:val="323232"/>
                <w:szCs w:val="20"/>
                <w:lang w:val="es-ES" w:eastAsia="es-ES"/>
              </w:rPr>
            </w:pPr>
            <w:r>
              <w:rPr>
                <w:rFonts w:ascii="Arial" w:hAnsi="Arial"/>
                <w:color w:val="323232"/>
                <w:szCs w:val="20"/>
                <w:lang w:eastAsia="es-CL"/>
              </w:rPr>
              <w:t>Enfermedad respiratoria</w:t>
            </w:r>
          </w:p>
        </w:tc>
        <w:tc>
          <w:tcPr>
            <w:tcW w:w="4678" w:type="dxa"/>
            <w:shd w:val="clear" w:color="auto" w:fill="auto"/>
          </w:tcPr>
          <w:p w:rsidRPr="00845902" w:rsidR="00DA25BF" w:rsidP="00DA25BF" w:rsidRDefault="00DA25BF" w14:paraId="434D25F1" w14:textId="77777777">
            <w:pPr>
              <w:pStyle w:val="Prrafodelista"/>
              <w:numPr>
                <w:ilvl w:val="0"/>
                <w:numId w:val="18"/>
              </w:numPr>
              <w:tabs>
                <w:tab w:val="left" w:pos="284"/>
                <w:tab w:val="left" w:pos="318"/>
              </w:tabs>
              <w:spacing w:before="0" w:line="264" w:lineRule="auto"/>
              <w:ind w:left="284" w:hanging="284"/>
              <w:rPr>
                <w:sz w:val="20"/>
                <w:szCs w:val="20"/>
                <w:lang w:eastAsia="es-CL"/>
              </w:rPr>
            </w:pPr>
            <w:r w:rsidRPr="00845902">
              <w:rPr>
                <w:sz w:val="20"/>
                <w:szCs w:val="20"/>
                <w:lang w:val="es"/>
              </w:rPr>
              <w:t>Generar</w:t>
            </w:r>
            <w:r w:rsidRPr="00845902">
              <w:rPr>
                <w:sz w:val="20"/>
                <w:szCs w:val="20"/>
                <w:lang w:eastAsia="es-CL"/>
              </w:rPr>
              <w:t xml:space="preserve"> reuniones no presenciales mediante el uso de medios electrónicos.</w:t>
            </w:r>
          </w:p>
          <w:p w:rsidRPr="00845902" w:rsidR="00DA25BF" w:rsidP="00DA25BF" w:rsidRDefault="00DA25BF" w14:paraId="01B56FBD" w14:textId="77777777">
            <w:pPr>
              <w:pStyle w:val="Prrafodelista"/>
              <w:numPr>
                <w:ilvl w:val="0"/>
                <w:numId w:val="18"/>
              </w:numPr>
              <w:tabs>
                <w:tab w:val="left" w:pos="284"/>
                <w:tab w:val="left" w:pos="318"/>
              </w:tabs>
              <w:spacing w:before="0" w:after="0" w:line="264" w:lineRule="auto"/>
              <w:ind w:left="284" w:hanging="284"/>
              <w:rPr>
                <w:sz w:val="20"/>
                <w:szCs w:val="20"/>
                <w:lang w:eastAsia="es-CL"/>
              </w:rPr>
            </w:pPr>
            <w:r w:rsidRPr="00845902">
              <w:rPr>
                <w:sz w:val="20"/>
                <w:szCs w:val="20"/>
                <w:lang w:eastAsia="es-CL"/>
              </w:rPr>
              <w:t>Si la reunión presencial no puede ser reemplazada por medios electrónicos:</w:t>
            </w:r>
          </w:p>
          <w:p w:rsidRPr="00845902" w:rsidR="00DA25BF" w:rsidP="00DA25BF" w:rsidRDefault="00DA25BF" w14:paraId="288C4954" w14:textId="77777777">
            <w:pPr>
              <w:pStyle w:val="Prrafodelista"/>
              <w:numPr>
                <w:ilvl w:val="0"/>
                <w:numId w:val="19"/>
              </w:numPr>
              <w:spacing w:before="0" w:after="0" w:line="264" w:lineRule="auto"/>
              <w:ind w:left="605"/>
              <w:rPr>
                <w:sz w:val="20"/>
                <w:szCs w:val="20"/>
                <w:lang w:eastAsia="es-CL"/>
              </w:rPr>
            </w:pPr>
            <w:r w:rsidRPr="00845902">
              <w:rPr>
                <w:sz w:val="20"/>
                <w:szCs w:val="20"/>
                <w:lang w:eastAsia="es-CL"/>
              </w:rPr>
              <w:t>Reducir el número de personas</w:t>
            </w:r>
          </w:p>
          <w:p w:rsidRPr="00845902" w:rsidR="00DA25BF" w:rsidP="00DA25BF" w:rsidRDefault="00DA25BF" w14:paraId="28E5E0AE" w14:textId="77777777">
            <w:pPr>
              <w:pStyle w:val="Prrafodelista"/>
              <w:numPr>
                <w:ilvl w:val="0"/>
                <w:numId w:val="19"/>
              </w:numPr>
              <w:spacing w:before="0" w:after="0" w:line="264" w:lineRule="auto"/>
              <w:ind w:left="605"/>
              <w:rPr>
                <w:sz w:val="20"/>
                <w:szCs w:val="20"/>
                <w:lang w:eastAsia="es-CL"/>
              </w:rPr>
            </w:pPr>
            <w:r w:rsidRPr="00845902">
              <w:rPr>
                <w:sz w:val="20"/>
                <w:szCs w:val="20"/>
                <w:lang w:eastAsia="es-CL"/>
              </w:rPr>
              <w:t>Organizarla de manera que los participantes estén al menos a 1 metro de distancia entre sí.</w:t>
            </w:r>
          </w:p>
          <w:p w:rsidRPr="00845902" w:rsidR="00DA25BF" w:rsidP="00DA25BF" w:rsidRDefault="00DA25BF" w14:paraId="15E9306E" w14:textId="77777777">
            <w:pPr>
              <w:pStyle w:val="Prrafodelista"/>
              <w:numPr>
                <w:ilvl w:val="0"/>
                <w:numId w:val="19"/>
              </w:numPr>
              <w:spacing w:before="0" w:after="0" w:line="264" w:lineRule="auto"/>
              <w:ind w:left="605"/>
              <w:rPr>
                <w:sz w:val="20"/>
                <w:szCs w:val="20"/>
                <w:lang w:eastAsia="es-CL"/>
              </w:rPr>
            </w:pPr>
            <w:r w:rsidRPr="00845902">
              <w:rPr>
                <w:sz w:val="20"/>
                <w:szCs w:val="20"/>
                <w:lang w:eastAsia="es-CL"/>
              </w:rPr>
              <w:t>Contar con acceso a lavado de manos o en su defecto, solución de alcohol gel.</w:t>
            </w:r>
          </w:p>
          <w:p w:rsidRPr="00845902" w:rsidR="00DA25BF" w:rsidP="00DA25BF" w:rsidRDefault="00DA25BF" w14:paraId="2DF3AECC" w14:textId="77777777">
            <w:pPr>
              <w:pStyle w:val="Prrafodelista"/>
              <w:numPr>
                <w:ilvl w:val="0"/>
                <w:numId w:val="19"/>
              </w:numPr>
              <w:spacing w:before="0" w:after="0" w:line="264" w:lineRule="auto"/>
              <w:ind w:left="605"/>
              <w:rPr>
                <w:sz w:val="20"/>
                <w:szCs w:val="20"/>
                <w:lang w:eastAsia="es-CL"/>
              </w:rPr>
            </w:pPr>
            <w:r w:rsidRPr="00845902">
              <w:rPr>
                <w:sz w:val="20"/>
                <w:szCs w:val="20"/>
                <w:lang w:eastAsia="es-CL"/>
              </w:rPr>
              <w:t>Conservar los nombres, RUT y teléfonos de los participantes de la reunión durante al menos un mes</w:t>
            </w:r>
          </w:p>
          <w:p w:rsidRPr="00845902" w:rsidR="00DA25BF" w:rsidP="00DA25BF" w:rsidRDefault="00DA25BF" w14:paraId="7885A2D8" w14:textId="77777777">
            <w:pPr>
              <w:pStyle w:val="Prrafodelista"/>
              <w:numPr>
                <w:ilvl w:val="0"/>
                <w:numId w:val="19"/>
              </w:numPr>
              <w:spacing w:before="0" w:after="0" w:line="264" w:lineRule="auto"/>
              <w:ind w:left="605"/>
              <w:rPr>
                <w:sz w:val="20"/>
                <w:szCs w:val="20"/>
                <w:lang w:eastAsia="es-CL"/>
              </w:rPr>
            </w:pPr>
            <w:r w:rsidRPr="00845902">
              <w:rPr>
                <w:sz w:val="20"/>
                <w:szCs w:val="20"/>
                <w:lang w:eastAsia="es-CL"/>
              </w:rPr>
              <w:t>Limpiar el lugar donde se realizó la reunión después de concretada</w:t>
            </w:r>
          </w:p>
          <w:p w:rsidR="00DA25BF" w:rsidP="00DA25BF" w:rsidRDefault="00DA25BF" w14:paraId="45C6DDEA" w14:textId="77777777">
            <w:pPr>
              <w:pStyle w:val="TEXTOS"/>
              <w:jc w:val="left"/>
              <w:rPr>
                <w:rFonts w:ascii="Arial" w:hAnsi="Arial"/>
                <w:color w:val="323232"/>
                <w:szCs w:val="20"/>
                <w:lang w:eastAsia="es-CL"/>
              </w:rPr>
            </w:pPr>
            <w:r w:rsidRPr="00845902">
              <w:rPr>
                <w:rFonts w:ascii="Arial" w:hAnsi="Arial"/>
                <w:color w:val="323232"/>
                <w:szCs w:val="20"/>
                <w:lang w:eastAsia="es-CL"/>
              </w:rPr>
              <w:t>Evitar disponer de alimentos y bebestibles durante la reunión.</w:t>
            </w:r>
          </w:p>
          <w:p w:rsidRPr="00845902" w:rsidR="00DA25BF" w:rsidP="00DA25BF" w:rsidRDefault="00DA25BF" w14:paraId="25AD0BDC" w14:textId="466C5A09">
            <w:pPr>
              <w:pStyle w:val="TEXTOS"/>
              <w:jc w:val="left"/>
              <w:rPr>
                <w:rFonts w:ascii="Arial" w:hAnsi="Arial"/>
                <w:color w:val="323232"/>
                <w:szCs w:val="20"/>
                <w:lang w:val="es-ES" w:eastAsia="es-ES"/>
              </w:rPr>
            </w:pPr>
          </w:p>
        </w:tc>
      </w:tr>
    </w:tbl>
    <w:p w:rsidR="00DA25BF" w:rsidP="00DA25BF" w:rsidRDefault="00DA25BF" w14:paraId="107508F7" w14:textId="7F8381C1"/>
    <w:p w:rsidR="00DA25BF" w:rsidRDefault="00DA25BF" w14:paraId="7315BB00" w14:textId="77777777">
      <w:pPr>
        <w:spacing w:after="0" w:line="240" w:lineRule="auto"/>
        <w:jc w:val="left"/>
      </w:pPr>
      <w:r>
        <w:br w:type="page"/>
      </w:r>
    </w:p>
    <w:p w:rsidRPr="00C67D61" w:rsidR="001D69E6" w:rsidP="00FB131C" w:rsidRDefault="00FB131C" w14:paraId="2EFEA429" w14:textId="7D9602E0">
      <w:pPr>
        <w:pStyle w:val="Ttulo2"/>
      </w:pPr>
      <w:bookmarkStart w:name="_Toc169678919" w:id="185"/>
      <w:bookmarkEnd w:id="172"/>
      <w:r>
        <w:t>A</w:t>
      </w:r>
      <w:r w:rsidRPr="00C67D61">
        <w:t xml:space="preserve">nexo </w:t>
      </w:r>
      <w:r w:rsidR="00DC0B0F">
        <w:t>5</w:t>
      </w:r>
      <w:r>
        <w:t xml:space="preserve"> - F</w:t>
      </w:r>
      <w:r w:rsidRPr="00C67D61">
        <w:t>ormatos de registros</w:t>
      </w:r>
      <w:bookmarkEnd w:id="173"/>
      <w:bookmarkEnd w:id="174"/>
      <w:bookmarkEnd w:id="185"/>
    </w:p>
    <w:p w:rsidR="00DA25BF" w:rsidP="001D69E6" w:rsidRDefault="00DA25BF" w14:paraId="4002FB3D" w14:textId="77777777">
      <w:pPr>
        <w:pBdr>
          <w:top w:val="single" w:color="205B64" w:sz="12" w:space="1"/>
          <w:left w:val="single" w:color="205B64" w:sz="12" w:space="1"/>
          <w:bottom w:val="single" w:color="205B64" w:sz="12" w:space="1"/>
          <w:right w:val="single" w:color="205B64" w:sz="12" w:space="1"/>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rPr>
          <w:rFonts w:cs="Arial"/>
          <w:color w:val="595054"/>
          <w:sz w:val="20"/>
        </w:rPr>
      </w:pPr>
    </w:p>
    <w:p w:rsidRPr="00DA25BF" w:rsidR="001D69E6" w:rsidP="001D69E6" w:rsidRDefault="001D69E6" w14:paraId="215416F4" w14:textId="5EB77B53">
      <w:pPr>
        <w:pBdr>
          <w:top w:val="single" w:color="205B64" w:sz="12" w:space="1"/>
          <w:left w:val="single" w:color="205B64" w:sz="12" w:space="1"/>
          <w:bottom w:val="single" w:color="205B64" w:sz="12" w:space="1"/>
          <w:right w:val="single" w:color="205B64" w:sz="12" w:space="1"/>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rPr>
          <w:rFonts w:cs="Arial"/>
          <w:color w:val="595054"/>
          <w:sz w:val="20"/>
        </w:rPr>
      </w:pPr>
      <w:r w:rsidRPr="00DA25BF">
        <w:rPr>
          <w:rFonts w:cs="Arial"/>
          <w:color w:val="595054"/>
          <w:sz w:val="20"/>
        </w:rPr>
        <w:t>A continuación, se incluye algunos Formularios de registro.</w:t>
      </w:r>
      <w:r w:rsidR="00DA25BF">
        <w:rPr>
          <w:rFonts w:cs="Arial"/>
          <w:color w:val="595054"/>
          <w:sz w:val="20"/>
        </w:rPr>
        <w:t xml:space="preserve"> </w:t>
      </w:r>
      <w:r w:rsidRPr="00DA25BF">
        <w:rPr>
          <w:rFonts w:cs="Arial"/>
          <w:color w:val="595054"/>
          <w:sz w:val="20"/>
        </w:rPr>
        <w:t>Estos formularios son referenciales y deben ser adaptados por cada empresa en particular.</w:t>
      </w:r>
    </w:p>
    <w:p w:rsidRPr="00144844" w:rsidR="001D69E6" w:rsidP="00DA25BF" w:rsidRDefault="001D69E6" w14:paraId="320152F8" w14:textId="4D6D3611">
      <w:pPr>
        <w:pBdr>
          <w:top w:val="single" w:color="205B64" w:sz="12" w:space="1"/>
          <w:left w:val="single" w:color="205B64" w:sz="12" w:space="1"/>
          <w:bottom w:val="single" w:color="205B64" w:sz="12" w:space="1"/>
          <w:right w:val="single" w:color="205B64" w:sz="12" w:space="1"/>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jc w:val="center"/>
        <w:rPr>
          <w:rFonts w:cs="Arial"/>
          <w:b/>
          <w:bCs/>
          <w:color w:val="004C14"/>
          <w:sz w:val="20"/>
        </w:rPr>
      </w:pPr>
      <w:r w:rsidRPr="00144844">
        <w:rPr>
          <w:rFonts w:cs="Arial"/>
          <w:b/>
          <w:bCs/>
          <w:color w:val="004C14"/>
          <w:sz w:val="20"/>
        </w:rPr>
        <w:t>ESTE CUADRO ES EXPLICATIVO Y DEBE SER ELIMINADO AL FORMALIZAR EL DOCUMENTO</w:t>
      </w:r>
    </w:p>
    <w:p w:rsidRPr="00DA25BF" w:rsidR="00DA25BF" w:rsidP="00DA25BF" w:rsidRDefault="00DA25BF" w14:paraId="71BFFB05" w14:textId="77777777">
      <w:pPr>
        <w:pBdr>
          <w:top w:val="single" w:color="205B64" w:sz="12" w:space="1"/>
          <w:left w:val="single" w:color="205B64" w:sz="12" w:space="1"/>
          <w:bottom w:val="single" w:color="205B64" w:sz="12" w:space="1"/>
          <w:right w:val="single" w:color="205B64" w:sz="12" w:space="1"/>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jc w:val="center"/>
        <w:rPr>
          <w:rFonts w:cs="Arial"/>
          <w:color w:val="595054"/>
          <w:sz w:val="20"/>
        </w:rPr>
      </w:pPr>
    </w:p>
    <w:p w:rsidR="00DC0B0F" w:rsidP="00DC0B0F" w:rsidRDefault="007948AD" w14:paraId="1874F51E" w14:textId="06F9EF96">
      <w:pPr>
        <w:spacing w:after="0" w:line="240" w:lineRule="auto"/>
        <w:jc w:val="center"/>
        <w:rPr>
          <w:noProof/>
          <w:lang w:eastAsia="es-CL"/>
        </w:rPr>
      </w:pPr>
      <w:r>
        <w:pict w14:anchorId="38509892">
          <v:shape id="Gráfico 501" style="width:15pt;height:15pt;visibility:visible" alt="Tijeras" o:spid="_x0000_i1026" type="#_x0000_t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">
            <v:imagedata croptop="-2010f" cropright="-4755f" cropbottom="-804f" o:title="" r:id="rId47"/>
          </v:shape>
        </w:pict>
      </w:r>
      <w:r w:rsidR="00DC0B0F">
        <w:rPr>
          <w:noProof/>
          <w:lang w:eastAsia="es-CL"/>
        </w:rPr>
        <w:t>- - - - - - - - - - - - - - - - - - - - - - - - - - - - - - - - - - - - - - - - - - - - - - - - - - - - - - - - - - - - - - - - -</w:t>
      </w:r>
    </w:p>
    <w:p w:rsidR="00DC0B0F" w:rsidP="00DC0B0F" w:rsidRDefault="00DC0B0F" w14:paraId="53B21681" w14:textId="77777777">
      <w:pPr>
        <w:spacing w:after="0" w:line="240" w:lineRule="auto"/>
        <w:jc w:val="center"/>
        <w:rPr>
          <w:noProof/>
          <w:lang w:eastAsia="es-CL"/>
        </w:rPr>
      </w:pPr>
    </w:p>
    <w:p w:rsidRPr="001072D4" w:rsidR="001D69E6" w:rsidP="001072D4" w:rsidRDefault="001D69E6" w14:paraId="7C8CFCD5" w14:textId="18D3B394">
      <w:pPr>
        <w:rPr>
          <w:b/>
          <w:snapToGrid w:val="0"/>
        </w:rPr>
      </w:pPr>
      <w:r w:rsidRPr="001072D4">
        <w:rPr>
          <w:b/>
          <w:snapToGrid w:val="0"/>
        </w:rPr>
        <w:t>FORMULARIO RECEPCIÓN DEL REGLAMENTO INTERNO DE ORDEN, HIGIENE Y SEGURIDAD,</w:t>
      </w:r>
      <w:r w:rsidRPr="001072D4" w:rsidR="001072D4">
        <w:rPr>
          <w:b/>
          <w:snapToGrid w:val="0"/>
        </w:rPr>
        <w:t xml:space="preserve"> </w:t>
      </w:r>
      <w:r w:rsidRPr="001072D4">
        <w:rPr>
          <w:b/>
          <w:snapToGrid w:val="0"/>
        </w:rPr>
        <w:t>ART. 67º DE LA LEY Nº 16.744, TITULO III DEL CÓDIGO DEL TRABAJO, D.F.L. N° 1</w:t>
      </w:r>
    </w:p>
    <w:p w:rsidRPr="001072D4" w:rsidR="001D69E6" w:rsidP="001072D4" w:rsidRDefault="001D69E6" w14:paraId="47CC8166" w14:textId="77777777">
      <w:pPr>
        <w:pStyle w:val="Sinespaciado"/>
        <w:rPr>
          <w:sz w:val="10"/>
          <w:szCs w:val="10"/>
        </w:rPr>
      </w:pPr>
    </w:p>
    <w:p w:rsidRPr="00C67D61" w:rsidR="001D69E6" w:rsidP="001072D4" w:rsidRDefault="001D69E6" w14:paraId="0B8CF003" w14:textId="77777777">
      <w:r w:rsidRPr="00C67D61">
        <w:t xml:space="preserve">Declaro haber recibido en forma gratuita una copia del reglamento interno de orden, higiene y seguridad de la empresa </w:t>
      </w:r>
      <w:r w:rsidRPr="00144844">
        <w:rPr>
          <w:b/>
          <w:color w:val="13C045"/>
        </w:rPr>
        <w:t>&lt;Añadir nombre Empresa&gt;</w:t>
      </w:r>
      <w:r w:rsidRPr="00144844">
        <w:rPr>
          <w:color w:val="13C045"/>
        </w:rPr>
        <w:t xml:space="preserve">, </w:t>
      </w:r>
      <w:r>
        <w:t>d</w:t>
      </w:r>
      <w:r w:rsidRPr="00C67D61">
        <w:t>e acuerdo a lo establecido en el Art. 156° inciso 2 del código del trabajo, Art. 14 del decreto supremo Nº 40 de 1969 del ministerio del trabajo y previsión social, publicado en el diario oficial del 07 de marzo de 1969 como reglamento de la ley 16.744 de 1968.</w:t>
      </w:r>
    </w:p>
    <w:p w:rsidRPr="00C67D61" w:rsidR="001D69E6" w:rsidP="001072D4" w:rsidRDefault="001D69E6" w14:paraId="1300D7DB" w14:textId="77777777">
      <w:r w:rsidRPr="00C67D61">
        <w:t>Asumo mi responsabilidad de dar lectura a su contenido y dar cumplimiento a las obligaciones, prohibiciones, normas de orden, higiene y seguridad que en él están escritas, como así también a las disposiciones y procedimientos que en forma posterior se emitan y/o modifiquen y que formen parte de este reglamento o que expresamente lo indique.</w:t>
      </w:r>
    </w:p>
    <w:tbl>
      <w:tblPr>
        <w:tblW w:w="0" w:type="auto"/>
        <w:tblLook w:val="00A0" w:firstRow="1" w:lastRow="0" w:firstColumn="1" w:lastColumn="0" w:noHBand="0" w:noVBand="0"/>
      </w:tblPr>
      <w:tblGrid>
        <w:gridCol w:w="2608"/>
        <w:gridCol w:w="7364"/>
      </w:tblGrid>
      <w:tr w:rsidRPr="00DA25BF" w:rsidR="00DA25BF" w:rsidTr="00DA25BF" w14:paraId="2E4F9E4E" w14:textId="77777777">
        <w:trPr>
          <w:trHeight w:val="567"/>
        </w:trPr>
        <w:tc>
          <w:tcPr>
            <w:tcW w:w="2608" w:type="dxa"/>
            <w:vAlign w:val="center"/>
          </w:tcPr>
          <w:p w:rsidRPr="00DA25BF" w:rsidR="001D69E6" w:rsidP="00DA25BF" w:rsidRDefault="001D69E6" w14:paraId="38C79FD8" w14:textId="77777777">
            <w:pPr>
              <w:tabs>
                <w:tab w:val="left" w:pos="10065"/>
              </w:tabs>
              <w:spacing w:after="0"/>
              <w:ind w:right="79"/>
              <w:jc w:val="left"/>
              <w:rPr>
                <w:rFonts w:eastAsia="Times New Roman" w:cs="Arial"/>
                <w:b/>
                <w:sz w:val="20"/>
              </w:rPr>
            </w:pPr>
            <w:r w:rsidRPr="00DA25BF">
              <w:rPr>
                <w:rFonts w:eastAsia="Times New Roman" w:cs="Arial"/>
                <w:snapToGrid w:val="0"/>
                <w:sz w:val="20"/>
              </w:rPr>
              <w:t>Nombre completo</w:t>
            </w:r>
          </w:p>
        </w:tc>
        <w:tc>
          <w:tcPr>
            <w:tcW w:w="7364" w:type="dxa"/>
            <w:tcBorders>
              <w:bottom w:val="single" w:color="13C045" w:themeColor="accent1" w:sz="8" w:space="0"/>
            </w:tcBorders>
            <w:vAlign w:val="center"/>
          </w:tcPr>
          <w:p w:rsidRPr="00DA25BF" w:rsidR="001D69E6" w:rsidP="00DA25BF" w:rsidRDefault="001D69E6" w14:paraId="45FDA27E" w14:textId="6D0DEEA4">
            <w:pPr>
              <w:tabs>
                <w:tab w:val="left" w:pos="10065"/>
              </w:tabs>
              <w:spacing w:after="0"/>
              <w:ind w:right="79"/>
              <w:jc w:val="left"/>
              <w:rPr>
                <w:rFonts w:eastAsia="Times New Roman" w:cs="Arial"/>
                <w:b/>
                <w:sz w:val="20"/>
              </w:rPr>
            </w:pPr>
          </w:p>
        </w:tc>
      </w:tr>
      <w:tr w:rsidRPr="00DA25BF" w:rsidR="00DA25BF" w:rsidTr="00DA25BF" w14:paraId="0AF51481" w14:textId="77777777">
        <w:trPr>
          <w:trHeight w:val="567"/>
        </w:trPr>
        <w:tc>
          <w:tcPr>
            <w:tcW w:w="2608" w:type="dxa"/>
            <w:vAlign w:val="center"/>
          </w:tcPr>
          <w:p w:rsidRPr="00DA25BF" w:rsidR="001D69E6" w:rsidP="00DA25BF" w:rsidRDefault="001D69E6" w14:paraId="1CD0E976" w14:textId="77777777">
            <w:pPr>
              <w:tabs>
                <w:tab w:val="left" w:pos="10065"/>
              </w:tabs>
              <w:spacing w:after="0"/>
              <w:ind w:right="79"/>
              <w:jc w:val="left"/>
              <w:rPr>
                <w:rFonts w:eastAsia="Times New Roman" w:cs="Arial"/>
                <w:b/>
                <w:sz w:val="20"/>
              </w:rPr>
            </w:pPr>
            <w:r w:rsidRPr="00DA25BF">
              <w:rPr>
                <w:rFonts w:eastAsia="Times New Roman" w:cs="Arial"/>
                <w:snapToGrid w:val="0"/>
                <w:sz w:val="20"/>
              </w:rPr>
              <w:t>R.U.T.</w:t>
            </w:r>
          </w:p>
        </w:tc>
        <w:tc>
          <w:tcPr>
            <w:tcW w:w="7364" w:type="dxa"/>
            <w:tcBorders>
              <w:top w:val="single" w:color="13C045" w:themeColor="accent1" w:sz="8" w:space="0"/>
              <w:bottom w:val="single" w:color="13C045" w:themeColor="accent1" w:sz="8" w:space="0"/>
            </w:tcBorders>
            <w:vAlign w:val="center"/>
          </w:tcPr>
          <w:p w:rsidRPr="00DA25BF" w:rsidR="001D69E6" w:rsidP="00DA25BF" w:rsidRDefault="001D69E6" w14:paraId="2F8135AE" w14:textId="4A890549">
            <w:pPr>
              <w:tabs>
                <w:tab w:val="left" w:pos="10065"/>
              </w:tabs>
              <w:spacing w:after="0"/>
              <w:ind w:right="79"/>
              <w:jc w:val="left"/>
              <w:rPr>
                <w:rFonts w:eastAsia="Times New Roman" w:cs="Arial"/>
                <w:b/>
                <w:sz w:val="20"/>
              </w:rPr>
            </w:pPr>
          </w:p>
        </w:tc>
      </w:tr>
      <w:tr w:rsidRPr="00DA25BF" w:rsidR="00DA25BF" w:rsidTr="00DA25BF" w14:paraId="39C803F2" w14:textId="77777777">
        <w:trPr>
          <w:trHeight w:val="567"/>
        </w:trPr>
        <w:tc>
          <w:tcPr>
            <w:tcW w:w="2608" w:type="dxa"/>
            <w:vAlign w:val="center"/>
          </w:tcPr>
          <w:p w:rsidRPr="00DA25BF" w:rsidR="001D69E6" w:rsidP="00DA25BF" w:rsidRDefault="001D69E6" w14:paraId="2C3D415E" w14:textId="77777777">
            <w:pPr>
              <w:tabs>
                <w:tab w:val="left" w:pos="10065"/>
              </w:tabs>
              <w:spacing w:after="0"/>
              <w:ind w:right="79"/>
              <w:jc w:val="left"/>
              <w:rPr>
                <w:rFonts w:eastAsia="Times New Roman" w:cs="Arial"/>
                <w:b/>
                <w:sz w:val="20"/>
              </w:rPr>
            </w:pPr>
            <w:r w:rsidRPr="00DA25BF">
              <w:rPr>
                <w:rFonts w:eastAsia="Times New Roman" w:cs="Arial"/>
                <w:snapToGrid w:val="0"/>
                <w:sz w:val="20"/>
              </w:rPr>
              <w:t>Sección</w:t>
            </w:r>
          </w:p>
        </w:tc>
        <w:tc>
          <w:tcPr>
            <w:tcW w:w="7364" w:type="dxa"/>
            <w:tcBorders>
              <w:top w:val="single" w:color="13C045" w:themeColor="accent1" w:sz="8" w:space="0"/>
              <w:bottom w:val="single" w:color="13C045" w:themeColor="accent1" w:sz="8" w:space="0"/>
            </w:tcBorders>
            <w:vAlign w:val="center"/>
          </w:tcPr>
          <w:p w:rsidRPr="00DA25BF" w:rsidR="001D69E6" w:rsidP="00DA25BF" w:rsidRDefault="001D69E6" w14:paraId="63E7417B" w14:textId="059C972B">
            <w:pPr>
              <w:tabs>
                <w:tab w:val="left" w:pos="10065"/>
              </w:tabs>
              <w:spacing w:after="0"/>
              <w:ind w:right="79"/>
              <w:jc w:val="left"/>
              <w:rPr>
                <w:rFonts w:eastAsia="Times New Roman" w:cs="Arial"/>
                <w:b/>
                <w:sz w:val="20"/>
              </w:rPr>
            </w:pPr>
          </w:p>
        </w:tc>
      </w:tr>
      <w:tr w:rsidRPr="00DA25BF" w:rsidR="00DA25BF" w:rsidTr="00DA25BF" w14:paraId="013BF614" w14:textId="77777777">
        <w:trPr>
          <w:trHeight w:val="567"/>
        </w:trPr>
        <w:tc>
          <w:tcPr>
            <w:tcW w:w="2608" w:type="dxa"/>
            <w:vAlign w:val="center"/>
          </w:tcPr>
          <w:p w:rsidRPr="00DA25BF" w:rsidR="001D69E6" w:rsidP="00DA25BF" w:rsidRDefault="001D69E6" w14:paraId="08E1A0B3" w14:textId="77777777">
            <w:pPr>
              <w:tabs>
                <w:tab w:val="left" w:pos="10065"/>
              </w:tabs>
              <w:spacing w:after="0"/>
              <w:ind w:right="79"/>
              <w:jc w:val="left"/>
              <w:rPr>
                <w:rFonts w:eastAsia="Times New Roman" w:cs="Arial"/>
                <w:b/>
                <w:sz w:val="20"/>
              </w:rPr>
            </w:pPr>
            <w:r w:rsidRPr="00DA25BF">
              <w:rPr>
                <w:rFonts w:eastAsia="Times New Roman" w:cs="Arial"/>
                <w:snapToGrid w:val="0"/>
                <w:sz w:val="20"/>
              </w:rPr>
              <w:t>Firma del trabajador</w:t>
            </w:r>
          </w:p>
        </w:tc>
        <w:tc>
          <w:tcPr>
            <w:tcW w:w="7364" w:type="dxa"/>
            <w:tcBorders>
              <w:top w:val="single" w:color="13C045" w:themeColor="accent1" w:sz="8" w:space="0"/>
              <w:bottom w:val="single" w:color="13C045" w:themeColor="accent1" w:sz="8" w:space="0"/>
            </w:tcBorders>
            <w:vAlign w:val="center"/>
          </w:tcPr>
          <w:p w:rsidRPr="00DA25BF" w:rsidR="001D69E6" w:rsidP="00DA25BF" w:rsidRDefault="001D69E6" w14:paraId="40B52AE9" w14:textId="635FF156">
            <w:pPr>
              <w:tabs>
                <w:tab w:val="left" w:pos="10065"/>
              </w:tabs>
              <w:spacing w:after="0"/>
              <w:ind w:right="79"/>
              <w:jc w:val="left"/>
              <w:rPr>
                <w:rFonts w:eastAsia="Times New Roman" w:cs="Arial"/>
                <w:b/>
                <w:sz w:val="20"/>
              </w:rPr>
            </w:pPr>
          </w:p>
        </w:tc>
      </w:tr>
      <w:tr w:rsidRPr="00DA25BF" w:rsidR="00DA25BF" w:rsidTr="00DA25BF" w14:paraId="61D97C74" w14:textId="77777777">
        <w:trPr>
          <w:trHeight w:val="567"/>
        </w:trPr>
        <w:tc>
          <w:tcPr>
            <w:tcW w:w="2608" w:type="dxa"/>
            <w:vAlign w:val="center"/>
          </w:tcPr>
          <w:p w:rsidRPr="00DA25BF" w:rsidR="001D69E6" w:rsidP="00DA25BF" w:rsidRDefault="001D69E6" w14:paraId="0B069A2F" w14:textId="77777777">
            <w:pPr>
              <w:tabs>
                <w:tab w:val="left" w:pos="10065"/>
              </w:tabs>
              <w:spacing w:after="0"/>
              <w:ind w:right="79"/>
              <w:jc w:val="left"/>
              <w:rPr>
                <w:rFonts w:eastAsia="Times New Roman" w:cs="Arial"/>
                <w:b/>
                <w:sz w:val="20"/>
              </w:rPr>
            </w:pPr>
            <w:r w:rsidRPr="00DA25BF">
              <w:rPr>
                <w:rFonts w:eastAsia="Times New Roman" w:cs="Arial"/>
                <w:snapToGrid w:val="0"/>
                <w:sz w:val="20"/>
              </w:rPr>
              <w:t>Fecha de entrega</w:t>
            </w:r>
          </w:p>
        </w:tc>
        <w:tc>
          <w:tcPr>
            <w:tcW w:w="7364" w:type="dxa"/>
            <w:tcBorders>
              <w:top w:val="single" w:color="13C045" w:themeColor="accent1" w:sz="8" w:space="0"/>
              <w:bottom w:val="single" w:color="13C045" w:themeColor="accent1" w:sz="8" w:space="0"/>
            </w:tcBorders>
            <w:vAlign w:val="center"/>
          </w:tcPr>
          <w:p w:rsidRPr="00DA25BF" w:rsidR="001D69E6" w:rsidP="00DA25BF" w:rsidRDefault="001D69E6" w14:paraId="4C93EC35" w14:textId="72BA4A3A">
            <w:pPr>
              <w:tabs>
                <w:tab w:val="left" w:pos="10065"/>
              </w:tabs>
              <w:spacing w:after="0"/>
              <w:ind w:right="79"/>
              <w:jc w:val="left"/>
              <w:rPr>
                <w:rFonts w:eastAsia="Times New Roman" w:cs="Arial"/>
                <w:b/>
                <w:sz w:val="20"/>
              </w:rPr>
            </w:pPr>
          </w:p>
        </w:tc>
      </w:tr>
    </w:tbl>
    <w:p w:rsidR="00DC0B0F" w:rsidP="00DC0B0F" w:rsidRDefault="00DC0B0F" w14:paraId="18713C41" w14:textId="77777777">
      <w:pPr>
        <w:spacing w:after="0" w:line="240" w:lineRule="auto"/>
        <w:jc w:val="center"/>
        <w:rPr>
          <w:noProof/>
          <w:lang w:eastAsia="es-CL"/>
        </w:rPr>
      </w:pPr>
      <w:r>
        <w:rPr>
          <w:noProof/>
          <w:lang w:val="es-CL" w:eastAsia="es-CL" w:bidi="ar-SA"/>
        </w:rPr>
        <w:drawing>
          <wp:inline distT="0" distB="0" distL="0" distR="0" wp14:anchorId="4B214974" wp14:editId="748E8FF4">
            <wp:extent cx="216000" cy="216000"/>
            <wp:effectExtent l="0" t="0" r="0" b="0"/>
            <wp:docPr id="731" name="Gráfico 731" descr="Tijer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6" name="scissors.svg"/>
                    <pic:cNvPicPr/>
                  </pic:nvPicPr>
                  <pic:blipFill>
                    <a:blip r:embed="rId48" cstate="print">
                      <a:extLst>
                        <a:ext uri="{28A0092B-C50C-407E-A947-70E740481C1C}">
                          <a14:useLocalDpi xmlns:a14="http://schemas.microsoft.com/office/drawing/2010/main" val="0"/>
                        </a:ext>
                        <a:ext uri="{96DAC541-7B7A-43D3-8B79-37D633B846F1}">
                          <asvg:svgBlip xmlns:asvg="http://schemas.microsoft.com/office/drawing/2016/SVG/main" r:embed="rId49"/>
                        </a:ext>
                      </a:extLst>
                    </a:blip>
                    <a:stretch>
                      <a:fillRect/>
                    </a:stretch>
                  </pic:blipFill>
                  <pic:spPr>
                    <a:xfrm rot="10800000">
                      <a:off x="0" y="0"/>
                      <a:ext cx="216000" cy="216000"/>
                    </a:xfrm>
                    <a:prstGeom prst="rect">
                      <a:avLst/>
                    </a:prstGeom>
                  </pic:spPr>
                </pic:pic>
              </a:graphicData>
            </a:graphic>
          </wp:inline>
        </w:drawing>
      </w:r>
      <w:r>
        <w:rPr>
          <w:noProof/>
          <w:lang w:eastAsia="es-CL"/>
        </w:rPr>
        <w:t>- - - - - - - - - - - - - - - - - - - - - - - - - - - - - - - - - - - - - - - - - - - - - - - - - - - - - - - - - - - - - - - - -</w:t>
      </w:r>
    </w:p>
    <w:p w:rsidR="00DA25BF" w:rsidRDefault="00DA25BF" w14:paraId="109DCB87" w14:textId="64C15436">
      <w:pPr>
        <w:spacing w:after="0" w:line="240" w:lineRule="auto"/>
        <w:jc w:val="left"/>
        <w:rPr>
          <w:rFonts w:ascii="Estandar" w:hAnsi="Estandar" w:eastAsia="Times New Roman"/>
          <w:b/>
          <w:color w:val="000000"/>
          <w:sz w:val="20"/>
          <w:szCs w:val="20"/>
        </w:rPr>
      </w:pPr>
      <w:r>
        <w:rPr>
          <w:rFonts w:ascii="Estandar" w:hAnsi="Estandar" w:eastAsia="Times New Roman"/>
          <w:b/>
          <w:color w:val="000000"/>
          <w:sz w:val="20"/>
          <w:szCs w:val="20"/>
        </w:rPr>
        <w:br w:type="page"/>
      </w:r>
    </w:p>
    <w:p w:rsidR="00DA25BF" w:rsidP="00DA25BF" w:rsidRDefault="00DA25BF" w14:paraId="4135244A" w14:textId="77777777">
      <w:pPr>
        <w:spacing w:after="0" w:line="240" w:lineRule="auto"/>
        <w:jc w:val="center"/>
        <w:rPr>
          <w:noProof/>
          <w:lang w:eastAsia="es-CL"/>
        </w:rPr>
      </w:pPr>
      <w:r>
        <w:rPr>
          <w:noProof/>
          <w:lang w:val="es-CL" w:eastAsia="es-CL" w:bidi="ar-SA"/>
        </w:rPr>
        <w:drawing>
          <wp:inline distT="0" distB="0" distL="0" distR="0" wp14:anchorId="48413BFA" wp14:editId="1C3573E3">
            <wp:extent cx="216000" cy="216000"/>
            <wp:effectExtent l="0" t="0" r="0" b="0"/>
            <wp:docPr id="2746" name="Gráfico 2746" descr="Tijer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6" name="scissors.svg"/>
                    <pic:cNvPicPr/>
                  </pic:nvPicPr>
                  <pic:blipFill>
                    <a:blip r:embed="rId48" cstate="print">
                      <a:extLst>
                        <a:ext uri="{28A0092B-C50C-407E-A947-70E740481C1C}">
                          <a14:useLocalDpi xmlns:a14="http://schemas.microsoft.com/office/drawing/2010/main" val="0"/>
                        </a:ext>
                        <a:ext uri="{96DAC541-7B7A-43D3-8B79-37D633B846F1}">
                          <asvg:svgBlip xmlns:asvg="http://schemas.microsoft.com/office/drawing/2016/SVG/main" r:embed="rId49"/>
                        </a:ext>
                      </a:extLst>
                    </a:blip>
                    <a:stretch>
                      <a:fillRect/>
                    </a:stretch>
                  </pic:blipFill>
                  <pic:spPr>
                    <a:xfrm rot="10800000">
                      <a:off x="0" y="0"/>
                      <a:ext cx="216000" cy="216000"/>
                    </a:xfrm>
                    <a:prstGeom prst="rect">
                      <a:avLst/>
                    </a:prstGeom>
                  </pic:spPr>
                </pic:pic>
              </a:graphicData>
            </a:graphic>
          </wp:inline>
        </w:drawing>
      </w:r>
      <w:r>
        <w:rPr>
          <w:noProof/>
          <w:lang w:eastAsia="es-CL"/>
        </w:rPr>
        <w:t>- - - - - - - - - - - - - - - - - - - - - - - - - - - - - - - - - - - - - - - - - - - - - - - - - - - - - - - - - - - - - - - - -</w:t>
      </w:r>
    </w:p>
    <w:p w:rsidRPr="00DA25BF" w:rsidR="00DA25BF" w:rsidP="00DA25BF" w:rsidRDefault="00DA25BF" w14:paraId="67C89AC5" w14:textId="77777777">
      <w:pPr>
        <w:rPr>
          <w:sz w:val="10"/>
          <w:szCs w:val="10"/>
        </w:rPr>
      </w:pPr>
    </w:p>
    <w:p w:rsidRPr="00DA25BF" w:rsidR="001D69E6" w:rsidP="001D69E6" w:rsidRDefault="00DA25BF" w14:paraId="724F8AAF" w14:textId="3B93DFC7">
      <w:pPr>
        <w:pStyle w:val="TEXTOS"/>
        <w:jc w:val="right"/>
        <w:rPr>
          <w:rFonts w:ascii="Arial" w:hAnsi="Arial"/>
          <w:b/>
          <w:color w:val="009BCF" w:themeColor="accent2"/>
          <w:sz w:val="22"/>
          <w:szCs w:val="22"/>
          <w:lang w:eastAsia="es-ES"/>
        </w:rPr>
      </w:pPr>
      <w:r w:rsidRPr="00144844">
        <w:rPr>
          <w:rFonts w:ascii="Arial" w:hAnsi="Arial"/>
          <w:b/>
          <w:color w:val="13C045"/>
          <w:sz w:val="22"/>
          <w:szCs w:val="22"/>
          <w:lang w:eastAsia="es-ES"/>
        </w:rPr>
        <w:t>[</w:t>
      </w:r>
      <w:r w:rsidRPr="00144844" w:rsidR="001D69E6">
        <w:rPr>
          <w:rFonts w:ascii="Arial" w:hAnsi="Arial"/>
          <w:b/>
          <w:color w:val="13C045"/>
          <w:sz w:val="22"/>
          <w:szCs w:val="22"/>
          <w:lang w:eastAsia="es-ES"/>
        </w:rPr>
        <w:t>Añadir día, mes y año</w:t>
      </w:r>
      <w:r w:rsidRPr="00144844">
        <w:rPr>
          <w:rFonts w:ascii="Arial" w:hAnsi="Arial"/>
          <w:b/>
          <w:color w:val="13C045"/>
          <w:sz w:val="22"/>
          <w:szCs w:val="22"/>
          <w:lang w:eastAsia="es-ES"/>
        </w:rPr>
        <w:t>]</w:t>
      </w:r>
    </w:p>
    <w:p w:rsidRPr="00DA25BF" w:rsidR="001D69E6" w:rsidP="001D69E6" w:rsidRDefault="001D69E6" w14:paraId="37A090C9" w14:textId="77777777">
      <w:pPr>
        <w:pStyle w:val="TEXTOS"/>
        <w:rPr>
          <w:rFonts w:ascii="Arial" w:hAnsi="Arial"/>
          <w:color w:val="323232"/>
          <w:sz w:val="22"/>
          <w:szCs w:val="22"/>
          <w:lang w:eastAsia="es-ES"/>
        </w:rPr>
      </w:pPr>
    </w:p>
    <w:p w:rsidRPr="00DA25BF" w:rsidR="001D69E6" w:rsidP="001D69E6" w:rsidRDefault="001D69E6" w14:paraId="0148B99E" w14:textId="77777777">
      <w:pPr>
        <w:pStyle w:val="TEXTOS"/>
        <w:rPr>
          <w:rFonts w:ascii="Arial" w:hAnsi="Arial"/>
          <w:color w:val="323232"/>
          <w:sz w:val="24"/>
          <w:szCs w:val="22"/>
          <w:lang w:eastAsia="es-ES"/>
        </w:rPr>
      </w:pPr>
      <w:r w:rsidRPr="00DA25BF">
        <w:rPr>
          <w:rFonts w:ascii="Arial" w:hAnsi="Arial"/>
          <w:color w:val="323232"/>
          <w:sz w:val="24"/>
          <w:szCs w:val="22"/>
          <w:lang w:eastAsia="es-ES"/>
        </w:rPr>
        <w:t>Señores</w:t>
      </w:r>
    </w:p>
    <w:p w:rsidRPr="00DA25BF" w:rsidR="001D69E6" w:rsidP="001D69E6" w:rsidRDefault="001D69E6" w14:paraId="5E058863" w14:textId="77777777">
      <w:pPr>
        <w:pStyle w:val="TEXTOS"/>
        <w:rPr>
          <w:rFonts w:ascii="Arial" w:hAnsi="Arial"/>
          <w:color w:val="323232"/>
          <w:sz w:val="24"/>
          <w:szCs w:val="22"/>
          <w:lang w:eastAsia="es-ES"/>
        </w:rPr>
      </w:pPr>
      <w:r w:rsidRPr="00DA25BF">
        <w:rPr>
          <w:rFonts w:ascii="Arial" w:hAnsi="Arial"/>
          <w:color w:val="323232"/>
          <w:sz w:val="24"/>
          <w:szCs w:val="22"/>
          <w:lang w:eastAsia="es-ES"/>
        </w:rPr>
        <w:t>Inspección del Trabajo.</w:t>
      </w:r>
    </w:p>
    <w:p w:rsidRPr="00DA25BF" w:rsidR="001D69E6" w:rsidP="001D69E6" w:rsidRDefault="001D69E6" w14:paraId="154E1B54" w14:textId="77777777">
      <w:pPr>
        <w:pStyle w:val="TEXTOS"/>
        <w:rPr>
          <w:rFonts w:ascii="Arial" w:hAnsi="Arial"/>
          <w:color w:val="323232"/>
          <w:sz w:val="24"/>
          <w:szCs w:val="22"/>
          <w:lang w:eastAsia="es-ES"/>
        </w:rPr>
      </w:pPr>
      <w:r w:rsidRPr="00DA25BF">
        <w:rPr>
          <w:rFonts w:ascii="Arial" w:hAnsi="Arial"/>
          <w:color w:val="323232"/>
          <w:sz w:val="24"/>
          <w:szCs w:val="22"/>
          <w:lang w:eastAsia="es-ES"/>
        </w:rPr>
        <w:t>Presente</w:t>
      </w:r>
    </w:p>
    <w:p w:rsidRPr="00DA25BF" w:rsidR="001D69E6" w:rsidP="001D69E6" w:rsidRDefault="001D69E6" w14:paraId="707B30E4" w14:textId="77777777">
      <w:pPr>
        <w:pStyle w:val="TEXTOS"/>
        <w:rPr>
          <w:rFonts w:ascii="Arial" w:hAnsi="Arial"/>
          <w:color w:val="323232"/>
          <w:sz w:val="24"/>
          <w:szCs w:val="22"/>
          <w:lang w:eastAsia="es-ES"/>
        </w:rPr>
      </w:pPr>
    </w:p>
    <w:p w:rsidRPr="00DA25BF" w:rsidR="001D69E6" w:rsidP="001D69E6" w:rsidRDefault="001D69E6" w14:paraId="410F90B1" w14:textId="77777777">
      <w:pPr>
        <w:pStyle w:val="TEXTOS"/>
        <w:rPr>
          <w:rFonts w:ascii="Arial" w:hAnsi="Arial"/>
          <w:color w:val="323232"/>
          <w:sz w:val="24"/>
          <w:szCs w:val="22"/>
          <w:lang w:eastAsia="es-ES"/>
        </w:rPr>
      </w:pPr>
      <w:r w:rsidRPr="00DA25BF">
        <w:rPr>
          <w:rFonts w:ascii="Arial" w:hAnsi="Arial"/>
          <w:color w:val="323232"/>
          <w:sz w:val="24"/>
          <w:szCs w:val="22"/>
          <w:lang w:eastAsia="es-ES"/>
        </w:rPr>
        <w:t>De nuestra consideración:</w:t>
      </w:r>
    </w:p>
    <w:p w:rsidRPr="00DA25BF" w:rsidR="001D69E6" w:rsidP="001D69E6" w:rsidRDefault="001D69E6" w14:paraId="0D2EA581" w14:textId="77777777">
      <w:pPr>
        <w:pStyle w:val="TEXTOS"/>
        <w:rPr>
          <w:rFonts w:ascii="Arial" w:hAnsi="Arial"/>
          <w:color w:val="323232"/>
          <w:sz w:val="24"/>
          <w:szCs w:val="22"/>
          <w:lang w:eastAsia="es-ES"/>
        </w:rPr>
      </w:pPr>
    </w:p>
    <w:p w:rsidRPr="00DA25BF" w:rsidR="001D69E6" w:rsidP="6D22CD53" w:rsidRDefault="001D69E6" w14:paraId="518FF91D" w14:textId="2B51E1DA" w14:noSpellErr="1">
      <w:pPr>
        <w:pStyle w:val="TEXTOS"/>
        <w:rPr>
          <w:rFonts w:ascii="Arial" w:hAnsi="Arial"/>
          <w:color w:val="323232"/>
          <w:sz w:val="24"/>
          <w:szCs w:val="24"/>
          <w:lang w:val="es-ES" w:eastAsia="es-ES"/>
        </w:rPr>
      </w:pPr>
      <w:r w:rsidRPr="6D22CD53" w:rsidR="001D69E6">
        <w:rPr>
          <w:rFonts w:ascii="Arial" w:hAnsi="Arial"/>
          <w:color w:val="323232"/>
          <w:sz w:val="24"/>
          <w:szCs w:val="24"/>
          <w:lang w:val="es-ES" w:eastAsia="es-ES"/>
        </w:rPr>
        <w:t xml:space="preserve">Por intermedio de la presente, adjuntamos copia del Reglamento Interno de Orden, Higiene y Seguridad de la </w:t>
      </w:r>
      <w:sdt>
        <w:sdtPr>
          <w:alias w:val="Empresa/Organización"/>
          <w:tag w:val=""/>
          <w:id w:val="-525798105"/>
          <w:placeholder>
            <w:docPart w:val="4DFC20D42191439B80A41646BE0481CD"/>
          </w:placeholder>
          <w:dataBinding w:prefixMappings="xmlns:ns0='http://schemas.openxmlformats.org/officeDocument/2006/extended-properties' " w:xpath="/ns0:Properties[1]/ns0:Company[1]" w:storeItemID="{6668398D-A668-4E3E-A5EB-62B293D839F1}"/>
          <w:text/>
          <w:rPr>
            <w:rFonts w:ascii="Arial" w:hAnsi="Arial"/>
            <w:b w:val="1"/>
            <w:bCs w:val="1"/>
            <w:color w:val="13C045" w:themeColor="accent1"/>
            <w:spacing w:val="30"/>
            <w:sz w:val="24"/>
            <w:szCs w:val="24"/>
          </w:rPr>
        </w:sdtPr>
        <w:sdtEndPr>
          <w:rPr>
            <w:rFonts w:ascii="Arial" w:hAnsi="Arial"/>
            <w:b w:val="1"/>
            <w:bCs w:val="1"/>
            <w:color w:val="13C045" w:themeColor="accent1" w:themeTint="FF" w:themeShade="FF"/>
            <w:sz w:val="24"/>
            <w:szCs w:val="24"/>
          </w:rPr>
        </w:sdtEndPr>
        <w:sdtContent>
          <w:r w:rsidRPr="6D22CD53" w:rsidR="0021318A">
            <w:rPr>
              <w:rFonts w:ascii="Arial" w:hAnsi="Arial"/>
              <w:b w:val="1"/>
              <w:bCs w:val="1"/>
              <w:color w:val="13C045" w:themeColor="accent1"/>
              <w:spacing w:val="30"/>
              <w:sz w:val="24"/>
              <w:szCs w:val="24"/>
              <w:lang w:val="es-ES"/>
            </w:rPr>
            <w:t>[NOMBRE DE LA ORGANIZACIÓN]</w:t>
          </w:r>
        </w:sdtContent>
      </w:sdt>
      <w:r w:rsidRPr="6D22CD53" w:rsidR="00DA25BF">
        <w:rPr>
          <w:rFonts w:ascii="Arial" w:hAnsi="Arial"/>
          <w:color w:val="323232"/>
          <w:sz w:val="24"/>
          <w:szCs w:val="24"/>
          <w:lang w:val="es-ES" w:eastAsia="es-ES"/>
        </w:rPr>
        <w:t xml:space="preserve"> </w:t>
      </w:r>
      <w:r w:rsidRPr="6D22CD53" w:rsidR="001D69E6">
        <w:rPr>
          <w:rFonts w:ascii="Arial" w:hAnsi="Arial"/>
          <w:color w:val="323232"/>
          <w:sz w:val="24"/>
          <w:szCs w:val="24"/>
          <w:lang w:val="es-ES" w:eastAsia="es-ES"/>
        </w:rPr>
        <w:t>de acuerdo a</w:t>
      </w:r>
      <w:r w:rsidRPr="6D22CD53" w:rsidR="001D69E6">
        <w:rPr>
          <w:rFonts w:ascii="Arial" w:hAnsi="Arial"/>
          <w:color w:val="323232"/>
          <w:sz w:val="24"/>
          <w:szCs w:val="24"/>
          <w:lang w:val="es-ES" w:eastAsia="es-ES"/>
        </w:rPr>
        <w:t xml:space="preserve"> lo preceptuado en el Art. </w:t>
      </w:r>
      <w:r w:rsidRPr="6D22CD53" w:rsidR="001D69E6">
        <w:rPr>
          <w:rFonts w:ascii="Arial" w:hAnsi="Arial"/>
          <w:color w:val="323232"/>
          <w:sz w:val="24"/>
          <w:szCs w:val="24"/>
          <w:lang w:val="es-ES" w:eastAsia="es-ES"/>
        </w:rPr>
        <w:t>N°</w:t>
      </w:r>
      <w:r w:rsidRPr="6D22CD53" w:rsidR="001D69E6">
        <w:rPr>
          <w:rFonts w:ascii="Arial" w:hAnsi="Arial"/>
          <w:color w:val="323232"/>
          <w:sz w:val="24"/>
          <w:szCs w:val="24"/>
          <w:lang w:val="es-ES" w:eastAsia="es-ES"/>
        </w:rPr>
        <w:t xml:space="preserve"> 153 del Código del Trabajo.</w:t>
      </w:r>
    </w:p>
    <w:p w:rsidRPr="00DA25BF" w:rsidR="001D69E6" w:rsidP="001D69E6" w:rsidRDefault="001D69E6" w14:paraId="1B54B0AB" w14:textId="77777777">
      <w:pPr>
        <w:pStyle w:val="TEXTOS"/>
        <w:rPr>
          <w:rFonts w:ascii="Arial" w:hAnsi="Arial"/>
          <w:color w:val="323232"/>
          <w:sz w:val="24"/>
          <w:szCs w:val="22"/>
          <w:lang w:val="es-ES" w:eastAsia="es-ES"/>
        </w:rPr>
      </w:pPr>
    </w:p>
    <w:p w:rsidRPr="00DA25BF" w:rsidR="001D69E6" w:rsidP="001D69E6" w:rsidRDefault="001D69E6" w14:paraId="1B0A4F83" w14:textId="77777777">
      <w:pPr>
        <w:pStyle w:val="TEXTOS"/>
        <w:rPr>
          <w:rFonts w:ascii="Arial" w:hAnsi="Arial"/>
          <w:color w:val="323232"/>
          <w:sz w:val="24"/>
          <w:szCs w:val="22"/>
          <w:lang w:val="es-ES" w:eastAsia="es-ES"/>
        </w:rPr>
      </w:pPr>
      <w:r w:rsidRPr="00DA25BF">
        <w:rPr>
          <w:rFonts w:ascii="Arial" w:hAnsi="Arial"/>
          <w:color w:val="323232"/>
          <w:sz w:val="24"/>
          <w:szCs w:val="22"/>
          <w:lang w:val="es-ES" w:eastAsia="es-ES"/>
        </w:rPr>
        <w:t>Saluda atentamente,</w:t>
      </w:r>
    </w:p>
    <w:p w:rsidR="001D69E6" w:rsidP="001D69E6" w:rsidRDefault="001D69E6" w14:paraId="759921B0" w14:textId="74DD8F9B">
      <w:pPr>
        <w:pStyle w:val="TEXTOS"/>
        <w:rPr>
          <w:rFonts w:ascii="Arial" w:hAnsi="Arial"/>
          <w:color w:val="323232"/>
          <w:sz w:val="24"/>
          <w:szCs w:val="22"/>
          <w:lang w:val="es-ES" w:eastAsia="es-ES"/>
        </w:rPr>
      </w:pPr>
    </w:p>
    <w:p w:rsidRPr="00DA25BF" w:rsidR="00DA25BF" w:rsidP="001D69E6" w:rsidRDefault="00DA25BF" w14:paraId="72DB1CB9" w14:textId="77777777">
      <w:pPr>
        <w:pStyle w:val="TEXTOS"/>
        <w:rPr>
          <w:rFonts w:ascii="Arial" w:hAnsi="Arial"/>
          <w:color w:val="323232"/>
          <w:sz w:val="24"/>
          <w:szCs w:val="22"/>
          <w:lang w:val="es-ES" w:eastAsia="es-ES"/>
        </w:rPr>
      </w:pPr>
    </w:p>
    <w:p w:rsidRPr="00144844" w:rsidR="001D69E6" w:rsidP="00DA25BF" w:rsidRDefault="00DA25BF" w14:paraId="51B0E5D4" w14:textId="7CC58118">
      <w:pPr>
        <w:pStyle w:val="TEXTOS"/>
        <w:jc w:val="center"/>
        <w:rPr>
          <w:rFonts w:ascii="Arial" w:hAnsi="Arial"/>
          <w:b/>
          <w:color w:val="13C045"/>
          <w:sz w:val="24"/>
          <w:szCs w:val="22"/>
          <w:lang w:val="es-ES" w:eastAsia="es-ES"/>
        </w:rPr>
      </w:pPr>
      <w:r w:rsidRPr="00144844">
        <w:rPr>
          <w:rFonts w:ascii="Arial" w:hAnsi="Arial"/>
          <w:b/>
          <w:color w:val="13C045"/>
          <w:sz w:val="24"/>
          <w:szCs w:val="22"/>
          <w:lang w:val="es-ES" w:eastAsia="es-ES"/>
        </w:rPr>
        <w:t>[</w:t>
      </w:r>
      <w:r w:rsidRPr="00144844" w:rsidR="001D69E6">
        <w:rPr>
          <w:rFonts w:ascii="Arial" w:hAnsi="Arial"/>
          <w:b/>
          <w:color w:val="13C045"/>
          <w:sz w:val="24"/>
          <w:szCs w:val="22"/>
          <w:lang w:val="es-ES" w:eastAsia="es-ES"/>
        </w:rPr>
        <w:t>Añadir nombre Jefe Área Personal</w:t>
      </w:r>
      <w:r w:rsidRPr="00144844">
        <w:rPr>
          <w:rFonts w:ascii="Arial" w:hAnsi="Arial"/>
          <w:b/>
          <w:color w:val="13C045"/>
          <w:sz w:val="24"/>
          <w:szCs w:val="22"/>
          <w:lang w:val="es-ES" w:eastAsia="es-ES"/>
        </w:rPr>
        <w:t>]</w:t>
      </w:r>
    </w:p>
    <w:p w:rsidRPr="00144844" w:rsidR="001D69E6" w:rsidP="00DA25BF" w:rsidRDefault="00DA25BF" w14:paraId="23204ABF" w14:textId="76F6CB2E">
      <w:pPr>
        <w:pStyle w:val="TEXTOS"/>
        <w:jc w:val="center"/>
        <w:rPr>
          <w:rFonts w:ascii="Arial" w:hAnsi="Arial"/>
          <w:b/>
          <w:color w:val="13C045"/>
          <w:sz w:val="24"/>
          <w:szCs w:val="22"/>
          <w:lang w:val="es-ES" w:eastAsia="es-ES"/>
        </w:rPr>
      </w:pPr>
      <w:r w:rsidRPr="00144844">
        <w:rPr>
          <w:rFonts w:ascii="Arial" w:hAnsi="Arial"/>
          <w:b/>
          <w:color w:val="13C045"/>
          <w:sz w:val="24"/>
          <w:szCs w:val="22"/>
          <w:lang w:eastAsia="es-ES"/>
        </w:rPr>
        <w:t>[</w:t>
      </w:r>
      <w:r w:rsidRPr="00144844" w:rsidR="001D69E6">
        <w:rPr>
          <w:rFonts w:ascii="Arial" w:hAnsi="Arial"/>
          <w:b/>
          <w:color w:val="13C045"/>
          <w:sz w:val="24"/>
          <w:szCs w:val="22"/>
          <w:lang w:eastAsia="es-ES"/>
        </w:rPr>
        <w:t>Añadir nombre Empresa</w:t>
      </w:r>
      <w:r w:rsidRPr="00144844">
        <w:rPr>
          <w:rFonts w:ascii="Arial" w:hAnsi="Arial"/>
          <w:b/>
          <w:color w:val="13C045"/>
          <w:sz w:val="24"/>
          <w:szCs w:val="22"/>
          <w:lang w:eastAsia="es-ES"/>
        </w:rPr>
        <w:t>]</w:t>
      </w:r>
    </w:p>
    <w:p w:rsidRPr="00DA25BF" w:rsidR="001D69E6" w:rsidP="001D69E6" w:rsidRDefault="001D69E6" w14:paraId="28E056BB" w14:textId="77777777">
      <w:pPr>
        <w:pStyle w:val="TEXTOS"/>
        <w:rPr>
          <w:rFonts w:ascii="Arial" w:hAnsi="Arial"/>
          <w:b/>
          <w:color w:val="323232"/>
          <w:sz w:val="24"/>
          <w:szCs w:val="22"/>
          <w:lang w:val="es-ES" w:eastAsia="es-ES"/>
        </w:rPr>
      </w:pPr>
    </w:p>
    <w:p w:rsidR="00DA25BF" w:rsidP="00DA25BF" w:rsidRDefault="00DA25BF" w14:paraId="4932DC43" w14:textId="77777777">
      <w:pPr>
        <w:spacing w:after="0" w:line="240" w:lineRule="auto"/>
        <w:jc w:val="center"/>
        <w:rPr>
          <w:noProof/>
          <w:lang w:eastAsia="es-CL"/>
        </w:rPr>
      </w:pPr>
      <w:r>
        <w:rPr>
          <w:noProof/>
          <w:lang w:val="es-CL" w:eastAsia="es-CL" w:bidi="ar-SA"/>
        </w:rPr>
        <w:drawing>
          <wp:inline distT="0" distB="0" distL="0" distR="0" wp14:anchorId="7FC59B54" wp14:editId="49AB82D6">
            <wp:extent cx="216000" cy="216000"/>
            <wp:effectExtent l="0" t="0" r="0" b="0"/>
            <wp:docPr id="3" name="Gráfico 3" descr="Tijer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6" name="scissors.svg"/>
                    <pic:cNvPicPr/>
                  </pic:nvPicPr>
                  <pic:blipFill>
                    <a:blip r:embed="rId48" cstate="print">
                      <a:extLst>
                        <a:ext uri="{28A0092B-C50C-407E-A947-70E740481C1C}">
                          <a14:useLocalDpi xmlns:a14="http://schemas.microsoft.com/office/drawing/2010/main" val="0"/>
                        </a:ext>
                        <a:ext uri="{96DAC541-7B7A-43D3-8B79-37D633B846F1}">
                          <asvg:svgBlip xmlns:asvg="http://schemas.microsoft.com/office/drawing/2016/SVG/main" r:embed="rId49"/>
                        </a:ext>
                      </a:extLst>
                    </a:blip>
                    <a:stretch>
                      <a:fillRect/>
                    </a:stretch>
                  </pic:blipFill>
                  <pic:spPr>
                    <a:xfrm rot="10800000">
                      <a:off x="0" y="0"/>
                      <a:ext cx="216000" cy="216000"/>
                    </a:xfrm>
                    <a:prstGeom prst="rect">
                      <a:avLst/>
                    </a:prstGeom>
                  </pic:spPr>
                </pic:pic>
              </a:graphicData>
            </a:graphic>
          </wp:inline>
        </w:drawing>
      </w:r>
      <w:r>
        <w:rPr>
          <w:noProof/>
          <w:lang w:eastAsia="es-CL"/>
        </w:rPr>
        <w:t>- - - - - - - - - - - - - - - - - - - - - - - - - - - - - - - - - - - - - - - - - - - - - - - - - - - - - - - - - - - - - - - - -</w:t>
      </w:r>
    </w:p>
    <w:p w:rsidRPr="00DA25BF" w:rsidR="00DA25BF" w:rsidP="00DA25BF" w:rsidRDefault="00DA25BF" w14:paraId="01195FD7" w14:textId="77777777">
      <w:pPr>
        <w:rPr>
          <w:sz w:val="10"/>
          <w:szCs w:val="10"/>
        </w:rPr>
      </w:pPr>
    </w:p>
    <w:p w:rsidRPr="00144844" w:rsidR="00DA25BF" w:rsidP="00DA25BF" w:rsidRDefault="00DA25BF" w14:paraId="457E66CA" w14:textId="77777777">
      <w:pPr>
        <w:pStyle w:val="TEXTOS"/>
        <w:jc w:val="right"/>
        <w:rPr>
          <w:rFonts w:ascii="Arial" w:hAnsi="Arial"/>
          <w:b/>
          <w:color w:val="13C045"/>
          <w:sz w:val="22"/>
          <w:szCs w:val="22"/>
          <w:lang w:eastAsia="es-ES"/>
        </w:rPr>
      </w:pPr>
      <w:r w:rsidRPr="00144844">
        <w:rPr>
          <w:rFonts w:ascii="Arial" w:hAnsi="Arial"/>
          <w:b/>
          <w:color w:val="13C045"/>
          <w:sz w:val="22"/>
          <w:szCs w:val="22"/>
          <w:lang w:eastAsia="es-ES"/>
        </w:rPr>
        <w:t>[Añadir día, mes y año]</w:t>
      </w:r>
    </w:p>
    <w:p w:rsidRPr="00DA25BF" w:rsidR="00DA25BF" w:rsidP="00DA25BF" w:rsidRDefault="00DA25BF" w14:paraId="5B4D67B2" w14:textId="77777777">
      <w:pPr>
        <w:pStyle w:val="TEXTOS"/>
        <w:rPr>
          <w:rFonts w:ascii="Arial" w:hAnsi="Arial"/>
          <w:color w:val="323232"/>
          <w:sz w:val="22"/>
          <w:szCs w:val="22"/>
          <w:lang w:eastAsia="es-ES"/>
        </w:rPr>
      </w:pPr>
    </w:p>
    <w:p w:rsidRPr="00DA25BF" w:rsidR="00DA25BF" w:rsidP="00DA25BF" w:rsidRDefault="00DA25BF" w14:paraId="439003A3" w14:textId="77777777">
      <w:pPr>
        <w:pStyle w:val="TEXTOS"/>
        <w:rPr>
          <w:rFonts w:ascii="Arial" w:hAnsi="Arial"/>
          <w:color w:val="323232"/>
          <w:sz w:val="22"/>
          <w:szCs w:val="22"/>
          <w:lang w:eastAsia="es-ES"/>
        </w:rPr>
      </w:pPr>
    </w:p>
    <w:p w:rsidRPr="00DA25BF" w:rsidR="00DA25BF" w:rsidP="00DA25BF" w:rsidRDefault="00DA25BF" w14:paraId="06E8543E" w14:textId="77777777">
      <w:pPr>
        <w:pStyle w:val="TEXTOS"/>
        <w:rPr>
          <w:rFonts w:ascii="Arial" w:hAnsi="Arial"/>
          <w:color w:val="323232"/>
          <w:sz w:val="24"/>
          <w:szCs w:val="22"/>
          <w:lang w:eastAsia="es-ES"/>
        </w:rPr>
      </w:pPr>
      <w:r w:rsidRPr="00DA25BF">
        <w:rPr>
          <w:rFonts w:ascii="Arial" w:hAnsi="Arial"/>
          <w:color w:val="323232"/>
          <w:sz w:val="24"/>
          <w:szCs w:val="22"/>
          <w:lang w:eastAsia="es-ES"/>
        </w:rPr>
        <w:t>Señores</w:t>
      </w:r>
    </w:p>
    <w:p w:rsidRPr="00DA25BF" w:rsidR="00DA25BF" w:rsidP="00DA25BF" w:rsidRDefault="00DA25BF" w14:paraId="19F481B4" w14:textId="43ACEDEF">
      <w:pPr>
        <w:pStyle w:val="TEXTOS"/>
        <w:rPr>
          <w:rFonts w:ascii="Arial" w:hAnsi="Arial"/>
          <w:color w:val="323232"/>
          <w:sz w:val="24"/>
          <w:szCs w:val="22"/>
          <w:lang w:eastAsia="es-ES"/>
        </w:rPr>
      </w:pPr>
      <w:r>
        <w:rPr>
          <w:rFonts w:ascii="Arial" w:hAnsi="Arial"/>
          <w:color w:val="323232"/>
          <w:sz w:val="24"/>
          <w:szCs w:val="22"/>
          <w:lang w:eastAsia="es-ES"/>
        </w:rPr>
        <w:t>SEREMI de Salud</w:t>
      </w:r>
      <w:r w:rsidRPr="00DA25BF">
        <w:rPr>
          <w:rFonts w:ascii="Arial" w:hAnsi="Arial"/>
          <w:color w:val="323232"/>
          <w:sz w:val="24"/>
          <w:szCs w:val="22"/>
          <w:lang w:eastAsia="es-ES"/>
        </w:rPr>
        <w:t>.</w:t>
      </w:r>
    </w:p>
    <w:p w:rsidRPr="00DA25BF" w:rsidR="00DA25BF" w:rsidP="00DA25BF" w:rsidRDefault="00DA25BF" w14:paraId="54208C30" w14:textId="77777777">
      <w:pPr>
        <w:pStyle w:val="TEXTOS"/>
        <w:rPr>
          <w:rFonts w:ascii="Arial" w:hAnsi="Arial"/>
          <w:color w:val="323232"/>
          <w:sz w:val="24"/>
          <w:szCs w:val="22"/>
          <w:lang w:eastAsia="es-ES"/>
        </w:rPr>
      </w:pPr>
      <w:r w:rsidRPr="00DA25BF">
        <w:rPr>
          <w:rFonts w:ascii="Arial" w:hAnsi="Arial"/>
          <w:color w:val="323232"/>
          <w:sz w:val="24"/>
          <w:szCs w:val="22"/>
          <w:lang w:eastAsia="es-ES"/>
        </w:rPr>
        <w:t>Presente</w:t>
      </w:r>
    </w:p>
    <w:p w:rsidRPr="00DA25BF" w:rsidR="00DA25BF" w:rsidP="00DA25BF" w:rsidRDefault="00DA25BF" w14:paraId="7FAEF74F" w14:textId="77777777">
      <w:pPr>
        <w:pStyle w:val="TEXTOS"/>
        <w:rPr>
          <w:rFonts w:ascii="Arial" w:hAnsi="Arial"/>
          <w:color w:val="323232"/>
          <w:sz w:val="24"/>
          <w:szCs w:val="22"/>
          <w:lang w:eastAsia="es-ES"/>
        </w:rPr>
      </w:pPr>
    </w:p>
    <w:p w:rsidRPr="00DA25BF" w:rsidR="00DA25BF" w:rsidP="00DA25BF" w:rsidRDefault="00DA25BF" w14:paraId="765284C9" w14:textId="77777777">
      <w:pPr>
        <w:pStyle w:val="TEXTOS"/>
        <w:rPr>
          <w:rFonts w:ascii="Arial" w:hAnsi="Arial"/>
          <w:color w:val="323232"/>
          <w:sz w:val="24"/>
          <w:szCs w:val="22"/>
          <w:lang w:eastAsia="es-ES"/>
        </w:rPr>
      </w:pPr>
      <w:r w:rsidRPr="00DA25BF">
        <w:rPr>
          <w:rFonts w:ascii="Arial" w:hAnsi="Arial"/>
          <w:color w:val="323232"/>
          <w:sz w:val="24"/>
          <w:szCs w:val="22"/>
          <w:lang w:eastAsia="es-ES"/>
        </w:rPr>
        <w:t>De nuestra consideración:</w:t>
      </w:r>
    </w:p>
    <w:p w:rsidRPr="00DA25BF" w:rsidR="00DA25BF" w:rsidP="00DA25BF" w:rsidRDefault="00DA25BF" w14:paraId="56BD1339" w14:textId="77777777">
      <w:pPr>
        <w:pStyle w:val="TEXTOS"/>
        <w:rPr>
          <w:rFonts w:ascii="Arial" w:hAnsi="Arial"/>
          <w:color w:val="323232"/>
          <w:sz w:val="24"/>
          <w:szCs w:val="22"/>
          <w:lang w:eastAsia="es-ES"/>
        </w:rPr>
      </w:pPr>
    </w:p>
    <w:p w:rsidRPr="00DA25BF" w:rsidR="00DA25BF" w:rsidP="6D22CD53" w:rsidRDefault="00DA25BF" w14:paraId="2E974375" w14:textId="7B65ED7F" w14:noSpellErr="1">
      <w:pPr>
        <w:pStyle w:val="TEXTOS"/>
        <w:rPr>
          <w:rFonts w:ascii="Arial" w:hAnsi="Arial"/>
          <w:color w:val="323232"/>
          <w:sz w:val="24"/>
          <w:szCs w:val="24"/>
          <w:lang w:val="es-ES" w:eastAsia="es-ES"/>
        </w:rPr>
      </w:pPr>
      <w:r w:rsidRPr="6D22CD53" w:rsidR="00DA25BF">
        <w:rPr>
          <w:rFonts w:ascii="Arial" w:hAnsi="Arial"/>
          <w:color w:val="323232"/>
          <w:sz w:val="24"/>
          <w:szCs w:val="24"/>
          <w:lang w:val="es-ES" w:eastAsia="es-ES"/>
        </w:rPr>
        <w:t xml:space="preserve">Por intermedio de la presente, adjuntamos copia del Reglamento Interno de Orden, Higiene y Seguridad de la </w:t>
      </w:r>
      <w:sdt>
        <w:sdtPr>
          <w:alias w:val="Empresa/Organización"/>
          <w:tag w:val=""/>
          <w:id w:val="1246294239"/>
          <w:placeholder>
            <w:docPart w:val="3B2F7F116791472EA36A2FE49CE6358A"/>
          </w:placeholder>
          <w:dataBinding w:prefixMappings="xmlns:ns0='http://schemas.openxmlformats.org/officeDocument/2006/extended-properties' " w:xpath="/ns0:Properties[1]/ns0:Company[1]" w:storeItemID="{6668398D-A668-4E3E-A5EB-62B293D839F1}"/>
          <w:text/>
          <w:rPr>
            <w:rFonts w:ascii="Arial" w:hAnsi="Arial"/>
            <w:b w:val="1"/>
            <w:bCs w:val="1"/>
            <w:color w:val="13C045" w:themeColor="accent1"/>
            <w:spacing w:val="30"/>
            <w:sz w:val="24"/>
            <w:szCs w:val="24"/>
          </w:rPr>
        </w:sdtPr>
        <w:sdtEndPr>
          <w:rPr>
            <w:rFonts w:ascii="Arial" w:hAnsi="Arial"/>
            <w:b w:val="1"/>
            <w:bCs w:val="1"/>
            <w:color w:val="13C045" w:themeColor="accent1" w:themeTint="FF" w:themeShade="FF"/>
            <w:sz w:val="24"/>
            <w:szCs w:val="24"/>
          </w:rPr>
        </w:sdtEndPr>
        <w:sdtContent>
          <w:r w:rsidRPr="6D22CD53" w:rsidR="0021318A">
            <w:rPr>
              <w:rFonts w:ascii="Arial" w:hAnsi="Arial"/>
              <w:b w:val="1"/>
              <w:bCs w:val="1"/>
              <w:color w:val="13C045" w:themeColor="accent1"/>
              <w:spacing w:val="30"/>
              <w:sz w:val="24"/>
              <w:szCs w:val="24"/>
              <w:lang w:val="es-ES"/>
            </w:rPr>
            <w:t>[NOMBRE DE LA ORGANIZACIÓN]</w:t>
          </w:r>
        </w:sdtContent>
      </w:sdt>
      <w:r w:rsidRPr="6D22CD53" w:rsidR="00DA25BF">
        <w:rPr>
          <w:rFonts w:ascii="Arial" w:hAnsi="Arial"/>
          <w:color w:val="323232"/>
          <w:sz w:val="24"/>
          <w:szCs w:val="24"/>
          <w:lang w:val="es-ES" w:eastAsia="es-ES"/>
        </w:rPr>
        <w:t xml:space="preserve"> </w:t>
      </w:r>
      <w:r w:rsidRPr="6D22CD53" w:rsidR="00DA25BF">
        <w:rPr>
          <w:rFonts w:ascii="Arial" w:hAnsi="Arial"/>
          <w:color w:val="323232"/>
          <w:sz w:val="24"/>
          <w:szCs w:val="24"/>
          <w:lang w:val="es-ES" w:eastAsia="es-ES"/>
        </w:rPr>
        <w:t xml:space="preserve">de acuerdo a</w:t>
      </w:r>
      <w:r w:rsidRPr="6D22CD53" w:rsidR="00DA25BF">
        <w:rPr>
          <w:rFonts w:ascii="Arial" w:hAnsi="Arial"/>
          <w:color w:val="323232"/>
          <w:sz w:val="24"/>
          <w:szCs w:val="24"/>
          <w:lang w:val="es-ES" w:eastAsia="es-ES"/>
        </w:rPr>
        <w:t xml:space="preserve"> lo preceptuado en el Art. </w:t>
      </w:r>
      <w:r w:rsidRPr="6D22CD53" w:rsidR="00DA25BF">
        <w:rPr>
          <w:rFonts w:ascii="Arial" w:hAnsi="Arial"/>
          <w:color w:val="323232"/>
          <w:sz w:val="24"/>
          <w:szCs w:val="24"/>
          <w:lang w:val="es-ES" w:eastAsia="es-ES"/>
        </w:rPr>
        <w:t xml:space="preserve">N°</w:t>
      </w:r>
      <w:r w:rsidRPr="6D22CD53" w:rsidR="00DA25BF">
        <w:rPr>
          <w:rFonts w:ascii="Arial" w:hAnsi="Arial"/>
          <w:color w:val="323232"/>
          <w:sz w:val="24"/>
          <w:szCs w:val="24"/>
          <w:lang w:val="es-ES" w:eastAsia="es-ES"/>
        </w:rPr>
        <w:t xml:space="preserve"> 153 del Código del Trabajo.</w:t>
      </w:r>
    </w:p>
    <w:p w:rsidRPr="00DA25BF" w:rsidR="00DA25BF" w:rsidP="00DA25BF" w:rsidRDefault="00DA25BF" w14:paraId="7C03997F" w14:textId="77777777">
      <w:pPr>
        <w:pStyle w:val="TEXTOS"/>
        <w:rPr>
          <w:rFonts w:ascii="Arial" w:hAnsi="Arial"/>
          <w:color w:val="323232"/>
          <w:sz w:val="24"/>
          <w:szCs w:val="22"/>
          <w:lang w:val="es-ES" w:eastAsia="es-ES"/>
        </w:rPr>
      </w:pPr>
    </w:p>
    <w:p w:rsidRPr="00DA25BF" w:rsidR="00DA25BF" w:rsidP="00DA25BF" w:rsidRDefault="00DA25BF" w14:paraId="31248D9B" w14:textId="77777777">
      <w:pPr>
        <w:pStyle w:val="TEXTOS"/>
        <w:rPr>
          <w:rFonts w:ascii="Arial" w:hAnsi="Arial"/>
          <w:color w:val="323232"/>
          <w:sz w:val="24"/>
          <w:szCs w:val="22"/>
          <w:lang w:val="es-ES" w:eastAsia="es-ES"/>
        </w:rPr>
      </w:pPr>
      <w:r w:rsidRPr="00DA25BF">
        <w:rPr>
          <w:rFonts w:ascii="Arial" w:hAnsi="Arial"/>
          <w:color w:val="323232"/>
          <w:sz w:val="24"/>
          <w:szCs w:val="22"/>
          <w:lang w:val="es-ES" w:eastAsia="es-ES"/>
        </w:rPr>
        <w:t>Saluda atentamente,</w:t>
      </w:r>
    </w:p>
    <w:p w:rsidR="00DA25BF" w:rsidP="00DA25BF" w:rsidRDefault="00DA25BF" w14:paraId="62593F82" w14:textId="77777777">
      <w:pPr>
        <w:pStyle w:val="TEXTOS"/>
        <w:rPr>
          <w:rFonts w:ascii="Arial" w:hAnsi="Arial"/>
          <w:color w:val="323232"/>
          <w:sz w:val="24"/>
          <w:szCs w:val="22"/>
          <w:lang w:val="es-ES" w:eastAsia="es-ES"/>
        </w:rPr>
      </w:pPr>
    </w:p>
    <w:p w:rsidRPr="00DA25BF" w:rsidR="00DA25BF" w:rsidP="00DA25BF" w:rsidRDefault="00DA25BF" w14:paraId="14E65404" w14:textId="77777777">
      <w:pPr>
        <w:pStyle w:val="TEXTOS"/>
        <w:rPr>
          <w:rFonts w:ascii="Arial" w:hAnsi="Arial"/>
          <w:color w:val="323232"/>
          <w:sz w:val="24"/>
          <w:szCs w:val="22"/>
          <w:lang w:val="es-ES" w:eastAsia="es-ES"/>
        </w:rPr>
      </w:pPr>
    </w:p>
    <w:p w:rsidRPr="00144844" w:rsidR="00DA25BF" w:rsidP="00DA25BF" w:rsidRDefault="00DA25BF" w14:paraId="6331E59B" w14:textId="77777777">
      <w:pPr>
        <w:pStyle w:val="TEXTOS"/>
        <w:jc w:val="center"/>
        <w:rPr>
          <w:rFonts w:ascii="Arial" w:hAnsi="Arial"/>
          <w:b/>
          <w:color w:val="13C045"/>
          <w:sz w:val="24"/>
          <w:szCs w:val="22"/>
          <w:lang w:val="es-ES" w:eastAsia="es-ES"/>
        </w:rPr>
      </w:pPr>
      <w:r w:rsidRPr="00144844">
        <w:rPr>
          <w:rFonts w:ascii="Arial" w:hAnsi="Arial"/>
          <w:b/>
          <w:color w:val="13C045"/>
          <w:sz w:val="24"/>
          <w:szCs w:val="22"/>
          <w:lang w:val="es-ES" w:eastAsia="es-ES"/>
        </w:rPr>
        <w:t>[Añadir nombre Jefe Área Personal]</w:t>
      </w:r>
    </w:p>
    <w:p w:rsidRPr="00144844" w:rsidR="00DA25BF" w:rsidP="00DA25BF" w:rsidRDefault="00DA25BF" w14:paraId="0C426871" w14:textId="77777777">
      <w:pPr>
        <w:pStyle w:val="TEXTOS"/>
        <w:jc w:val="center"/>
        <w:rPr>
          <w:rFonts w:ascii="Arial" w:hAnsi="Arial"/>
          <w:b/>
          <w:color w:val="13C045"/>
          <w:sz w:val="24"/>
          <w:szCs w:val="22"/>
          <w:lang w:val="es-ES" w:eastAsia="es-ES"/>
        </w:rPr>
      </w:pPr>
      <w:r w:rsidRPr="00144844">
        <w:rPr>
          <w:rFonts w:ascii="Arial" w:hAnsi="Arial"/>
          <w:b/>
          <w:color w:val="13C045"/>
          <w:sz w:val="24"/>
          <w:szCs w:val="22"/>
          <w:lang w:eastAsia="es-ES"/>
        </w:rPr>
        <w:t>[Añadir nombre Empresa]</w:t>
      </w:r>
    </w:p>
    <w:p w:rsidRPr="00DA25BF" w:rsidR="00DA25BF" w:rsidP="00DA25BF" w:rsidRDefault="00DA25BF" w14:paraId="6AAD7790" w14:textId="77777777">
      <w:pPr>
        <w:pStyle w:val="TEXTOS"/>
        <w:rPr>
          <w:rFonts w:ascii="Arial" w:hAnsi="Arial"/>
          <w:b/>
          <w:color w:val="323232"/>
          <w:sz w:val="24"/>
          <w:szCs w:val="22"/>
          <w:lang w:val="es-ES" w:eastAsia="es-ES"/>
        </w:rPr>
      </w:pPr>
    </w:p>
    <w:p w:rsidR="00DA25BF" w:rsidP="00DA25BF" w:rsidRDefault="00DA25BF" w14:paraId="0E10CB33" w14:textId="77777777">
      <w:pPr>
        <w:spacing w:after="0" w:line="240" w:lineRule="auto"/>
        <w:jc w:val="left"/>
        <w:rPr>
          <w:noProof/>
          <w:lang w:eastAsia="es-CL"/>
        </w:rPr>
      </w:pPr>
    </w:p>
    <w:p w:rsidR="00DA25BF" w:rsidP="00DA25BF" w:rsidRDefault="00DA25BF" w14:paraId="21BA1CCE" w14:textId="7BEFD889">
      <w:pPr>
        <w:spacing w:after="0" w:line="240" w:lineRule="auto"/>
        <w:jc w:val="center"/>
        <w:rPr>
          <w:noProof/>
          <w:lang w:eastAsia="es-CL"/>
        </w:rPr>
      </w:pPr>
      <w:r>
        <w:rPr>
          <w:noProof/>
          <w:lang w:val="es-CL" w:eastAsia="es-CL" w:bidi="ar-SA"/>
        </w:rPr>
        <w:drawing>
          <wp:inline distT="0" distB="0" distL="0" distR="0" wp14:anchorId="1511D3D6" wp14:editId="53C72E7F">
            <wp:extent cx="216000" cy="216000"/>
            <wp:effectExtent l="0" t="0" r="0" b="0"/>
            <wp:docPr id="489" name="Gráfico 489" descr="Tijer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6" name="scissors.svg"/>
                    <pic:cNvPicPr/>
                  </pic:nvPicPr>
                  <pic:blipFill>
                    <a:blip r:embed="rId48" cstate="print">
                      <a:extLst>
                        <a:ext uri="{28A0092B-C50C-407E-A947-70E740481C1C}">
                          <a14:useLocalDpi xmlns:a14="http://schemas.microsoft.com/office/drawing/2010/main" val="0"/>
                        </a:ext>
                        <a:ext uri="{96DAC541-7B7A-43D3-8B79-37D633B846F1}">
                          <asvg:svgBlip xmlns:asvg="http://schemas.microsoft.com/office/drawing/2016/SVG/main" r:embed="rId49"/>
                        </a:ext>
                      </a:extLst>
                    </a:blip>
                    <a:stretch>
                      <a:fillRect/>
                    </a:stretch>
                  </pic:blipFill>
                  <pic:spPr>
                    <a:xfrm rot="10800000">
                      <a:off x="0" y="0"/>
                      <a:ext cx="216000" cy="216000"/>
                    </a:xfrm>
                    <a:prstGeom prst="rect">
                      <a:avLst/>
                    </a:prstGeom>
                  </pic:spPr>
                </pic:pic>
              </a:graphicData>
            </a:graphic>
          </wp:inline>
        </w:drawing>
      </w:r>
      <w:r>
        <w:rPr>
          <w:noProof/>
          <w:lang w:eastAsia="es-CL"/>
        </w:rPr>
        <w:t>- - - - - - - - - - - - - - - - - - - - - - - - - - - - - - - - - - - - - - - - - - - - - - - - - - - - - - - - - - - - - - - - -</w:t>
      </w:r>
      <w:r>
        <w:rPr>
          <w:noProof/>
          <w:lang w:eastAsia="es-CL"/>
        </w:rPr>
        <w:br w:type="page"/>
      </w:r>
    </w:p>
    <w:p w:rsidRPr="00DA25BF" w:rsidR="001D69E6" w:rsidP="00DA25BF" w:rsidRDefault="001D69E6" w14:paraId="5BF675E1" w14:textId="77777777">
      <w:pPr>
        <w:jc w:val="center"/>
        <w:rPr>
          <w:b/>
          <w:snapToGrid w:val="0"/>
        </w:rPr>
      </w:pPr>
      <w:r w:rsidRPr="00DA25BF">
        <w:rPr>
          <w:b/>
          <w:snapToGrid w:val="0"/>
        </w:rPr>
        <w:t>FORMULARIO DE ENTREGA DE ELEMENTOS DE PROTECCIÓN PERSONAL</w:t>
      </w:r>
    </w:p>
    <w:p w:rsidRPr="00C67D61" w:rsidR="001D69E6" w:rsidP="001D69E6" w:rsidRDefault="001D69E6" w14:paraId="21013140" w14:textId="77777777">
      <w:pPr>
        <w:adjustRightInd w:val="0"/>
        <w:rPr>
          <w:rFonts w:ascii="Estandar" w:hAnsi="Estandar" w:eastAsia="DINNextLTPro-Light" w:cs="Arial"/>
          <w:color w:val="525252" w:themeColor="text1" w:themeTint="BF"/>
        </w:rPr>
      </w:pPr>
      <w:r>
        <w:rPr>
          <w:rFonts w:ascii="Estandar" w:hAnsi="Estandar" w:eastAsia="DINNextLTPro-Light" w:cs="Arial"/>
          <w:noProof/>
          <w:color w:val="525252" w:themeColor="text1" w:themeTint="BF"/>
          <w:lang w:val="es-CL" w:eastAsia="es-CL" w:bidi="ar-SA"/>
        </w:rPr>
        <w:drawing>
          <wp:inline distT="0" distB="0" distL="0" distR="0" wp14:anchorId="04E11879" wp14:editId="1B4FA76A">
            <wp:extent cx="6300000" cy="4588381"/>
            <wp:effectExtent l="0" t="0" r="5715" b="317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aptura de Pantalla 2019-06-10 a la(s) 18.07.34.png"/>
                    <pic:cNvPicPr/>
                  </pic:nvPicPr>
                  <pic:blipFill>
                    <a:blip r:embed="rId50"/>
                    <a:stretch>
                      <a:fillRect/>
                    </a:stretch>
                  </pic:blipFill>
                  <pic:spPr>
                    <a:xfrm>
                      <a:off x="0" y="0"/>
                      <a:ext cx="6300000" cy="4588381"/>
                    </a:xfrm>
                    <a:prstGeom prst="rect">
                      <a:avLst/>
                    </a:prstGeom>
                  </pic:spPr>
                </pic:pic>
              </a:graphicData>
            </a:graphic>
          </wp:inline>
        </w:drawing>
      </w:r>
    </w:p>
    <w:p w:rsidR="001D69E6" w:rsidP="001D69E6" w:rsidRDefault="001D69E6" w14:paraId="45CB1EC5" w14:textId="77777777">
      <w:pPr>
        <w:adjustRightInd w:val="0"/>
        <w:rPr>
          <w:rFonts w:ascii="Estandar" w:hAnsi="Estandar" w:eastAsia="DINNextLTPro-Light" w:cs="Arial"/>
          <w:color w:val="525252" w:themeColor="text1" w:themeTint="BF"/>
        </w:rPr>
      </w:pPr>
    </w:p>
    <w:p w:rsidR="002213E8" w:rsidP="001D69E6" w:rsidRDefault="002213E8" w14:paraId="0C40761B" w14:textId="77777777">
      <w:pPr>
        <w:adjustRightInd w:val="0"/>
        <w:rPr>
          <w:rFonts w:ascii="Estandar" w:hAnsi="Estandar" w:eastAsia="DINNextLTPro-Light" w:cs="Arial"/>
          <w:color w:val="525252" w:themeColor="text1" w:themeTint="BF"/>
        </w:rPr>
      </w:pPr>
    </w:p>
    <w:p w:rsidR="002213E8" w:rsidP="001D69E6" w:rsidRDefault="002213E8" w14:paraId="2FB7235C" w14:textId="77777777">
      <w:pPr>
        <w:adjustRightInd w:val="0"/>
        <w:rPr>
          <w:rFonts w:ascii="Estandar" w:hAnsi="Estandar" w:eastAsia="DINNextLTPro-Light" w:cs="Arial"/>
          <w:color w:val="525252" w:themeColor="text1" w:themeTint="BF"/>
        </w:rPr>
      </w:pPr>
    </w:p>
    <w:p w:rsidR="002213E8" w:rsidP="001D69E6" w:rsidRDefault="002213E8" w14:paraId="3007D47B" w14:textId="77777777">
      <w:pPr>
        <w:adjustRightInd w:val="0"/>
        <w:rPr>
          <w:rFonts w:ascii="Estandar" w:hAnsi="Estandar" w:eastAsia="DINNextLTPro-Light" w:cs="Arial"/>
          <w:color w:val="525252" w:themeColor="text1" w:themeTint="BF"/>
        </w:rPr>
      </w:pPr>
    </w:p>
    <w:p w:rsidR="002213E8" w:rsidP="001D69E6" w:rsidRDefault="002213E8" w14:paraId="4028ACC5" w14:textId="77777777">
      <w:pPr>
        <w:adjustRightInd w:val="0"/>
        <w:rPr>
          <w:rFonts w:ascii="Estandar" w:hAnsi="Estandar" w:eastAsia="DINNextLTPro-Light" w:cs="Arial"/>
          <w:color w:val="525252" w:themeColor="text1" w:themeTint="BF"/>
        </w:rPr>
      </w:pPr>
    </w:p>
    <w:p w:rsidR="002213E8" w:rsidP="001D69E6" w:rsidRDefault="002213E8" w14:paraId="7FCDA7B5" w14:textId="77777777">
      <w:pPr>
        <w:adjustRightInd w:val="0"/>
        <w:rPr>
          <w:rFonts w:ascii="Estandar" w:hAnsi="Estandar" w:eastAsia="DINNextLTPro-Light" w:cs="Arial"/>
          <w:color w:val="525252" w:themeColor="text1" w:themeTint="BF"/>
        </w:rPr>
      </w:pPr>
    </w:p>
    <w:p w:rsidR="002213E8" w:rsidP="001D69E6" w:rsidRDefault="002213E8" w14:paraId="31A67BD3" w14:textId="77777777">
      <w:pPr>
        <w:adjustRightInd w:val="0"/>
        <w:rPr>
          <w:rFonts w:ascii="Estandar" w:hAnsi="Estandar" w:eastAsia="DINNextLTPro-Light" w:cs="Arial"/>
          <w:color w:val="525252" w:themeColor="text1" w:themeTint="BF"/>
        </w:rPr>
      </w:pPr>
    </w:p>
    <w:p w:rsidR="008729C8" w:rsidP="001D69E6" w:rsidRDefault="008729C8" w14:paraId="7A0E2433" w14:textId="77777777">
      <w:pPr>
        <w:adjustRightInd w:val="0"/>
        <w:rPr>
          <w:rFonts w:ascii="Estandar" w:hAnsi="Estandar" w:eastAsia="DINNextLTPro-Light" w:cs="Arial"/>
          <w:color w:val="525252" w:themeColor="text1" w:themeTint="BF"/>
        </w:rPr>
      </w:pPr>
    </w:p>
    <w:p w:rsidR="002213E8" w:rsidP="001D69E6" w:rsidRDefault="002213E8" w14:paraId="39DFA983" w14:textId="77777777">
      <w:pPr>
        <w:adjustRightInd w:val="0"/>
        <w:rPr>
          <w:rFonts w:ascii="Estandar" w:hAnsi="Estandar" w:eastAsia="DINNextLTPro-Light" w:cs="Arial"/>
          <w:color w:val="525252" w:themeColor="text1" w:themeTint="BF"/>
        </w:rPr>
      </w:pPr>
    </w:p>
    <w:p w:rsidRPr="00C67D61" w:rsidR="002A4025" w:rsidP="002A4025" w:rsidRDefault="002A4025" w14:paraId="4167DD41" w14:textId="3DEC2AC1">
      <w:pPr>
        <w:pStyle w:val="Ttulo2"/>
      </w:pPr>
      <w:bookmarkStart w:name="_Toc169678920" w:id="186"/>
      <w:r w:rsidRPr="00C67D61">
        <w:t xml:space="preserve">Anexo </w:t>
      </w:r>
      <w:r>
        <w:t xml:space="preserve">6 </w:t>
      </w:r>
      <w:r w:rsidR="00AC7ECC">
        <w:t>–</w:t>
      </w:r>
      <w:r>
        <w:t xml:space="preserve"> P</w:t>
      </w:r>
      <w:r w:rsidR="00AC7ECC">
        <w:t>rotocolo de prevención del acoso l</w:t>
      </w:r>
      <w:r w:rsidR="008729C8">
        <w:t>aboral</w:t>
      </w:r>
      <w:r w:rsidR="00AC7ECC">
        <w:t xml:space="preserve">, </w:t>
      </w:r>
      <w:r w:rsidR="008729C8">
        <w:t>sexual</w:t>
      </w:r>
      <w:r w:rsidR="00AC7ECC">
        <w:t xml:space="preserve"> y violencia en el trabajo</w:t>
      </w:r>
      <w:bookmarkEnd w:id="186"/>
      <w:r w:rsidRPr="00C67D61">
        <w:t xml:space="preserve"> </w:t>
      </w:r>
    </w:p>
    <w:p w:rsidRPr="00C67D61" w:rsidR="002213E8" w:rsidP="001D69E6" w:rsidRDefault="002213E8" w14:paraId="68693121" w14:textId="77777777">
      <w:pPr>
        <w:adjustRightInd w:val="0"/>
        <w:rPr>
          <w:rFonts w:ascii="Estandar" w:hAnsi="Estandar" w:eastAsia="DINNextLTPro-Light" w:cs="Arial"/>
          <w:color w:val="525252" w:themeColor="text1" w:themeTint="BF"/>
        </w:rPr>
      </w:pPr>
    </w:p>
    <w:p w:rsidR="001D69E6" w:rsidP="001D69E6" w:rsidRDefault="001D69E6" w14:paraId="1C684017" w14:textId="77777777">
      <w:pPr>
        <w:adjustRightInd w:val="0"/>
        <w:rPr>
          <w:rFonts w:ascii="Estandar" w:hAnsi="Estandar" w:eastAsia="DINNextLTPro-Light" w:cs="Arial"/>
          <w:color w:val="525252" w:themeColor="text1" w:themeTint="BF"/>
        </w:rPr>
      </w:pPr>
    </w:p>
    <w:p w:rsidRPr="00311D4B" w:rsidR="00311D4B" w:rsidP="00311D4B" w:rsidRDefault="00311D4B" w14:paraId="6FF7D1A1" w14:textId="77777777">
      <w:pPr>
        <w:pBdr>
          <w:top w:val="single" w:color="205B64" w:sz="12" w:space="1"/>
          <w:left w:val="single" w:color="205B64" w:sz="12" w:space="0"/>
          <w:bottom w:val="single" w:color="205B64" w:sz="12" w:space="1"/>
          <w:right w:val="single" w:color="205B64" w:sz="12" w:space="1"/>
        </w:pBdr>
        <w:shd w:val="clear" w:color="auto" w:fill="F2F2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rPr>
          <w:rFonts w:cs="Arial"/>
          <w:color w:val="595054"/>
          <w:sz w:val="16"/>
          <w:szCs w:val="16"/>
        </w:rPr>
      </w:pPr>
    </w:p>
    <w:p w:rsidR="005071C9" w:rsidP="00311D4B" w:rsidRDefault="006F3B96" w14:paraId="65AC1C2D" w14:textId="61FEA515">
      <w:pPr>
        <w:pBdr>
          <w:top w:val="single" w:color="205B64" w:sz="12" w:space="1"/>
          <w:left w:val="single" w:color="205B64" w:sz="12" w:space="0"/>
          <w:bottom w:val="single" w:color="205B64" w:sz="12" w:space="1"/>
          <w:right w:val="single" w:color="205B64" w:sz="12" w:space="1"/>
        </w:pBdr>
        <w:shd w:val="clear" w:color="auto" w:fill="F2F2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jc w:val="center"/>
        <w:rPr>
          <w:rFonts w:cs="Arial"/>
          <w:color w:val="595054"/>
          <w:sz w:val="20"/>
        </w:rPr>
      </w:pPr>
      <w:r>
        <w:rPr>
          <w:rFonts w:cs="Arial"/>
          <w:color w:val="595054"/>
          <w:sz w:val="20"/>
        </w:rPr>
        <w:t>El protocolo propuesto</w:t>
      </w:r>
      <w:r w:rsidRPr="005071C9" w:rsidR="005071C9">
        <w:rPr>
          <w:rFonts w:cs="Arial"/>
          <w:color w:val="595054"/>
          <w:sz w:val="20"/>
        </w:rPr>
        <w:t xml:space="preserve"> considera elementos mínimos, por lo que la entidad empleadora puede incorporar otros aspectos pertinentes y, en caso de</w:t>
      </w:r>
      <w:r w:rsidR="003A486F">
        <w:rPr>
          <w:rFonts w:cs="Arial"/>
          <w:color w:val="595054"/>
          <w:sz w:val="20"/>
        </w:rPr>
        <w:t xml:space="preserve"> contar con un protocolo propio</w:t>
      </w:r>
      <w:r w:rsidRPr="005071C9" w:rsidR="005071C9">
        <w:rPr>
          <w:rFonts w:cs="Arial"/>
          <w:color w:val="595054"/>
          <w:sz w:val="20"/>
        </w:rPr>
        <w:t xml:space="preserve">, deberá revisar que contenga los elementos definidos en este modelo y realizar los ajustes que correspondan. Los servicios públicos de la Administración del Estado deberán elaborar su protocolo en base a las normas e instructivos emitidos o que emita el Servicio Civil en esta materia, y podrán revisar que contenga los elementos definidos en este modelo y en la </w:t>
      </w:r>
      <w:r w:rsidR="000B4B1E">
        <w:rPr>
          <w:rFonts w:cs="Arial"/>
          <w:color w:val="595054"/>
          <w:sz w:val="20"/>
        </w:rPr>
        <w:t>C</w:t>
      </w:r>
      <w:r w:rsidRPr="005071C9" w:rsidR="005071C9">
        <w:rPr>
          <w:rFonts w:cs="Arial"/>
          <w:color w:val="595054"/>
          <w:sz w:val="20"/>
        </w:rPr>
        <w:t xml:space="preserve">ircular </w:t>
      </w:r>
      <w:r w:rsidR="000B4B1E">
        <w:rPr>
          <w:rFonts w:cs="Arial"/>
          <w:color w:val="595054"/>
          <w:sz w:val="20"/>
        </w:rPr>
        <w:t xml:space="preserve">N°3813 </w:t>
      </w:r>
      <w:r w:rsidRPr="005071C9" w:rsidR="005071C9">
        <w:rPr>
          <w:rFonts w:cs="Arial"/>
          <w:color w:val="595054"/>
          <w:sz w:val="20"/>
        </w:rPr>
        <w:t>emitida por la Superintendencia de Seguridad Social.</w:t>
      </w:r>
    </w:p>
    <w:p w:rsidRPr="00311D4B" w:rsidR="00311D4B" w:rsidP="00311D4B" w:rsidRDefault="00311D4B" w14:paraId="47EDD4ED" w14:textId="172AF2AA">
      <w:pPr>
        <w:pBdr>
          <w:top w:val="single" w:color="205B64" w:sz="12" w:space="1"/>
          <w:left w:val="single" w:color="205B64" w:sz="12" w:space="0"/>
          <w:bottom w:val="single" w:color="205B64" w:sz="12" w:space="1"/>
          <w:right w:val="single" w:color="205B64" w:sz="12" w:space="1"/>
        </w:pBdr>
        <w:shd w:val="clear" w:color="auto" w:fill="F2F2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jc w:val="center"/>
        <w:rPr>
          <w:rFonts w:cs="Arial"/>
          <w:b/>
          <w:bCs/>
          <w:color w:val="004C14"/>
          <w:sz w:val="20"/>
        </w:rPr>
      </w:pPr>
      <w:r w:rsidRPr="00311D4B">
        <w:rPr>
          <w:rFonts w:cs="Arial"/>
          <w:b/>
          <w:bCs/>
          <w:color w:val="004C14"/>
          <w:sz w:val="20"/>
        </w:rPr>
        <w:t>ESTE CUADRO ES EXPLICATIVO Y DEBE SER ELIMINADO AL FORMALIZAR EL DOCUMENTO</w:t>
      </w:r>
    </w:p>
    <w:p w:rsidR="00C3748F" w:rsidP="001D69E6" w:rsidRDefault="00C3748F" w14:paraId="3542583F" w14:textId="77777777">
      <w:pPr>
        <w:adjustRightInd w:val="0"/>
        <w:rPr>
          <w:rFonts w:ascii="Estandar" w:hAnsi="Estandar" w:eastAsia="DINNextLTPro-Light" w:cs="Arial"/>
          <w:color w:val="525252" w:themeColor="text1" w:themeTint="BF"/>
        </w:rPr>
      </w:pPr>
    </w:p>
    <w:p w:rsidR="00982D7F" w:rsidP="001D69E6" w:rsidRDefault="00982D7F" w14:paraId="106A282C" w14:textId="77777777">
      <w:pPr>
        <w:adjustRightInd w:val="0"/>
        <w:rPr>
          <w:rFonts w:ascii="Estandar" w:hAnsi="Estandar" w:eastAsia="DINNextLTPro-Light" w:cs="Arial"/>
          <w:color w:val="525252" w:themeColor="text1" w:themeTint="BF"/>
        </w:rPr>
        <w:sectPr w:rsidR="00982D7F" w:rsidSect="00113E96">
          <w:footerReference w:type="default" r:id="rId51"/>
          <w:footerReference w:type="first" r:id="rId52"/>
          <w:type w:val="continuous"/>
          <w:pgSz w:w="12240" w:h="15840" w:orient="portrait"/>
          <w:pgMar w:top="1418" w:right="1134" w:bottom="1588" w:left="1134" w:header="720" w:footer="0" w:gutter="0"/>
          <w:cols w:space="720"/>
          <w:docGrid w:linePitch="326"/>
        </w:sectPr>
      </w:pPr>
    </w:p>
    <w:p w:rsidR="00B974EA" w:rsidP="00B974EA" w:rsidRDefault="00B974EA" w14:paraId="12D08C95" w14:textId="77777777">
      <w:pPr>
        <w:pStyle w:val="Textoindependiente"/>
        <w:rPr>
          <w:rFonts w:ascii="Times New Roman"/>
        </w:rPr>
      </w:pPr>
      <w:r>
        <w:rPr>
          <w:noProof/>
        </w:rPr>
        <mc:AlternateContent>
          <mc:Choice Requires="wps">
            <w:drawing>
              <wp:anchor distT="0" distB="0" distL="114300" distR="114300" simplePos="0" relativeHeight="251702272" behindDoc="1" locked="0" layoutInCell="1" allowOverlap="1" wp14:anchorId="1183DC49" wp14:editId="0AA68895">
                <wp:simplePos x="0" y="0"/>
                <wp:positionH relativeFrom="page">
                  <wp:posOffset>0</wp:posOffset>
                </wp:positionH>
                <wp:positionV relativeFrom="page">
                  <wp:posOffset>0</wp:posOffset>
                </wp:positionV>
                <wp:extent cx="7772400" cy="10058400"/>
                <wp:effectExtent l="0" t="0" r="0" b="0"/>
                <wp:wrapNone/>
                <wp:docPr id="92766053"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058400"/>
                        </a:xfrm>
                        <a:prstGeom prst="rect">
                          <a:avLst/>
                        </a:prstGeom>
                        <a:solidFill>
                          <a:srgbClr val="00AE4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svg="http://schemas.microsoft.com/office/drawing/2016/SVG/main" xmlns:a14="http://schemas.microsoft.com/office/drawing/2010/main" xmlns:a16="http://schemas.microsoft.com/office/drawing/2014/main" xmlns:pic="http://schemas.openxmlformats.org/drawingml/2006/picture" xmlns:a="http://schemas.openxmlformats.org/drawingml/2006/main" xmlns:w16du="http://schemas.microsoft.com/office/word/2023/wordml/word16du">
            <w:pict w14:anchorId="3CC834EB">
              <v:rect id="docshape1" style="position:absolute;margin-left:0;margin-top:0;width:612pt;height:11in;z-index:-251614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00ae41" stroked="f" w14:anchorId="52E039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">
                <w10:wrap anchorx="page" anchory="page"/>
              </v:rect>
            </w:pict>
          </mc:Fallback>
        </mc:AlternateContent>
      </w:r>
      <w:r>
        <w:rPr>
          <w:noProof/>
        </w:rPr>
        <mc:AlternateContent>
          <mc:Choice Requires="wpg">
            <w:drawing>
              <wp:anchor distT="0" distB="0" distL="114300" distR="114300" simplePos="0" relativeHeight="251703296" behindDoc="1" locked="0" layoutInCell="1" allowOverlap="1" wp14:anchorId="31D2681D" wp14:editId="6FF0EBE9">
                <wp:simplePos x="0" y="0"/>
                <wp:positionH relativeFrom="page">
                  <wp:posOffset>723900</wp:posOffset>
                </wp:positionH>
                <wp:positionV relativeFrom="page">
                  <wp:posOffset>753110</wp:posOffset>
                </wp:positionV>
                <wp:extent cx="6332855" cy="8618855"/>
                <wp:effectExtent l="0" t="0" r="0" b="0"/>
                <wp:wrapNone/>
                <wp:docPr id="345608410" name="docshapegroup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855" cy="8618855"/>
                          <a:chOff x="1140" y="1186"/>
                          <a:chExt cx="9973" cy="13573"/>
                        </a:xfrm>
                      </wpg:grpSpPr>
                      <wps:wsp>
                        <wps:cNvPr id="872136311" name="docshape3"/>
                        <wps:cNvSpPr>
                          <a:spLocks/>
                        </wps:cNvSpPr>
                        <wps:spPr bwMode="auto">
                          <a:xfrm>
                            <a:off x="8215" y="11862"/>
                            <a:ext cx="2896" cy="2896"/>
                          </a:xfrm>
                          <a:custGeom>
                            <a:avLst/>
                            <a:gdLst>
                              <a:gd name="T0" fmla="+- 0 11111 8216"/>
                              <a:gd name="T1" fmla="*/ T0 w 2896"/>
                              <a:gd name="T2" fmla="+- 0 11862 11862"/>
                              <a:gd name="T3" fmla="*/ 11862 h 2896"/>
                              <a:gd name="T4" fmla="+- 0 11107 8216"/>
                              <a:gd name="T5" fmla="*/ T4 w 2896"/>
                              <a:gd name="T6" fmla="+- 0 12013 11862"/>
                              <a:gd name="T7" fmla="*/ 12013 h 2896"/>
                              <a:gd name="T8" fmla="+- 0 11095 8216"/>
                              <a:gd name="T9" fmla="*/ T8 w 2896"/>
                              <a:gd name="T10" fmla="+- 0 12162 11862"/>
                              <a:gd name="T11" fmla="*/ 12162 h 2896"/>
                              <a:gd name="T12" fmla="+- 0 11076 8216"/>
                              <a:gd name="T13" fmla="*/ T12 w 2896"/>
                              <a:gd name="T14" fmla="+- 0 12309 11862"/>
                              <a:gd name="T15" fmla="*/ 12309 h 2896"/>
                              <a:gd name="T16" fmla="+- 0 11049 8216"/>
                              <a:gd name="T17" fmla="*/ T16 w 2896"/>
                              <a:gd name="T18" fmla="+- 0 12454 11862"/>
                              <a:gd name="T19" fmla="*/ 12454 h 2896"/>
                              <a:gd name="T20" fmla="+- 0 11015 8216"/>
                              <a:gd name="T21" fmla="*/ T20 w 2896"/>
                              <a:gd name="T22" fmla="+- 0 12596 11862"/>
                              <a:gd name="T23" fmla="*/ 12596 h 2896"/>
                              <a:gd name="T24" fmla="+- 0 10975 8216"/>
                              <a:gd name="T25" fmla="*/ T24 w 2896"/>
                              <a:gd name="T26" fmla="+- 0 12735 11862"/>
                              <a:gd name="T27" fmla="*/ 12735 h 2896"/>
                              <a:gd name="T28" fmla="+- 0 10928 8216"/>
                              <a:gd name="T29" fmla="*/ T28 w 2896"/>
                              <a:gd name="T30" fmla="+- 0 12871 11862"/>
                              <a:gd name="T31" fmla="*/ 12871 h 2896"/>
                              <a:gd name="T32" fmla="+- 0 10874 8216"/>
                              <a:gd name="T33" fmla="*/ T32 w 2896"/>
                              <a:gd name="T34" fmla="+- 0 13004 11862"/>
                              <a:gd name="T35" fmla="*/ 13004 h 2896"/>
                              <a:gd name="T36" fmla="+- 0 10814 8216"/>
                              <a:gd name="T37" fmla="*/ T36 w 2896"/>
                              <a:gd name="T38" fmla="+- 0 13133 11862"/>
                              <a:gd name="T39" fmla="*/ 13133 h 2896"/>
                              <a:gd name="T40" fmla="+- 0 10748 8216"/>
                              <a:gd name="T41" fmla="*/ T40 w 2896"/>
                              <a:gd name="T42" fmla="+- 0 13260 11862"/>
                              <a:gd name="T43" fmla="*/ 13260 h 2896"/>
                              <a:gd name="T44" fmla="+- 0 10676 8216"/>
                              <a:gd name="T45" fmla="*/ T44 w 2896"/>
                              <a:gd name="T46" fmla="+- 0 13382 11862"/>
                              <a:gd name="T47" fmla="*/ 13382 h 2896"/>
                              <a:gd name="T48" fmla="+- 0 10599 8216"/>
                              <a:gd name="T49" fmla="*/ T48 w 2896"/>
                              <a:gd name="T50" fmla="+- 0 13500 11862"/>
                              <a:gd name="T51" fmla="*/ 13500 h 2896"/>
                              <a:gd name="T52" fmla="+- 0 10516 8216"/>
                              <a:gd name="T53" fmla="*/ T52 w 2896"/>
                              <a:gd name="T54" fmla="+- 0 13615 11862"/>
                              <a:gd name="T55" fmla="*/ 13615 h 2896"/>
                              <a:gd name="T56" fmla="+- 0 10427 8216"/>
                              <a:gd name="T57" fmla="*/ T56 w 2896"/>
                              <a:gd name="T58" fmla="+- 0 13725 11862"/>
                              <a:gd name="T59" fmla="*/ 13725 h 2896"/>
                              <a:gd name="T60" fmla="+- 0 10334 8216"/>
                              <a:gd name="T61" fmla="*/ T60 w 2896"/>
                              <a:gd name="T62" fmla="+- 0 13830 11862"/>
                              <a:gd name="T63" fmla="*/ 13830 h 2896"/>
                              <a:gd name="T64" fmla="+- 0 10235 8216"/>
                              <a:gd name="T65" fmla="*/ T64 w 2896"/>
                              <a:gd name="T66" fmla="+- 0 13931 11862"/>
                              <a:gd name="T67" fmla="*/ 13931 h 2896"/>
                              <a:gd name="T68" fmla="+- 0 10132 8216"/>
                              <a:gd name="T69" fmla="*/ T68 w 2896"/>
                              <a:gd name="T70" fmla="+- 0 14027 11862"/>
                              <a:gd name="T71" fmla="*/ 14027 h 2896"/>
                              <a:gd name="T72" fmla="+- 0 10024 8216"/>
                              <a:gd name="T73" fmla="*/ T72 w 2896"/>
                              <a:gd name="T74" fmla="+- 0 14118 11862"/>
                              <a:gd name="T75" fmla="*/ 14118 h 2896"/>
                              <a:gd name="T76" fmla="+- 0 9912 8216"/>
                              <a:gd name="T77" fmla="*/ T76 w 2896"/>
                              <a:gd name="T78" fmla="+- 0 14204 11862"/>
                              <a:gd name="T79" fmla="*/ 14204 h 2896"/>
                              <a:gd name="T80" fmla="+- 0 9795 8216"/>
                              <a:gd name="T81" fmla="*/ T80 w 2896"/>
                              <a:gd name="T82" fmla="+- 0 14284 11862"/>
                              <a:gd name="T83" fmla="*/ 14284 h 2896"/>
                              <a:gd name="T84" fmla="+- 0 9675 8216"/>
                              <a:gd name="T85" fmla="*/ T84 w 2896"/>
                              <a:gd name="T86" fmla="+- 0 14359 11862"/>
                              <a:gd name="T87" fmla="*/ 14359 h 2896"/>
                              <a:gd name="T88" fmla="+- 0 9551 8216"/>
                              <a:gd name="T89" fmla="*/ T88 w 2896"/>
                              <a:gd name="T90" fmla="+- 0 14428 11862"/>
                              <a:gd name="T91" fmla="*/ 14428 h 2896"/>
                              <a:gd name="T92" fmla="+- 0 9423 8216"/>
                              <a:gd name="T93" fmla="*/ T92 w 2896"/>
                              <a:gd name="T94" fmla="+- 0 14491 11862"/>
                              <a:gd name="T95" fmla="*/ 14491 h 2896"/>
                              <a:gd name="T96" fmla="+- 0 9291 8216"/>
                              <a:gd name="T97" fmla="*/ T96 w 2896"/>
                              <a:gd name="T98" fmla="+- 0 14548 11862"/>
                              <a:gd name="T99" fmla="*/ 14548 h 2896"/>
                              <a:gd name="T100" fmla="+- 0 9157 8216"/>
                              <a:gd name="T101" fmla="*/ T100 w 2896"/>
                              <a:gd name="T102" fmla="+- 0 14598 11862"/>
                              <a:gd name="T103" fmla="*/ 14598 h 2896"/>
                              <a:gd name="T104" fmla="+- 0 9019 8216"/>
                              <a:gd name="T105" fmla="*/ T104 w 2896"/>
                              <a:gd name="T106" fmla="+- 0 14642 11862"/>
                              <a:gd name="T107" fmla="*/ 14642 h 2896"/>
                              <a:gd name="T108" fmla="+- 0 8879 8216"/>
                              <a:gd name="T109" fmla="*/ T108 w 2896"/>
                              <a:gd name="T110" fmla="+- 0 14679 11862"/>
                              <a:gd name="T111" fmla="*/ 14679 h 2896"/>
                              <a:gd name="T112" fmla="+- 0 8736 8216"/>
                              <a:gd name="T113" fmla="*/ T112 w 2896"/>
                              <a:gd name="T114" fmla="+- 0 14709 11862"/>
                              <a:gd name="T115" fmla="*/ 14709 h 2896"/>
                              <a:gd name="T116" fmla="+- 0 8590 8216"/>
                              <a:gd name="T117" fmla="*/ T116 w 2896"/>
                              <a:gd name="T118" fmla="+- 0 14732 11862"/>
                              <a:gd name="T119" fmla="*/ 14732 h 2896"/>
                              <a:gd name="T120" fmla="+- 0 8442 8216"/>
                              <a:gd name="T121" fmla="*/ T120 w 2896"/>
                              <a:gd name="T122" fmla="+- 0 14748 11862"/>
                              <a:gd name="T123" fmla="*/ 14748 h 2896"/>
                              <a:gd name="T124" fmla="+- 0 8292 8216"/>
                              <a:gd name="T125" fmla="*/ T124 w 2896"/>
                              <a:gd name="T126" fmla="+- 0 14756 11862"/>
                              <a:gd name="T127" fmla="*/ 14756 h 2896"/>
                              <a:gd name="T128" fmla="+- 0 8216 8216"/>
                              <a:gd name="T129" fmla="*/ T128 w 2896"/>
                              <a:gd name="T130" fmla="+- 0 14758 11862"/>
                              <a:gd name="T131" fmla="*/ 14758 h 2896"/>
                              <a:gd name="T132" fmla="+- 0 11112 8216"/>
                              <a:gd name="T133" fmla="*/ T132 w 2896"/>
                              <a:gd name="T134" fmla="+- 0 11862 11862"/>
                              <a:gd name="T135" fmla="*/ 11862 h 28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2896" h="2896">
                                <a:moveTo>
                                  <a:pt x="2896" y="0"/>
                                </a:moveTo>
                                <a:lnTo>
                                  <a:pt x="2895" y="0"/>
                                </a:lnTo>
                                <a:lnTo>
                                  <a:pt x="2894" y="76"/>
                                </a:lnTo>
                                <a:lnTo>
                                  <a:pt x="2891" y="151"/>
                                </a:lnTo>
                                <a:lnTo>
                                  <a:pt x="2886" y="226"/>
                                </a:lnTo>
                                <a:lnTo>
                                  <a:pt x="2879" y="300"/>
                                </a:lnTo>
                                <a:lnTo>
                                  <a:pt x="2870" y="374"/>
                                </a:lnTo>
                                <a:lnTo>
                                  <a:pt x="2860" y="447"/>
                                </a:lnTo>
                                <a:lnTo>
                                  <a:pt x="2847" y="520"/>
                                </a:lnTo>
                                <a:lnTo>
                                  <a:pt x="2833" y="592"/>
                                </a:lnTo>
                                <a:lnTo>
                                  <a:pt x="2817" y="663"/>
                                </a:lnTo>
                                <a:lnTo>
                                  <a:pt x="2799" y="734"/>
                                </a:lnTo>
                                <a:lnTo>
                                  <a:pt x="2780" y="804"/>
                                </a:lnTo>
                                <a:lnTo>
                                  <a:pt x="2759" y="873"/>
                                </a:lnTo>
                                <a:lnTo>
                                  <a:pt x="2736" y="941"/>
                                </a:lnTo>
                                <a:lnTo>
                                  <a:pt x="2712" y="1009"/>
                                </a:lnTo>
                                <a:lnTo>
                                  <a:pt x="2686" y="1076"/>
                                </a:lnTo>
                                <a:lnTo>
                                  <a:pt x="2658" y="1142"/>
                                </a:lnTo>
                                <a:lnTo>
                                  <a:pt x="2629" y="1207"/>
                                </a:lnTo>
                                <a:lnTo>
                                  <a:pt x="2598" y="1271"/>
                                </a:lnTo>
                                <a:lnTo>
                                  <a:pt x="2566" y="1335"/>
                                </a:lnTo>
                                <a:lnTo>
                                  <a:pt x="2532" y="1398"/>
                                </a:lnTo>
                                <a:lnTo>
                                  <a:pt x="2497" y="1459"/>
                                </a:lnTo>
                                <a:lnTo>
                                  <a:pt x="2460" y="1520"/>
                                </a:lnTo>
                                <a:lnTo>
                                  <a:pt x="2422" y="1580"/>
                                </a:lnTo>
                                <a:lnTo>
                                  <a:pt x="2383" y="1638"/>
                                </a:lnTo>
                                <a:lnTo>
                                  <a:pt x="2342" y="1696"/>
                                </a:lnTo>
                                <a:lnTo>
                                  <a:pt x="2300" y="1753"/>
                                </a:lnTo>
                                <a:lnTo>
                                  <a:pt x="2256" y="1808"/>
                                </a:lnTo>
                                <a:lnTo>
                                  <a:pt x="2211" y="1863"/>
                                </a:lnTo>
                                <a:lnTo>
                                  <a:pt x="2165" y="1916"/>
                                </a:lnTo>
                                <a:lnTo>
                                  <a:pt x="2118" y="1968"/>
                                </a:lnTo>
                                <a:lnTo>
                                  <a:pt x="2069" y="2019"/>
                                </a:lnTo>
                                <a:lnTo>
                                  <a:pt x="2019" y="2069"/>
                                </a:lnTo>
                                <a:lnTo>
                                  <a:pt x="1968" y="2118"/>
                                </a:lnTo>
                                <a:lnTo>
                                  <a:pt x="1916" y="2165"/>
                                </a:lnTo>
                                <a:lnTo>
                                  <a:pt x="1862" y="2211"/>
                                </a:lnTo>
                                <a:lnTo>
                                  <a:pt x="1808" y="2256"/>
                                </a:lnTo>
                                <a:lnTo>
                                  <a:pt x="1752" y="2300"/>
                                </a:lnTo>
                                <a:lnTo>
                                  <a:pt x="1696" y="2342"/>
                                </a:lnTo>
                                <a:lnTo>
                                  <a:pt x="1638" y="2383"/>
                                </a:lnTo>
                                <a:lnTo>
                                  <a:pt x="1579" y="2422"/>
                                </a:lnTo>
                                <a:lnTo>
                                  <a:pt x="1520" y="2461"/>
                                </a:lnTo>
                                <a:lnTo>
                                  <a:pt x="1459" y="2497"/>
                                </a:lnTo>
                                <a:lnTo>
                                  <a:pt x="1397" y="2532"/>
                                </a:lnTo>
                                <a:lnTo>
                                  <a:pt x="1335" y="2566"/>
                                </a:lnTo>
                                <a:lnTo>
                                  <a:pt x="1271" y="2598"/>
                                </a:lnTo>
                                <a:lnTo>
                                  <a:pt x="1207" y="2629"/>
                                </a:lnTo>
                                <a:lnTo>
                                  <a:pt x="1142" y="2658"/>
                                </a:lnTo>
                                <a:lnTo>
                                  <a:pt x="1075" y="2686"/>
                                </a:lnTo>
                                <a:lnTo>
                                  <a:pt x="1009" y="2712"/>
                                </a:lnTo>
                                <a:lnTo>
                                  <a:pt x="941" y="2736"/>
                                </a:lnTo>
                                <a:lnTo>
                                  <a:pt x="872" y="2759"/>
                                </a:lnTo>
                                <a:lnTo>
                                  <a:pt x="803" y="2780"/>
                                </a:lnTo>
                                <a:lnTo>
                                  <a:pt x="733" y="2799"/>
                                </a:lnTo>
                                <a:lnTo>
                                  <a:pt x="663" y="2817"/>
                                </a:lnTo>
                                <a:lnTo>
                                  <a:pt x="591" y="2833"/>
                                </a:lnTo>
                                <a:lnTo>
                                  <a:pt x="520" y="2847"/>
                                </a:lnTo>
                                <a:lnTo>
                                  <a:pt x="447" y="2860"/>
                                </a:lnTo>
                                <a:lnTo>
                                  <a:pt x="374" y="2870"/>
                                </a:lnTo>
                                <a:lnTo>
                                  <a:pt x="300" y="2879"/>
                                </a:lnTo>
                                <a:lnTo>
                                  <a:pt x="226" y="2886"/>
                                </a:lnTo>
                                <a:lnTo>
                                  <a:pt x="151" y="2891"/>
                                </a:lnTo>
                                <a:lnTo>
                                  <a:pt x="76" y="2894"/>
                                </a:lnTo>
                                <a:lnTo>
                                  <a:pt x="0" y="2896"/>
                                </a:lnTo>
                                <a:lnTo>
                                  <a:pt x="2896" y="2896"/>
                                </a:lnTo>
                                <a:lnTo>
                                  <a:pt x="2896" y="0"/>
                                </a:lnTo>
                                <a:close/>
                              </a:path>
                            </a:pathLst>
                          </a:custGeom>
                          <a:solidFill>
                            <a:srgbClr val="7DFF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8234667" name="docshape4"/>
                        <wps:cNvSpPr>
                          <a:spLocks/>
                        </wps:cNvSpPr>
                        <wps:spPr bwMode="auto">
                          <a:xfrm>
                            <a:off x="1720" y="1831"/>
                            <a:ext cx="620" cy="647"/>
                          </a:xfrm>
                          <a:custGeom>
                            <a:avLst/>
                            <a:gdLst>
                              <a:gd name="T0" fmla="+- 0 2216 1720"/>
                              <a:gd name="T1" fmla="*/ T0 w 620"/>
                              <a:gd name="T2" fmla="+- 0 1831 1831"/>
                              <a:gd name="T3" fmla="*/ 1831 h 647"/>
                              <a:gd name="T4" fmla="+- 0 1844 1720"/>
                              <a:gd name="T5" fmla="*/ T4 w 620"/>
                              <a:gd name="T6" fmla="+- 0 1831 1831"/>
                              <a:gd name="T7" fmla="*/ 1831 h 647"/>
                              <a:gd name="T8" fmla="+- 0 1796 1720"/>
                              <a:gd name="T9" fmla="*/ T8 w 620"/>
                              <a:gd name="T10" fmla="+- 0 1841 1831"/>
                              <a:gd name="T11" fmla="*/ 1841 h 647"/>
                              <a:gd name="T12" fmla="+- 0 1757 1720"/>
                              <a:gd name="T13" fmla="*/ T12 w 620"/>
                              <a:gd name="T14" fmla="+- 0 1869 1831"/>
                              <a:gd name="T15" fmla="*/ 1869 h 647"/>
                              <a:gd name="T16" fmla="+- 0 1730 1720"/>
                              <a:gd name="T17" fmla="*/ T16 w 620"/>
                              <a:gd name="T18" fmla="+- 0 1910 1831"/>
                              <a:gd name="T19" fmla="*/ 1910 h 647"/>
                              <a:gd name="T20" fmla="+- 0 1720 1720"/>
                              <a:gd name="T21" fmla="*/ T20 w 620"/>
                              <a:gd name="T22" fmla="+- 0 1960 1831"/>
                              <a:gd name="T23" fmla="*/ 1960 h 647"/>
                              <a:gd name="T24" fmla="+- 0 1720 1720"/>
                              <a:gd name="T25" fmla="*/ T24 w 620"/>
                              <a:gd name="T26" fmla="+- 0 2348 1831"/>
                              <a:gd name="T27" fmla="*/ 2348 h 647"/>
                              <a:gd name="T28" fmla="+- 0 1730 1720"/>
                              <a:gd name="T29" fmla="*/ T28 w 620"/>
                              <a:gd name="T30" fmla="+- 0 2399 1831"/>
                              <a:gd name="T31" fmla="*/ 2399 h 647"/>
                              <a:gd name="T32" fmla="+- 0 1757 1720"/>
                              <a:gd name="T33" fmla="*/ T32 w 620"/>
                              <a:gd name="T34" fmla="+- 0 2440 1831"/>
                              <a:gd name="T35" fmla="*/ 2440 h 647"/>
                              <a:gd name="T36" fmla="+- 0 1796 1720"/>
                              <a:gd name="T37" fmla="*/ T36 w 620"/>
                              <a:gd name="T38" fmla="+- 0 2467 1831"/>
                              <a:gd name="T39" fmla="*/ 2467 h 647"/>
                              <a:gd name="T40" fmla="+- 0 1844 1720"/>
                              <a:gd name="T41" fmla="*/ T40 w 620"/>
                              <a:gd name="T42" fmla="+- 0 2477 1831"/>
                              <a:gd name="T43" fmla="*/ 2477 h 647"/>
                              <a:gd name="T44" fmla="+- 0 2216 1720"/>
                              <a:gd name="T45" fmla="*/ T44 w 620"/>
                              <a:gd name="T46" fmla="+- 0 2477 1831"/>
                              <a:gd name="T47" fmla="*/ 2477 h 647"/>
                              <a:gd name="T48" fmla="+- 0 2264 1720"/>
                              <a:gd name="T49" fmla="*/ T48 w 620"/>
                              <a:gd name="T50" fmla="+- 0 2467 1831"/>
                              <a:gd name="T51" fmla="*/ 2467 h 647"/>
                              <a:gd name="T52" fmla="+- 0 2303 1720"/>
                              <a:gd name="T53" fmla="*/ T52 w 620"/>
                              <a:gd name="T54" fmla="+- 0 2440 1831"/>
                              <a:gd name="T55" fmla="*/ 2440 h 647"/>
                              <a:gd name="T56" fmla="+- 0 2330 1720"/>
                              <a:gd name="T57" fmla="*/ T56 w 620"/>
                              <a:gd name="T58" fmla="+- 0 2399 1831"/>
                              <a:gd name="T59" fmla="*/ 2399 h 647"/>
                              <a:gd name="T60" fmla="+- 0 2340 1720"/>
                              <a:gd name="T61" fmla="*/ T60 w 620"/>
                              <a:gd name="T62" fmla="+- 0 2348 1831"/>
                              <a:gd name="T63" fmla="*/ 2348 h 647"/>
                              <a:gd name="T64" fmla="+- 0 2340 1720"/>
                              <a:gd name="T65" fmla="*/ T64 w 620"/>
                              <a:gd name="T66" fmla="+- 0 1960 1831"/>
                              <a:gd name="T67" fmla="*/ 1960 h 647"/>
                              <a:gd name="T68" fmla="+- 0 2330 1720"/>
                              <a:gd name="T69" fmla="*/ T68 w 620"/>
                              <a:gd name="T70" fmla="+- 0 1910 1831"/>
                              <a:gd name="T71" fmla="*/ 1910 h 647"/>
                              <a:gd name="T72" fmla="+- 0 2303 1720"/>
                              <a:gd name="T73" fmla="*/ T72 w 620"/>
                              <a:gd name="T74" fmla="+- 0 1869 1831"/>
                              <a:gd name="T75" fmla="*/ 1869 h 647"/>
                              <a:gd name="T76" fmla="+- 0 2264 1720"/>
                              <a:gd name="T77" fmla="*/ T76 w 620"/>
                              <a:gd name="T78" fmla="+- 0 1841 1831"/>
                              <a:gd name="T79" fmla="*/ 1841 h 647"/>
                              <a:gd name="T80" fmla="+- 0 2216 1720"/>
                              <a:gd name="T81" fmla="*/ T80 w 620"/>
                              <a:gd name="T82" fmla="+- 0 1831 1831"/>
                              <a:gd name="T83" fmla="*/ 1831 h 6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20" h="647">
                                <a:moveTo>
                                  <a:pt x="496" y="0"/>
                                </a:moveTo>
                                <a:lnTo>
                                  <a:pt x="124" y="0"/>
                                </a:lnTo>
                                <a:lnTo>
                                  <a:pt x="76" y="10"/>
                                </a:lnTo>
                                <a:lnTo>
                                  <a:pt x="37" y="38"/>
                                </a:lnTo>
                                <a:lnTo>
                                  <a:pt x="10" y="79"/>
                                </a:lnTo>
                                <a:lnTo>
                                  <a:pt x="0" y="129"/>
                                </a:lnTo>
                                <a:lnTo>
                                  <a:pt x="0" y="517"/>
                                </a:lnTo>
                                <a:lnTo>
                                  <a:pt x="10" y="568"/>
                                </a:lnTo>
                                <a:lnTo>
                                  <a:pt x="37" y="609"/>
                                </a:lnTo>
                                <a:lnTo>
                                  <a:pt x="76" y="636"/>
                                </a:lnTo>
                                <a:lnTo>
                                  <a:pt x="124" y="646"/>
                                </a:lnTo>
                                <a:lnTo>
                                  <a:pt x="496" y="646"/>
                                </a:lnTo>
                                <a:lnTo>
                                  <a:pt x="544" y="636"/>
                                </a:lnTo>
                                <a:lnTo>
                                  <a:pt x="583" y="609"/>
                                </a:lnTo>
                                <a:lnTo>
                                  <a:pt x="610" y="568"/>
                                </a:lnTo>
                                <a:lnTo>
                                  <a:pt x="620" y="517"/>
                                </a:lnTo>
                                <a:lnTo>
                                  <a:pt x="620" y="129"/>
                                </a:lnTo>
                                <a:lnTo>
                                  <a:pt x="610" y="79"/>
                                </a:lnTo>
                                <a:lnTo>
                                  <a:pt x="583" y="38"/>
                                </a:lnTo>
                                <a:lnTo>
                                  <a:pt x="544" y="10"/>
                                </a:lnTo>
                                <a:lnTo>
                                  <a:pt x="49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99811707" name="docshape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1782" y="2058"/>
                            <a:ext cx="496" cy="19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7135948" name="docshape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2432" y="1940"/>
                            <a:ext cx="367" cy="20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71196084" name="docshape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2833" y="1943"/>
                            <a:ext cx="112" cy="14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61918201" name="docshape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2980" y="1940"/>
                            <a:ext cx="227" cy="150"/>
                          </a:xfrm>
                          <a:prstGeom prst="rect">
                            <a:avLst/>
                          </a:prstGeom>
                          <a:noFill/>
                          <a:extLst>
                            <a:ext uri="{909E8E84-426E-40DD-AFC4-6F175D3DCCD1}">
                              <a14:hiddenFill xmlns:a14="http://schemas.microsoft.com/office/drawing/2010/main">
                                <a:solidFill>
                                  <a:srgbClr val="FFFFFF"/>
                                </a:solidFill>
                              </a14:hiddenFill>
                            </a:ext>
                          </a:extLst>
                        </pic:spPr>
                      </pic:pic>
                      <wps:wsp>
                        <wps:cNvPr id="1808759308" name="docshape9"/>
                        <wps:cNvSpPr>
                          <a:spLocks/>
                        </wps:cNvSpPr>
                        <wps:spPr bwMode="auto">
                          <a:xfrm>
                            <a:off x="2442" y="2200"/>
                            <a:ext cx="28" cy="191"/>
                          </a:xfrm>
                          <a:custGeom>
                            <a:avLst/>
                            <a:gdLst>
                              <a:gd name="T0" fmla="+- 0 2471 2443"/>
                              <a:gd name="T1" fmla="*/ T0 w 28"/>
                              <a:gd name="T2" fmla="+- 0 2200 2200"/>
                              <a:gd name="T3" fmla="*/ 2200 h 191"/>
                              <a:gd name="T4" fmla="+- 0 2443 2443"/>
                              <a:gd name="T5" fmla="*/ T4 w 28"/>
                              <a:gd name="T6" fmla="+- 0 2205 2200"/>
                              <a:gd name="T7" fmla="*/ 2205 h 191"/>
                              <a:gd name="T8" fmla="+- 0 2443 2443"/>
                              <a:gd name="T9" fmla="*/ T8 w 28"/>
                              <a:gd name="T10" fmla="+- 0 2390 2200"/>
                              <a:gd name="T11" fmla="*/ 2390 h 191"/>
                              <a:gd name="T12" fmla="+- 0 2471 2443"/>
                              <a:gd name="T13" fmla="*/ T12 w 28"/>
                              <a:gd name="T14" fmla="+- 0 2390 2200"/>
                              <a:gd name="T15" fmla="*/ 2390 h 191"/>
                              <a:gd name="T16" fmla="+- 0 2471 2443"/>
                              <a:gd name="T17" fmla="*/ T16 w 28"/>
                              <a:gd name="T18" fmla="+- 0 2200 2200"/>
                              <a:gd name="T19" fmla="*/ 2200 h 191"/>
                            </a:gdLst>
                            <a:ahLst/>
                            <a:cxnLst>
                              <a:cxn ang="0">
                                <a:pos x="T1" y="T3"/>
                              </a:cxn>
                              <a:cxn ang="0">
                                <a:pos x="T5" y="T7"/>
                              </a:cxn>
                              <a:cxn ang="0">
                                <a:pos x="T9" y="T11"/>
                              </a:cxn>
                              <a:cxn ang="0">
                                <a:pos x="T13" y="T15"/>
                              </a:cxn>
                              <a:cxn ang="0">
                                <a:pos x="T17" y="T19"/>
                              </a:cxn>
                            </a:cxnLst>
                            <a:rect l="0" t="0" r="r" b="b"/>
                            <a:pathLst>
                              <a:path w="28" h="191">
                                <a:moveTo>
                                  <a:pt x="28" y="0"/>
                                </a:moveTo>
                                <a:lnTo>
                                  <a:pt x="0" y="5"/>
                                </a:lnTo>
                                <a:lnTo>
                                  <a:pt x="0" y="190"/>
                                </a:lnTo>
                                <a:lnTo>
                                  <a:pt x="28" y="190"/>
                                </a:lnTo>
                                <a:lnTo>
                                  <a:pt x="2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848267922" name="docshape1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2503" y="2243"/>
                            <a:ext cx="112" cy="1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6738507" name="docshape1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2649" y="2200"/>
                            <a:ext cx="506" cy="193"/>
                          </a:xfrm>
                          <a:prstGeom prst="rect">
                            <a:avLst/>
                          </a:prstGeom>
                          <a:noFill/>
                          <a:extLst>
                            <a:ext uri="{909E8E84-426E-40DD-AFC4-6F175D3DCCD1}">
                              <a14:hiddenFill xmlns:a14="http://schemas.microsoft.com/office/drawing/2010/main">
                                <a:solidFill>
                                  <a:srgbClr val="FFFFFF"/>
                                </a:solidFill>
                              </a14:hiddenFill>
                            </a:ext>
                          </a:extLst>
                        </pic:spPr>
                      </pic:pic>
                      <wps:wsp>
                        <wps:cNvPr id="132595238" name="docshape12"/>
                        <wps:cNvSpPr>
                          <a:spLocks/>
                        </wps:cNvSpPr>
                        <wps:spPr bwMode="auto">
                          <a:xfrm>
                            <a:off x="3188" y="2200"/>
                            <a:ext cx="28" cy="191"/>
                          </a:xfrm>
                          <a:custGeom>
                            <a:avLst/>
                            <a:gdLst>
                              <a:gd name="T0" fmla="+- 0 3217 3189"/>
                              <a:gd name="T1" fmla="*/ T0 w 28"/>
                              <a:gd name="T2" fmla="+- 0 2200 2200"/>
                              <a:gd name="T3" fmla="*/ 2200 h 191"/>
                              <a:gd name="T4" fmla="+- 0 3189 3189"/>
                              <a:gd name="T5" fmla="*/ T4 w 28"/>
                              <a:gd name="T6" fmla="+- 0 2205 2200"/>
                              <a:gd name="T7" fmla="*/ 2205 h 191"/>
                              <a:gd name="T8" fmla="+- 0 3189 3189"/>
                              <a:gd name="T9" fmla="*/ T8 w 28"/>
                              <a:gd name="T10" fmla="+- 0 2390 2200"/>
                              <a:gd name="T11" fmla="*/ 2390 h 191"/>
                              <a:gd name="T12" fmla="+- 0 3217 3189"/>
                              <a:gd name="T13" fmla="*/ T12 w 28"/>
                              <a:gd name="T14" fmla="+- 0 2390 2200"/>
                              <a:gd name="T15" fmla="*/ 2390 h 191"/>
                              <a:gd name="T16" fmla="+- 0 3217 3189"/>
                              <a:gd name="T17" fmla="*/ T16 w 28"/>
                              <a:gd name="T18" fmla="+- 0 2200 2200"/>
                              <a:gd name="T19" fmla="*/ 2200 h 191"/>
                            </a:gdLst>
                            <a:ahLst/>
                            <a:cxnLst>
                              <a:cxn ang="0">
                                <a:pos x="T1" y="T3"/>
                              </a:cxn>
                              <a:cxn ang="0">
                                <a:pos x="T5" y="T7"/>
                              </a:cxn>
                              <a:cxn ang="0">
                                <a:pos x="T9" y="T11"/>
                              </a:cxn>
                              <a:cxn ang="0">
                                <a:pos x="T13" y="T15"/>
                              </a:cxn>
                              <a:cxn ang="0">
                                <a:pos x="T17" y="T19"/>
                              </a:cxn>
                            </a:cxnLst>
                            <a:rect l="0" t="0" r="r" b="b"/>
                            <a:pathLst>
                              <a:path w="28" h="191">
                                <a:moveTo>
                                  <a:pt x="28" y="0"/>
                                </a:moveTo>
                                <a:lnTo>
                                  <a:pt x="0" y="5"/>
                                </a:lnTo>
                                <a:lnTo>
                                  <a:pt x="0" y="190"/>
                                </a:lnTo>
                                <a:lnTo>
                                  <a:pt x="28" y="190"/>
                                </a:lnTo>
                                <a:lnTo>
                                  <a:pt x="2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5146964" name="docshape13"/>
                        <wps:cNvSpPr>
                          <a:spLocks/>
                        </wps:cNvSpPr>
                        <wps:spPr bwMode="auto">
                          <a:xfrm>
                            <a:off x="1149" y="1195"/>
                            <a:ext cx="9953" cy="13553"/>
                          </a:xfrm>
                          <a:custGeom>
                            <a:avLst/>
                            <a:gdLst>
                              <a:gd name="T0" fmla="+- 0 1390 1150"/>
                              <a:gd name="T1" fmla="*/ T0 w 9953"/>
                              <a:gd name="T2" fmla="+- 0 1196 1196"/>
                              <a:gd name="T3" fmla="*/ 1196 h 13553"/>
                              <a:gd name="T4" fmla="+- 0 1314 1150"/>
                              <a:gd name="T5" fmla="*/ T4 w 9953"/>
                              <a:gd name="T6" fmla="+- 0 1208 1196"/>
                              <a:gd name="T7" fmla="*/ 1208 h 13553"/>
                              <a:gd name="T8" fmla="+- 0 1248 1150"/>
                              <a:gd name="T9" fmla="*/ T8 w 9953"/>
                              <a:gd name="T10" fmla="+- 0 1242 1196"/>
                              <a:gd name="T11" fmla="*/ 1242 h 13553"/>
                              <a:gd name="T12" fmla="+- 0 1196 1150"/>
                              <a:gd name="T13" fmla="*/ T12 w 9953"/>
                              <a:gd name="T14" fmla="+- 0 1294 1196"/>
                              <a:gd name="T15" fmla="*/ 1294 h 13553"/>
                              <a:gd name="T16" fmla="+- 0 1162 1150"/>
                              <a:gd name="T17" fmla="*/ T16 w 9953"/>
                              <a:gd name="T18" fmla="+- 0 1360 1196"/>
                              <a:gd name="T19" fmla="*/ 1360 h 13553"/>
                              <a:gd name="T20" fmla="+- 0 1150 1150"/>
                              <a:gd name="T21" fmla="*/ T20 w 9953"/>
                              <a:gd name="T22" fmla="+- 0 1436 1196"/>
                              <a:gd name="T23" fmla="*/ 1436 h 13553"/>
                              <a:gd name="T24" fmla="+- 0 1150 1150"/>
                              <a:gd name="T25" fmla="*/ T24 w 9953"/>
                              <a:gd name="T26" fmla="+- 0 14508 1196"/>
                              <a:gd name="T27" fmla="*/ 14508 h 13553"/>
                              <a:gd name="T28" fmla="+- 0 1162 1150"/>
                              <a:gd name="T29" fmla="*/ T28 w 9953"/>
                              <a:gd name="T30" fmla="+- 0 14584 1196"/>
                              <a:gd name="T31" fmla="*/ 14584 h 13553"/>
                              <a:gd name="T32" fmla="+- 0 1196 1150"/>
                              <a:gd name="T33" fmla="*/ T32 w 9953"/>
                              <a:gd name="T34" fmla="+- 0 14650 1196"/>
                              <a:gd name="T35" fmla="*/ 14650 h 13553"/>
                              <a:gd name="T36" fmla="+- 0 1248 1150"/>
                              <a:gd name="T37" fmla="*/ T36 w 9953"/>
                              <a:gd name="T38" fmla="+- 0 14702 1196"/>
                              <a:gd name="T39" fmla="*/ 14702 h 13553"/>
                              <a:gd name="T40" fmla="+- 0 1314 1150"/>
                              <a:gd name="T41" fmla="*/ T40 w 9953"/>
                              <a:gd name="T42" fmla="+- 0 14736 1196"/>
                              <a:gd name="T43" fmla="*/ 14736 h 13553"/>
                              <a:gd name="T44" fmla="+- 0 1390 1150"/>
                              <a:gd name="T45" fmla="*/ T44 w 9953"/>
                              <a:gd name="T46" fmla="+- 0 14748 1196"/>
                              <a:gd name="T47" fmla="*/ 14748 h 13553"/>
                              <a:gd name="T48" fmla="+- 0 10862 1150"/>
                              <a:gd name="T49" fmla="*/ T48 w 9953"/>
                              <a:gd name="T50" fmla="+- 0 14748 1196"/>
                              <a:gd name="T51" fmla="*/ 14748 h 13553"/>
                              <a:gd name="T52" fmla="+- 0 10938 1150"/>
                              <a:gd name="T53" fmla="*/ T52 w 9953"/>
                              <a:gd name="T54" fmla="+- 0 14736 1196"/>
                              <a:gd name="T55" fmla="*/ 14736 h 13553"/>
                              <a:gd name="T56" fmla="+- 0 11004 1150"/>
                              <a:gd name="T57" fmla="*/ T56 w 9953"/>
                              <a:gd name="T58" fmla="+- 0 14702 1196"/>
                              <a:gd name="T59" fmla="*/ 14702 h 13553"/>
                              <a:gd name="T60" fmla="+- 0 11056 1150"/>
                              <a:gd name="T61" fmla="*/ T60 w 9953"/>
                              <a:gd name="T62" fmla="+- 0 14650 1196"/>
                              <a:gd name="T63" fmla="*/ 14650 h 13553"/>
                              <a:gd name="T64" fmla="+- 0 11090 1150"/>
                              <a:gd name="T65" fmla="*/ T64 w 9953"/>
                              <a:gd name="T66" fmla="+- 0 14584 1196"/>
                              <a:gd name="T67" fmla="*/ 14584 h 13553"/>
                              <a:gd name="T68" fmla="+- 0 11102 1150"/>
                              <a:gd name="T69" fmla="*/ T68 w 9953"/>
                              <a:gd name="T70" fmla="+- 0 14508 1196"/>
                              <a:gd name="T71" fmla="*/ 14508 h 13553"/>
                              <a:gd name="T72" fmla="+- 0 11102 1150"/>
                              <a:gd name="T73" fmla="*/ T72 w 9953"/>
                              <a:gd name="T74" fmla="+- 0 1436 1196"/>
                              <a:gd name="T75" fmla="*/ 1436 h 13553"/>
                              <a:gd name="T76" fmla="+- 0 11090 1150"/>
                              <a:gd name="T77" fmla="*/ T76 w 9953"/>
                              <a:gd name="T78" fmla="+- 0 1360 1196"/>
                              <a:gd name="T79" fmla="*/ 1360 h 13553"/>
                              <a:gd name="T80" fmla="+- 0 11056 1150"/>
                              <a:gd name="T81" fmla="*/ T80 w 9953"/>
                              <a:gd name="T82" fmla="+- 0 1294 1196"/>
                              <a:gd name="T83" fmla="*/ 1294 h 13553"/>
                              <a:gd name="T84" fmla="+- 0 11004 1150"/>
                              <a:gd name="T85" fmla="*/ T84 w 9953"/>
                              <a:gd name="T86" fmla="+- 0 1242 1196"/>
                              <a:gd name="T87" fmla="*/ 1242 h 13553"/>
                              <a:gd name="T88" fmla="+- 0 10938 1150"/>
                              <a:gd name="T89" fmla="*/ T88 w 9953"/>
                              <a:gd name="T90" fmla="+- 0 1208 1196"/>
                              <a:gd name="T91" fmla="*/ 1208 h 13553"/>
                              <a:gd name="T92" fmla="+- 0 10862 1150"/>
                              <a:gd name="T93" fmla="*/ T92 w 9953"/>
                              <a:gd name="T94" fmla="+- 0 1196 1196"/>
                              <a:gd name="T95" fmla="*/ 1196 h 13553"/>
                              <a:gd name="T96" fmla="+- 0 1390 1150"/>
                              <a:gd name="T97" fmla="*/ T96 w 9953"/>
                              <a:gd name="T98" fmla="+- 0 1196 1196"/>
                              <a:gd name="T99" fmla="*/ 1196 h 135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9953" h="13553">
                                <a:moveTo>
                                  <a:pt x="240" y="0"/>
                                </a:moveTo>
                                <a:lnTo>
                                  <a:pt x="164" y="12"/>
                                </a:lnTo>
                                <a:lnTo>
                                  <a:pt x="98" y="46"/>
                                </a:lnTo>
                                <a:lnTo>
                                  <a:pt x="46" y="98"/>
                                </a:lnTo>
                                <a:lnTo>
                                  <a:pt x="12" y="164"/>
                                </a:lnTo>
                                <a:lnTo>
                                  <a:pt x="0" y="240"/>
                                </a:lnTo>
                                <a:lnTo>
                                  <a:pt x="0" y="13312"/>
                                </a:lnTo>
                                <a:lnTo>
                                  <a:pt x="12" y="13388"/>
                                </a:lnTo>
                                <a:lnTo>
                                  <a:pt x="46" y="13454"/>
                                </a:lnTo>
                                <a:lnTo>
                                  <a:pt x="98" y="13506"/>
                                </a:lnTo>
                                <a:lnTo>
                                  <a:pt x="164" y="13540"/>
                                </a:lnTo>
                                <a:lnTo>
                                  <a:pt x="240" y="13552"/>
                                </a:lnTo>
                                <a:lnTo>
                                  <a:pt x="9712" y="13552"/>
                                </a:lnTo>
                                <a:lnTo>
                                  <a:pt x="9788" y="13540"/>
                                </a:lnTo>
                                <a:lnTo>
                                  <a:pt x="9854" y="13506"/>
                                </a:lnTo>
                                <a:lnTo>
                                  <a:pt x="9906" y="13454"/>
                                </a:lnTo>
                                <a:lnTo>
                                  <a:pt x="9940" y="13388"/>
                                </a:lnTo>
                                <a:lnTo>
                                  <a:pt x="9952" y="13312"/>
                                </a:lnTo>
                                <a:lnTo>
                                  <a:pt x="9952" y="240"/>
                                </a:lnTo>
                                <a:lnTo>
                                  <a:pt x="9940" y="164"/>
                                </a:lnTo>
                                <a:lnTo>
                                  <a:pt x="9906" y="98"/>
                                </a:lnTo>
                                <a:lnTo>
                                  <a:pt x="9854" y="46"/>
                                </a:lnTo>
                                <a:lnTo>
                                  <a:pt x="9788" y="12"/>
                                </a:lnTo>
                                <a:lnTo>
                                  <a:pt x="9712" y="0"/>
                                </a:lnTo>
                                <a:lnTo>
                                  <a:pt x="240" y="0"/>
                                </a:lnTo>
                                <a:close/>
                              </a:path>
                            </a:pathLst>
                          </a:custGeom>
                          <a:noFill/>
                          <a:ln w="12700">
                            <a:solidFill>
                              <a:srgbClr val="7DFF4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12895281" name="docshape1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1809" y="3803"/>
                            <a:ext cx="8612" cy="3268"/>
                          </a:xfrm>
                          <a:prstGeom prst="rect">
                            <a:avLst/>
                          </a:prstGeom>
                          <a:noFill/>
                          <a:extLst>
                            <a:ext uri="{909E8E84-426E-40DD-AFC4-6F175D3DCCD1}">
                              <a14:hiddenFill xmlns:a14="http://schemas.microsoft.com/office/drawing/2010/main">
                                <a:solidFill>
                                  <a:srgbClr val="FFFFFF"/>
                                </a:solidFill>
                              </a14:hiddenFill>
                            </a:ext>
                          </a:extLst>
                        </pic:spPr>
                      </pic:pic>
                      <wps:wsp>
                        <wps:cNvPr id="1845969840" name="docshape15"/>
                        <wps:cNvSpPr>
                          <a:spLocks/>
                        </wps:cNvSpPr>
                        <wps:spPr bwMode="auto">
                          <a:xfrm>
                            <a:off x="1641" y="3798"/>
                            <a:ext cx="9033" cy="3285"/>
                          </a:xfrm>
                          <a:custGeom>
                            <a:avLst/>
                            <a:gdLst>
                              <a:gd name="T0" fmla="+- 0 10478 1642"/>
                              <a:gd name="T1" fmla="*/ T0 w 9033"/>
                              <a:gd name="T2" fmla="+- 0 7083 3798"/>
                              <a:gd name="T3" fmla="*/ 7083 h 3285"/>
                              <a:gd name="T4" fmla="+- 0 1838 1642"/>
                              <a:gd name="T5" fmla="*/ T4 w 9033"/>
                              <a:gd name="T6" fmla="+- 0 7083 3798"/>
                              <a:gd name="T7" fmla="*/ 7083 h 3285"/>
                              <a:gd name="T8" fmla="+- 0 1776 1642"/>
                              <a:gd name="T9" fmla="*/ T8 w 9033"/>
                              <a:gd name="T10" fmla="+- 0 7070 3798"/>
                              <a:gd name="T11" fmla="*/ 7070 h 3285"/>
                              <a:gd name="T12" fmla="+- 0 1722 1642"/>
                              <a:gd name="T13" fmla="*/ T12 w 9033"/>
                              <a:gd name="T14" fmla="+- 0 7036 3798"/>
                              <a:gd name="T15" fmla="*/ 7036 h 3285"/>
                              <a:gd name="T16" fmla="+- 0 1680 1642"/>
                              <a:gd name="T17" fmla="*/ T16 w 9033"/>
                              <a:gd name="T18" fmla="+- 0 6984 3798"/>
                              <a:gd name="T19" fmla="*/ 6984 h 3285"/>
                              <a:gd name="T20" fmla="+- 0 1652 1642"/>
                              <a:gd name="T21" fmla="*/ T20 w 9033"/>
                              <a:gd name="T22" fmla="+- 0 6918 3798"/>
                              <a:gd name="T23" fmla="*/ 6918 h 3285"/>
                              <a:gd name="T24" fmla="+- 0 1642 1642"/>
                              <a:gd name="T25" fmla="*/ T24 w 9033"/>
                              <a:gd name="T26" fmla="+- 0 6842 3798"/>
                              <a:gd name="T27" fmla="*/ 6842 h 3285"/>
                              <a:gd name="T28" fmla="+- 0 1642 1642"/>
                              <a:gd name="T29" fmla="*/ T28 w 9033"/>
                              <a:gd name="T30" fmla="+- 0 4040 3798"/>
                              <a:gd name="T31" fmla="*/ 4040 h 3285"/>
                              <a:gd name="T32" fmla="+- 0 1652 1642"/>
                              <a:gd name="T33" fmla="*/ T32 w 9033"/>
                              <a:gd name="T34" fmla="+- 0 3964 3798"/>
                              <a:gd name="T35" fmla="*/ 3964 h 3285"/>
                              <a:gd name="T36" fmla="+- 0 1680 1642"/>
                              <a:gd name="T37" fmla="*/ T36 w 9033"/>
                              <a:gd name="T38" fmla="+- 0 3897 3798"/>
                              <a:gd name="T39" fmla="*/ 3897 h 3285"/>
                              <a:gd name="T40" fmla="+- 0 1722 1642"/>
                              <a:gd name="T41" fmla="*/ T40 w 9033"/>
                              <a:gd name="T42" fmla="+- 0 3845 3798"/>
                              <a:gd name="T43" fmla="*/ 3845 h 3285"/>
                              <a:gd name="T44" fmla="+- 0 1776 1642"/>
                              <a:gd name="T45" fmla="*/ T44 w 9033"/>
                              <a:gd name="T46" fmla="+- 0 3811 3798"/>
                              <a:gd name="T47" fmla="*/ 3811 h 3285"/>
                              <a:gd name="T48" fmla="+- 0 1838 1642"/>
                              <a:gd name="T49" fmla="*/ T48 w 9033"/>
                              <a:gd name="T50" fmla="+- 0 3798 3798"/>
                              <a:gd name="T51" fmla="*/ 3798 h 3285"/>
                              <a:gd name="T52" fmla="+- 0 10478 1642"/>
                              <a:gd name="T53" fmla="*/ T52 w 9033"/>
                              <a:gd name="T54" fmla="+- 0 3798 3798"/>
                              <a:gd name="T55" fmla="*/ 3798 h 3285"/>
                              <a:gd name="T56" fmla="+- 0 10540 1642"/>
                              <a:gd name="T57" fmla="*/ T56 w 9033"/>
                              <a:gd name="T58" fmla="+- 0 3811 3798"/>
                              <a:gd name="T59" fmla="*/ 3811 h 3285"/>
                              <a:gd name="T60" fmla="+- 0 10594 1642"/>
                              <a:gd name="T61" fmla="*/ T60 w 9033"/>
                              <a:gd name="T62" fmla="+- 0 3845 3798"/>
                              <a:gd name="T63" fmla="*/ 3845 h 3285"/>
                              <a:gd name="T64" fmla="+- 0 10636 1642"/>
                              <a:gd name="T65" fmla="*/ T64 w 9033"/>
                              <a:gd name="T66" fmla="+- 0 3897 3798"/>
                              <a:gd name="T67" fmla="*/ 3897 h 3285"/>
                              <a:gd name="T68" fmla="+- 0 10664 1642"/>
                              <a:gd name="T69" fmla="*/ T68 w 9033"/>
                              <a:gd name="T70" fmla="+- 0 3964 3798"/>
                              <a:gd name="T71" fmla="*/ 3964 h 3285"/>
                              <a:gd name="T72" fmla="+- 0 10674 1642"/>
                              <a:gd name="T73" fmla="*/ T72 w 9033"/>
                              <a:gd name="T74" fmla="+- 0 4040 3798"/>
                              <a:gd name="T75" fmla="*/ 4040 h 3285"/>
                              <a:gd name="T76" fmla="+- 0 10674 1642"/>
                              <a:gd name="T77" fmla="*/ T76 w 9033"/>
                              <a:gd name="T78" fmla="+- 0 6842 3798"/>
                              <a:gd name="T79" fmla="*/ 6842 h 3285"/>
                              <a:gd name="T80" fmla="+- 0 10664 1642"/>
                              <a:gd name="T81" fmla="*/ T80 w 9033"/>
                              <a:gd name="T82" fmla="+- 0 6918 3798"/>
                              <a:gd name="T83" fmla="*/ 6918 h 3285"/>
                              <a:gd name="T84" fmla="+- 0 10636 1642"/>
                              <a:gd name="T85" fmla="*/ T84 w 9033"/>
                              <a:gd name="T86" fmla="+- 0 6984 3798"/>
                              <a:gd name="T87" fmla="*/ 6984 h 3285"/>
                              <a:gd name="T88" fmla="+- 0 10594 1642"/>
                              <a:gd name="T89" fmla="*/ T88 w 9033"/>
                              <a:gd name="T90" fmla="+- 0 7036 3798"/>
                              <a:gd name="T91" fmla="*/ 7036 h 3285"/>
                              <a:gd name="T92" fmla="+- 0 10540 1642"/>
                              <a:gd name="T93" fmla="*/ T92 w 9033"/>
                              <a:gd name="T94" fmla="+- 0 7070 3798"/>
                              <a:gd name="T95" fmla="*/ 7070 h 3285"/>
                              <a:gd name="T96" fmla="+- 0 10478 1642"/>
                              <a:gd name="T97" fmla="*/ T96 w 9033"/>
                              <a:gd name="T98" fmla="+- 0 7083 3798"/>
                              <a:gd name="T99" fmla="*/ 7083 h 32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9033" h="3285">
                                <a:moveTo>
                                  <a:pt x="8836" y="3285"/>
                                </a:moveTo>
                                <a:lnTo>
                                  <a:pt x="196" y="3285"/>
                                </a:lnTo>
                                <a:lnTo>
                                  <a:pt x="134" y="3272"/>
                                </a:lnTo>
                                <a:lnTo>
                                  <a:pt x="80" y="3238"/>
                                </a:lnTo>
                                <a:lnTo>
                                  <a:pt x="38" y="3186"/>
                                </a:lnTo>
                                <a:lnTo>
                                  <a:pt x="10" y="3120"/>
                                </a:lnTo>
                                <a:lnTo>
                                  <a:pt x="0" y="3044"/>
                                </a:lnTo>
                                <a:lnTo>
                                  <a:pt x="0" y="242"/>
                                </a:lnTo>
                                <a:lnTo>
                                  <a:pt x="10" y="166"/>
                                </a:lnTo>
                                <a:lnTo>
                                  <a:pt x="38" y="99"/>
                                </a:lnTo>
                                <a:lnTo>
                                  <a:pt x="80" y="47"/>
                                </a:lnTo>
                                <a:lnTo>
                                  <a:pt x="134" y="13"/>
                                </a:lnTo>
                                <a:lnTo>
                                  <a:pt x="196" y="0"/>
                                </a:lnTo>
                                <a:lnTo>
                                  <a:pt x="8836" y="0"/>
                                </a:lnTo>
                                <a:lnTo>
                                  <a:pt x="8898" y="13"/>
                                </a:lnTo>
                                <a:lnTo>
                                  <a:pt x="8952" y="47"/>
                                </a:lnTo>
                                <a:lnTo>
                                  <a:pt x="8994" y="99"/>
                                </a:lnTo>
                                <a:lnTo>
                                  <a:pt x="9022" y="166"/>
                                </a:lnTo>
                                <a:lnTo>
                                  <a:pt x="9032" y="242"/>
                                </a:lnTo>
                                <a:lnTo>
                                  <a:pt x="9032" y="3044"/>
                                </a:lnTo>
                                <a:lnTo>
                                  <a:pt x="9022" y="3120"/>
                                </a:lnTo>
                                <a:lnTo>
                                  <a:pt x="8994" y="3186"/>
                                </a:lnTo>
                                <a:lnTo>
                                  <a:pt x="8952" y="3238"/>
                                </a:lnTo>
                                <a:lnTo>
                                  <a:pt x="8898" y="3272"/>
                                </a:lnTo>
                                <a:lnTo>
                                  <a:pt x="8836" y="3285"/>
                                </a:lnTo>
                                <a:close/>
                              </a:path>
                            </a:pathLst>
                          </a:custGeom>
                          <a:noFill/>
                          <a:ln w="12700">
                            <a:solidFill>
                              <a:srgbClr val="7CFF4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svg="http://schemas.microsoft.com/office/drawing/2016/SVG/main" xmlns:a14="http://schemas.microsoft.com/office/drawing/2010/main" xmlns:a16="http://schemas.microsoft.com/office/drawing/2014/main" xmlns:pic="http://schemas.openxmlformats.org/drawingml/2006/picture" xmlns:a="http://schemas.openxmlformats.org/drawingml/2006/main" xmlns:w16du="http://schemas.microsoft.com/office/word/2023/wordml/word16du">
            <w:pict w14:anchorId="2C11E8B6">
              <v:group id="docshapegroup2" style="position:absolute;margin-left:57pt;margin-top:59.3pt;width:498.65pt;height:678.65pt;z-index:-251613184;mso-position-horizontal-relative:page;mso-position-vertical-relative:page" coordsize="9973,13573" coordorigin="1140,1186" o:spid="_x0000_s1026" w14:anchorId="2201931C"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">
                <v:shape id="docshape3" style="position:absolute;left:8215;top:11862;width:2896;height:2896;visibility:visible;mso-wrap-style:square;v-text-anchor:top" coordsize="2896,2896" o:spid="_x0000_s1027" fillcolor="#7dff45" stroked="f" path="m2896,r-1,l2894,76r-3,75l2886,226r-7,74l2870,374r-10,73l2847,520r-14,72l2817,663r-18,71l2780,804r-21,69l2736,941r-24,68l2686,1076r-28,66l2629,1207r-31,64l2566,1335r-34,63l2497,1459r-37,61l2422,1580r-39,58l2342,1696r-42,57l2256,1808r-45,55l2165,1916r-47,52l2069,2019r-50,50l1968,2118r-52,47l1862,2211r-54,45l1752,2300r-56,42l1638,2383r-59,39l1520,2461r-61,36l1397,2532r-62,34l1271,2598r-64,31l1142,2658r-67,28l1009,2712r-68,24l872,2759r-69,21l733,2799r-70,18l591,2833r-71,14l447,2860r-73,10l300,2879r-74,7l151,2891r-75,3l,2896r2896,l289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">
                  <v:path arrowok="t" o:connecttype="custom" o:connectlocs="2895,11862;2891,12013;2879,12162;2860,12309;2833,12454;2799,12596;2759,12735;2712,12871;2658,13004;2598,13133;2532,13260;2460,13382;2383,13500;2300,13615;2211,13725;2118,13830;2019,13931;1916,14027;1808,14118;1696,14204;1579,14284;1459,14359;1335,14428;1207,14491;1075,14548;941,14598;803,14642;663,14679;520,14709;374,14732;226,14748;76,14756;0,14758;2896,11862" o:connectangles="0,0,0,0,0,0,0,0,0,0,0,0,0,0,0,0,0,0,0,0,0,0,0,0,0,0,0,0,0,0,0,0,0,0"/>
                </v:shape>
                <v:shape id="docshape4" style="position:absolute;left:1720;top:1831;width:620;height:647;visibility:visible;mso-wrap-style:square;v-text-anchor:top" coordsize="620,647" o:spid="_x0000_s1028" stroked="f" path="m496,l124,,76,10,37,38,10,79,,129,,517r10,51l37,609r39,27l124,646r372,l544,636r39,-27l610,568r10,-51l620,129,610,79,583,38,544,10,49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">
                  <v:path arrowok="t" o:connecttype="custom" o:connectlocs="496,1831;124,1831;76,1841;37,1869;10,1910;0,1960;0,2348;10,2399;37,2440;76,2467;124,2477;496,2477;544,2467;583,2440;610,2399;620,2348;620,1960;610,1910;583,1869;544,1841;496,1831" o:connectangles="0,0,0,0,0,0,0,0,0,0,0,0,0,0,0,0,0,0,0,0,0"/>
                </v:shape>
                <v:shape id="docshape5" style="position:absolute;left:1782;top:2058;width:496;height:193;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">
                  <v:imagedata o:title="" r:id="rId60"/>
                </v:shape>
                <v:shape id="docshape6" style="position:absolute;left:2432;top:1940;width:367;height:204;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">
                  <v:imagedata o:title="" r:id="rId61"/>
                </v:shape>
                <v:shape id="docshape7" style="position:absolute;left:2833;top:1943;width:112;height:148;visibility:visible;mso-wrap-style:square"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">
                  <v:imagedata o:title="" r:id="rId62"/>
                </v:shape>
                <v:shape id="docshape8" style="position:absolute;left:2980;top:1940;width:227;height:150;visibility:visible;mso-wrap-style:square" o:spid="_x0000_s103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">
                  <v:imagedata o:title="" r:id="rId63"/>
                </v:shape>
                <v:shape id="docshape9" style="position:absolute;left:2442;top:2200;width:28;height:191;visibility:visible;mso-wrap-style:square;v-text-anchor:top" coordsize="28,191" o:spid="_x0000_s1033" stroked="f" path="m28,l,5,,190r28,l2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">
                  <v:path arrowok="t" o:connecttype="custom" o:connectlocs="28,2200;0,2205;0,2390;28,2390;28,2200" o:connectangles="0,0,0,0,0"/>
                </v:shape>
                <v:shape id="docshape10" style="position:absolute;left:2503;top:2243;width:112;height:150;visibility:visible;mso-wrap-style:square" o:spid="_x0000_s103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">
                  <v:imagedata o:title="" r:id="rId64"/>
                </v:shape>
                <v:shape id="docshape11" style="position:absolute;left:2649;top:2200;width:506;height:193;visibility:visible;mso-wrap-style:square" o:spid="_x0000_s1035"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">
                  <v:imagedata o:title="" r:id="rId65"/>
                </v:shape>
                <v:shape id="docshape12" style="position:absolute;left:3188;top:2200;width:28;height:191;visibility:visible;mso-wrap-style:square;v-text-anchor:top" coordsize="28,191" o:spid="_x0000_s1036" stroked="f" path="m28,l,5,,190r28,l2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">
                  <v:path arrowok="t" o:connecttype="custom" o:connectlocs="28,2200;0,2205;0,2390;28,2390;28,2200" o:connectangles="0,0,0,0,0"/>
                </v:shape>
                <v:shape id="docshape13" style="position:absolute;left:1149;top:1195;width:9953;height:13553;visibility:visible;mso-wrap-style:square;v-text-anchor:top" coordsize="9953,13553" o:spid="_x0000_s1037" filled="f" strokecolor="#7dff45" strokeweight="1pt" path="m240,l164,12,98,46,46,98,12,164,,240,,13312r12,76l46,13454r52,52l164,13540r76,12l9712,13552r76,-12l9854,13506r52,-52l9940,13388r12,-76l9952,240r-12,-76l9906,98,9854,46,9788,12,9712,,24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">
                  <v:path arrowok="t" o:connecttype="custom" o:connectlocs="240,1196;164,1208;98,1242;46,1294;12,1360;0,1436;0,14508;12,14584;46,14650;98,14702;164,14736;240,14748;9712,14748;9788,14736;9854,14702;9906,14650;9940,14584;9952,14508;9952,1436;9940,1360;9906,1294;9854,1242;9788,1208;9712,1196;240,1196" o:connectangles="0,0,0,0,0,0,0,0,0,0,0,0,0,0,0,0,0,0,0,0,0,0,0,0,0"/>
                </v:shape>
                <v:shape id="docshape14" style="position:absolute;left:1809;top:3803;width:8612;height:3268;visibility:visible;mso-wrap-style:square" o:spid="_x0000_s103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">
                  <v:imagedata o:title="" r:id="rId66"/>
                </v:shape>
                <v:shape id="docshape15" style="position:absolute;left:1641;top:3798;width:9033;height:3285;visibility:visible;mso-wrap-style:square;v-text-anchor:top" coordsize="9033,3285" o:spid="_x0000_s1039" filled="f" strokecolor="#7cff44" strokeweight="1pt" path="m8836,3285r-8640,l134,3272,80,3238,38,3186,10,3120,,3044,,242,10,166,38,99,80,47,134,13,196,,8836,r62,13l8952,47r42,52l9022,166r10,76l9032,3044r-10,76l8994,3186r-42,52l8898,3272r-62,1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">
                  <v:path arrowok="t" o:connecttype="custom" o:connectlocs="8836,7083;196,7083;134,7070;80,7036;38,6984;10,6918;0,6842;0,4040;10,3964;38,3897;80,3845;134,3811;196,3798;8836,3798;8898,3811;8952,3845;8994,3897;9022,3964;9032,4040;9032,6842;9022,6918;8994,6984;8952,7036;8898,7070;8836,7083" o:connectangles="0,0,0,0,0,0,0,0,0,0,0,0,0,0,0,0,0,0,0,0,0,0,0,0,0"/>
                </v:shape>
                <w10:wrap anchorx="page" anchory="page"/>
              </v:group>
            </w:pict>
          </mc:Fallback>
        </mc:AlternateContent>
      </w:r>
    </w:p>
    <w:p w:rsidR="00B974EA" w:rsidP="00B974EA" w:rsidRDefault="00B974EA" w14:paraId="65ADE5B3" w14:textId="77777777">
      <w:pPr>
        <w:pStyle w:val="Textoindependiente"/>
        <w:rPr>
          <w:rFonts w:ascii="Times New Roman"/>
        </w:rPr>
      </w:pPr>
    </w:p>
    <w:p w:rsidR="00B974EA" w:rsidP="00B974EA" w:rsidRDefault="00B974EA" w14:paraId="5B51FF5C" w14:textId="77777777">
      <w:pPr>
        <w:pStyle w:val="Textoindependiente"/>
        <w:rPr>
          <w:rFonts w:ascii="Times New Roman"/>
        </w:rPr>
      </w:pPr>
    </w:p>
    <w:p w:rsidR="00B974EA" w:rsidP="00B974EA" w:rsidRDefault="00B974EA" w14:paraId="73BE4582" w14:textId="77777777">
      <w:pPr>
        <w:pStyle w:val="Textoindependiente"/>
        <w:rPr>
          <w:rFonts w:ascii="Times New Roman"/>
        </w:rPr>
      </w:pPr>
    </w:p>
    <w:p w:rsidR="00B974EA" w:rsidP="00B974EA" w:rsidRDefault="00B974EA" w14:paraId="657D8B4E" w14:textId="77777777">
      <w:pPr>
        <w:pStyle w:val="Textoindependiente"/>
        <w:rPr>
          <w:rFonts w:ascii="Times New Roman"/>
        </w:rPr>
      </w:pPr>
    </w:p>
    <w:p w:rsidR="00B974EA" w:rsidP="00B974EA" w:rsidRDefault="00B974EA" w14:paraId="1C560B93" w14:textId="77777777">
      <w:pPr>
        <w:pStyle w:val="Textoindependiente"/>
        <w:rPr>
          <w:rFonts w:ascii="Times New Roman"/>
        </w:rPr>
      </w:pPr>
    </w:p>
    <w:p w:rsidR="00B974EA" w:rsidP="00B974EA" w:rsidRDefault="00B974EA" w14:paraId="2C06D0E2" w14:textId="77777777">
      <w:pPr>
        <w:pStyle w:val="Textoindependiente"/>
        <w:rPr>
          <w:rFonts w:ascii="Times New Roman"/>
        </w:rPr>
      </w:pPr>
    </w:p>
    <w:p w:rsidR="00B974EA" w:rsidP="00B974EA" w:rsidRDefault="00B974EA" w14:paraId="1C8836B6" w14:textId="77777777">
      <w:pPr>
        <w:pStyle w:val="Textoindependiente"/>
        <w:rPr>
          <w:rFonts w:ascii="Times New Roman"/>
        </w:rPr>
      </w:pPr>
    </w:p>
    <w:p w:rsidR="00B974EA" w:rsidP="00B974EA" w:rsidRDefault="00B974EA" w14:paraId="30A797F8" w14:textId="77777777">
      <w:pPr>
        <w:pStyle w:val="Textoindependiente"/>
        <w:rPr>
          <w:rFonts w:ascii="Times New Roman"/>
        </w:rPr>
      </w:pPr>
    </w:p>
    <w:p w:rsidR="00B974EA" w:rsidP="00B974EA" w:rsidRDefault="00B974EA" w14:paraId="287DD33F" w14:textId="77777777">
      <w:pPr>
        <w:pStyle w:val="Textoindependiente"/>
        <w:rPr>
          <w:rFonts w:ascii="Times New Roman"/>
        </w:rPr>
      </w:pPr>
    </w:p>
    <w:p w:rsidR="00B974EA" w:rsidP="00B974EA" w:rsidRDefault="00B974EA" w14:paraId="7E1DDCAB" w14:textId="77777777">
      <w:pPr>
        <w:pStyle w:val="Textoindependiente"/>
        <w:rPr>
          <w:rFonts w:ascii="Times New Roman"/>
        </w:rPr>
      </w:pPr>
    </w:p>
    <w:p w:rsidR="00B974EA" w:rsidP="00B974EA" w:rsidRDefault="00B974EA" w14:paraId="5AA78295" w14:textId="77777777">
      <w:pPr>
        <w:pStyle w:val="Textoindependiente"/>
        <w:rPr>
          <w:rFonts w:ascii="Times New Roman"/>
        </w:rPr>
      </w:pPr>
    </w:p>
    <w:p w:rsidR="00B974EA" w:rsidP="00B974EA" w:rsidRDefault="00B974EA" w14:paraId="67496EB6" w14:textId="77777777">
      <w:pPr>
        <w:pStyle w:val="Textoindependiente"/>
        <w:rPr>
          <w:rFonts w:ascii="Times New Roman"/>
        </w:rPr>
      </w:pPr>
    </w:p>
    <w:p w:rsidR="00B974EA" w:rsidP="00B974EA" w:rsidRDefault="00B974EA" w14:paraId="07291B21" w14:textId="77777777">
      <w:pPr>
        <w:pStyle w:val="Textoindependiente"/>
        <w:rPr>
          <w:rFonts w:ascii="Times New Roman"/>
        </w:rPr>
      </w:pPr>
    </w:p>
    <w:p w:rsidR="00B974EA" w:rsidP="00B974EA" w:rsidRDefault="00B974EA" w14:paraId="4F0280C0" w14:textId="77777777">
      <w:pPr>
        <w:pStyle w:val="Textoindependiente"/>
        <w:rPr>
          <w:rFonts w:ascii="Times New Roman"/>
        </w:rPr>
      </w:pPr>
    </w:p>
    <w:p w:rsidR="00B974EA" w:rsidP="00B974EA" w:rsidRDefault="00B974EA" w14:paraId="2E1235B2" w14:textId="77777777">
      <w:pPr>
        <w:pStyle w:val="Textoindependiente"/>
        <w:rPr>
          <w:rFonts w:ascii="Times New Roman"/>
        </w:rPr>
      </w:pPr>
    </w:p>
    <w:p w:rsidR="00B974EA" w:rsidP="00B974EA" w:rsidRDefault="00B974EA" w14:paraId="0BA2AF61" w14:textId="77777777">
      <w:pPr>
        <w:pStyle w:val="Textoindependiente"/>
        <w:rPr>
          <w:rFonts w:ascii="Times New Roman"/>
        </w:rPr>
      </w:pPr>
    </w:p>
    <w:p w:rsidR="00B974EA" w:rsidP="00B974EA" w:rsidRDefault="00B974EA" w14:paraId="7B2EDB2D" w14:textId="77777777">
      <w:pPr>
        <w:pStyle w:val="Textoindependiente"/>
        <w:rPr>
          <w:rFonts w:ascii="Times New Roman"/>
        </w:rPr>
      </w:pPr>
    </w:p>
    <w:p w:rsidR="00B974EA" w:rsidP="00B974EA" w:rsidRDefault="00B974EA" w14:paraId="4F9B3D5D" w14:textId="77777777">
      <w:pPr>
        <w:pStyle w:val="Textoindependiente"/>
        <w:rPr>
          <w:rFonts w:ascii="Times New Roman"/>
        </w:rPr>
      </w:pPr>
    </w:p>
    <w:p w:rsidR="00B974EA" w:rsidP="00B974EA" w:rsidRDefault="00B974EA" w14:paraId="118E07E8" w14:textId="77777777">
      <w:pPr>
        <w:pStyle w:val="Textoindependiente"/>
        <w:rPr>
          <w:rFonts w:ascii="Times New Roman"/>
        </w:rPr>
      </w:pPr>
    </w:p>
    <w:p w:rsidR="00B974EA" w:rsidP="00B974EA" w:rsidRDefault="00B974EA" w14:paraId="10D21112" w14:textId="77777777">
      <w:pPr>
        <w:pStyle w:val="Textoindependiente"/>
        <w:rPr>
          <w:rFonts w:ascii="Times New Roman"/>
        </w:rPr>
      </w:pPr>
    </w:p>
    <w:p w:rsidR="00B974EA" w:rsidP="00B974EA" w:rsidRDefault="00B974EA" w14:paraId="65E5A572" w14:textId="77777777">
      <w:pPr>
        <w:pStyle w:val="Textoindependiente"/>
        <w:rPr>
          <w:rFonts w:ascii="Times New Roman"/>
        </w:rPr>
      </w:pPr>
    </w:p>
    <w:p w:rsidR="00B974EA" w:rsidP="00B974EA" w:rsidRDefault="00B974EA" w14:paraId="3608F250" w14:textId="77777777">
      <w:pPr>
        <w:pStyle w:val="Textoindependiente"/>
        <w:rPr>
          <w:rFonts w:ascii="Times New Roman"/>
        </w:rPr>
      </w:pPr>
    </w:p>
    <w:p w:rsidR="00B974EA" w:rsidP="00B974EA" w:rsidRDefault="00B974EA" w14:paraId="1044B01F" w14:textId="77777777">
      <w:pPr>
        <w:pStyle w:val="Textoindependiente"/>
        <w:rPr>
          <w:rFonts w:ascii="Times New Roman"/>
        </w:rPr>
      </w:pPr>
    </w:p>
    <w:p w:rsidR="00B974EA" w:rsidP="00B974EA" w:rsidRDefault="00B974EA" w14:paraId="36254C8F" w14:textId="77777777">
      <w:pPr>
        <w:pStyle w:val="Textoindependiente"/>
        <w:rPr>
          <w:rFonts w:ascii="Times New Roman"/>
        </w:rPr>
      </w:pPr>
    </w:p>
    <w:p w:rsidR="00B974EA" w:rsidP="00B974EA" w:rsidRDefault="00B974EA" w14:paraId="4FF6E5BC" w14:textId="77777777">
      <w:pPr>
        <w:pStyle w:val="Textoindependiente"/>
        <w:rPr>
          <w:rFonts w:ascii="Times New Roman"/>
        </w:rPr>
      </w:pPr>
    </w:p>
    <w:p w:rsidR="00B974EA" w:rsidP="00B974EA" w:rsidRDefault="00B974EA" w14:paraId="4DD84AB1" w14:textId="77777777">
      <w:pPr>
        <w:spacing w:before="264"/>
        <w:ind w:left="1280"/>
        <w:rPr>
          <w:rFonts w:ascii="ACHSNuevaSerif-Light"/>
          <w:sz w:val="40"/>
        </w:rPr>
      </w:pPr>
      <w:r>
        <w:rPr>
          <w:rFonts w:ascii="ACHSNuevaSerif-Light"/>
          <w:color w:val="FFFFFF"/>
          <w:sz w:val="40"/>
        </w:rPr>
        <w:t>MODELO</w:t>
      </w:r>
      <w:r>
        <w:rPr>
          <w:rFonts w:ascii="ACHSNuevaSerif-Light"/>
          <w:color w:val="FFFFFF"/>
          <w:spacing w:val="-14"/>
          <w:sz w:val="40"/>
        </w:rPr>
        <w:t xml:space="preserve"> </w:t>
      </w:r>
      <w:r>
        <w:rPr>
          <w:rFonts w:ascii="ACHSNuevaSerif-Light"/>
          <w:color w:val="FFFFFF"/>
          <w:sz w:val="40"/>
        </w:rPr>
        <w:t>DE</w:t>
      </w:r>
      <w:r>
        <w:rPr>
          <w:rFonts w:ascii="ACHSNuevaSerif-Light"/>
          <w:color w:val="FFFFFF"/>
          <w:spacing w:val="-12"/>
          <w:sz w:val="40"/>
        </w:rPr>
        <w:t xml:space="preserve"> </w:t>
      </w:r>
      <w:r>
        <w:rPr>
          <w:rFonts w:ascii="ACHSNuevaSerif-Light"/>
          <w:color w:val="FFFFFF"/>
          <w:spacing w:val="-2"/>
          <w:sz w:val="40"/>
        </w:rPr>
        <w:t>PROTOCOLO</w:t>
      </w:r>
    </w:p>
    <w:p w:rsidR="00B974EA" w:rsidP="00B974EA" w:rsidRDefault="00B974EA" w14:paraId="7DB649A1" w14:textId="77777777">
      <w:pPr>
        <w:spacing w:before="211" w:line="254" w:lineRule="auto"/>
        <w:ind w:left="1280" w:right="1193"/>
        <w:rPr>
          <w:rFonts w:ascii="ACHSNuevaSerif-SemiBold" w:hAnsi="ACHSNuevaSerif-SemiBold"/>
          <w:b/>
          <w:sz w:val="44"/>
        </w:rPr>
      </w:pPr>
      <w:r>
        <w:rPr>
          <w:rFonts w:ascii="ACHSNuevaSerif-SemiBold" w:hAnsi="ACHSNuevaSerif-SemiBold"/>
          <w:b/>
          <w:color w:val="FFFFFF"/>
          <w:sz w:val="44"/>
        </w:rPr>
        <w:t xml:space="preserve">PROTOCOLO DE PREVENCIÓN                      DEL </w:t>
      </w:r>
      <w:r>
        <w:rPr>
          <w:rFonts w:ascii="ACHSNuevaSerif-SemiBold" w:hAnsi="ACHSNuevaSerif-SemiBold"/>
          <w:b/>
          <w:color w:val="FFFFFF"/>
          <w:spacing w:val="-2"/>
          <w:sz w:val="44"/>
        </w:rPr>
        <w:t>ACOSO</w:t>
      </w:r>
      <w:r>
        <w:rPr>
          <w:rFonts w:ascii="ACHSNuevaSerif-SemiBold" w:hAnsi="ACHSNuevaSerif-SemiBold"/>
          <w:b/>
          <w:color w:val="FFFFFF"/>
          <w:spacing w:val="-22"/>
          <w:sz w:val="44"/>
        </w:rPr>
        <w:t xml:space="preserve"> </w:t>
      </w:r>
      <w:r>
        <w:rPr>
          <w:rFonts w:ascii="ACHSNuevaSerif-SemiBold" w:hAnsi="ACHSNuevaSerif-SemiBold"/>
          <w:b/>
          <w:color w:val="FFFFFF"/>
          <w:spacing w:val="-2"/>
          <w:sz w:val="44"/>
        </w:rPr>
        <w:t>SEXUAL,</w:t>
      </w:r>
      <w:r>
        <w:rPr>
          <w:rFonts w:ascii="ACHSNuevaSerif-SemiBold" w:hAnsi="ACHSNuevaSerif-SemiBold"/>
          <w:b/>
          <w:color w:val="FFFFFF"/>
          <w:spacing w:val="-20"/>
          <w:sz w:val="44"/>
        </w:rPr>
        <w:t xml:space="preserve"> </w:t>
      </w:r>
      <w:r>
        <w:rPr>
          <w:rFonts w:ascii="ACHSNuevaSerif-SemiBold" w:hAnsi="ACHSNuevaSerif-SemiBold"/>
          <w:b/>
          <w:color w:val="FFFFFF"/>
          <w:spacing w:val="-2"/>
          <w:sz w:val="44"/>
        </w:rPr>
        <w:t>LABORAL</w:t>
      </w:r>
      <w:r>
        <w:rPr>
          <w:rFonts w:ascii="ACHSNuevaSerif-SemiBold" w:hAnsi="ACHSNuevaSerif-SemiBold"/>
          <w:b/>
          <w:color w:val="FFFFFF"/>
          <w:spacing w:val="-20"/>
          <w:sz w:val="44"/>
        </w:rPr>
        <w:t xml:space="preserve"> </w:t>
      </w:r>
      <w:r>
        <w:rPr>
          <w:rFonts w:ascii="ACHSNuevaSerif-SemiBold" w:hAnsi="ACHSNuevaSerif-SemiBold"/>
          <w:b/>
          <w:color w:val="FFFFFF"/>
          <w:spacing w:val="-2"/>
          <w:sz w:val="44"/>
        </w:rPr>
        <w:t>Y</w:t>
      </w:r>
      <w:r>
        <w:rPr>
          <w:rFonts w:ascii="ACHSNuevaSerif-SemiBold" w:hAnsi="ACHSNuevaSerif-SemiBold"/>
          <w:b/>
          <w:color w:val="FFFFFF"/>
          <w:spacing w:val="-20"/>
          <w:sz w:val="44"/>
        </w:rPr>
        <w:t xml:space="preserve">     </w:t>
      </w:r>
      <w:r>
        <w:rPr>
          <w:rFonts w:ascii="ACHSNuevaSerif-SemiBold" w:hAnsi="ACHSNuevaSerif-SemiBold"/>
          <w:b/>
          <w:color w:val="FFFFFF"/>
          <w:spacing w:val="-2"/>
          <w:sz w:val="44"/>
        </w:rPr>
        <w:t xml:space="preserve">VIOLENCIA </w:t>
      </w:r>
      <w:r>
        <w:rPr>
          <w:rFonts w:ascii="ACHSNuevaSerif-SemiBold" w:hAnsi="ACHSNuevaSerif-SemiBold"/>
          <w:b/>
          <w:color w:val="FFFFFF"/>
          <w:sz w:val="44"/>
        </w:rPr>
        <w:t>EN EL TRABAJO</w:t>
      </w:r>
    </w:p>
    <w:p w:rsidR="00B974EA" w:rsidP="00B974EA" w:rsidRDefault="00B974EA" w14:paraId="5533A3D1" w14:textId="77777777">
      <w:pPr>
        <w:pStyle w:val="Textoindependiente"/>
        <w:rPr>
          <w:rFonts w:ascii="ACHSNuevaSerif-SemiBold"/>
          <w:b/>
          <w:sz w:val="54"/>
        </w:rPr>
      </w:pPr>
    </w:p>
    <w:p w:rsidR="00B974EA" w:rsidP="00B974EA" w:rsidRDefault="00B974EA" w14:paraId="39206C5B" w14:textId="77777777">
      <w:pPr>
        <w:pStyle w:val="Textoindependiente"/>
        <w:rPr>
          <w:rFonts w:ascii="ACHSNuevaSerif-SemiBold"/>
          <w:b/>
          <w:sz w:val="54"/>
        </w:rPr>
      </w:pPr>
    </w:p>
    <w:p w:rsidR="00B974EA" w:rsidP="00B974EA" w:rsidRDefault="00B974EA" w14:paraId="2BE9BA53" w14:textId="77777777">
      <w:pPr>
        <w:pStyle w:val="Textoindependiente"/>
        <w:rPr>
          <w:rFonts w:ascii="ACHSNuevaSerif-SemiBold"/>
          <w:b/>
          <w:sz w:val="54"/>
        </w:rPr>
      </w:pPr>
    </w:p>
    <w:p w:rsidR="00B974EA" w:rsidP="00B974EA" w:rsidRDefault="00B974EA" w14:paraId="7EAC6361" w14:textId="0FB2AEDE">
      <w:pPr>
        <w:pStyle w:val="Textoindependiente"/>
        <w:tabs>
          <w:tab w:val="left" w:pos="4160"/>
          <w:tab w:val="left" w:pos="4880"/>
        </w:tabs>
        <w:spacing w:line="424" w:lineRule="auto"/>
        <w:ind w:left="1280" w:right="4715"/>
      </w:pPr>
      <w:r>
        <w:rPr>
          <w:color w:val="FFFFFF"/>
          <w:spacing w:val="-2"/>
        </w:rPr>
        <w:t>[nombre</w:t>
      </w:r>
      <w:r>
        <w:rPr>
          <w:color w:val="FFFFFF"/>
          <w:spacing w:val="-3"/>
        </w:rPr>
        <w:t xml:space="preserve"> </w:t>
      </w:r>
      <w:r>
        <w:rPr>
          <w:color w:val="FFFFFF"/>
          <w:spacing w:val="-2"/>
        </w:rPr>
        <w:t>de</w:t>
      </w:r>
      <w:r>
        <w:rPr>
          <w:color w:val="FFFFFF"/>
          <w:spacing w:val="-3"/>
        </w:rPr>
        <w:t xml:space="preserve"> </w:t>
      </w:r>
      <w:r>
        <w:rPr>
          <w:color w:val="FFFFFF"/>
          <w:spacing w:val="-2"/>
        </w:rPr>
        <w:t>entidad</w:t>
      </w:r>
      <w:r>
        <w:rPr>
          <w:color w:val="FFFFFF"/>
          <w:spacing w:val="-3"/>
        </w:rPr>
        <w:t xml:space="preserve"> </w:t>
      </w:r>
      <w:r>
        <w:rPr>
          <w:color w:val="FFFFFF"/>
          <w:spacing w:val="-2"/>
        </w:rPr>
        <w:t>empleadora</w:t>
      </w:r>
      <w:r>
        <w:rPr>
          <w:color w:val="FFFFFF"/>
          <w:spacing w:val="-3"/>
        </w:rPr>
        <w:t xml:space="preserve"> </w:t>
      </w:r>
      <w:r>
        <w:rPr>
          <w:color w:val="FFFFFF"/>
          <w:spacing w:val="-2"/>
        </w:rPr>
        <w:t>RUT</w:t>
      </w:r>
      <w:r>
        <w:rPr>
          <w:color w:val="FFFFFF"/>
          <w:spacing w:val="-3"/>
        </w:rPr>
        <w:t xml:space="preserve"> </w:t>
      </w:r>
      <w:r>
        <w:rPr>
          <w:color w:val="FFFFFF"/>
          <w:spacing w:val="-2"/>
        </w:rPr>
        <w:t>entidad</w:t>
      </w:r>
      <w:r>
        <w:rPr>
          <w:color w:val="FFFFFF"/>
          <w:spacing w:val="-3"/>
        </w:rPr>
        <w:t xml:space="preserve"> </w:t>
      </w:r>
      <w:r>
        <w:rPr>
          <w:color w:val="FFFFFF"/>
          <w:spacing w:val="-2"/>
        </w:rPr>
        <w:t>024</w:t>
      </w:r>
    </w:p>
    <w:p w:rsidR="00B974EA" w:rsidP="00B974EA" w:rsidRDefault="00B974EA" w14:paraId="366D7BF2" w14:textId="77777777">
      <w:pPr>
        <w:spacing w:line="424" w:lineRule="auto"/>
        <w:sectPr w:rsidR="00B974EA" w:rsidSect="00B974EA">
          <w:pgSz w:w="12240" w:h="15840" w:orient="portrait"/>
          <w:pgMar w:top="1180" w:right="440" w:bottom="280" w:left="440" w:header="720" w:footer="720" w:gutter="0"/>
          <w:cols w:space="720"/>
        </w:sectPr>
      </w:pPr>
    </w:p>
    <w:p w:rsidR="00B974EA" w:rsidP="00B974EA" w:rsidRDefault="00B974EA" w14:paraId="2138C88F" w14:textId="77777777">
      <w:pPr>
        <w:pStyle w:val="Textoindependiente"/>
      </w:pPr>
      <w:r w:rsidRPr="00EF6285">
        <w:rPr>
          <w:noProof/>
          <w:sz w:val="26"/>
        </w:rPr>
        <mc:AlternateContent>
          <mc:Choice Requires="wps">
            <w:drawing>
              <wp:anchor distT="0" distB="0" distL="114300" distR="114300" simplePos="0" relativeHeight="251679744" behindDoc="1" locked="0" layoutInCell="1" allowOverlap="1" wp14:anchorId="08973F83" wp14:editId="2D6C2D6D">
                <wp:simplePos x="0" y="0"/>
                <wp:positionH relativeFrom="page">
                  <wp:posOffset>349885</wp:posOffset>
                </wp:positionH>
                <wp:positionV relativeFrom="page">
                  <wp:posOffset>310331</wp:posOffset>
                </wp:positionV>
                <wp:extent cx="5248275" cy="1179830"/>
                <wp:effectExtent l="0" t="0" r="9525" b="1270"/>
                <wp:wrapNone/>
                <wp:docPr id="398" name="docshape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248275" cy="1179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B065AF" w:rsidR="00B974EA" w:rsidP="00B974EA" w:rsidRDefault="00B974EA" w14:paraId="7AEBB3BA" w14:textId="77777777">
                            <w:pPr>
                              <w:pStyle w:val="Encabezado"/>
                              <w:spacing w:before="16"/>
                              <w:ind w:left="20"/>
                              <w:rPr>
                                <w:rFonts w:ascii="ACHS Nueva Sans Medium" w:hAnsi="ACHS Nueva Sans Medium"/>
                              </w:rPr>
                            </w:pPr>
                            <w:r w:rsidRPr="00B065AF">
                              <w:rPr>
                                <w:rFonts w:ascii="ACHS Nueva Sans Medium" w:hAnsi="ACHS Nueva Sans Medium"/>
                                <w:color w:val="004B13"/>
                              </w:rPr>
                              <w:t>Modelo</w:t>
                            </w:r>
                            <w:r w:rsidRPr="00B065AF">
                              <w:rPr>
                                <w:rFonts w:ascii="ACHS Nueva Sans Medium" w:hAnsi="ACHS Nueva Sans Medium"/>
                                <w:color w:val="004B13"/>
                                <w:spacing w:val="-7"/>
                              </w:rPr>
                              <w:t xml:space="preserve"> </w:t>
                            </w:r>
                            <w:r w:rsidRPr="00B065AF">
                              <w:rPr>
                                <w:rFonts w:ascii="ACHS Nueva Sans Medium" w:hAnsi="ACHS Nueva Sans Medium"/>
                                <w:color w:val="004B13"/>
                              </w:rPr>
                              <w:t>de</w:t>
                            </w:r>
                            <w:r w:rsidRPr="00B065AF">
                              <w:rPr>
                                <w:rFonts w:ascii="ACHS Nueva Sans Medium" w:hAnsi="ACHS Nueva Sans Medium"/>
                                <w:color w:val="004B13"/>
                                <w:spacing w:val="-7"/>
                              </w:rPr>
                              <w:t xml:space="preserve"> </w:t>
                            </w:r>
                            <w:r w:rsidRPr="00B065AF">
                              <w:rPr>
                                <w:rFonts w:ascii="ACHS Nueva Sans Medium" w:hAnsi="ACHS Nueva Sans Medium"/>
                                <w:color w:val="004B13"/>
                                <w:spacing w:val="-2"/>
                              </w:rPr>
                              <w:t>Protocolo</w:t>
                            </w:r>
                          </w:p>
                          <w:p w:rsidR="00B974EA" w:rsidP="00B974EA" w:rsidRDefault="00B974EA" w14:paraId="3F5AE7F9" w14:textId="77777777">
                            <w:pPr>
                              <w:spacing w:before="187" w:line="228" w:lineRule="auto"/>
                              <w:ind w:left="88"/>
                              <w:rPr>
                                <w:rFonts w:ascii="ACHS Nueva Serif" w:hAnsi="ACHS Nueva Serif"/>
                                <w:b/>
                                <w:sz w:val="44"/>
                              </w:rPr>
                            </w:pPr>
                            <w:r>
                              <w:rPr>
                                <w:rFonts w:ascii="ACHS Nueva Serif" w:hAnsi="ACHS Nueva Serif"/>
                                <w:b/>
                                <w:color w:val="004C14"/>
                                <w:sz w:val="44"/>
                              </w:rPr>
                              <w:t>Protocolo de prevención del acoso sexual,</w:t>
                            </w:r>
                            <w:r>
                              <w:rPr>
                                <w:rFonts w:ascii="ACHS Nueva Serif" w:hAnsi="ACHS Nueva Serif"/>
                                <w:b/>
                                <w:color w:val="004C14"/>
                                <w:spacing w:val="-14"/>
                                <w:sz w:val="44"/>
                              </w:rPr>
                              <w:t xml:space="preserve"> </w:t>
                            </w:r>
                            <w:r>
                              <w:rPr>
                                <w:rFonts w:ascii="ACHS Nueva Serif" w:hAnsi="ACHS Nueva Serif"/>
                                <w:b/>
                                <w:color w:val="004C14"/>
                                <w:sz w:val="44"/>
                              </w:rPr>
                              <w:t>laboral</w:t>
                            </w:r>
                            <w:r>
                              <w:rPr>
                                <w:rFonts w:ascii="ACHS Nueva Serif" w:hAnsi="ACHS Nueva Serif"/>
                                <w:b/>
                                <w:color w:val="004C14"/>
                                <w:spacing w:val="-14"/>
                                <w:sz w:val="44"/>
                              </w:rPr>
                              <w:t xml:space="preserve"> </w:t>
                            </w:r>
                            <w:r>
                              <w:rPr>
                                <w:rFonts w:ascii="ACHS Nueva Serif" w:hAnsi="ACHS Nueva Serif"/>
                                <w:b/>
                                <w:color w:val="004C14"/>
                                <w:sz w:val="44"/>
                              </w:rPr>
                              <w:t>y</w:t>
                            </w:r>
                            <w:r>
                              <w:rPr>
                                <w:rFonts w:ascii="ACHS Nueva Serif" w:hAnsi="ACHS Nueva Serif"/>
                                <w:b/>
                                <w:color w:val="004C14"/>
                                <w:spacing w:val="-14"/>
                                <w:sz w:val="44"/>
                              </w:rPr>
                              <w:t xml:space="preserve"> </w:t>
                            </w:r>
                            <w:r>
                              <w:rPr>
                                <w:rFonts w:ascii="ACHS Nueva Serif" w:hAnsi="ACHS Nueva Serif"/>
                                <w:b/>
                                <w:color w:val="004C14"/>
                                <w:sz w:val="44"/>
                              </w:rPr>
                              <w:t>violencia</w:t>
                            </w:r>
                            <w:r>
                              <w:rPr>
                                <w:rFonts w:ascii="ACHS Nueva Serif" w:hAnsi="ACHS Nueva Serif"/>
                                <w:b/>
                                <w:color w:val="004C14"/>
                                <w:spacing w:val="-14"/>
                                <w:sz w:val="44"/>
                              </w:rPr>
                              <w:t xml:space="preserve"> </w:t>
                            </w:r>
                            <w:r>
                              <w:rPr>
                                <w:rFonts w:ascii="ACHS Nueva Serif" w:hAnsi="ACHS Nueva Serif"/>
                                <w:b/>
                                <w:color w:val="004C14"/>
                                <w:sz w:val="44"/>
                              </w:rPr>
                              <w:t>en</w:t>
                            </w:r>
                            <w:r>
                              <w:rPr>
                                <w:rFonts w:ascii="ACHS Nueva Serif" w:hAnsi="ACHS Nueva Serif"/>
                                <w:b/>
                                <w:color w:val="004C14"/>
                                <w:spacing w:val="-14"/>
                                <w:sz w:val="44"/>
                              </w:rPr>
                              <w:t xml:space="preserve"> </w:t>
                            </w:r>
                            <w:r>
                              <w:rPr>
                                <w:rFonts w:ascii="ACHS Nueva Serif" w:hAnsi="ACHS Nueva Serif"/>
                                <w:b/>
                                <w:color w:val="004C14"/>
                                <w:sz w:val="44"/>
                              </w:rPr>
                              <w:t>el</w:t>
                            </w:r>
                            <w:r>
                              <w:rPr>
                                <w:rFonts w:ascii="ACHS Nueva Serif" w:hAnsi="ACHS Nueva Serif"/>
                                <w:b/>
                                <w:color w:val="004C14"/>
                                <w:spacing w:val="-14"/>
                                <w:sz w:val="44"/>
                              </w:rPr>
                              <w:t xml:space="preserve"> </w:t>
                            </w:r>
                            <w:r>
                              <w:rPr>
                                <w:rFonts w:ascii="ACHS Nueva Serif" w:hAnsi="ACHS Nueva Serif"/>
                                <w:b/>
                                <w:color w:val="004C14"/>
                                <w:sz w:val="44"/>
                              </w:rPr>
                              <w:t>trabajo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asvg="http://schemas.microsoft.com/office/drawing/2016/SVG/main" xmlns:a14="http://schemas.microsoft.com/office/drawing/2010/main" xmlns:a16="http://schemas.microsoft.com/office/drawing/2014/main" xmlns:pic="http://schemas.openxmlformats.org/drawingml/2006/picture" xmlns:a="http://schemas.openxmlformats.org/drawingml/2006/main" xmlns:w16du="http://schemas.microsoft.com/office/word/2023/wordml/word16du">
            <w:pict w14:anchorId="46A479D2">
              <v:shape id="docshape17" style="position:absolute;left:0;text-align:left;margin-left:27.55pt;margin-top:24.45pt;width:413.25pt;height:92.9pt;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" w14:anchorId="08973F83">
                <v:path arrowok="t"/>
                <v:textbox inset="0,0,0,0">
                  <w:txbxContent>
                    <w:p w:rsidRPr="00B065AF" w:rsidR="00B974EA" w:rsidP="00B974EA" w:rsidRDefault="00B974EA" w14:paraId="4E72BD38" w14:textId="77777777">
                      <w:pPr>
                        <w:pStyle w:val="Encabezado"/>
                        <w:spacing w:before="16"/>
                        <w:ind w:left="20"/>
                        <w:rPr>
                          <w:rFonts w:ascii="ACHS Nueva Sans Medium" w:hAnsi="ACHS Nueva Sans Medium"/>
                        </w:rPr>
                      </w:pPr>
                      <w:r w:rsidRPr="00B065AF">
                        <w:rPr>
                          <w:rFonts w:ascii="ACHS Nueva Sans Medium" w:hAnsi="ACHS Nueva Sans Medium"/>
                          <w:color w:val="004B13"/>
                        </w:rPr>
                        <w:t>Modelo</w:t>
                      </w:r>
                      <w:r w:rsidRPr="00B065AF">
                        <w:rPr>
                          <w:rFonts w:ascii="ACHS Nueva Sans Medium" w:hAnsi="ACHS Nueva Sans Medium"/>
                          <w:color w:val="004B13"/>
                          <w:spacing w:val="-7"/>
                        </w:rPr>
                        <w:t xml:space="preserve"> </w:t>
                      </w:r>
                      <w:r w:rsidRPr="00B065AF">
                        <w:rPr>
                          <w:rFonts w:ascii="ACHS Nueva Sans Medium" w:hAnsi="ACHS Nueva Sans Medium"/>
                          <w:color w:val="004B13"/>
                        </w:rPr>
                        <w:t>de</w:t>
                      </w:r>
                      <w:r w:rsidRPr="00B065AF">
                        <w:rPr>
                          <w:rFonts w:ascii="ACHS Nueva Sans Medium" w:hAnsi="ACHS Nueva Sans Medium"/>
                          <w:color w:val="004B13"/>
                          <w:spacing w:val="-7"/>
                        </w:rPr>
                        <w:t xml:space="preserve"> </w:t>
                      </w:r>
                      <w:r w:rsidRPr="00B065AF">
                        <w:rPr>
                          <w:rFonts w:ascii="ACHS Nueva Sans Medium" w:hAnsi="ACHS Nueva Sans Medium"/>
                          <w:color w:val="004B13"/>
                          <w:spacing w:val="-2"/>
                        </w:rPr>
                        <w:t>Protocolo</w:t>
                      </w:r>
                    </w:p>
                    <w:p w:rsidR="00B974EA" w:rsidP="00B974EA" w:rsidRDefault="00B974EA" w14:paraId="5B0089DA" w14:textId="77777777">
                      <w:pPr>
                        <w:spacing w:before="187" w:line="228" w:lineRule="auto"/>
                        <w:ind w:left="88"/>
                        <w:rPr>
                          <w:rFonts w:ascii="ACHS Nueva Serif" w:hAnsi="ACHS Nueva Serif"/>
                          <w:b/>
                          <w:sz w:val="44"/>
                        </w:rPr>
                      </w:pPr>
                      <w:r>
                        <w:rPr>
                          <w:rFonts w:ascii="ACHS Nueva Serif" w:hAnsi="ACHS Nueva Serif"/>
                          <w:b/>
                          <w:color w:val="004C14"/>
                          <w:sz w:val="44"/>
                        </w:rPr>
                        <w:t>Protocolo de prevención del acoso sexual,</w:t>
                      </w:r>
                      <w:r>
                        <w:rPr>
                          <w:rFonts w:ascii="ACHS Nueva Serif" w:hAnsi="ACHS Nueva Serif"/>
                          <w:b/>
                          <w:color w:val="004C14"/>
                          <w:spacing w:val="-14"/>
                          <w:sz w:val="44"/>
                        </w:rPr>
                        <w:t xml:space="preserve"> </w:t>
                      </w:r>
                      <w:r>
                        <w:rPr>
                          <w:rFonts w:ascii="ACHS Nueva Serif" w:hAnsi="ACHS Nueva Serif"/>
                          <w:b/>
                          <w:color w:val="004C14"/>
                          <w:sz w:val="44"/>
                        </w:rPr>
                        <w:t>laboral</w:t>
                      </w:r>
                      <w:r>
                        <w:rPr>
                          <w:rFonts w:ascii="ACHS Nueva Serif" w:hAnsi="ACHS Nueva Serif"/>
                          <w:b/>
                          <w:color w:val="004C14"/>
                          <w:spacing w:val="-14"/>
                          <w:sz w:val="44"/>
                        </w:rPr>
                        <w:t xml:space="preserve"> </w:t>
                      </w:r>
                      <w:r>
                        <w:rPr>
                          <w:rFonts w:ascii="ACHS Nueva Serif" w:hAnsi="ACHS Nueva Serif"/>
                          <w:b/>
                          <w:color w:val="004C14"/>
                          <w:sz w:val="44"/>
                        </w:rPr>
                        <w:t>y</w:t>
                      </w:r>
                      <w:r>
                        <w:rPr>
                          <w:rFonts w:ascii="ACHS Nueva Serif" w:hAnsi="ACHS Nueva Serif"/>
                          <w:b/>
                          <w:color w:val="004C14"/>
                          <w:spacing w:val="-14"/>
                          <w:sz w:val="44"/>
                        </w:rPr>
                        <w:t xml:space="preserve"> </w:t>
                      </w:r>
                      <w:r>
                        <w:rPr>
                          <w:rFonts w:ascii="ACHS Nueva Serif" w:hAnsi="ACHS Nueva Serif"/>
                          <w:b/>
                          <w:color w:val="004C14"/>
                          <w:sz w:val="44"/>
                        </w:rPr>
                        <w:t>violencia</w:t>
                      </w:r>
                      <w:r>
                        <w:rPr>
                          <w:rFonts w:ascii="ACHS Nueva Serif" w:hAnsi="ACHS Nueva Serif"/>
                          <w:b/>
                          <w:color w:val="004C14"/>
                          <w:spacing w:val="-14"/>
                          <w:sz w:val="44"/>
                        </w:rPr>
                        <w:t xml:space="preserve"> </w:t>
                      </w:r>
                      <w:r>
                        <w:rPr>
                          <w:rFonts w:ascii="ACHS Nueva Serif" w:hAnsi="ACHS Nueva Serif"/>
                          <w:b/>
                          <w:color w:val="004C14"/>
                          <w:sz w:val="44"/>
                        </w:rPr>
                        <w:t>en</w:t>
                      </w:r>
                      <w:r>
                        <w:rPr>
                          <w:rFonts w:ascii="ACHS Nueva Serif" w:hAnsi="ACHS Nueva Serif"/>
                          <w:b/>
                          <w:color w:val="004C14"/>
                          <w:spacing w:val="-14"/>
                          <w:sz w:val="44"/>
                        </w:rPr>
                        <w:t xml:space="preserve"> </w:t>
                      </w:r>
                      <w:r>
                        <w:rPr>
                          <w:rFonts w:ascii="ACHS Nueva Serif" w:hAnsi="ACHS Nueva Serif"/>
                          <w:b/>
                          <w:color w:val="004C14"/>
                          <w:sz w:val="44"/>
                        </w:rPr>
                        <w:t>el</w:t>
                      </w:r>
                      <w:r>
                        <w:rPr>
                          <w:rFonts w:ascii="ACHS Nueva Serif" w:hAnsi="ACHS Nueva Serif"/>
                          <w:b/>
                          <w:color w:val="004C14"/>
                          <w:spacing w:val="-14"/>
                          <w:sz w:val="44"/>
                        </w:rPr>
                        <w:t xml:space="preserve"> </w:t>
                      </w:r>
                      <w:r>
                        <w:rPr>
                          <w:rFonts w:ascii="ACHS Nueva Serif" w:hAnsi="ACHS Nueva Serif"/>
                          <w:b/>
                          <w:color w:val="004C14"/>
                          <w:sz w:val="44"/>
                        </w:rPr>
                        <w:t>trabajo</w:t>
                      </w:r>
                    </w:p>
                  </w:txbxContent>
                </v:textbox>
                <w10:wrap anchorx="page" anchory="page"/>
              </v:shape>
            </w:pict>
          </mc:Fallback>
        </mc:AlternateContent>
      </w:r>
      <w:r w:rsidRPr="00EF6285">
        <w:rPr>
          <w:noProof/>
          <w:sz w:val="26"/>
        </w:rPr>
        <w:drawing>
          <wp:anchor distT="0" distB="0" distL="0" distR="0" simplePos="0" relativeHeight="251706368" behindDoc="1" locked="0" layoutInCell="1" allowOverlap="1" wp14:anchorId="2A178837" wp14:editId="54D881EE">
            <wp:simplePos x="0" y="0"/>
            <wp:positionH relativeFrom="page">
              <wp:posOffset>6422390</wp:posOffset>
            </wp:positionH>
            <wp:positionV relativeFrom="page">
              <wp:posOffset>649789</wp:posOffset>
            </wp:positionV>
            <wp:extent cx="992505" cy="428625"/>
            <wp:effectExtent l="0" t="0" r="0" b="3175"/>
            <wp:wrapNone/>
            <wp:docPr id="399" name="image8.png" descr="Imagen que contiene 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 name="image8.png" descr="Imagen que contiene Icono&#10;&#10;Descripción generada automáticamente"/>
                    <pic:cNvPicPr/>
                  </pic:nvPicPr>
                  <pic:blipFill>
                    <a:blip r:embed="rId67" cstate="print"/>
                    <a:stretch>
                      <a:fillRect/>
                    </a:stretch>
                  </pic:blipFill>
                  <pic:spPr>
                    <a:xfrm>
                      <a:off x="0" y="0"/>
                      <a:ext cx="992505" cy="428625"/>
                    </a:xfrm>
                    <a:prstGeom prst="rect">
                      <a:avLst/>
                    </a:prstGeom>
                  </pic:spPr>
                </pic:pic>
              </a:graphicData>
            </a:graphic>
          </wp:anchor>
        </w:drawing>
      </w:r>
      <w:r w:rsidRPr="00EF6285">
        <w:rPr>
          <w:noProof/>
          <w:sz w:val="26"/>
        </w:rPr>
        <mc:AlternateContent>
          <mc:Choice Requires="wps">
            <w:drawing>
              <wp:anchor distT="0" distB="0" distL="114300" distR="114300" simplePos="0" relativeHeight="251707392" behindDoc="1" locked="0" layoutInCell="1" allowOverlap="1" wp14:anchorId="72C61F23" wp14:editId="35A5752E">
                <wp:simplePos x="0" y="0"/>
                <wp:positionH relativeFrom="page">
                  <wp:posOffset>361950</wp:posOffset>
                </wp:positionH>
                <wp:positionV relativeFrom="page">
                  <wp:posOffset>1585779</wp:posOffset>
                </wp:positionV>
                <wp:extent cx="7054850" cy="0"/>
                <wp:effectExtent l="0" t="0" r="6350" b="12700"/>
                <wp:wrapNone/>
                <wp:docPr id="397" name="Line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7054850" cy="0"/>
                        </a:xfrm>
                        <a:prstGeom prst="line">
                          <a:avLst/>
                        </a:prstGeom>
                        <a:noFill/>
                        <a:ln w="12700">
                          <a:solidFill>
                            <a:srgbClr val="13C045"/>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svg="http://schemas.microsoft.com/office/drawing/2016/SVG/main" xmlns:a14="http://schemas.microsoft.com/office/drawing/2010/main" xmlns:a16="http://schemas.microsoft.com/office/drawing/2014/main" xmlns:pic="http://schemas.openxmlformats.org/drawingml/2006/picture" xmlns:a="http://schemas.openxmlformats.org/drawingml/2006/main" xmlns:w16du="http://schemas.microsoft.com/office/word/2023/wordml/word16du">
            <w:pict w14:anchorId="1DA027A4">
              <v:line id="Line 206" style="position:absolute;z-index:-251609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spid="_x0000_s1026" strokecolor="#13c045" strokeweight="1pt" from="28.5pt,124.85pt" to="584pt,124.85pt" w14:anchorId="70E48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">
                <o:lock v:ext="edit" shapetype="f"/>
                <w10:wrap anchorx="page" anchory="page"/>
              </v:line>
            </w:pict>
          </mc:Fallback>
        </mc:AlternateContent>
      </w:r>
    </w:p>
    <w:p w:rsidR="00B974EA" w:rsidP="00B974EA" w:rsidRDefault="00B974EA" w14:paraId="1A72E108" w14:textId="77777777">
      <w:pPr>
        <w:pStyle w:val="Textoindependiente"/>
        <w:rPr>
          <w:sz w:val="26"/>
        </w:rPr>
      </w:pPr>
    </w:p>
    <w:p w:rsidR="00B974EA" w:rsidP="00B974EA" w:rsidRDefault="00B974EA" w14:paraId="442FA388" w14:textId="77777777">
      <w:pPr>
        <w:pStyle w:val="Textoindependiente"/>
        <w:ind w:left="124"/>
      </w:pPr>
      <w:r>
        <w:rPr>
          <w:noProof/>
        </w:rPr>
        <w:drawing>
          <wp:inline distT="0" distB="0" distL="0" distR="0" wp14:anchorId="278D3C1B" wp14:editId="10FD6BA5">
            <wp:extent cx="7052241" cy="2081212"/>
            <wp:effectExtent l="0" t="0" r="0" b="0"/>
            <wp:docPr id="1497119306" name="image9.png" descr="Dibujo animado de un personaje animad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119306" name="image9.png" descr="Dibujo animado de un personaje animado&#10;&#10;Descripción generada automáticamente con confianza baja"/>
                    <pic:cNvPicPr/>
                  </pic:nvPicPr>
                  <pic:blipFill>
                    <a:blip r:embed="rId68" cstate="print"/>
                    <a:stretch>
                      <a:fillRect/>
                    </a:stretch>
                  </pic:blipFill>
                  <pic:spPr>
                    <a:xfrm>
                      <a:off x="0" y="0"/>
                      <a:ext cx="7052241" cy="2081212"/>
                    </a:xfrm>
                    <a:prstGeom prst="rect">
                      <a:avLst/>
                    </a:prstGeom>
                  </pic:spPr>
                </pic:pic>
              </a:graphicData>
            </a:graphic>
          </wp:inline>
        </w:drawing>
      </w:r>
    </w:p>
    <w:p w:rsidR="00B974EA" w:rsidP="00B974EA" w:rsidRDefault="00B974EA" w14:paraId="72A17803" w14:textId="77777777">
      <w:pPr>
        <w:pStyle w:val="Textoindependiente"/>
      </w:pPr>
    </w:p>
    <w:p w:rsidR="00B974EA" w:rsidP="00B974EA" w:rsidRDefault="00B974EA" w14:paraId="3786029A" w14:textId="77777777">
      <w:pPr>
        <w:sectPr w:rsidR="00B974EA" w:rsidSect="00B974EA">
          <w:headerReference w:type="default" r:id="rId69"/>
          <w:footerReference w:type="default" r:id="rId70"/>
          <w:pgSz w:w="12240" w:h="15840" w:orient="portrait"/>
          <w:pgMar w:top="2500" w:right="440" w:bottom="580" w:left="440" w:header="531" w:footer="396" w:gutter="0"/>
          <w:cols w:space="720"/>
        </w:sectPr>
      </w:pPr>
    </w:p>
    <w:p w:rsidRPr="0018485E" w:rsidR="00B974EA" w:rsidP="00B974EA" w:rsidRDefault="00B974EA" w14:paraId="2B1E9CFF" w14:textId="77777777">
      <w:pPr>
        <w:pStyle w:val="Ttulo2"/>
        <w:spacing w:before="253"/>
        <w:rPr>
          <w:rFonts w:ascii="ACHS Nueva Sans SemiBold" w:hAnsi="ACHS Nueva Sans SemiBold"/>
        </w:rPr>
      </w:pPr>
      <w:r w:rsidRPr="0018485E">
        <w:rPr>
          <w:rFonts w:ascii="ACHS Nueva Sans SemiBold" w:hAnsi="ACHS Nueva Sans SemiBold"/>
          <w:color w:val="00AE41"/>
          <w:spacing w:val="-2"/>
        </w:rPr>
        <w:t>Notas</w:t>
      </w:r>
    </w:p>
    <w:p w:rsidR="00B974EA" w:rsidP="00B974EA" w:rsidRDefault="00B974EA" w14:paraId="5079AE50" w14:textId="77777777">
      <w:pPr>
        <w:spacing w:before="9"/>
        <w:rPr>
          <w:rFonts w:ascii="ACHSNuevaSans-SemiBold"/>
          <w:b/>
        </w:rPr>
      </w:pPr>
      <w:r>
        <w:br w:type="column"/>
      </w:r>
    </w:p>
    <w:p w:rsidRPr="0082341A" w:rsidR="00B974EA" w:rsidP="6D22CD53" w:rsidRDefault="00B974EA" w14:paraId="67211E6F" w14:textId="77777777" w14:noSpellErr="1">
      <w:pPr>
        <w:pStyle w:val="Textoindependiente"/>
        <w:spacing w:line="259" w:lineRule="auto"/>
        <w:ind w:left="124" w:right="123" w:firstLine="21"/>
        <w:rPr>
          <w:sz w:val="18"/>
          <w:szCs w:val="18"/>
          <w:lang w:val="es-ES"/>
        </w:rPr>
      </w:pPr>
      <w:r w:rsidRPr="6D22CD53" w:rsidR="00B974EA">
        <w:rPr>
          <w:color w:val="424141"/>
          <w:w w:val="95"/>
          <w:sz w:val="18"/>
          <w:szCs w:val="18"/>
          <w:lang w:val="es-ES"/>
        </w:rPr>
        <w:t>[NOTAS:</w:t>
      </w:r>
      <w:r w:rsidRPr="6D22CD53" w:rsidR="00B974EA">
        <w:rPr>
          <w:color w:val="424141"/>
          <w:spacing w:val="-3"/>
          <w:w w:val="95"/>
          <w:sz w:val="18"/>
          <w:szCs w:val="18"/>
          <w:lang w:val="es-ES"/>
        </w:rPr>
        <w:t xml:space="preserve"> </w:t>
      </w:r>
      <w:r w:rsidRPr="6D22CD53" w:rsidR="00B974EA">
        <w:rPr>
          <w:color w:val="424141"/>
          <w:w w:val="95"/>
          <w:sz w:val="18"/>
          <w:szCs w:val="18"/>
          <w:lang w:val="es-ES"/>
        </w:rPr>
        <w:t>El</w:t>
      </w:r>
      <w:r w:rsidRPr="6D22CD53" w:rsidR="00B974EA">
        <w:rPr>
          <w:color w:val="424141"/>
          <w:spacing w:val="-3"/>
          <w:w w:val="95"/>
          <w:sz w:val="18"/>
          <w:szCs w:val="18"/>
          <w:lang w:val="es-ES"/>
        </w:rPr>
        <w:t xml:space="preserve"> </w:t>
      </w:r>
      <w:r w:rsidRPr="6D22CD53" w:rsidR="00B974EA">
        <w:rPr>
          <w:color w:val="424141"/>
          <w:w w:val="95"/>
          <w:sz w:val="18"/>
          <w:szCs w:val="18"/>
          <w:lang w:val="es-ES"/>
        </w:rPr>
        <w:t>documento</w:t>
      </w:r>
      <w:r w:rsidRPr="6D22CD53" w:rsidR="00B974EA">
        <w:rPr>
          <w:color w:val="424141"/>
          <w:spacing w:val="-3"/>
          <w:w w:val="95"/>
          <w:sz w:val="18"/>
          <w:szCs w:val="18"/>
          <w:lang w:val="es-ES"/>
        </w:rPr>
        <w:t xml:space="preserve"> </w:t>
      </w:r>
      <w:r w:rsidRPr="6D22CD53" w:rsidR="00B974EA">
        <w:rPr>
          <w:color w:val="424141"/>
          <w:w w:val="95"/>
          <w:sz w:val="18"/>
          <w:szCs w:val="18"/>
          <w:lang w:val="es-ES"/>
        </w:rPr>
        <w:t>contiene</w:t>
      </w:r>
      <w:r w:rsidRPr="6D22CD53" w:rsidR="00B974EA">
        <w:rPr>
          <w:color w:val="424141"/>
          <w:spacing w:val="-3"/>
          <w:w w:val="95"/>
          <w:sz w:val="18"/>
          <w:szCs w:val="18"/>
          <w:lang w:val="es-ES"/>
        </w:rPr>
        <w:t xml:space="preserve"> </w:t>
      </w:r>
      <w:r w:rsidRPr="6D22CD53" w:rsidR="00B974EA">
        <w:rPr>
          <w:color w:val="424141"/>
          <w:w w:val="95"/>
          <w:sz w:val="18"/>
          <w:szCs w:val="18"/>
          <w:lang w:val="es-ES"/>
        </w:rPr>
        <w:t>algunos</w:t>
      </w:r>
      <w:r w:rsidRPr="6D22CD53" w:rsidR="00B974EA">
        <w:rPr>
          <w:color w:val="424141"/>
          <w:spacing w:val="-3"/>
          <w:w w:val="95"/>
          <w:sz w:val="18"/>
          <w:szCs w:val="18"/>
          <w:lang w:val="es-ES"/>
        </w:rPr>
        <w:t xml:space="preserve"> </w:t>
      </w:r>
      <w:r w:rsidRPr="6D22CD53" w:rsidR="00B974EA">
        <w:rPr>
          <w:color w:val="424141"/>
          <w:w w:val="95"/>
          <w:sz w:val="18"/>
          <w:szCs w:val="18"/>
          <w:lang w:val="es-ES"/>
        </w:rPr>
        <w:t>textos</w:t>
      </w:r>
      <w:r w:rsidRPr="6D22CD53" w:rsidR="00B974EA">
        <w:rPr>
          <w:color w:val="424141"/>
          <w:spacing w:val="-3"/>
          <w:w w:val="95"/>
          <w:sz w:val="18"/>
          <w:szCs w:val="18"/>
          <w:lang w:val="es-ES"/>
        </w:rPr>
        <w:t xml:space="preserve"> </w:t>
      </w:r>
      <w:r w:rsidRPr="6D22CD53" w:rsidR="00B974EA">
        <w:rPr>
          <w:color w:val="424141"/>
          <w:w w:val="95"/>
          <w:sz w:val="18"/>
          <w:szCs w:val="18"/>
          <w:lang w:val="es-ES"/>
        </w:rPr>
        <w:t>entre</w:t>
      </w:r>
      <w:r w:rsidRPr="6D22CD53" w:rsidR="00B974EA">
        <w:rPr>
          <w:color w:val="424141"/>
          <w:spacing w:val="-3"/>
          <w:w w:val="95"/>
          <w:sz w:val="18"/>
          <w:szCs w:val="18"/>
          <w:lang w:val="es-ES"/>
        </w:rPr>
        <w:t xml:space="preserve"> </w:t>
      </w:r>
      <w:r w:rsidRPr="6D22CD53" w:rsidR="00B974EA">
        <w:rPr>
          <w:color w:val="424141"/>
          <w:w w:val="95"/>
          <w:sz w:val="18"/>
          <w:szCs w:val="18"/>
          <w:lang w:val="es-ES"/>
        </w:rPr>
        <w:t>corchetes</w:t>
      </w:r>
      <w:r w:rsidRPr="6D22CD53" w:rsidR="00B974EA">
        <w:rPr>
          <w:color w:val="424141"/>
          <w:spacing w:val="-3"/>
          <w:w w:val="95"/>
          <w:sz w:val="18"/>
          <w:szCs w:val="18"/>
          <w:lang w:val="es-ES"/>
        </w:rPr>
        <w:t xml:space="preserve"> </w:t>
      </w:r>
      <w:r w:rsidRPr="6D22CD53" w:rsidR="00B974EA">
        <w:rPr>
          <w:color w:val="424141"/>
          <w:w w:val="95"/>
          <w:sz w:val="18"/>
          <w:szCs w:val="18"/>
          <w:lang w:val="es-ES"/>
        </w:rPr>
        <w:t>“[</w:t>
      </w:r>
      <w:r w:rsidRPr="6D22CD53" w:rsidR="00B974EA">
        <w:rPr>
          <w:color w:val="424141"/>
          <w:spacing w:val="-3"/>
          <w:w w:val="95"/>
          <w:sz w:val="18"/>
          <w:szCs w:val="18"/>
          <w:lang w:val="es-ES"/>
        </w:rPr>
        <w:t xml:space="preserve"> </w:t>
      </w:r>
      <w:r w:rsidRPr="6D22CD53" w:rsidR="00B974EA">
        <w:rPr>
          <w:color w:val="424141"/>
          <w:w w:val="95"/>
          <w:sz w:val="18"/>
          <w:szCs w:val="18"/>
          <w:lang w:val="es-ES"/>
        </w:rPr>
        <w:t>]”,</w:t>
      </w:r>
      <w:r w:rsidRPr="6D22CD53" w:rsidR="00B974EA">
        <w:rPr>
          <w:color w:val="424141"/>
          <w:spacing w:val="-3"/>
          <w:w w:val="95"/>
          <w:sz w:val="18"/>
          <w:szCs w:val="18"/>
          <w:lang w:val="es-ES"/>
        </w:rPr>
        <w:t xml:space="preserve"> </w:t>
      </w:r>
      <w:r w:rsidRPr="6D22CD53" w:rsidR="00B974EA">
        <w:rPr>
          <w:color w:val="424141"/>
          <w:w w:val="95"/>
          <w:sz w:val="18"/>
          <w:szCs w:val="18"/>
          <w:lang w:val="es-ES"/>
        </w:rPr>
        <w:t>en</w:t>
      </w:r>
      <w:r w:rsidRPr="6D22CD53" w:rsidR="00B974EA">
        <w:rPr>
          <w:color w:val="424141"/>
          <w:spacing w:val="-3"/>
          <w:w w:val="95"/>
          <w:sz w:val="18"/>
          <w:szCs w:val="18"/>
          <w:lang w:val="es-ES"/>
        </w:rPr>
        <w:t xml:space="preserve"> </w:t>
      </w:r>
      <w:r w:rsidRPr="6D22CD53" w:rsidR="00B974EA">
        <w:rPr>
          <w:color w:val="424141"/>
          <w:w w:val="95"/>
          <w:sz w:val="18"/>
          <w:szCs w:val="18"/>
          <w:lang w:val="es-ES"/>
        </w:rPr>
        <w:t>letra</w:t>
      </w:r>
      <w:r w:rsidRPr="6D22CD53" w:rsidR="00B974EA">
        <w:rPr>
          <w:color w:val="424141"/>
          <w:spacing w:val="-3"/>
          <w:w w:val="95"/>
          <w:sz w:val="18"/>
          <w:szCs w:val="18"/>
          <w:lang w:val="es-ES"/>
        </w:rPr>
        <w:t xml:space="preserve"> </w:t>
      </w:r>
      <w:r w:rsidRPr="6D22CD53" w:rsidR="00B974EA">
        <w:rPr>
          <w:color w:val="424141"/>
          <w:w w:val="95"/>
          <w:sz w:val="18"/>
          <w:szCs w:val="18"/>
          <w:lang w:val="es-ES"/>
        </w:rPr>
        <w:t>cursiva</w:t>
      </w:r>
      <w:r w:rsidRPr="6D22CD53" w:rsidR="00B974EA">
        <w:rPr>
          <w:color w:val="424141"/>
          <w:spacing w:val="40"/>
          <w:sz w:val="18"/>
          <w:szCs w:val="18"/>
          <w:lang w:val="es-ES"/>
        </w:rPr>
        <w:t xml:space="preserve"> </w:t>
      </w:r>
      <w:r w:rsidRPr="6D22CD53" w:rsidR="00B974EA">
        <w:rPr>
          <w:color w:val="424141"/>
          <w:sz w:val="18"/>
          <w:szCs w:val="18"/>
          <w:lang w:val="es-ES"/>
        </w:rPr>
        <w:t>y color gris, que se deben completar con la información que corresponda, por</w:t>
      </w:r>
      <w:r w:rsidRPr="6D22CD53" w:rsidR="00B974EA">
        <w:rPr>
          <w:color w:val="424141"/>
          <w:spacing w:val="40"/>
          <w:sz w:val="18"/>
          <w:szCs w:val="18"/>
          <w:lang w:val="es-ES"/>
        </w:rPr>
        <w:t xml:space="preserve"> </w:t>
      </w:r>
      <w:r w:rsidRPr="6D22CD53" w:rsidR="00B974EA">
        <w:rPr>
          <w:color w:val="424141"/>
          <w:spacing w:val="-2"/>
          <w:sz w:val="18"/>
          <w:szCs w:val="18"/>
          <w:lang w:val="es-ES"/>
        </w:rPr>
        <w:t>ejemplo, la identificación de la entidad empleadora o de la dependencia, del o de</w:t>
      </w:r>
      <w:r w:rsidRPr="6D22CD53" w:rsidR="00B974EA">
        <w:rPr>
          <w:color w:val="424141"/>
          <w:spacing w:val="40"/>
          <w:sz w:val="18"/>
          <w:szCs w:val="18"/>
          <w:lang w:val="es-ES"/>
        </w:rPr>
        <w:t xml:space="preserve"> </w:t>
      </w:r>
      <w:r w:rsidRPr="6D22CD53" w:rsidR="00B974EA">
        <w:rPr>
          <w:color w:val="424141"/>
          <w:sz w:val="18"/>
          <w:szCs w:val="18"/>
          <w:lang w:val="es-ES"/>
        </w:rPr>
        <w:t>los</w:t>
      </w:r>
      <w:r w:rsidRPr="6D22CD53" w:rsidR="00B974EA">
        <w:rPr>
          <w:color w:val="424141"/>
          <w:spacing w:val="-10"/>
          <w:sz w:val="18"/>
          <w:szCs w:val="18"/>
          <w:lang w:val="es-ES"/>
        </w:rPr>
        <w:t xml:space="preserve"> </w:t>
      </w:r>
      <w:r w:rsidRPr="6D22CD53" w:rsidR="00B974EA">
        <w:rPr>
          <w:color w:val="424141"/>
          <w:sz w:val="18"/>
          <w:szCs w:val="18"/>
          <w:lang w:val="es-ES"/>
        </w:rPr>
        <w:t>responsables</w:t>
      </w:r>
      <w:r w:rsidRPr="6D22CD53" w:rsidR="00B974EA">
        <w:rPr>
          <w:color w:val="424141"/>
          <w:spacing w:val="-7"/>
          <w:sz w:val="18"/>
          <w:szCs w:val="18"/>
          <w:lang w:val="es-ES"/>
        </w:rPr>
        <w:t xml:space="preserve"> </w:t>
      </w:r>
      <w:r w:rsidRPr="6D22CD53" w:rsidR="00B974EA">
        <w:rPr>
          <w:color w:val="424141"/>
          <w:sz w:val="18"/>
          <w:szCs w:val="18"/>
          <w:lang w:val="es-ES"/>
        </w:rPr>
        <w:t>de</w:t>
      </w:r>
      <w:r w:rsidRPr="6D22CD53" w:rsidR="00B974EA">
        <w:rPr>
          <w:color w:val="424141"/>
          <w:spacing w:val="-7"/>
          <w:sz w:val="18"/>
          <w:szCs w:val="18"/>
          <w:lang w:val="es-ES"/>
        </w:rPr>
        <w:t xml:space="preserve"> </w:t>
      </w:r>
      <w:r w:rsidRPr="6D22CD53" w:rsidR="00B974EA">
        <w:rPr>
          <w:color w:val="424141"/>
          <w:sz w:val="18"/>
          <w:szCs w:val="18"/>
          <w:lang w:val="es-ES"/>
        </w:rPr>
        <w:t>las</w:t>
      </w:r>
      <w:r w:rsidRPr="6D22CD53" w:rsidR="00B974EA">
        <w:rPr>
          <w:color w:val="424141"/>
          <w:spacing w:val="-7"/>
          <w:sz w:val="18"/>
          <w:szCs w:val="18"/>
          <w:lang w:val="es-ES"/>
        </w:rPr>
        <w:t xml:space="preserve"> </w:t>
      </w:r>
      <w:r w:rsidRPr="6D22CD53" w:rsidR="00B974EA">
        <w:rPr>
          <w:color w:val="424141"/>
          <w:sz w:val="18"/>
          <w:szCs w:val="18"/>
          <w:lang w:val="es-ES"/>
        </w:rPr>
        <w:t>actividades,</w:t>
      </w:r>
      <w:r w:rsidRPr="6D22CD53" w:rsidR="00B974EA">
        <w:rPr>
          <w:color w:val="424141"/>
          <w:spacing w:val="-7"/>
          <w:sz w:val="18"/>
          <w:szCs w:val="18"/>
          <w:lang w:val="es-ES"/>
        </w:rPr>
        <w:t xml:space="preserve"> </w:t>
      </w:r>
      <w:r w:rsidRPr="6D22CD53" w:rsidR="00B974EA">
        <w:rPr>
          <w:color w:val="424141"/>
          <w:sz w:val="18"/>
          <w:szCs w:val="18"/>
          <w:lang w:val="es-ES"/>
        </w:rPr>
        <w:t>del</w:t>
      </w:r>
      <w:r w:rsidRPr="6D22CD53" w:rsidR="00B974EA">
        <w:rPr>
          <w:color w:val="424141"/>
          <w:spacing w:val="-7"/>
          <w:sz w:val="18"/>
          <w:szCs w:val="18"/>
          <w:lang w:val="es-ES"/>
        </w:rPr>
        <w:t xml:space="preserve"> </w:t>
      </w:r>
      <w:r w:rsidRPr="6D22CD53" w:rsidR="00B974EA">
        <w:rPr>
          <w:color w:val="424141"/>
          <w:sz w:val="18"/>
          <w:szCs w:val="18"/>
          <w:lang w:val="es-ES"/>
        </w:rPr>
        <w:t>organismo</w:t>
      </w:r>
      <w:r w:rsidRPr="6D22CD53" w:rsidR="00B974EA">
        <w:rPr>
          <w:color w:val="424141"/>
          <w:spacing w:val="-7"/>
          <w:sz w:val="18"/>
          <w:szCs w:val="18"/>
          <w:lang w:val="es-ES"/>
        </w:rPr>
        <w:t xml:space="preserve"> </w:t>
      </w:r>
      <w:r w:rsidRPr="6D22CD53" w:rsidR="00B974EA">
        <w:rPr>
          <w:color w:val="424141"/>
          <w:sz w:val="18"/>
          <w:szCs w:val="18"/>
          <w:lang w:val="es-ES"/>
        </w:rPr>
        <w:t>administrador</w:t>
      </w:r>
      <w:r w:rsidRPr="6D22CD53" w:rsidR="00B974EA">
        <w:rPr>
          <w:color w:val="424141"/>
          <w:spacing w:val="-7"/>
          <w:sz w:val="18"/>
          <w:szCs w:val="18"/>
          <w:lang w:val="es-ES"/>
        </w:rPr>
        <w:t xml:space="preserve"> </w:t>
      </w:r>
      <w:r w:rsidRPr="6D22CD53" w:rsidR="00B974EA">
        <w:rPr>
          <w:color w:val="424141"/>
          <w:sz w:val="18"/>
          <w:szCs w:val="18"/>
          <w:lang w:val="es-ES"/>
        </w:rPr>
        <w:t>del</w:t>
      </w:r>
      <w:r w:rsidRPr="6D22CD53" w:rsidR="00B974EA">
        <w:rPr>
          <w:color w:val="424141"/>
          <w:spacing w:val="-7"/>
          <w:sz w:val="18"/>
          <w:szCs w:val="18"/>
          <w:lang w:val="es-ES"/>
        </w:rPr>
        <w:t xml:space="preserve"> </w:t>
      </w:r>
      <w:r w:rsidRPr="6D22CD53" w:rsidR="00B974EA">
        <w:rPr>
          <w:color w:val="424141"/>
          <w:sz w:val="18"/>
          <w:szCs w:val="18"/>
          <w:lang w:val="es-ES"/>
        </w:rPr>
        <w:t>Seguro</w:t>
      </w:r>
      <w:r w:rsidRPr="6D22CD53" w:rsidR="00B974EA">
        <w:rPr>
          <w:color w:val="424141"/>
          <w:spacing w:val="-7"/>
          <w:sz w:val="18"/>
          <w:szCs w:val="18"/>
          <w:lang w:val="es-ES"/>
        </w:rPr>
        <w:t xml:space="preserve"> </w:t>
      </w:r>
      <w:r w:rsidRPr="6D22CD53" w:rsidR="00B974EA">
        <w:rPr>
          <w:color w:val="424141"/>
          <w:sz w:val="18"/>
          <w:szCs w:val="18"/>
          <w:lang w:val="es-ES"/>
        </w:rPr>
        <w:t>de</w:t>
      </w:r>
      <w:r w:rsidRPr="6D22CD53" w:rsidR="00B974EA">
        <w:rPr>
          <w:color w:val="424141"/>
          <w:spacing w:val="40"/>
          <w:sz w:val="18"/>
          <w:szCs w:val="18"/>
          <w:lang w:val="es-ES"/>
        </w:rPr>
        <w:t xml:space="preserve"> </w:t>
      </w:r>
      <w:r w:rsidRPr="6D22CD53" w:rsidR="00B974EA">
        <w:rPr>
          <w:color w:val="424141"/>
          <w:sz w:val="18"/>
          <w:szCs w:val="18"/>
          <w:lang w:val="es-ES"/>
        </w:rPr>
        <w:t>la Ley N° 16.744 al que se encuentra adherida o afiliada la entidad empleadora,</w:t>
      </w:r>
      <w:r w:rsidRPr="6D22CD53" w:rsidR="00B974EA">
        <w:rPr>
          <w:color w:val="424141"/>
          <w:spacing w:val="40"/>
          <w:sz w:val="18"/>
          <w:szCs w:val="18"/>
          <w:lang w:val="es-ES"/>
        </w:rPr>
        <w:t xml:space="preserve"> </w:t>
      </w:r>
      <w:r w:rsidRPr="6D22CD53" w:rsidR="00B974EA">
        <w:rPr>
          <w:color w:val="424141"/>
          <w:sz w:val="18"/>
          <w:szCs w:val="18"/>
          <w:lang w:val="es-ES"/>
        </w:rPr>
        <w:t>señalar la entrega del protocolo a los trabajadores, etc. Sin embargo, existen</w:t>
      </w:r>
      <w:r w:rsidRPr="6D22CD53" w:rsidR="00B974EA">
        <w:rPr>
          <w:color w:val="424141"/>
          <w:spacing w:val="40"/>
          <w:sz w:val="18"/>
          <w:szCs w:val="18"/>
          <w:lang w:val="es-ES"/>
        </w:rPr>
        <w:t xml:space="preserve"> </w:t>
      </w:r>
      <w:r w:rsidRPr="6D22CD53" w:rsidR="00B974EA">
        <w:rPr>
          <w:color w:val="424141"/>
          <w:spacing w:val="-2"/>
          <w:sz w:val="18"/>
          <w:szCs w:val="18"/>
          <w:lang w:val="es-ES"/>
        </w:rPr>
        <w:t>algunos</w:t>
      </w:r>
      <w:r w:rsidRPr="6D22CD53" w:rsidR="00B974EA">
        <w:rPr>
          <w:color w:val="424141"/>
          <w:spacing w:val="-6"/>
          <w:sz w:val="18"/>
          <w:szCs w:val="18"/>
          <w:lang w:val="es-ES"/>
        </w:rPr>
        <w:t xml:space="preserve"> </w:t>
      </w:r>
      <w:r w:rsidRPr="6D22CD53" w:rsidR="00B974EA">
        <w:rPr>
          <w:color w:val="424141"/>
          <w:spacing w:val="-2"/>
          <w:sz w:val="18"/>
          <w:szCs w:val="18"/>
          <w:lang w:val="es-ES"/>
        </w:rPr>
        <w:t>aspectos</w:t>
      </w:r>
      <w:r w:rsidRPr="6D22CD53" w:rsidR="00B974EA">
        <w:rPr>
          <w:color w:val="424141"/>
          <w:spacing w:val="-5"/>
          <w:sz w:val="18"/>
          <w:szCs w:val="18"/>
          <w:lang w:val="es-ES"/>
        </w:rPr>
        <w:t xml:space="preserve"> </w:t>
      </w:r>
      <w:r w:rsidRPr="6D22CD53" w:rsidR="00B974EA">
        <w:rPr>
          <w:color w:val="424141"/>
          <w:spacing w:val="-2"/>
          <w:sz w:val="18"/>
          <w:szCs w:val="18"/>
          <w:lang w:val="es-ES"/>
        </w:rPr>
        <w:t>cuya</w:t>
      </w:r>
      <w:r w:rsidRPr="6D22CD53" w:rsidR="00B974EA">
        <w:rPr>
          <w:color w:val="424141"/>
          <w:spacing w:val="-5"/>
          <w:sz w:val="18"/>
          <w:szCs w:val="18"/>
          <w:lang w:val="es-ES"/>
        </w:rPr>
        <w:t xml:space="preserve"> </w:t>
      </w:r>
      <w:r w:rsidRPr="6D22CD53" w:rsidR="00B974EA">
        <w:rPr>
          <w:color w:val="424141"/>
          <w:spacing w:val="-2"/>
          <w:sz w:val="18"/>
          <w:szCs w:val="18"/>
          <w:lang w:val="es-ES"/>
        </w:rPr>
        <w:t>incorporación</w:t>
      </w:r>
      <w:r w:rsidRPr="6D22CD53" w:rsidR="00B974EA">
        <w:rPr>
          <w:color w:val="424141"/>
          <w:spacing w:val="-5"/>
          <w:sz w:val="18"/>
          <w:szCs w:val="18"/>
          <w:lang w:val="es-ES"/>
        </w:rPr>
        <w:t xml:space="preserve"> </w:t>
      </w:r>
      <w:r w:rsidRPr="6D22CD53" w:rsidR="00B974EA">
        <w:rPr>
          <w:color w:val="424141"/>
          <w:spacing w:val="-2"/>
          <w:sz w:val="18"/>
          <w:szCs w:val="18"/>
          <w:lang w:val="es-ES"/>
        </w:rPr>
        <w:t>en</w:t>
      </w:r>
      <w:r w:rsidRPr="6D22CD53" w:rsidR="00B974EA">
        <w:rPr>
          <w:color w:val="424141"/>
          <w:spacing w:val="-5"/>
          <w:sz w:val="18"/>
          <w:szCs w:val="18"/>
          <w:lang w:val="es-ES"/>
        </w:rPr>
        <w:t xml:space="preserve"> </w:t>
      </w:r>
      <w:r w:rsidRPr="6D22CD53" w:rsidR="00B974EA">
        <w:rPr>
          <w:color w:val="424141"/>
          <w:spacing w:val="-2"/>
          <w:sz w:val="18"/>
          <w:szCs w:val="18"/>
          <w:lang w:val="es-ES"/>
        </w:rPr>
        <w:t>el</w:t>
      </w:r>
      <w:r w:rsidRPr="6D22CD53" w:rsidR="00B974EA">
        <w:rPr>
          <w:color w:val="424141"/>
          <w:spacing w:val="-5"/>
          <w:sz w:val="18"/>
          <w:szCs w:val="18"/>
          <w:lang w:val="es-ES"/>
        </w:rPr>
        <w:t xml:space="preserve"> </w:t>
      </w:r>
      <w:r w:rsidRPr="6D22CD53" w:rsidR="00B974EA">
        <w:rPr>
          <w:color w:val="424141"/>
          <w:spacing w:val="-2"/>
          <w:sz w:val="18"/>
          <w:szCs w:val="18"/>
          <w:lang w:val="es-ES"/>
        </w:rPr>
        <w:t>protocolo</w:t>
      </w:r>
      <w:r w:rsidRPr="6D22CD53" w:rsidR="00B974EA">
        <w:rPr>
          <w:color w:val="424141"/>
          <w:spacing w:val="-5"/>
          <w:sz w:val="18"/>
          <w:szCs w:val="18"/>
          <w:lang w:val="es-ES"/>
        </w:rPr>
        <w:t xml:space="preserve"> </w:t>
      </w:r>
      <w:r w:rsidRPr="6D22CD53" w:rsidR="00B974EA">
        <w:rPr>
          <w:color w:val="424141"/>
          <w:spacing w:val="-2"/>
          <w:sz w:val="18"/>
          <w:szCs w:val="18"/>
          <w:lang w:val="es-ES"/>
        </w:rPr>
        <w:t>de</w:t>
      </w:r>
      <w:r w:rsidRPr="6D22CD53" w:rsidR="00B974EA">
        <w:rPr>
          <w:color w:val="424141"/>
          <w:spacing w:val="-5"/>
          <w:sz w:val="18"/>
          <w:szCs w:val="18"/>
          <w:lang w:val="es-ES"/>
        </w:rPr>
        <w:t xml:space="preserve"> </w:t>
      </w:r>
      <w:r w:rsidRPr="6D22CD53" w:rsidR="00B974EA">
        <w:rPr>
          <w:color w:val="424141"/>
          <w:spacing w:val="-2"/>
          <w:sz w:val="18"/>
          <w:szCs w:val="18"/>
          <w:lang w:val="es-ES"/>
        </w:rPr>
        <w:t>la</w:t>
      </w:r>
      <w:r w:rsidRPr="6D22CD53" w:rsidR="00B974EA">
        <w:rPr>
          <w:color w:val="424141"/>
          <w:spacing w:val="-5"/>
          <w:sz w:val="18"/>
          <w:szCs w:val="18"/>
          <w:lang w:val="es-ES"/>
        </w:rPr>
        <w:t xml:space="preserve"> </w:t>
      </w:r>
      <w:r w:rsidRPr="6D22CD53" w:rsidR="00B974EA">
        <w:rPr>
          <w:color w:val="424141"/>
          <w:spacing w:val="-2"/>
          <w:sz w:val="18"/>
          <w:szCs w:val="18"/>
          <w:lang w:val="es-ES"/>
        </w:rPr>
        <w:t>entidad</w:t>
      </w:r>
      <w:r w:rsidRPr="6D22CD53" w:rsidR="00B974EA">
        <w:rPr>
          <w:color w:val="424141"/>
          <w:spacing w:val="-5"/>
          <w:sz w:val="18"/>
          <w:szCs w:val="18"/>
          <w:lang w:val="es-ES"/>
        </w:rPr>
        <w:t xml:space="preserve"> </w:t>
      </w:r>
      <w:r w:rsidRPr="6D22CD53" w:rsidR="00B974EA">
        <w:rPr>
          <w:color w:val="424141"/>
          <w:spacing w:val="-2"/>
          <w:sz w:val="18"/>
          <w:szCs w:val="18"/>
          <w:lang w:val="es-ES"/>
        </w:rPr>
        <w:t>empleadora</w:t>
      </w:r>
      <w:r w:rsidRPr="6D22CD53" w:rsidR="00B974EA">
        <w:rPr>
          <w:color w:val="424141"/>
          <w:spacing w:val="-6"/>
          <w:sz w:val="18"/>
          <w:szCs w:val="18"/>
          <w:lang w:val="es-ES"/>
        </w:rPr>
        <w:t xml:space="preserve"> </w:t>
      </w:r>
      <w:r w:rsidRPr="6D22CD53" w:rsidR="00B974EA">
        <w:rPr>
          <w:color w:val="424141"/>
          <w:spacing w:val="-2"/>
          <w:sz w:val="18"/>
          <w:szCs w:val="18"/>
          <w:lang w:val="es-ES"/>
        </w:rPr>
        <w:t>o</w:t>
      </w:r>
      <w:r w:rsidRPr="6D22CD53" w:rsidR="00B974EA">
        <w:rPr>
          <w:color w:val="424141"/>
          <w:spacing w:val="40"/>
          <w:sz w:val="18"/>
          <w:szCs w:val="18"/>
          <w:lang w:val="es-ES"/>
        </w:rPr>
        <w:t xml:space="preserve"> </w:t>
      </w:r>
      <w:r w:rsidRPr="6D22CD53" w:rsidR="00B974EA">
        <w:rPr>
          <w:color w:val="424141"/>
          <w:sz w:val="18"/>
          <w:szCs w:val="18"/>
          <w:lang w:val="es-ES"/>
        </w:rPr>
        <w:t>dependencia, depende de las características de ella, la actividad que realiza,</w:t>
      </w:r>
      <w:r w:rsidRPr="6D22CD53" w:rsidR="00B974EA">
        <w:rPr>
          <w:color w:val="424141"/>
          <w:spacing w:val="40"/>
          <w:sz w:val="18"/>
          <w:szCs w:val="18"/>
          <w:lang w:val="es-ES"/>
        </w:rPr>
        <w:t xml:space="preserve"> </w:t>
      </w:r>
      <w:r w:rsidRPr="6D22CD53" w:rsidR="00B974EA">
        <w:rPr>
          <w:color w:val="424141"/>
          <w:sz w:val="18"/>
          <w:szCs w:val="18"/>
          <w:lang w:val="es-ES"/>
        </w:rPr>
        <w:t>existencia</w:t>
      </w:r>
      <w:r w:rsidRPr="6D22CD53" w:rsidR="00B974EA">
        <w:rPr>
          <w:color w:val="424141"/>
          <w:spacing w:val="-7"/>
          <w:sz w:val="18"/>
          <w:szCs w:val="18"/>
          <w:lang w:val="es-ES"/>
        </w:rPr>
        <w:t xml:space="preserve"> </w:t>
      </w:r>
      <w:r w:rsidRPr="6D22CD53" w:rsidR="00B974EA">
        <w:rPr>
          <w:color w:val="424141"/>
          <w:sz w:val="18"/>
          <w:szCs w:val="18"/>
          <w:lang w:val="es-ES"/>
        </w:rPr>
        <w:t>de</w:t>
      </w:r>
      <w:r w:rsidRPr="6D22CD53" w:rsidR="00B974EA">
        <w:rPr>
          <w:color w:val="424141"/>
          <w:spacing w:val="-7"/>
          <w:sz w:val="18"/>
          <w:szCs w:val="18"/>
          <w:lang w:val="es-ES"/>
        </w:rPr>
        <w:t xml:space="preserve"> </w:t>
      </w:r>
      <w:r w:rsidRPr="6D22CD53" w:rsidR="00B974EA">
        <w:rPr>
          <w:color w:val="424141"/>
          <w:sz w:val="18"/>
          <w:szCs w:val="18"/>
          <w:lang w:val="es-ES"/>
        </w:rPr>
        <w:t>trabajadores</w:t>
      </w:r>
      <w:r w:rsidRPr="6D22CD53" w:rsidR="00B974EA">
        <w:rPr>
          <w:color w:val="424141"/>
          <w:spacing w:val="-7"/>
          <w:sz w:val="18"/>
          <w:szCs w:val="18"/>
          <w:lang w:val="es-ES"/>
        </w:rPr>
        <w:t xml:space="preserve"> </w:t>
      </w:r>
      <w:r w:rsidRPr="6D22CD53" w:rsidR="00B974EA">
        <w:rPr>
          <w:color w:val="424141"/>
          <w:sz w:val="18"/>
          <w:szCs w:val="18"/>
          <w:lang w:val="es-ES"/>
        </w:rPr>
        <w:t>en</w:t>
      </w:r>
      <w:r w:rsidRPr="6D22CD53" w:rsidR="00B974EA">
        <w:rPr>
          <w:color w:val="424141"/>
          <w:spacing w:val="-7"/>
          <w:sz w:val="18"/>
          <w:szCs w:val="18"/>
          <w:lang w:val="es-ES"/>
        </w:rPr>
        <w:t xml:space="preserve"> </w:t>
      </w:r>
      <w:r w:rsidRPr="6D22CD53" w:rsidR="00B974EA">
        <w:rPr>
          <w:color w:val="424141"/>
          <w:sz w:val="18"/>
          <w:szCs w:val="18"/>
          <w:lang w:val="es-ES"/>
        </w:rPr>
        <w:t>régimen</w:t>
      </w:r>
      <w:r w:rsidRPr="6D22CD53" w:rsidR="00B974EA">
        <w:rPr>
          <w:color w:val="424141"/>
          <w:spacing w:val="-7"/>
          <w:sz w:val="18"/>
          <w:szCs w:val="18"/>
          <w:lang w:val="es-ES"/>
        </w:rPr>
        <w:t xml:space="preserve"> </w:t>
      </w:r>
      <w:r w:rsidRPr="6D22CD53" w:rsidR="00B974EA">
        <w:rPr>
          <w:color w:val="424141"/>
          <w:sz w:val="18"/>
          <w:szCs w:val="18"/>
          <w:lang w:val="es-ES"/>
        </w:rPr>
        <w:t>de</w:t>
      </w:r>
      <w:r w:rsidRPr="6D22CD53" w:rsidR="00B974EA">
        <w:rPr>
          <w:color w:val="424141"/>
          <w:spacing w:val="-7"/>
          <w:sz w:val="18"/>
          <w:szCs w:val="18"/>
          <w:lang w:val="es-ES"/>
        </w:rPr>
        <w:t xml:space="preserve"> </w:t>
      </w:r>
      <w:r w:rsidRPr="6D22CD53" w:rsidR="00B974EA">
        <w:rPr>
          <w:color w:val="424141"/>
          <w:sz w:val="18"/>
          <w:szCs w:val="18"/>
          <w:lang w:val="es-ES"/>
        </w:rPr>
        <w:t>subcontratación,</w:t>
      </w:r>
      <w:r w:rsidRPr="6D22CD53" w:rsidR="00B974EA">
        <w:rPr>
          <w:color w:val="424141"/>
          <w:spacing w:val="-7"/>
          <w:sz w:val="18"/>
          <w:szCs w:val="18"/>
          <w:lang w:val="es-ES"/>
        </w:rPr>
        <w:t xml:space="preserve"> </w:t>
      </w:r>
      <w:r w:rsidRPr="6D22CD53" w:rsidR="00B974EA">
        <w:rPr>
          <w:color w:val="424141"/>
          <w:sz w:val="18"/>
          <w:szCs w:val="18"/>
          <w:lang w:val="es-ES"/>
        </w:rPr>
        <w:t>entre</w:t>
      </w:r>
      <w:r w:rsidRPr="6D22CD53" w:rsidR="00B974EA">
        <w:rPr>
          <w:color w:val="424141"/>
          <w:spacing w:val="-7"/>
          <w:sz w:val="18"/>
          <w:szCs w:val="18"/>
          <w:lang w:val="es-ES"/>
        </w:rPr>
        <w:t xml:space="preserve"> </w:t>
      </w:r>
      <w:r w:rsidRPr="6D22CD53" w:rsidR="00B974EA">
        <w:rPr>
          <w:color w:val="424141"/>
          <w:sz w:val="18"/>
          <w:szCs w:val="18"/>
          <w:lang w:val="es-ES"/>
        </w:rPr>
        <w:t>otros.</w:t>
      </w:r>
      <w:r w:rsidRPr="6D22CD53" w:rsidR="00B974EA">
        <w:rPr>
          <w:color w:val="424141"/>
          <w:spacing w:val="-7"/>
          <w:sz w:val="18"/>
          <w:szCs w:val="18"/>
          <w:lang w:val="es-ES"/>
        </w:rPr>
        <w:t xml:space="preserve"> </w:t>
      </w:r>
      <w:r w:rsidRPr="6D22CD53" w:rsidR="00B974EA">
        <w:rPr>
          <w:color w:val="424141"/>
          <w:sz w:val="18"/>
          <w:szCs w:val="18"/>
          <w:lang w:val="es-ES"/>
        </w:rPr>
        <w:t>Cuando</w:t>
      </w:r>
      <w:r w:rsidRPr="6D22CD53" w:rsidR="00B974EA">
        <w:rPr>
          <w:color w:val="424141"/>
          <w:spacing w:val="40"/>
          <w:sz w:val="18"/>
          <w:szCs w:val="18"/>
          <w:lang w:val="es-ES"/>
        </w:rPr>
        <w:t xml:space="preserve"> </w:t>
      </w:r>
      <w:r w:rsidRPr="6D22CD53" w:rsidR="00B974EA">
        <w:rPr>
          <w:color w:val="424141"/>
          <w:spacing w:val="-2"/>
          <w:sz w:val="18"/>
          <w:szCs w:val="18"/>
          <w:lang w:val="es-ES"/>
        </w:rPr>
        <w:t>no corresponda incluir la información señalada entre corchetes, esta deberá ser</w:t>
      </w:r>
      <w:r w:rsidRPr="6D22CD53" w:rsidR="00B974EA">
        <w:rPr>
          <w:color w:val="424141"/>
          <w:spacing w:val="40"/>
          <w:sz w:val="18"/>
          <w:szCs w:val="18"/>
          <w:lang w:val="es-ES"/>
        </w:rPr>
        <w:t xml:space="preserve"> </w:t>
      </w:r>
      <w:r w:rsidRPr="6D22CD53" w:rsidR="00B974EA">
        <w:rPr>
          <w:color w:val="424141"/>
          <w:spacing w:val="-2"/>
          <w:sz w:val="18"/>
          <w:szCs w:val="18"/>
          <w:lang w:val="es-ES"/>
        </w:rPr>
        <w:t>eliminada del documento que confeccione la entidad empleadora. Asimismo, se</w:t>
      </w:r>
      <w:r w:rsidRPr="6D22CD53" w:rsidR="00B974EA">
        <w:rPr>
          <w:color w:val="424141"/>
          <w:spacing w:val="40"/>
          <w:sz w:val="18"/>
          <w:szCs w:val="18"/>
          <w:lang w:val="es-ES"/>
        </w:rPr>
        <w:t xml:space="preserve"> </w:t>
      </w:r>
      <w:r w:rsidRPr="6D22CD53" w:rsidR="00B974EA">
        <w:rPr>
          <w:color w:val="424141"/>
          <w:w w:val="95"/>
          <w:sz w:val="18"/>
          <w:szCs w:val="18"/>
          <w:lang w:val="es-ES"/>
        </w:rPr>
        <w:t>deben eliminar los cuadros con los textos explicativos. Para completar este modelo</w:t>
      </w:r>
      <w:r w:rsidRPr="6D22CD53" w:rsidR="00B974EA">
        <w:rPr>
          <w:color w:val="424141"/>
          <w:spacing w:val="40"/>
          <w:sz w:val="18"/>
          <w:szCs w:val="18"/>
          <w:lang w:val="es-ES"/>
        </w:rPr>
        <w:t xml:space="preserve"> </w:t>
      </w:r>
      <w:r w:rsidRPr="6D22CD53" w:rsidR="00B974EA">
        <w:rPr>
          <w:color w:val="424141"/>
          <w:spacing w:val="-2"/>
          <w:sz w:val="18"/>
          <w:szCs w:val="18"/>
          <w:lang w:val="es-ES"/>
        </w:rPr>
        <w:t>de</w:t>
      </w:r>
      <w:r w:rsidRPr="6D22CD53" w:rsidR="00B974EA">
        <w:rPr>
          <w:color w:val="424141"/>
          <w:spacing w:val="-6"/>
          <w:sz w:val="18"/>
          <w:szCs w:val="18"/>
          <w:lang w:val="es-ES"/>
        </w:rPr>
        <w:t xml:space="preserve"> </w:t>
      </w:r>
      <w:r w:rsidRPr="6D22CD53" w:rsidR="00B974EA">
        <w:rPr>
          <w:color w:val="424141"/>
          <w:spacing w:val="-2"/>
          <w:sz w:val="18"/>
          <w:szCs w:val="18"/>
          <w:lang w:val="es-ES"/>
        </w:rPr>
        <w:t>protocolo</w:t>
      </w:r>
      <w:r w:rsidRPr="6D22CD53" w:rsidR="00B974EA">
        <w:rPr>
          <w:color w:val="424141"/>
          <w:spacing w:val="-5"/>
          <w:sz w:val="18"/>
          <w:szCs w:val="18"/>
          <w:lang w:val="es-ES"/>
        </w:rPr>
        <w:t xml:space="preserve"> </w:t>
      </w:r>
      <w:r w:rsidRPr="6D22CD53" w:rsidR="00B974EA">
        <w:rPr>
          <w:color w:val="424141"/>
          <w:spacing w:val="-2"/>
          <w:sz w:val="18"/>
          <w:szCs w:val="18"/>
          <w:lang w:val="es-ES"/>
        </w:rPr>
        <w:t>y</w:t>
      </w:r>
      <w:r w:rsidRPr="6D22CD53" w:rsidR="00B974EA">
        <w:rPr>
          <w:color w:val="424141"/>
          <w:spacing w:val="-5"/>
          <w:sz w:val="18"/>
          <w:szCs w:val="18"/>
          <w:lang w:val="es-ES"/>
        </w:rPr>
        <w:t xml:space="preserve"> </w:t>
      </w:r>
      <w:r w:rsidRPr="6D22CD53" w:rsidR="00B974EA">
        <w:rPr>
          <w:color w:val="424141"/>
          <w:spacing w:val="-2"/>
          <w:sz w:val="18"/>
          <w:szCs w:val="18"/>
          <w:lang w:val="es-ES"/>
        </w:rPr>
        <w:t>confeccionar</w:t>
      </w:r>
      <w:r w:rsidRPr="6D22CD53" w:rsidR="00B974EA">
        <w:rPr>
          <w:color w:val="424141"/>
          <w:spacing w:val="-5"/>
          <w:sz w:val="18"/>
          <w:szCs w:val="18"/>
          <w:lang w:val="es-ES"/>
        </w:rPr>
        <w:t xml:space="preserve"> </w:t>
      </w:r>
      <w:r w:rsidRPr="6D22CD53" w:rsidR="00B974EA">
        <w:rPr>
          <w:color w:val="424141"/>
          <w:spacing w:val="-2"/>
          <w:sz w:val="18"/>
          <w:szCs w:val="18"/>
          <w:lang w:val="es-ES"/>
        </w:rPr>
        <w:t>el</w:t>
      </w:r>
      <w:r w:rsidRPr="6D22CD53" w:rsidR="00B974EA">
        <w:rPr>
          <w:color w:val="424141"/>
          <w:spacing w:val="-5"/>
          <w:sz w:val="18"/>
          <w:szCs w:val="18"/>
          <w:lang w:val="es-ES"/>
        </w:rPr>
        <w:t xml:space="preserve"> </w:t>
      </w:r>
      <w:r w:rsidRPr="6D22CD53" w:rsidR="00B974EA">
        <w:rPr>
          <w:color w:val="424141"/>
          <w:spacing w:val="-2"/>
          <w:sz w:val="18"/>
          <w:szCs w:val="18"/>
          <w:lang w:val="es-ES"/>
        </w:rPr>
        <w:t>protocolo</w:t>
      </w:r>
      <w:r w:rsidRPr="6D22CD53" w:rsidR="00B974EA">
        <w:rPr>
          <w:color w:val="424141"/>
          <w:spacing w:val="-5"/>
          <w:sz w:val="18"/>
          <w:szCs w:val="18"/>
          <w:lang w:val="es-ES"/>
        </w:rPr>
        <w:t xml:space="preserve"> </w:t>
      </w:r>
      <w:r w:rsidRPr="6D22CD53" w:rsidR="00B974EA">
        <w:rPr>
          <w:color w:val="424141"/>
          <w:spacing w:val="-2"/>
          <w:sz w:val="18"/>
          <w:szCs w:val="18"/>
          <w:lang w:val="es-ES"/>
        </w:rPr>
        <w:t>de</w:t>
      </w:r>
      <w:r w:rsidRPr="6D22CD53" w:rsidR="00B974EA">
        <w:rPr>
          <w:color w:val="424141"/>
          <w:spacing w:val="-5"/>
          <w:sz w:val="18"/>
          <w:szCs w:val="18"/>
          <w:lang w:val="es-ES"/>
        </w:rPr>
        <w:t xml:space="preserve"> </w:t>
      </w:r>
      <w:r w:rsidRPr="6D22CD53" w:rsidR="00B974EA">
        <w:rPr>
          <w:color w:val="424141"/>
          <w:spacing w:val="-2"/>
          <w:sz w:val="18"/>
          <w:szCs w:val="18"/>
          <w:lang w:val="es-ES"/>
        </w:rPr>
        <w:t>prevención</w:t>
      </w:r>
      <w:r w:rsidRPr="6D22CD53" w:rsidR="00B974EA">
        <w:rPr>
          <w:color w:val="424141"/>
          <w:spacing w:val="-5"/>
          <w:sz w:val="18"/>
          <w:szCs w:val="18"/>
          <w:lang w:val="es-ES"/>
        </w:rPr>
        <w:t xml:space="preserve"> </w:t>
      </w:r>
      <w:r w:rsidRPr="6D22CD53" w:rsidR="00B974EA">
        <w:rPr>
          <w:color w:val="424141"/>
          <w:spacing w:val="-2"/>
          <w:sz w:val="18"/>
          <w:szCs w:val="18"/>
          <w:lang w:val="es-ES"/>
        </w:rPr>
        <w:t>del</w:t>
      </w:r>
      <w:r w:rsidRPr="6D22CD53" w:rsidR="00B974EA">
        <w:rPr>
          <w:color w:val="424141"/>
          <w:spacing w:val="-5"/>
          <w:sz w:val="18"/>
          <w:szCs w:val="18"/>
          <w:lang w:val="es-ES"/>
        </w:rPr>
        <w:t xml:space="preserve"> </w:t>
      </w:r>
      <w:r w:rsidRPr="6D22CD53" w:rsidR="00B974EA">
        <w:rPr>
          <w:color w:val="424141"/>
          <w:spacing w:val="-2"/>
          <w:sz w:val="18"/>
          <w:szCs w:val="18"/>
          <w:lang w:val="es-ES"/>
        </w:rPr>
        <w:t>acoso</w:t>
      </w:r>
      <w:r w:rsidRPr="6D22CD53" w:rsidR="00B974EA">
        <w:rPr>
          <w:color w:val="424141"/>
          <w:spacing w:val="-5"/>
          <w:sz w:val="18"/>
          <w:szCs w:val="18"/>
          <w:lang w:val="es-ES"/>
        </w:rPr>
        <w:t xml:space="preserve"> </w:t>
      </w:r>
      <w:r w:rsidRPr="6D22CD53" w:rsidR="00B974EA">
        <w:rPr>
          <w:color w:val="424141"/>
          <w:spacing w:val="-2"/>
          <w:sz w:val="18"/>
          <w:szCs w:val="18"/>
          <w:lang w:val="es-ES"/>
        </w:rPr>
        <w:t>sexual,</w:t>
      </w:r>
      <w:r w:rsidRPr="6D22CD53" w:rsidR="00B974EA">
        <w:rPr>
          <w:color w:val="424141"/>
          <w:spacing w:val="-6"/>
          <w:sz w:val="18"/>
          <w:szCs w:val="18"/>
          <w:lang w:val="es-ES"/>
        </w:rPr>
        <w:t xml:space="preserve"> </w:t>
      </w:r>
      <w:r w:rsidRPr="6D22CD53" w:rsidR="00B974EA">
        <w:rPr>
          <w:color w:val="424141"/>
          <w:spacing w:val="-2"/>
          <w:sz w:val="18"/>
          <w:szCs w:val="18"/>
          <w:lang w:val="es-ES"/>
        </w:rPr>
        <w:t>laboral</w:t>
      </w:r>
      <w:r w:rsidRPr="6D22CD53" w:rsidR="00B974EA">
        <w:rPr>
          <w:color w:val="424141"/>
          <w:spacing w:val="40"/>
          <w:sz w:val="18"/>
          <w:szCs w:val="18"/>
          <w:lang w:val="es-ES"/>
        </w:rPr>
        <w:t xml:space="preserve"> </w:t>
      </w:r>
      <w:r w:rsidRPr="6D22CD53" w:rsidR="00B974EA">
        <w:rPr>
          <w:color w:val="424141"/>
          <w:sz w:val="18"/>
          <w:szCs w:val="18"/>
          <w:lang w:val="es-ES"/>
        </w:rPr>
        <w:t>y</w:t>
      </w:r>
      <w:r w:rsidRPr="6D22CD53" w:rsidR="00B974EA">
        <w:rPr>
          <w:color w:val="424141"/>
          <w:spacing w:val="-6"/>
          <w:sz w:val="18"/>
          <w:szCs w:val="18"/>
          <w:lang w:val="es-ES"/>
        </w:rPr>
        <w:t xml:space="preserve"> </w:t>
      </w:r>
      <w:r w:rsidRPr="6D22CD53" w:rsidR="00B974EA">
        <w:rPr>
          <w:color w:val="424141"/>
          <w:sz w:val="18"/>
          <w:szCs w:val="18"/>
          <w:lang w:val="es-ES"/>
        </w:rPr>
        <w:t>violencia</w:t>
      </w:r>
      <w:r w:rsidRPr="6D22CD53" w:rsidR="00B974EA">
        <w:rPr>
          <w:color w:val="424141"/>
          <w:spacing w:val="-6"/>
          <w:sz w:val="18"/>
          <w:szCs w:val="18"/>
          <w:lang w:val="es-ES"/>
        </w:rPr>
        <w:t xml:space="preserve"> </w:t>
      </w:r>
      <w:r w:rsidRPr="6D22CD53" w:rsidR="00B974EA">
        <w:rPr>
          <w:color w:val="424141"/>
          <w:sz w:val="18"/>
          <w:szCs w:val="18"/>
          <w:lang w:val="es-ES"/>
        </w:rPr>
        <w:t>en</w:t>
      </w:r>
      <w:r w:rsidRPr="6D22CD53" w:rsidR="00B974EA">
        <w:rPr>
          <w:color w:val="424141"/>
          <w:spacing w:val="-6"/>
          <w:sz w:val="18"/>
          <w:szCs w:val="18"/>
          <w:lang w:val="es-ES"/>
        </w:rPr>
        <w:t xml:space="preserve"> </w:t>
      </w:r>
      <w:r w:rsidRPr="6D22CD53" w:rsidR="00B974EA">
        <w:rPr>
          <w:color w:val="424141"/>
          <w:sz w:val="18"/>
          <w:szCs w:val="18"/>
          <w:lang w:val="es-ES"/>
        </w:rPr>
        <w:t>el</w:t>
      </w:r>
      <w:r w:rsidRPr="6D22CD53" w:rsidR="00B974EA">
        <w:rPr>
          <w:color w:val="424141"/>
          <w:spacing w:val="-6"/>
          <w:sz w:val="18"/>
          <w:szCs w:val="18"/>
          <w:lang w:val="es-ES"/>
        </w:rPr>
        <w:t xml:space="preserve"> </w:t>
      </w:r>
      <w:r w:rsidRPr="6D22CD53" w:rsidR="00B974EA">
        <w:rPr>
          <w:color w:val="424141"/>
          <w:sz w:val="18"/>
          <w:szCs w:val="18"/>
          <w:lang w:val="es-ES"/>
        </w:rPr>
        <w:t>trabajo,</w:t>
      </w:r>
      <w:r w:rsidRPr="6D22CD53" w:rsidR="00B974EA">
        <w:rPr>
          <w:color w:val="424141"/>
          <w:spacing w:val="-6"/>
          <w:sz w:val="18"/>
          <w:szCs w:val="18"/>
          <w:lang w:val="es-ES"/>
        </w:rPr>
        <w:t xml:space="preserve"> </w:t>
      </w:r>
      <w:r w:rsidRPr="6D22CD53" w:rsidR="00B974EA">
        <w:rPr>
          <w:color w:val="424141"/>
          <w:sz w:val="18"/>
          <w:szCs w:val="18"/>
          <w:lang w:val="es-ES"/>
        </w:rPr>
        <w:t>revise</w:t>
      </w:r>
      <w:r w:rsidRPr="6D22CD53" w:rsidR="00B974EA">
        <w:rPr>
          <w:color w:val="424141"/>
          <w:spacing w:val="-6"/>
          <w:sz w:val="18"/>
          <w:szCs w:val="18"/>
          <w:lang w:val="es-ES"/>
        </w:rPr>
        <w:t xml:space="preserve"> </w:t>
      </w:r>
      <w:r w:rsidRPr="6D22CD53" w:rsidR="00B974EA">
        <w:rPr>
          <w:color w:val="424141"/>
          <w:sz w:val="18"/>
          <w:szCs w:val="18"/>
          <w:lang w:val="es-ES"/>
        </w:rPr>
        <w:t>las</w:t>
      </w:r>
      <w:r w:rsidRPr="6D22CD53" w:rsidR="00B974EA">
        <w:rPr>
          <w:color w:val="424141"/>
          <w:spacing w:val="-6"/>
          <w:sz w:val="18"/>
          <w:szCs w:val="18"/>
          <w:lang w:val="es-ES"/>
        </w:rPr>
        <w:t xml:space="preserve"> </w:t>
      </w:r>
      <w:r w:rsidRPr="6D22CD53" w:rsidR="00B974EA">
        <w:rPr>
          <w:color w:val="424141"/>
          <w:sz w:val="18"/>
          <w:szCs w:val="18"/>
          <w:lang w:val="es-ES"/>
        </w:rPr>
        <w:t>directrices</w:t>
      </w:r>
      <w:r w:rsidRPr="6D22CD53" w:rsidR="00B974EA">
        <w:rPr>
          <w:color w:val="424141"/>
          <w:spacing w:val="-6"/>
          <w:sz w:val="18"/>
          <w:szCs w:val="18"/>
          <w:lang w:val="es-ES"/>
        </w:rPr>
        <w:t xml:space="preserve"> </w:t>
      </w:r>
      <w:r w:rsidRPr="6D22CD53" w:rsidR="00B974EA">
        <w:rPr>
          <w:color w:val="424141"/>
          <w:sz w:val="18"/>
          <w:szCs w:val="18"/>
          <w:lang w:val="es-ES"/>
        </w:rPr>
        <w:t>proporcionadas</w:t>
      </w:r>
      <w:r w:rsidRPr="6D22CD53" w:rsidR="00B974EA">
        <w:rPr>
          <w:color w:val="424141"/>
          <w:spacing w:val="-6"/>
          <w:sz w:val="18"/>
          <w:szCs w:val="18"/>
          <w:lang w:val="es-ES"/>
        </w:rPr>
        <w:t xml:space="preserve"> </w:t>
      </w:r>
      <w:r w:rsidRPr="6D22CD53" w:rsidR="00B974EA">
        <w:rPr>
          <w:color w:val="424141"/>
          <w:sz w:val="18"/>
          <w:szCs w:val="18"/>
          <w:lang w:val="es-ES"/>
        </w:rPr>
        <w:t>por</w:t>
      </w:r>
      <w:r w:rsidRPr="6D22CD53" w:rsidR="00B974EA">
        <w:rPr>
          <w:color w:val="424141"/>
          <w:spacing w:val="-6"/>
          <w:sz w:val="18"/>
          <w:szCs w:val="18"/>
          <w:lang w:val="es-ES"/>
        </w:rPr>
        <w:t xml:space="preserve"> </w:t>
      </w:r>
      <w:r w:rsidRPr="6D22CD53" w:rsidR="00B974EA">
        <w:rPr>
          <w:color w:val="424141"/>
          <w:sz w:val="18"/>
          <w:szCs w:val="18"/>
          <w:lang w:val="es-ES"/>
        </w:rPr>
        <w:t>el</w:t>
      </w:r>
      <w:r w:rsidRPr="6D22CD53" w:rsidR="00B974EA">
        <w:rPr>
          <w:color w:val="424141"/>
          <w:spacing w:val="-6"/>
          <w:sz w:val="18"/>
          <w:szCs w:val="18"/>
          <w:lang w:val="es-ES"/>
        </w:rPr>
        <w:t xml:space="preserve"> </w:t>
      </w:r>
      <w:r w:rsidRPr="6D22CD53" w:rsidR="00B974EA">
        <w:rPr>
          <w:color w:val="424141"/>
          <w:sz w:val="18"/>
          <w:szCs w:val="18"/>
          <w:lang w:val="es-ES"/>
        </w:rPr>
        <w:t>organismo</w:t>
      </w:r>
      <w:r w:rsidRPr="6D22CD53" w:rsidR="00B974EA">
        <w:rPr>
          <w:color w:val="424141"/>
          <w:spacing w:val="40"/>
          <w:sz w:val="18"/>
          <w:szCs w:val="18"/>
          <w:lang w:val="es-ES"/>
        </w:rPr>
        <w:t xml:space="preserve"> </w:t>
      </w:r>
      <w:r w:rsidRPr="6D22CD53" w:rsidR="00B974EA">
        <w:rPr>
          <w:color w:val="424141"/>
          <w:sz w:val="18"/>
          <w:szCs w:val="18"/>
          <w:lang w:val="es-ES"/>
        </w:rPr>
        <w:t>administrador del seguro de la ley N°16.744.</w:t>
      </w:r>
    </w:p>
    <w:p w:rsidRPr="0082341A" w:rsidR="00B974EA" w:rsidP="00B974EA" w:rsidRDefault="00B974EA" w14:paraId="7C996D53" w14:textId="77777777">
      <w:pPr>
        <w:pStyle w:val="Textoindependiente"/>
        <w:spacing w:line="259" w:lineRule="auto"/>
        <w:ind w:left="124" w:right="123" w:firstLine="21"/>
        <w:rPr>
          <w:sz w:val="18"/>
          <w:szCs w:val="18"/>
        </w:rPr>
      </w:pPr>
    </w:p>
    <w:p w:rsidRPr="0082341A" w:rsidR="00B974EA" w:rsidP="00B974EA" w:rsidRDefault="00B974EA" w14:paraId="250403A9" w14:textId="77777777">
      <w:pPr>
        <w:pStyle w:val="Textoindependiente"/>
        <w:spacing w:line="259" w:lineRule="auto"/>
        <w:ind w:left="124" w:right="119"/>
        <w:rPr>
          <w:sz w:val="18"/>
          <w:szCs w:val="18"/>
        </w:rPr>
      </w:pPr>
      <w:r w:rsidRPr="0082341A">
        <w:rPr>
          <w:color w:val="424141"/>
          <w:spacing w:val="-4"/>
          <w:sz w:val="18"/>
          <w:szCs w:val="18"/>
        </w:rPr>
        <w:t>Este</w:t>
      </w:r>
      <w:r w:rsidRPr="0082341A">
        <w:rPr>
          <w:color w:val="424141"/>
          <w:sz w:val="18"/>
          <w:szCs w:val="18"/>
        </w:rPr>
        <w:t xml:space="preserve"> </w:t>
      </w:r>
      <w:r w:rsidRPr="0082341A">
        <w:rPr>
          <w:color w:val="424141"/>
          <w:spacing w:val="-4"/>
          <w:sz w:val="18"/>
          <w:szCs w:val="18"/>
        </w:rPr>
        <w:t>documento</w:t>
      </w:r>
      <w:r w:rsidRPr="0082341A">
        <w:rPr>
          <w:color w:val="424141"/>
          <w:sz w:val="18"/>
          <w:szCs w:val="18"/>
        </w:rPr>
        <w:t xml:space="preserve"> </w:t>
      </w:r>
      <w:r w:rsidRPr="0082341A">
        <w:rPr>
          <w:color w:val="424141"/>
          <w:spacing w:val="-4"/>
          <w:sz w:val="18"/>
          <w:szCs w:val="18"/>
        </w:rPr>
        <w:t>considera</w:t>
      </w:r>
      <w:r w:rsidRPr="0082341A">
        <w:rPr>
          <w:color w:val="424141"/>
          <w:sz w:val="18"/>
          <w:szCs w:val="18"/>
        </w:rPr>
        <w:t xml:space="preserve"> </w:t>
      </w:r>
      <w:r w:rsidRPr="0082341A">
        <w:rPr>
          <w:color w:val="424141"/>
          <w:spacing w:val="-4"/>
          <w:sz w:val="18"/>
          <w:szCs w:val="18"/>
        </w:rPr>
        <w:t>elementos</w:t>
      </w:r>
      <w:r w:rsidRPr="0082341A">
        <w:rPr>
          <w:color w:val="424141"/>
          <w:sz w:val="18"/>
          <w:szCs w:val="18"/>
        </w:rPr>
        <w:t xml:space="preserve"> </w:t>
      </w:r>
      <w:r w:rsidRPr="0082341A">
        <w:rPr>
          <w:color w:val="424141"/>
          <w:spacing w:val="-4"/>
          <w:sz w:val="18"/>
          <w:szCs w:val="18"/>
        </w:rPr>
        <w:t>mínimos,</w:t>
      </w:r>
      <w:r w:rsidRPr="0082341A">
        <w:rPr>
          <w:color w:val="424141"/>
          <w:sz w:val="18"/>
          <w:szCs w:val="18"/>
        </w:rPr>
        <w:t xml:space="preserve"> </w:t>
      </w:r>
      <w:r w:rsidRPr="0082341A">
        <w:rPr>
          <w:color w:val="424141"/>
          <w:spacing w:val="-4"/>
          <w:sz w:val="18"/>
          <w:szCs w:val="18"/>
        </w:rPr>
        <w:t>por</w:t>
      </w:r>
      <w:r w:rsidRPr="0082341A">
        <w:rPr>
          <w:color w:val="424141"/>
          <w:sz w:val="18"/>
          <w:szCs w:val="18"/>
        </w:rPr>
        <w:t xml:space="preserve"> </w:t>
      </w:r>
      <w:r w:rsidRPr="0082341A">
        <w:rPr>
          <w:color w:val="424141"/>
          <w:spacing w:val="-4"/>
          <w:sz w:val="18"/>
          <w:szCs w:val="18"/>
        </w:rPr>
        <w:t>lo</w:t>
      </w:r>
      <w:r w:rsidRPr="0082341A">
        <w:rPr>
          <w:color w:val="424141"/>
          <w:sz w:val="18"/>
          <w:szCs w:val="18"/>
        </w:rPr>
        <w:t xml:space="preserve"> </w:t>
      </w:r>
      <w:r w:rsidRPr="0082341A">
        <w:rPr>
          <w:color w:val="424141"/>
          <w:spacing w:val="-4"/>
          <w:sz w:val="18"/>
          <w:szCs w:val="18"/>
        </w:rPr>
        <w:t>que</w:t>
      </w:r>
      <w:r w:rsidRPr="0082341A">
        <w:rPr>
          <w:color w:val="424141"/>
          <w:sz w:val="18"/>
          <w:szCs w:val="18"/>
        </w:rPr>
        <w:t xml:space="preserve"> </w:t>
      </w:r>
      <w:r w:rsidRPr="0082341A">
        <w:rPr>
          <w:color w:val="424141"/>
          <w:spacing w:val="-4"/>
          <w:sz w:val="18"/>
          <w:szCs w:val="18"/>
        </w:rPr>
        <w:t>la</w:t>
      </w:r>
      <w:r w:rsidRPr="0082341A">
        <w:rPr>
          <w:color w:val="424141"/>
          <w:sz w:val="18"/>
          <w:szCs w:val="18"/>
        </w:rPr>
        <w:t xml:space="preserve"> </w:t>
      </w:r>
      <w:r w:rsidRPr="0082341A">
        <w:rPr>
          <w:color w:val="424141"/>
          <w:spacing w:val="-4"/>
          <w:sz w:val="18"/>
          <w:szCs w:val="18"/>
        </w:rPr>
        <w:t>entidad</w:t>
      </w:r>
      <w:r w:rsidRPr="0082341A">
        <w:rPr>
          <w:color w:val="424141"/>
          <w:sz w:val="18"/>
          <w:szCs w:val="18"/>
        </w:rPr>
        <w:t xml:space="preserve"> </w:t>
      </w:r>
      <w:r w:rsidRPr="0082341A">
        <w:rPr>
          <w:color w:val="424141"/>
          <w:spacing w:val="-4"/>
          <w:sz w:val="18"/>
          <w:szCs w:val="18"/>
        </w:rPr>
        <w:t>empleadora</w:t>
      </w:r>
      <w:r w:rsidRPr="0082341A">
        <w:rPr>
          <w:color w:val="424141"/>
          <w:spacing w:val="40"/>
          <w:sz w:val="18"/>
          <w:szCs w:val="18"/>
        </w:rPr>
        <w:t xml:space="preserve"> </w:t>
      </w:r>
      <w:r w:rsidRPr="0082341A">
        <w:rPr>
          <w:color w:val="424141"/>
          <w:spacing w:val="-4"/>
          <w:sz w:val="18"/>
          <w:szCs w:val="18"/>
        </w:rPr>
        <w:t>puede incorporar otros aspectos pertinentes y, en</w:t>
      </w:r>
      <w:r>
        <w:rPr>
          <w:color w:val="424141"/>
          <w:spacing w:val="-4"/>
          <w:sz w:val="18"/>
          <w:szCs w:val="18"/>
        </w:rPr>
        <w:t xml:space="preserve"> </w:t>
      </w:r>
      <w:r w:rsidRPr="0082341A">
        <w:rPr>
          <w:color w:val="424141"/>
          <w:spacing w:val="-4"/>
          <w:sz w:val="18"/>
          <w:szCs w:val="18"/>
        </w:rPr>
        <w:t>caso de y a contar con un protocolo,</w:t>
      </w:r>
      <w:r w:rsidRPr="0082341A">
        <w:rPr>
          <w:color w:val="424141"/>
          <w:spacing w:val="40"/>
          <w:sz w:val="18"/>
          <w:szCs w:val="18"/>
        </w:rPr>
        <w:t xml:space="preserve"> </w:t>
      </w:r>
      <w:r w:rsidRPr="0082341A">
        <w:rPr>
          <w:color w:val="424141"/>
          <w:sz w:val="18"/>
          <w:szCs w:val="18"/>
        </w:rPr>
        <w:t>deberá revisar que contenga los elementos definidos en este modelo y realizar</w:t>
      </w:r>
      <w:r w:rsidRPr="0082341A">
        <w:rPr>
          <w:color w:val="424141"/>
          <w:spacing w:val="40"/>
          <w:sz w:val="18"/>
          <w:szCs w:val="18"/>
        </w:rPr>
        <w:t xml:space="preserve"> </w:t>
      </w:r>
      <w:r w:rsidRPr="0082341A">
        <w:rPr>
          <w:color w:val="424141"/>
          <w:sz w:val="18"/>
          <w:szCs w:val="18"/>
        </w:rPr>
        <w:t>los ajustes que correspondan. Los servicios públicos de la Administración del</w:t>
      </w:r>
      <w:r w:rsidRPr="0082341A">
        <w:rPr>
          <w:color w:val="424141"/>
          <w:spacing w:val="40"/>
          <w:sz w:val="18"/>
          <w:szCs w:val="18"/>
        </w:rPr>
        <w:t xml:space="preserve"> </w:t>
      </w:r>
      <w:r w:rsidRPr="0082341A">
        <w:rPr>
          <w:color w:val="424141"/>
          <w:w w:val="95"/>
          <w:sz w:val="18"/>
          <w:szCs w:val="18"/>
        </w:rPr>
        <w:t>Estado deberán elaborar su protocolo en base a las normas e instructivos emitidos</w:t>
      </w:r>
      <w:r w:rsidRPr="0082341A">
        <w:rPr>
          <w:color w:val="424141"/>
          <w:spacing w:val="40"/>
          <w:sz w:val="18"/>
          <w:szCs w:val="18"/>
        </w:rPr>
        <w:t xml:space="preserve"> </w:t>
      </w:r>
      <w:r w:rsidRPr="0082341A">
        <w:rPr>
          <w:color w:val="424141"/>
          <w:sz w:val="18"/>
          <w:szCs w:val="18"/>
        </w:rPr>
        <w:t>o que emita el Servicio Civil en esta materia, y podrán revisar que contenga los</w:t>
      </w:r>
      <w:r w:rsidRPr="0082341A">
        <w:rPr>
          <w:color w:val="424141"/>
          <w:spacing w:val="40"/>
          <w:sz w:val="18"/>
          <w:szCs w:val="18"/>
        </w:rPr>
        <w:t xml:space="preserve"> </w:t>
      </w:r>
      <w:r w:rsidRPr="0082341A">
        <w:rPr>
          <w:color w:val="424141"/>
          <w:w w:val="95"/>
          <w:sz w:val="18"/>
          <w:szCs w:val="18"/>
        </w:rPr>
        <w:t>elementos</w:t>
      </w:r>
      <w:r w:rsidRPr="0082341A">
        <w:rPr>
          <w:color w:val="424141"/>
          <w:spacing w:val="-2"/>
          <w:w w:val="95"/>
          <w:sz w:val="18"/>
          <w:szCs w:val="18"/>
        </w:rPr>
        <w:t xml:space="preserve"> </w:t>
      </w:r>
      <w:r w:rsidRPr="0082341A">
        <w:rPr>
          <w:color w:val="424141"/>
          <w:w w:val="95"/>
          <w:sz w:val="18"/>
          <w:szCs w:val="18"/>
        </w:rPr>
        <w:t>definidos</w:t>
      </w:r>
      <w:r w:rsidRPr="0082341A">
        <w:rPr>
          <w:color w:val="424141"/>
          <w:spacing w:val="-2"/>
          <w:w w:val="95"/>
          <w:sz w:val="18"/>
          <w:szCs w:val="18"/>
        </w:rPr>
        <w:t xml:space="preserve"> </w:t>
      </w:r>
      <w:r w:rsidRPr="0082341A">
        <w:rPr>
          <w:color w:val="424141"/>
          <w:w w:val="95"/>
          <w:sz w:val="18"/>
          <w:szCs w:val="18"/>
        </w:rPr>
        <w:t>en</w:t>
      </w:r>
      <w:r w:rsidRPr="0082341A">
        <w:rPr>
          <w:color w:val="424141"/>
          <w:spacing w:val="-2"/>
          <w:w w:val="95"/>
          <w:sz w:val="18"/>
          <w:szCs w:val="18"/>
        </w:rPr>
        <w:t xml:space="preserve"> </w:t>
      </w:r>
      <w:r w:rsidRPr="0082341A">
        <w:rPr>
          <w:color w:val="424141"/>
          <w:w w:val="95"/>
          <w:sz w:val="18"/>
          <w:szCs w:val="18"/>
        </w:rPr>
        <w:t>este</w:t>
      </w:r>
      <w:r w:rsidRPr="0082341A">
        <w:rPr>
          <w:color w:val="424141"/>
          <w:spacing w:val="-2"/>
          <w:w w:val="95"/>
          <w:sz w:val="18"/>
          <w:szCs w:val="18"/>
        </w:rPr>
        <w:t xml:space="preserve"> </w:t>
      </w:r>
      <w:r w:rsidRPr="0082341A">
        <w:rPr>
          <w:color w:val="424141"/>
          <w:w w:val="95"/>
          <w:sz w:val="18"/>
          <w:szCs w:val="18"/>
        </w:rPr>
        <w:t>modelo</w:t>
      </w:r>
      <w:r w:rsidRPr="0082341A">
        <w:rPr>
          <w:color w:val="424141"/>
          <w:spacing w:val="-2"/>
          <w:w w:val="95"/>
          <w:sz w:val="18"/>
          <w:szCs w:val="18"/>
        </w:rPr>
        <w:t xml:space="preserve"> </w:t>
      </w:r>
      <w:r w:rsidRPr="0082341A">
        <w:rPr>
          <w:color w:val="424141"/>
          <w:w w:val="95"/>
          <w:sz w:val="18"/>
          <w:szCs w:val="18"/>
        </w:rPr>
        <w:t>y</w:t>
      </w:r>
      <w:r w:rsidRPr="0082341A">
        <w:rPr>
          <w:color w:val="424141"/>
          <w:spacing w:val="-2"/>
          <w:w w:val="95"/>
          <w:sz w:val="18"/>
          <w:szCs w:val="18"/>
        </w:rPr>
        <w:t xml:space="preserve"> </w:t>
      </w:r>
      <w:r w:rsidRPr="0082341A">
        <w:rPr>
          <w:color w:val="424141"/>
          <w:w w:val="95"/>
          <w:sz w:val="18"/>
          <w:szCs w:val="18"/>
        </w:rPr>
        <w:t>en</w:t>
      </w:r>
      <w:r w:rsidRPr="0082341A">
        <w:rPr>
          <w:color w:val="424141"/>
          <w:spacing w:val="-2"/>
          <w:w w:val="95"/>
          <w:sz w:val="18"/>
          <w:szCs w:val="18"/>
        </w:rPr>
        <w:t xml:space="preserve"> </w:t>
      </w:r>
      <w:r w:rsidRPr="0082341A">
        <w:rPr>
          <w:color w:val="424141"/>
          <w:w w:val="95"/>
          <w:sz w:val="18"/>
          <w:szCs w:val="18"/>
        </w:rPr>
        <w:t>la circular</w:t>
      </w:r>
      <w:r w:rsidRPr="0082341A">
        <w:rPr>
          <w:color w:val="424141"/>
          <w:spacing w:val="-2"/>
          <w:w w:val="95"/>
          <w:sz w:val="18"/>
          <w:szCs w:val="18"/>
        </w:rPr>
        <w:t xml:space="preserve"> </w:t>
      </w:r>
      <w:r w:rsidRPr="0082341A">
        <w:rPr>
          <w:color w:val="424141"/>
          <w:w w:val="95"/>
          <w:sz w:val="18"/>
          <w:szCs w:val="18"/>
        </w:rPr>
        <w:t>emitida</w:t>
      </w:r>
      <w:r w:rsidRPr="0082341A">
        <w:rPr>
          <w:color w:val="424141"/>
          <w:spacing w:val="-2"/>
          <w:w w:val="95"/>
          <w:sz w:val="18"/>
          <w:szCs w:val="18"/>
        </w:rPr>
        <w:t xml:space="preserve"> </w:t>
      </w:r>
      <w:r w:rsidRPr="0082341A">
        <w:rPr>
          <w:color w:val="424141"/>
          <w:w w:val="95"/>
          <w:sz w:val="18"/>
          <w:szCs w:val="18"/>
        </w:rPr>
        <w:t>por la</w:t>
      </w:r>
      <w:r w:rsidRPr="0082341A">
        <w:rPr>
          <w:color w:val="424141"/>
          <w:spacing w:val="-2"/>
          <w:w w:val="95"/>
          <w:sz w:val="18"/>
          <w:szCs w:val="18"/>
        </w:rPr>
        <w:t xml:space="preserve"> </w:t>
      </w:r>
      <w:r w:rsidRPr="0082341A">
        <w:rPr>
          <w:color w:val="424141"/>
          <w:w w:val="95"/>
          <w:sz w:val="18"/>
          <w:szCs w:val="18"/>
        </w:rPr>
        <w:t>Superintendencia</w:t>
      </w:r>
      <w:r w:rsidRPr="0082341A">
        <w:rPr>
          <w:color w:val="424141"/>
          <w:spacing w:val="40"/>
          <w:sz w:val="18"/>
          <w:szCs w:val="18"/>
        </w:rPr>
        <w:t xml:space="preserve"> </w:t>
      </w:r>
      <w:r w:rsidRPr="0082341A">
        <w:rPr>
          <w:color w:val="424141"/>
          <w:sz w:val="18"/>
          <w:szCs w:val="18"/>
        </w:rPr>
        <w:t>de Seguridad Social].</w:t>
      </w:r>
    </w:p>
    <w:p w:rsidRPr="0082341A" w:rsidR="00B974EA" w:rsidP="00B974EA" w:rsidRDefault="00B974EA" w14:paraId="260D43A3" w14:textId="77777777">
      <w:pPr>
        <w:pStyle w:val="Textoindependiente"/>
        <w:spacing w:before="10"/>
        <w:rPr>
          <w:sz w:val="18"/>
          <w:szCs w:val="18"/>
        </w:rPr>
      </w:pPr>
    </w:p>
    <w:p w:rsidRPr="0082341A" w:rsidR="00B974EA" w:rsidP="00B974EA" w:rsidRDefault="00B974EA" w14:paraId="65E88480" w14:textId="77777777">
      <w:pPr>
        <w:pStyle w:val="Textoindependiente"/>
        <w:spacing w:before="1" w:line="259" w:lineRule="auto"/>
        <w:ind w:left="124" w:right="123"/>
        <w:rPr>
          <w:sz w:val="18"/>
          <w:szCs w:val="18"/>
        </w:rPr>
      </w:pPr>
      <w:r w:rsidRPr="0082341A">
        <w:rPr>
          <w:rFonts w:ascii="ACHS Nueva Sans SemiBold" w:hAnsi="ACHS Nueva Sans SemiBold"/>
          <w:b/>
          <w:bCs/>
          <w:color w:val="00AE41"/>
          <w:spacing w:val="-2"/>
          <w:w w:val="95"/>
          <w:sz w:val="18"/>
          <w:szCs w:val="18"/>
        </w:rPr>
        <w:t>Nota:</w:t>
      </w:r>
      <w:r w:rsidRPr="0082341A">
        <w:rPr>
          <w:color w:val="00AE41"/>
          <w:spacing w:val="-2"/>
          <w:w w:val="95"/>
          <w:sz w:val="18"/>
          <w:szCs w:val="18"/>
        </w:rPr>
        <w:t xml:space="preserve"> </w:t>
      </w:r>
      <w:r w:rsidRPr="0082341A">
        <w:rPr>
          <w:color w:val="424141"/>
          <w:spacing w:val="-2"/>
          <w:w w:val="95"/>
          <w:sz w:val="18"/>
          <w:szCs w:val="18"/>
        </w:rPr>
        <w:t xml:space="preserve">Para revisar en detalle lo que se debe realizar en cada punto, </w:t>
      </w:r>
      <w:r>
        <w:rPr>
          <w:color w:val="424141"/>
          <w:spacing w:val="-2"/>
          <w:w w:val="95"/>
          <w:sz w:val="18"/>
          <w:szCs w:val="18"/>
        </w:rPr>
        <w:t>ACHS</w:t>
      </w:r>
      <w:r w:rsidRPr="0082341A">
        <w:rPr>
          <w:color w:val="424141"/>
          <w:spacing w:val="-2"/>
          <w:w w:val="95"/>
          <w:sz w:val="18"/>
          <w:szCs w:val="18"/>
        </w:rPr>
        <w:t xml:space="preserve"> ha preparado</w:t>
      </w:r>
      <w:r w:rsidRPr="0082341A">
        <w:rPr>
          <w:color w:val="424141"/>
          <w:spacing w:val="40"/>
          <w:sz w:val="18"/>
          <w:szCs w:val="18"/>
        </w:rPr>
        <w:t xml:space="preserve"> </w:t>
      </w:r>
      <w:r w:rsidRPr="0082341A">
        <w:rPr>
          <w:color w:val="424141"/>
          <w:spacing w:val="-4"/>
          <w:sz w:val="18"/>
          <w:szCs w:val="18"/>
        </w:rPr>
        <w:t>una</w:t>
      </w:r>
      <w:r w:rsidRPr="0082341A">
        <w:rPr>
          <w:color w:val="424141"/>
          <w:sz w:val="18"/>
          <w:szCs w:val="18"/>
        </w:rPr>
        <w:t xml:space="preserve"> </w:t>
      </w:r>
      <w:r w:rsidRPr="0082341A">
        <w:rPr>
          <w:color w:val="424141"/>
          <w:spacing w:val="-4"/>
          <w:sz w:val="18"/>
          <w:szCs w:val="18"/>
        </w:rPr>
        <w:t>serie</w:t>
      </w:r>
      <w:r w:rsidRPr="0082341A">
        <w:rPr>
          <w:color w:val="424141"/>
          <w:sz w:val="18"/>
          <w:szCs w:val="18"/>
        </w:rPr>
        <w:t xml:space="preserve"> </w:t>
      </w:r>
      <w:r w:rsidRPr="0082341A">
        <w:rPr>
          <w:color w:val="424141"/>
          <w:spacing w:val="-4"/>
          <w:sz w:val="18"/>
          <w:szCs w:val="18"/>
        </w:rPr>
        <w:t>de</w:t>
      </w:r>
      <w:r w:rsidRPr="0082341A">
        <w:rPr>
          <w:color w:val="424141"/>
          <w:sz w:val="18"/>
          <w:szCs w:val="18"/>
        </w:rPr>
        <w:t xml:space="preserve"> </w:t>
      </w:r>
      <w:r w:rsidRPr="0082341A">
        <w:rPr>
          <w:color w:val="424141"/>
          <w:spacing w:val="-4"/>
          <w:sz w:val="18"/>
          <w:szCs w:val="18"/>
        </w:rPr>
        <w:t>materiales</w:t>
      </w:r>
      <w:r w:rsidRPr="0082341A">
        <w:rPr>
          <w:color w:val="424141"/>
          <w:sz w:val="18"/>
          <w:szCs w:val="18"/>
        </w:rPr>
        <w:t xml:space="preserve"> </w:t>
      </w:r>
      <w:r w:rsidRPr="0082341A">
        <w:rPr>
          <w:color w:val="424141"/>
          <w:spacing w:val="-4"/>
          <w:sz w:val="18"/>
          <w:szCs w:val="18"/>
        </w:rPr>
        <w:t>y</w:t>
      </w:r>
      <w:r w:rsidRPr="0082341A">
        <w:rPr>
          <w:color w:val="424141"/>
          <w:sz w:val="18"/>
          <w:szCs w:val="18"/>
        </w:rPr>
        <w:t xml:space="preserve"> </w:t>
      </w:r>
      <w:r w:rsidRPr="0082341A">
        <w:rPr>
          <w:color w:val="424141"/>
          <w:spacing w:val="-4"/>
          <w:sz w:val="18"/>
          <w:szCs w:val="18"/>
        </w:rPr>
        <w:t>herramientas</w:t>
      </w:r>
      <w:r w:rsidRPr="0082341A">
        <w:rPr>
          <w:color w:val="424141"/>
          <w:sz w:val="18"/>
          <w:szCs w:val="18"/>
        </w:rPr>
        <w:t xml:space="preserve"> </w:t>
      </w:r>
      <w:r w:rsidRPr="0082341A">
        <w:rPr>
          <w:color w:val="424141"/>
          <w:spacing w:val="-4"/>
          <w:sz w:val="18"/>
          <w:szCs w:val="18"/>
        </w:rPr>
        <w:t>que</w:t>
      </w:r>
      <w:r w:rsidRPr="0082341A">
        <w:rPr>
          <w:color w:val="424141"/>
          <w:sz w:val="18"/>
          <w:szCs w:val="18"/>
        </w:rPr>
        <w:t xml:space="preserve"> </w:t>
      </w:r>
      <w:r w:rsidRPr="0082341A">
        <w:rPr>
          <w:color w:val="424141"/>
          <w:spacing w:val="-4"/>
          <w:sz w:val="18"/>
          <w:szCs w:val="18"/>
        </w:rPr>
        <w:t>profundizan</w:t>
      </w:r>
      <w:r w:rsidRPr="0082341A">
        <w:rPr>
          <w:color w:val="424141"/>
          <w:sz w:val="18"/>
          <w:szCs w:val="18"/>
        </w:rPr>
        <w:t xml:space="preserve"> </w:t>
      </w:r>
      <w:r w:rsidRPr="0082341A">
        <w:rPr>
          <w:color w:val="424141"/>
          <w:spacing w:val="-4"/>
          <w:sz w:val="18"/>
          <w:szCs w:val="18"/>
        </w:rPr>
        <w:t>cada</w:t>
      </w:r>
      <w:r w:rsidRPr="0082341A">
        <w:rPr>
          <w:color w:val="424141"/>
          <w:sz w:val="18"/>
          <w:szCs w:val="18"/>
        </w:rPr>
        <w:t xml:space="preserve"> </w:t>
      </w:r>
      <w:r w:rsidRPr="0082341A">
        <w:rPr>
          <w:color w:val="424141"/>
          <w:spacing w:val="-4"/>
          <w:sz w:val="18"/>
          <w:szCs w:val="18"/>
        </w:rPr>
        <w:t>punto.</w:t>
      </w:r>
      <w:r w:rsidRPr="0082341A">
        <w:rPr>
          <w:color w:val="424141"/>
          <w:sz w:val="18"/>
          <w:szCs w:val="18"/>
        </w:rPr>
        <w:t xml:space="preserve"> </w:t>
      </w:r>
      <w:r w:rsidRPr="0082341A">
        <w:rPr>
          <w:color w:val="424141"/>
          <w:spacing w:val="-4"/>
          <w:sz w:val="18"/>
          <w:szCs w:val="18"/>
        </w:rPr>
        <w:t>En</w:t>
      </w:r>
      <w:r w:rsidRPr="0082341A">
        <w:rPr>
          <w:color w:val="424141"/>
          <w:sz w:val="18"/>
          <w:szCs w:val="18"/>
        </w:rPr>
        <w:t xml:space="preserve"> </w:t>
      </w:r>
      <w:r w:rsidRPr="0082341A">
        <w:rPr>
          <w:color w:val="424141"/>
          <w:spacing w:val="-4"/>
          <w:sz w:val="18"/>
          <w:szCs w:val="18"/>
        </w:rPr>
        <w:t>el</w:t>
      </w:r>
      <w:r w:rsidRPr="0082341A">
        <w:rPr>
          <w:color w:val="424141"/>
          <w:sz w:val="18"/>
          <w:szCs w:val="18"/>
        </w:rPr>
        <w:t xml:space="preserve"> </w:t>
      </w:r>
      <w:r w:rsidRPr="0082341A">
        <w:rPr>
          <w:color w:val="424141"/>
          <w:spacing w:val="-4"/>
          <w:sz w:val="18"/>
          <w:szCs w:val="18"/>
        </w:rPr>
        <w:t>manual</w:t>
      </w:r>
      <w:r w:rsidRPr="0082341A">
        <w:rPr>
          <w:color w:val="424141"/>
          <w:spacing w:val="40"/>
          <w:sz w:val="18"/>
          <w:szCs w:val="18"/>
        </w:rPr>
        <w:t xml:space="preserve"> </w:t>
      </w:r>
      <w:r>
        <w:rPr>
          <w:color w:val="424141"/>
          <w:spacing w:val="-4"/>
          <w:sz w:val="18"/>
          <w:szCs w:val="18"/>
        </w:rPr>
        <w:t>ACHS</w:t>
      </w:r>
      <w:r w:rsidRPr="0082341A">
        <w:rPr>
          <w:color w:val="424141"/>
          <w:spacing w:val="-1"/>
          <w:sz w:val="18"/>
          <w:szCs w:val="18"/>
        </w:rPr>
        <w:t xml:space="preserve"> </w:t>
      </w:r>
      <w:r w:rsidRPr="0082341A">
        <w:rPr>
          <w:color w:val="424141"/>
          <w:spacing w:val="-4"/>
          <w:sz w:val="18"/>
          <w:szCs w:val="18"/>
        </w:rPr>
        <w:t>para</w:t>
      </w:r>
      <w:r w:rsidRPr="0082341A">
        <w:rPr>
          <w:color w:val="424141"/>
          <w:spacing w:val="-1"/>
          <w:sz w:val="18"/>
          <w:szCs w:val="18"/>
        </w:rPr>
        <w:t xml:space="preserve"> </w:t>
      </w:r>
      <w:r w:rsidRPr="0082341A">
        <w:rPr>
          <w:color w:val="424141"/>
          <w:spacing w:val="-4"/>
          <w:sz w:val="18"/>
          <w:szCs w:val="18"/>
        </w:rPr>
        <w:t>generar</w:t>
      </w:r>
      <w:r w:rsidRPr="0082341A">
        <w:rPr>
          <w:color w:val="424141"/>
          <w:spacing w:val="-1"/>
          <w:sz w:val="18"/>
          <w:szCs w:val="18"/>
        </w:rPr>
        <w:t xml:space="preserve"> </w:t>
      </w:r>
      <w:r w:rsidRPr="0082341A">
        <w:rPr>
          <w:color w:val="424141"/>
          <w:spacing w:val="-4"/>
          <w:sz w:val="18"/>
          <w:szCs w:val="18"/>
        </w:rPr>
        <w:t>el</w:t>
      </w:r>
      <w:r w:rsidRPr="0082341A">
        <w:rPr>
          <w:color w:val="424141"/>
          <w:spacing w:val="-1"/>
          <w:sz w:val="18"/>
          <w:szCs w:val="18"/>
        </w:rPr>
        <w:t xml:space="preserve"> </w:t>
      </w:r>
      <w:r w:rsidRPr="0082341A">
        <w:rPr>
          <w:color w:val="424141"/>
          <w:spacing w:val="-4"/>
          <w:sz w:val="18"/>
          <w:szCs w:val="18"/>
        </w:rPr>
        <w:t>protocolo</w:t>
      </w:r>
      <w:r w:rsidRPr="0082341A">
        <w:rPr>
          <w:color w:val="424141"/>
          <w:spacing w:val="-1"/>
          <w:sz w:val="18"/>
          <w:szCs w:val="18"/>
        </w:rPr>
        <w:t xml:space="preserve"> </w:t>
      </w:r>
      <w:r w:rsidRPr="0082341A">
        <w:rPr>
          <w:color w:val="424141"/>
          <w:spacing w:val="-4"/>
          <w:sz w:val="18"/>
          <w:szCs w:val="18"/>
        </w:rPr>
        <w:t>de</w:t>
      </w:r>
      <w:r w:rsidRPr="0082341A">
        <w:rPr>
          <w:color w:val="424141"/>
          <w:spacing w:val="-1"/>
          <w:sz w:val="18"/>
          <w:szCs w:val="18"/>
        </w:rPr>
        <w:t xml:space="preserve"> </w:t>
      </w:r>
      <w:r w:rsidRPr="0082341A">
        <w:rPr>
          <w:color w:val="424141"/>
          <w:spacing w:val="-4"/>
          <w:sz w:val="18"/>
          <w:szCs w:val="18"/>
        </w:rPr>
        <w:t>prevención</w:t>
      </w:r>
      <w:r w:rsidRPr="0082341A">
        <w:rPr>
          <w:color w:val="424141"/>
          <w:spacing w:val="-1"/>
          <w:sz w:val="18"/>
          <w:szCs w:val="18"/>
        </w:rPr>
        <w:t xml:space="preserve"> </w:t>
      </w:r>
      <w:r w:rsidRPr="0082341A">
        <w:rPr>
          <w:color w:val="424141"/>
          <w:spacing w:val="-4"/>
          <w:sz w:val="18"/>
          <w:szCs w:val="18"/>
        </w:rPr>
        <w:t>del</w:t>
      </w:r>
      <w:r w:rsidRPr="0082341A">
        <w:rPr>
          <w:color w:val="424141"/>
          <w:spacing w:val="-1"/>
          <w:sz w:val="18"/>
          <w:szCs w:val="18"/>
        </w:rPr>
        <w:t xml:space="preserve"> </w:t>
      </w:r>
      <w:r w:rsidRPr="0082341A">
        <w:rPr>
          <w:color w:val="424141"/>
          <w:spacing w:val="-4"/>
          <w:sz w:val="18"/>
          <w:szCs w:val="18"/>
        </w:rPr>
        <w:t>acoso</w:t>
      </w:r>
      <w:r w:rsidRPr="0082341A">
        <w:rPr>
          <w:color w:val="424141"/>
          <w:spacing w:val="-1"/>
          <w:sz w:val="18"/>
          <w:szCs w:val="18"/>
        </w:rPr>
        <w:t xml:space="preserve"> </w:t>
      </w:r>
      <w:r w:rsidRPr="0082341A">
        <w:rPr>
          <w:color w:val="424141"/>
          <w:spacing w:val="-4"/>
          <w:sz w:val="18"/>
          <w:szCs w:val="18"/>
        </w:rPr>
        <w:t>sexual,</w:t>
      </w:r>
      <w:r w:rsidRPr="0082341A">
        <w:rPr>
          <w:color w:val="424141"/>
          <w:spacing w:val="-1"/>
          <w:sz w:val="18"/>
          <w:szCs w:val="18"/>
        </w:rPr>
        <w:t xml:space="preserve"> </w:t>
      </w:r>
      <w:r w:rsidRPr="0082341A">
        <w:rPr>
          <w:color w:val="424141"/>
          <w:spacing w:val="-4"/>
          <w:sz w:val="18"/>
          <w:szCs w:val="18"/>
        </w:rPr>
        <w:t>laboral</w:t>
      </w:r>
      <w:r w:rsidRPr="0082341A">
        <w:rPr>
          <w:color w:val="424141"/>
          <w:spacing w:val="-1"/>
          <w:sz w:val="18"/>
          <w:szCs w:val="18"/>
        </w:rPr>
        <w:t xml:space="preserve"> </w:t>
      </w:r>
      <w:r w:rsidRPr="0082341A">
        <w:rPr>
          <w:color w:val="424141"/>
          <w:spacing w:val="-4"/>
          <w:sz w:val="18"/>
          <w:szCs w:val="18"/>
        </w:rPr>
        <w:t>y</w:t>
      </w:r>
      <w:r w:rsidRPr="0082341A">
        <w:rPr>
          <w:color w:val="424141"/>
          <w:spacing w:val="-1"/>
          <w:sz w:val="18"/>
          <w:szCs w:val="18"/>
        </w:rPr>
        <w:t xml:space="preserve"> </w:t>
      </w:r>
      <w:r w:rsidRPr="0082341A">
        <w:rPr>
          <w:color w:val="424141"/>
          <w:spacing w:val="-4"/>
          <w:sz w:val="18"/>
          <w:szCs w:val="18"/>
        </w:rPr>
        <w:t>violencia</w:t>
      </w:r>
      <w:r w:rsidRPr="0082341A">
        <w:rPr>
          <w:color w:val="424141"/>
          <w:spacing w:val="40"/>
          <w:sz w:val="18"/>
          <w:szCs w:val="18"/>
        </w:rPr>
        <w:t xml:space="preserve"> </w:t>
      </w:r>
      <w:r w:rsidRPr="0082341A">
        <w:rPr>
          <w:color w:val="424141"/>
          <w:sz w:val="18"/>
          <w:szCs w:val="18"/>
        </w:rPr>
        <w:t>en</w:t>
      </w:r>
      <w:r w:rsidRPr="0082341A">
        <w:rPr>
          <w:color w:val="424141"/>
          <w:spacing w:val="-4"/>
          <w:sz w:val="18"/>
          <w:szCs w:val="18"/>
        </w:rPr>
        <w:t xml:space="preserve"> </w:t>
      </w:r>
      <w:r w:rsidRPr="0082341A">
        <w:rPr>
          <w:color w:val="424141"/>
          <w:sz w:val="18"/>
          <w:szCs w:val="18"/>
        </w:rPr>
        <w:t>el</w:t>
      </w:r>
      <w:r w:rsidRPr="0082341A">
        <w:rPr>
          <w:color w:val="424141"/>
          <w:spacing w:val="-4"/>
          <w:sz w:val="18"/>
          <w:szCs w:val="18"/>
        </w:rPr>
        <w:t xml:space="preserve"> </w:t>
      </w:r>
      <w:r w:rsidRPr="0082341A">
        <w:rPr>
          <w:color w:val="424141"/>
          <w:sz w:val="18"/>
          <w:szCs w:val="18"/>
        </w:rPr>
        <w:t>trabajo,</w:t>
      </w:r>
      <w:r w:rsidRPr="0082341A">
        <w:rPr>
          <w:color w:val="424141"/>
          <w:spacing w:val="-4"/>
          <w:sz w:val="18"/>
          <w:szCs w:val="18"/>
        </w:rPr>
        <w:t xml:space="preserve"> </w:t>
      </w:r>
      <w:r w:rsidRPr="0082341A">
        <w:rPr>
          <w:color w:val="424141"/>
          <w:sz w:val="18"/>
          <w:szCs w:val="18"/>
        </w:rPr>
        <w:t>así</w:t>
      </w:r>
      <w:r w:rsidRPr="0082341A">
        <w:rPr>
          <w:color w:val="424141"/>
          <w:spacing w:val="-4"/>
          <w:sz w:val="18"/>
          <w:szCs w:val="18"/>
        </w:rPr>
        <w:t xml:space="preserve"> </w:t>
      </w:r>
      <w:r w:rsidRPr="0082341A">
        <w:rPr>
          <w:color w:val="424141"/>
          <w:sz w:val="18"/>
          <w:szCs w:val="18"/>
        </w:rPr>
        <w:t>como</w:t>
      </w:r>
      <w:r w:rsidRPr="0082341A">
        <w:rPr>
          <w:color w:val="424141"/>
          <w:spacing w:val="-4"/>
          <w:sz w:val="18"/>
          <w:szCs w:val="18"/>
        </w:rPr>
        <w:t xml:space="preserve"> </w:t>
      </w:r>
      <w:r w:rsidRPr="0082341A">
        <w:rPr>
          <w:color w:val="424141"/>
          <w:sz w:val="18"/>
          <w:szCs w:val="18"/>
        </w:rPr>
        <w:t>en</w:t>
      </w:r>
      <w:r w:rsidRPr="0082341A">
        <w:rPr>
          <w:color w:val="424141"/>
          <w:spacing w:val="-4"/>
          <w:sz w:val="18"/>
          <w:szCs w:val="18"/>
        </w:rPr>
        <w:t xml:space="preserve"> </w:t>
      </w:r>
      <w:r w:rsidRPr="0082341A">
        <w:rPr>
          <w:color w:val="424141"/>
          <w:sz w:val="18"/>
          <w:szCs w:val="18"/>
        </w:rPr>
        <w:t>el</w:t>
      </w:r>
      <w:r w:rsidRPr="0082341A">
        <w:rPr>
          <w:color w:val="424141"/>
          <w:spacing w:val="-4"/>
          <w:sz w:val="18"/>
          <w:szCs w:val="18"/>
        </w:rPr>
        <w:t xml:space="preserve"> </w:t>
      </w:r>
      <w:r w:rsidRPr="0082341A">
        <w:rPr>
          <w:color w:val="424141"/>
          <w:sz w:val="18"/>
          <w:szCs w:val="18"/>
        </w:rPr>
        <w:t>manual</w:t>
      </w:r>
      <w:r w:rsidRPr="0082341A">
        <w:rPr>
          <w:color w:val="424141"/>
          <w:spacing w:val="-4"/>
          <w:sz w:val="18"/>
          <w:szCs w:val="18"/>
        </w:rPr>
        <w:t xml:space="preserve"> </w:t>
      </w:r>
      <w:r>
        <w:rPr>
          <w:color w:val="424141"/>
          <w:sz w:val="18"/>
          <w:szCs w:val="18"/>
        </w:rPr>
        <w:t>ACHS</w:t>
      </w:r>
      <w:r w:rsidRPr="0082341A">
        <w:rPr>
          <w:color w:val="424141"/>
          <w:spacing w:val="-4"/>
          <w:sz w:val="18"/>
          <w:szCs w:val="18"/>
        </w:rPr>
        <w:t xml:space="preserve"> </w:t>
      </w:r>
      <w:r w:rsidRPr="0082341A">
        <w:rPr>
          <w:color w:val="424141"/>
          <w:sz w:val="18"/>
          <w:szCs w:val="18"/>
        </w:rPr>
        <w:t>para</w:t>
      </w:r>
      <w:r w:rsidRPr="0082341A">
        <w:rPr>
          <w:color w:val="424141"/>
          <w:spacing w:val="-4"/>
          <w:sz w:val="18"/>
          <w:szCs w:val="18"/>
        </w:rPr>
        <w:t xml:space="preserve"> </w:t>
      </w:r>
      <w:r w:rsidRPr="0082341A">
        <w:rPr>
          <w:color w:val="424141"/>
          <w:sz w:val="18"/>
          <w:szCs w:val="18"/>
        </w:rPr>
        <w:t>generar</w:t>
      </w:r>
      <w:r w:rsidRPr="0082341A">
        <w:rPr>
          <w:color w:val="424141"/>
          <w:spacing w:val="-4"/>
          <w:sz w:val="18"/>
          <w:szCs w:val="18"/>
        </w:rPr>
        <w:t xml:space="preserve"> </w:t>
      </w:r>
      <w:r w:rsidRPr="0082341A">
        <w:rPr>
          <w:color w:val="424141"/>
          <w:sz w:val="18"/>
          <w:szCs w:val="18"/>
        </w:rPr>
        <w:t>la</w:t>
      </w:r>
      <w:r w:rsidRPr="0082341A">
        <w:rPr>
          <w:color w:val="424141"/>
          <w:spacing w:val="-4"/>
          <w:sz w:val="18"/>
          <w:szCs w:val="18"/>
        </w:rPr>
        <w:t xml:space="preserve"> </w:t>
      </w:r>
      <w:r w:rsidRPr="0082341A">
        <w:rPr>
          <w:color w:val="424141"/>
          <w:sz w:val="18"/>
          <w:szCs w:val="18"/>
        </w:rPr>
        <w:t>política</w:t>
      </w:r>
      <w:r w:rsidRPr="0082341A">
        <w:rPr>
          <w:color w:val="424141"/>
          <w:spacing w:val="-4"/>
          <w:sz w:val="18"/>
          <w:szCs w:val="18"/>
        </w:rPr>
        <w:t xml:space="preserve"> </w:t>
      </w:r>
      <w:r w:rsidRPr="0082341A">
        <w:rPr>
          <w:color w:val="424141"/>
          <w:sz w:val="18"/>
          <w:szCs w:val="18"/>
        </w:rPr>
        <w:t>de</w:t>
      </w:r>
      <w:r w:rsidRPr="0082341A">
        <w:rPr>
          <w:color w:val="424141"/>
          <w:spacing w:val="-4"/>
          <w:sz w:val="18"/>
          <w:szCs w:val="18"/>
        </w:rPr>
        <w:t xml:space="preserve"> </w:t>
      </w:r>
      <w:r w:rsidRPr="0082341A">
        <w:rPr>
          <w:color w:val="424141"/>
          <w:sz w:val="18"/>
          <w:szCs w:val="18"/>
        </w:rPr>
        <w:t>prevención,</w:t>
      </w:r>
      <w:r w:rsidRPr="0082341A">
        <w:rPr>
          <w:color w:val="424141"/>
          <w:spacing w:val="40"/>
          <w:sz w:val="18"/>
          <w:szCs w:val="18"/>
        </w:rPr>
        <w:t xml:space="preserve"> </w:t>
      </w:r>
      <w:r w:rsidRPr="0082341A">
        <w:rPr>
          <w:color w:val="424141"/>
          <w:sz w:val="18"/>
          <w:szCs w:val="18"/>
        </w:rPr>
        <w:t>encontrarás detalles para profundizar en la elaboración de estos.</w:t>
      </w:r>
    </w:p>
    <w:p w:rsidR="00B974EA" w:rsidP="00B974EA" w:rsidRDefault="00B974EA" w14:paraId="24301CDC" w14:textId="77777777">
      <w:pPr>
        <w:spacing w:line="259" w:lineRule="auto"/>
        <w:sectPr w:rsidR="00B974EA" w:rsidSect="00B974EA">
          <w:type w:val="continuous"/>
          <w:pgSz w:w="12240" w:h="15840" w:orient="portrait"/>
          <w:pgMar w:top="1180" w:right="440" w:bottom="280" w:left="440" w:header="531" w:footer="396" w:gutter="0"/>
          <w:cols w:equalWidth="0" w:space="720" w:num="2">
            <w:col w:w="1009" w:space="2790"/>
            <w:col w:w="7561"/>
          </w:cols>
        </w:sectPr>
      </w:pPr>
    </w:p>
    <w:p w:rsidR="00B974EA" w:rsidP="00B974EA" w:rsidRDefault="00B974EA" w14:paraId="64CFEF26" w14:textId="77777777">
      <w:pPr>
        <w:pStyle w:val="Textoindependiente"/>
      </w:pPr>
      <w:r w:rsidRPr="00624743">
        <w:rPr>
          <w:noProof/>
        </w:rPr>
        <mc:AlternateContent>
          <mc:Choice Requires="wps">
            <w:drawing>
              <wp:anchor distT="0" distB="0" distL="114300" distR="114300" simplePos="0" relativeHeight="251709440" behindDoc="1" locked="0" layoutInCell="1" allowOverlap="1" wp14:anchorId="0632849D" wp14:editId="5B16381A">
                <wp:simplePos x="0" y="0"/>
                <wp:positionH relativeFrom="page">
                  <wp:posOffset>356235</wp:posOffset>
                </wp:positionH>
                <wp:positionV relativeFrom="page">
                  <wp:posOffset>1581785</wp:posOffset>
                </wp:positionV>
                <wp:extent cx="7054850" cy="0"/>
                <wp:effectExtent l="0" t="0" r="6350" b="12700"/>
                <wp:wrapNone/>
                <wp:docPr id="415" name="Line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7054850" cy="0"/>
                        </a:xfrm>
                        <a:prstGeom prst="line">
                          <a:avLst/>
                        </a:prstGeom>
                        <a:noFill/>
                        <a:ln w="12700">
                          <a:solidFill>
                            <a:srgbClr val="13C045"/>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svg="http://schemas.microsoft.com/office/drawing/2016/SVG/main" xmlns:a14="http://schemas.microsoft.com/office/drawing/2010/main" xmlns:a16="http://schemas.microsoft.com/office/drawing/2014/main" xmlns:pic="http://schemas.openxmlformats.org/drawingml/2006/picture" xmlns:a="http://schemas.openxmlformats.org/drawingml/2006/main" xmlns:w16du="http://schemas.microsoft.com/office/word/2023/wordml/word16du">
            <w:pict w14:anchorId="2969A889">
              <v:line id="Line 206" style="position:absolute;z-index:-251607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spid="_x0000_s1026" strokecolor="#13c045" strokeweight="1pt" from="28.05pt,124.55pt" to="583.55pt,124.55pt" w14:anchorId="03615CD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">
                <o:lock v:ext="edit" shapetype="f"/>
                <w10:wrap anchorx="page" anchory="page"/>
              </v:line>
            </w:pict>
          </mc:Fallback>
        </mc:AlternateContent>
      </w:r>
      <w:r w:rsidRPr="00624743">
        <w:rPr>
          <w:noProof/>
        </w:rPr>
        <w:drawing>
          <wp:anchor distT="0" distB="0" distL="0" distR="0" simplePos="0" relativeHeight="251708416" behindDoc="1" locked="0" layoutInCell="1" allowOverlap="1" wp14:anchorId="7E7318B4" wp14:editId="651746CC">
            <wp:simplePos x="0" y="0"/>
            <wp:positionH relativeFrom="page">
              <wp:posOffset>6416675</wp:posOffset>
            </wp:positionH>
            <wp:positionV relativeFrom="page">
              <wp:posOffset>645795</wp:posOffset>
            </wp:positionV>
            <wp:extent cx="992505" cy="428625"/>
            <wp:effectExtent l="0" t="0" r="0" b="3175"/>
            <wp:wrapNone/>
            <wp:docPr id="417" name="image8.png" descr="Imagen que contiene 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 name="image8.png" descr="Imagen que contiene Icono&#10;&#10;Descripción generada automáticamente"/>
                    <pic:cNvPicPr/>
                  </pic:nvPicPr>
                  <pic:blipFill>
                    <a:blip r:embed="rId67" cstate="print"/>
                    <a:stretch>
                      <a:fillRect/>
                    </a:stretch>
                  </pic:blipFill>
                  <pic:spPr>
                    <a:xfrm>
                      <a:off x="0" y="0"/>
                      <a:ext cx="992505" cy="428625"/>
                    </a:xfrm>
                    <a:prstGeom prst="rect">
                      <a:avLst/>
                    </a:prstGeom>
                  </pic:spPr>
                </pic:pic>
              </a:graphicData>
            </a:graphic>
          </wp:anchor>
        </w:drawing>
      </w:r>
      <w:r w:rsidRPr="00624743">
        <w:rPr>
          <w:noProof/>
        </w:rPr>
        <mc:AlternateContent>
          <mc:Choice Requires="wps">
            <w:drawing>
              <wp:anchor distT="0" distB="0" distL="114300" distR="114300" simplePos="0" relativeHeight="251696128" behindDoc="1" locked="0" layoutInCell="1" allowOverlap="1" wp14:anchorId="12139631" wp14:editId="14758BC1">
                <wp:simplePos x="0" y="0"/>
                <wp:positionH relativeFrom="page">
                  <wp:posOffset>344170</wp:posOffset>
                </wp:positionH>
                <wp:positionV relativeFrom="page">
                  <wp:posOffset>306070</wp:posOffset>
                </wp:positionV>
                <wp:extent cx="5248275" cy="1179830"/>
                <wp:effectExtent l="0" t="0" r="9525" b="1270"/>
                <wp:wrapNone/>
                <wp:docPr id="413" name="docshape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248275" cy="1179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B065AF" w:rsidR="00B974EA" w:rsidP="00B974EA" w:rsidRDefault="00B974EA" w14:paraId="20B76A75" w14:textId="77777777">
                            <w:pPr>
                              <w:spacing w:before="16"/>
                              <w:ind w:left="20"/>
                              <w:rPr>
                                <w:rFonts w:ascii="ACHS Nueva Sans Medium" w:hAnsi="ACHS Nueva Sans Medium"/>
                              </w:rPr>
                            </w:pPr>
                            <w:r w:rsidRPr="00B065AF">
                              <w:rPr>
                                <w:rFonts w:ascii="ACHS Nueva Sans Medium" w:hAnsi="ACHS Nueva Sans Medium"/>
                                <w:color w:val="004B13"/>
                              </w:rPr>
                              <w:t>Modelo</w:t>
                            </w:r>
                            <w:r w:rsidRPr="00B065AF">
                              <w:rPr>
                                <w:rFonts w:ascii="ACHS Nueva Sans Medium" w:hAnsi="ACHS Nueva Sans Medium"/>
                                <w:color w:val="004B13"/>
                                <w:spacing w:val="-7"/>
                              </w:rPr>
                              <w:t xml:space="preserve"> </w:t>
                            </w:r>
                            <w:r w:rsidRPr="00B065AF">
                              <w:rPr>
                                <w:rFonts w:ascii="ACHS Nueva Sans Medium" w:hAnsi="ACHS Nueva Sans Medium"/>
                                <w:color w:val="004B13"/>
                              </w:rPr>
                              <w:t>d</w:t>
                            </w:r>
                            <w:r w:rsidRPr="00B065AF">
                              <w:rPr>
                                <w:rFonts w:ascii="ACHS Nueva Sans Medium" w:hAnsi="ACHS Nueva Sans Medium"/>
                                <w:color w:val="004B13"/>
                                <w:spacing w:val="-7"/>
                              </w:rPr>
                              <w:t xml:space="preserve"> </w:t>
                            </w:r>
                            <w:r w:rsidRPr="00B065AF">
                              <w:rPr>
                                <w:rFonts w:ascii="ACHS Nueva Sans Medium" w:hAnsi="ACHS Nueva Sans Medium"/>
                                <w:color w:val="004B13"/>
                                <w:spacing w:val="-2"/>
                              </w:rPr>
                              <w:t>Protocolo</w:t>
                            </w:r>
                          </w:p>
                          <w:p w:rsidR="00B974EA" w:rsidP="00B974EA" w:rsidRDefault="00B974EA" w14:paraId="377BDA9A" w14:textId="77777777">
                            <w:pPr>
                              <w:spacing w:before="187" w:line="228" w:lineRule="auto"/>
                              <w:ind w:left="88"/>
                              <w:rPr>
                                <w:rFonts w:ascii="ACHS Nueva Serif" w:hAnsi="ACHS Nueva Serif"/>
                                <w:b/>
                                <w:sz w:val="44"/>
                              </w:rPr>
                            </w:pPr>
                            <w:r>
                              <w:rPr>
                                <w:rFonts w:ascii="ACHS Nueva Serif" w:hAnsi="ACHS Nueva Serif"/>
                                <w:b/>
                                <w:color w:val="004C14"/>
                                <w:sz w:val="44"/>
                              </w:rPr>
                              <w:t>Protocolo de prevención del acoso sexual,</w:t>
                            </w:r>
                            <w:r>
                              <w:rPr>
                                <w:rFonts w:ascii="ACHS Nueva Serif" w:hAnsi="ACHS Nueva Serif"/>
                                <w:b/>
                                <w:color w:val="004C14"/>
                                <w:spacing w:val="-14"/>
                                <w:sz w:val="44"/>
                              </w:rPr>
                              <w:t xml:space="preserve"> </w:t>
                            </w:r>
                            <w:r>
                              <w:rPr>
                                <w:rFonts w:ascii="ACHS Nueva Serif" w:hAnsi="ACHS Nueva Serif"/>
                                <w:b/>
                                <w:color w:val="004C14"/>
                                <w:sz w:val="44"/>
                              </w:rPr>
                              <w:t>laboral</w:t>
                            </w:r>
                            <w:r>
                              <w:rPr>
                                <w:rFonts w:ascii="ACHS Nueva Serif" w:hAnsi="ACHS Nueva Serif"/>
                                <w:b/>
                                <w:color w:val="004C14"/>
                                <w:spacing w:val="-14"/>
                                <w:sz w:val="44"/>
                              </w:rPr>
                              <w:t xml:space="preserve"> </w:t>
                            </w:r>
                            <w:r>
                              <w:rPr>
                                <w:rFonts w:ascii="ACHS Nueva Serif" w:hAnsi="ACHS Nueva Serif"/>
                                <w:b/>
                                <w:color w:val="004C14"/>
                                <w:sz w:val="44"/>
                              </w:rPr>
                              <w:t>y</w:t>
                            </w:r>
                            <w:r>
                              <w:rPr>
                                <w:rFonts w:ascii="ACHS Nueva Serif" w:hAnsi="ACHS Nueva Serif"/>
                                <w:b/>
                                <w:color w:val="004C14"/>
                                <w:spacing w:val="-14"/>
                                <w:sz w:val="44"/>
                              </w:rPr>
                              <w:t xml:space="preserve"> </w:t>
                            </w:r>
                            <w:r>
                              <w:rPr>
                                <w:rFonts w:ascii="ACHS Nueva Serif" w:hAnsi="ACHS Nueva Serif"/>
                                <w:b/>
                                <w:color w:val="004C14"/>
                                <w:sz w:val="44"/>
                              </w:rPr>
                              <w:t>violencia</w:t>
                            </w:r>
                            <w:r>
                              <w:rPr>
                                <w:rFonts w:ascii="ACHS Nueva Serif" w:hAnsi="ACHS Nueva Serif"/>
                                <w:b/>
                                <w:color w:val="004C14"/>
                                <w:spacing w:val="-14"/>
                                <w:sz w:val="44"/>
                              </w:rPr>
                              <w:t xml:space="preserve"> </w:t>
                            </w:r>
                            <w:r>
                              <w:rPr>
                                <w:rFonts w:ascii="ACHS Nueva Serif" w:hAnsi="ACHS Nueva Serif"/>
                                <w:b/>
                                <w:color w:val="004C14"/>
                                <w:sz w:val="44"/>
                              </w:rPr>
                              <w:t>en</w:t>
                            </w:r>
                            <w:r>
                              <w:rPr>
                                <w:rFonts w:ascii="ACHS Nueva Serif" w:hAnsi="ACHS Nueva Serif"/>
                                <w:b/>
                                <w:color w:val="004C14"/>
                                <w:spacing w:val="-14"/>
                                <w:sz w:val="44"/>
                              </w:rPr>
                              <w:t xml:space="preserve"> </w:t>
                            </w:r>
                            <w:r>
                              <w:rPr>
                                <w:rFonts w:ascii="ACHS Nueva Serif" w:hAnsi="ACHS Nueva Serif"/>
                                <w:b/>
                                <w:color w:val="004C14"/>
                                <w:sz w:val="44"/>
                              </w:rPr>
                              <w:t>el</w:t>
                            </w:r>
                            <w:r>
                              <w:rPr>
                                <w:rFonts w:ascii="ACHS Nueva Serif" w:hAnsi="ACHS Nueva Serif"/>
                                <w:b/>
                                <w:color w:val="004C14"/>
                                <w:spacing w:val="-14"/>
                                <w:sz w:val="44"/>
                              </w:rPr>
                              <w:t xml:space="preserve"> </w:t>
                            </w:r>
                            <w:r>
                              <w:rPr>
                                <w:rFonts w:ascii="ACHS Nueva Serif" w:hAnsi="ACHS Nueva Serif"/>
                                <w:b/>
                                <w:color w:val="004C14"/>
                                <w:sz w:val="44"/>
                              </w:rPr>
                              <w:t>trabajo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asvg="http://schemas.microsoft.com/office/drawing/2016/SVG/main" xmlns:a14="http://schemas.microsoft.com/office/drawing/2010/main" xmlns:a16="http://schemas.microsoft.com/office/drawing/2014/main" xmlns:pic="http://schemas.openxmlformats.org/drawingml/2006/picture" xmlns:a="http://schemas.openxmlformats.org/drawingml/2006/main" xmlns:w16du="http://schemas.microsoft.com/office/word/2023/wordml/word16du">
            <w:pict w14:anchorId="2677CBB6">
              <v:shape id="_x0000_s1028" style="position:absolute;left:0;text-align:left;margin-left:27.1pt;margin-top:24.1pt;width:413.25pt;height:92.9pt;z-index:-251620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" w14:anchorId="12139631">
                <v:path arrowok="t"/>
                <v:textbox inset="0,0,0,0">
                  <w:txbxContent>
                    <w:p w:rsidRPr="00B065AF" w:rsidR="00B974EA" w:rsidP="00B974EA" w:rsidRDefault="00B974EA" w14:paraId="0217C40E" w14:textId="77777777">
                      <w:pPr>
                        <w:spacing w:before="16"/>
                        <w:ind w:left="20"/>
                        <w:rPr>
                          <w:rFonts w:ascii="ACHS Nueva Sans Medium" w:hAnsi="ACHS Nueva Sans Medium"/>
                        </w:rPr>
                      </w:pPr>
                      <w:r w:rsidRPr="00B065AF">
                        <w:rPr>
                          <w:rFonts w:ascii="ACHS Nueva Sans Medium" w:hAnsi="ACHS Nueva Sans Medium"/>
                          <w:color w:val="004B13"/>
                        </w:rPr>
                        <w:t>Modelo</w:t>
                      </w:r>
                      <w:r w:rsidRPr="00B065AF">
                        <w:rPr>
                          <w:rFonts w:ascii="ACHS Nueva Sans Medium" w:hAnsi="ACHS Nueva Sans Medium"/>
                          <w:color w:val="004B13"/>
                          <w:spacing w:val="-7"/>
                        </w:rPr>
                        <w:t xml:space="preserve"> </w:t>
                      </w:r>
                      <w:r w:rsidRPr="00B065AF">
                        <w:rPr>
                          <w:rFonts w:ascii="ACHS Nueva Sans Medium" w:hAnsi="ACHS Nueva Sans Medium"/>
                          <w:color w:val="004B13"/>
                        </w:rPr>
                        <w:t>d</w:t>
                      </w:r>
                      <w:r w:rsidRPr="00B065AF">
                        <w:rPr>
                          <w:rFonts w:ascii="ACHS Nueva Sans Medium" w:hAnsi="ACHS Nueva Sans Medium"/>
                          <w:color w:val="004B13"/>
                          <w:spacing w:val="-7"/>
                        </w:rPr>
                        <w:t xml:space="preserve"> </w:t>
                      </w:r>
                      <w:r w:rsidRPr="00B065AF">
                        <w:rPr>
                          <w:rFonts w:ascii="ACHS Nueva Sans Medium" w:hAnsi="ACHS Nueva Sans Medium"/>
                          <w:color w:val="004B13"/>
                          <w:spacing w:val="-2"/>
                        </w:rPr>
                        <w:t>Protocolo</w:t>
                      </w:r>
                    </w:p>
                    <w:p w:rsidR="00B974EA" w:rsidP="00B974EA" w:rsidRDefault="00B974EA" w14:paraId="381FC577" w14:textId="77777777">
                      <w:pPr>
                        <w:spacing w:before="187" w:line="228" w:lineRule="auto"/>
                        <w:ind w:left="88"/>
                        <w:rPr>
                          <w:rFonts w:ascii="ACHS Nueva Serif" w:hAnsi="ACHS Nueva Serif"/>
                          <w:b/>
                          <w:sz w:val="44"/>
                        </w:rPr>
                      </w:pPr>
                      <w:r>
                        <w:rPr>
                          <w:rFonts w:ascii="ACHS Nueva Serif" w:hAnsi="ACHS Nueva Serif"/>
                          <w:b/>
                          <w:color w:val="004C14"/>
                          <w:sz w:val="44"/>
                        </w:rPr>
                        <w:t>Protocolo de prevención del acoso sexual,</w:t>
                      </w:r>
                      <w:r>
                        <w:rPr>
                          <w:rFonts w:ascii="ACHS Nueva Serif" w:hAnsi="ACHS Nueva Serif"/>
                          <w:b/>
                          <w:color w:val="004C14"/>
                          <w:spacing w:val="-14"/>
                          <w:sz w:val="44"/>
                        </w:rPr>
                        <w:t xml:space="preserve"> </w:t>
                      </w:r>
                      <w:r>
                        <w:rPr>
                          <w:rFonts w:ascii="ACHS Nueva Serif" w:hAnsi="ACHS Nueva Serif"/>
                          <w:b/>
                          <w:color w:val="004C14"/>
                          <w:sz w:val="44"/>
                        </w:rPr>
                        <w:t>laboral</w:t>
                      </w:r>
                      <w:r>
                        <w:rPr>
                          <w:rFonts w:ascii="ACHS Nueva Serif" w:hAnsi="ACHS Nueva Serif"/>
                          <w:b/>
                          <w:color w:val="004C14"/>
                          <w:spacing w:val="-14"/>
                          <w:sz w:val="44"/>
                        </w:rPr>
                        <w:t xml:space="preserve"> </w:t>
                      </w:r>
                      <w:r>
                        <w:rPr>
                          <w:rFonts w:ascii="ACHS Nueva Serif" w:hAnsi="ACHS Nueva Serif"/>
                          <w:b/>
                          <w:color w:val="004C14"/>
                          <w:sz w:val="44"/>
                        </w:rPr>
                        <w:t>y</w:t>
                      </w:r>
                      <w:r>
                        <w:rPr>
                          <w:rFonts w:ascii="ACHS Nueva Serif" w:hAnsi="ACHS Nueva Serif"/>
                          <w:b/>
                          <w:color w:val="004C14"/>
                          <w:spacing w:val="-14"/>
                          <w:sz w:val="44"/>
                        </w:rPr>
                        <w:t xml:space="preserve"> </w:t>
                      </w:r>
                      <w:r>
                        <w:rPr>
                          <w:rFonts w:ascii="ACHS Nueva Serif" w:hAnsi="ACHS Nueva Serif"/>
                          <w:b/>
                          <w:color w:val="004C14"/>
                          <w:sz w:val="44"/>
                        </w:rPr>
                        <w:t>violencia</w:t>
                      </w:r>
                      <w:r>
                        <w:rPr>
                          <w:rFonts w:ascii="ACHS Nueva Serif" w:hAnsi="ACHS Nueva Serif"/>
                          <w:b/>
                          <w:color w:val="004C14"/>
                          <w:spacing w:val="-14"/>
                          <w:sz w:val="44"/>
                        </w:rPr>
                        <w:t xml:space="preserve"> </w:t>
                      </w:r>
                      <w:r>
                        <w:rPr>
                          <w:rFonts w:ascii="ACHS Nueva Serif" w:hAnsi="ACHS Nueva Serif"/>
                          <w:b/>
                          <w:color w:val="004C14"/>
                          <w:sz w:val="44"/>
                        </w:rPr>
                        <w:t>en</w:t>
                      </w:r>
                      <w:r>
                        <w:rPr>
                          <w:rFonts w:ascii="ACHS Nueva Serif" w:hAnsi="ACHS Nueva Serif"/>
                          <w:b/>
                          <w:color w:val="004C14"/>
                          <w:spacing w:val="-14"/>
                          <w:sz w:val="44"/>
                        </w:rPr>
                        <w:t xml:space="preserve"> </w:t>
                      </w:r>
                      <w:r>
                        <w:rPr>
                          <w:rFonts w:ascii="ACHS Nueva Serif" w:hAnsi="ACHS Nueva Serif"/>
                          <w:b/>
                          <w:color w:val="004C14"/>
                          <w:sz w:val="44"/>
                        </w:rPr>
                        <w:t>el</w:t>
                      </w:r>
                      <w:r>
                        <w:rPr>
                          <w:rFonts w:ascii="ACHS Nueva Serif" w:hAnsi="ACHS Nueva Serif"/>
                          <w:b/>
                          <w:color w:val="004C14"/>
                          <w:spacing w:val="-14"/>
                          <w:sz w:val="44"/>
                        </w:rPr>
                        <w:t xml:space="preserve"> </w:t>
                      </w:r>
                      <w:r>
                        <w:rPr>
                          <w:rFonts w:ascii="ACHS Nueva Serif" w:hAnsi="ACHS Nueva Serif"/>
                          <w:b/>
                          <w:color w:val="004C14"/>
                          <w:sz w:val="44"/>
                        </w:rPr>
                        <w:t>trabajo</w:t>
                      </w:r>
                    </w:p>
                  </w:txbxContent>
                </v:textbox>
                <w10:wrap anchorx="page" anchory="page"/>
              </v:shape>
            </w:pict>
          </mc:Fallback>
        </mc:AlternateContent>
      </w:r>
    </w:p>
    <w:p w:rsidR="00B974EA" w:rsidP="00B974EA" w:rsidRDefault="00B974EA" w14:paraId="18166CBC" w14:textId="77777777">
      <w:pPr>
        <w:pStyle w:val="Textoindependiente"/>
        <w:spacing w:before="7"/>
        <w:rPr>
          <w:sz w:val="25"/>
        </w:rPr>
      </w:pPr>
    </w:p>
    <w:p w:rsidR="00B974EA" w:rsidP="00B974EA" w:rsidRDefault="00B974EA" w14:paraId="2F56194D" w14:textId="77777777">
      <w:pPr>
        <w:pStyle w:val="Textoindependiente"/>
        <w:ind w:left="124"/>
      </w:pPr>
      <w:r>
        <w:rPr>
          <w:noProof/>
        </w:rPr>
        <w:drawing>
          <wp:inline distT="0" distB="0" distL="0" distR="0" wp14:anchorId="7C7F1632" wp14:editId="4903E03E">
            <wp:extent cx="7052241" cy="2081212"/>
            <wp:effectExtent l="0" t="0" r="0" b="0"/>
            <wp:docPr id="793331033" name="image10.png" descr="Un dibujo de un personaje de caricatur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331033" name="image10.png" descr="Un dibujo de un personaje de caricatura&#10;&#10;Descripción generada automáticamente con confianza media"/>
                    <pic:cNvPicPr/>
                  </pic:nvPicPr>
                  <pic:blipFill>
                    <a:blip r:embed="rId71" cstate="print"/>
                    <a:stretch>
                      <a:fillRect/>
                    </a:stretch>
                  </pic:blipFill>
                  <pic:spPr>
                    <a:xfrm>
                      <a:off x="0" y="0"/>
                      <a:ext cx="7052241" cy="2081212"/>
                    </a:xfrm>
                    <a:prstGeom prst="rect">
                      <a:avLst/>
                    </a:prstGeom>
                  </pic:spPr>
                </pic:pic>
              </a:graphicData>
            </a:graphic>
          </wp:inline>
        </w:drawing>
      </w:r>
    </w:p>
    <w:p w:rsidR="00B974EA" w:rsidP="00B974EA" w:rsidRDefault="00B974EA" w14:paraId="151570DF" w14:textId="77777777">
      <w:pPr>
        <w:pStyle w:val="Textoindependiente"/>
      </w:pPr>
    </w:p>
    <w:p w:rsidR="00B974EA" w:rsidP="00B974EA" w:rsidRDefault="00B974EA" w14:paraId="7297E2F1" w14:textId="77777777">
      <w:pPr>
        <w:sectPr w:rsidR="00B974EA" w:rsidSect="00B974EA">
          <w:headerReference w:type="default" r:id="rId72"/>
          <w:footerReference w:type="default" r:id="rId73"/>
          <w:pgSz w:w="12240" w:h="15840" w:orient="portrait"/>
          <w:pgMar w:top="2500" w:right="440" w:bottom="620" w:left="440" w:header="531" w:footer="430" w:gutter="0"/>
          <w:pgNumType w:start="3"/>
          <w:cols w:space="720"/>
        </w:sectPr>
      </w:pPr>
    </w:p>
    <w:p w:rsidRPr="0018485E" w:rsidR="00B974EA" w:rsidP="00B974EA" w:rsidRDefault="00B974EA" w14:paraId="47EA1FC7" w14:textId="77777777">
      <w:pPr>
        <w:pStyle w:val="Ttulo2"/>
        <w:spacing w:before="258"/>
        <w:rPr>
          <w:rFonts w:ascii="ACHS Nueva Sans SemiBold" w:hAnsi="ACHS Nueva Sans SemiBold"/>
        </w:rPr>
      </w:pPr>
      <w:r w:rsidRPr="0018485E">
        <w:rPr>
          <w:rFonts w:ascii="ACHS Nueva Sans SemiBold" w:hAnsi="ACHS Nueva Sans SemiBold"/>
          <w:color w:val="00AE41"/>
          <w:spacing w:val="-4"/>
        </w:rPr>
        <w:t>I.</w:t>
      </w:r>
      <w:r w:rsidRPr="0018485E">
        <w:rPr>
          <w:rFonts w:ascii="ACHS Nueva Sans SemiBold" w:hAnsi="ACHS Nueva Sans SemiBold"/>
          <w:color w:val="00AE41"/>
          <w:spacing w:val="-8"/>
        </w:rPr>
        <w:t xml:space="preserve"> </w:t>
      </w:r>
      <w:r w:rsidRPr="0018485E">
        <w:rPr>
          <w:rFonts w:ascii="ACHS Nueva Sans SemiBold" w:hAnsi="ACHS Nueva Sans SemiBold"/>
          <w:color w:val="00AE41"/>
          <w:spacing w:val="-4"/>
        </w:rPr>
        <w:t xml:space="preserve">Antecedentes </w:t>
      </w:r>
      <w:r w:rsidRPr="0018485E">
        <w:rPr>
          <w:rFonts w:ascii="ACHS Nueva Sans SemiBold" w:hAnsi="ACHS Nueva Sans SemiBold"/>
          <w:color w:val="00AE41"/>
          <w:spacing w:val="-2"/>
        </w:rPr>
        <w:t>generales</w:t>
      </w:r>
    </w:p>
    <w:p w:rsidR="00B974EA" w:rsidP="00B974EA" w:rsidRDefault="00B974EA" w14:paraId="7BD1E23E" w14:textId="77777777">
      <w:pPr>
        <w:spacing w:before="2"/>
        <w:rPr>
          <w:rFonts w:ascii="ACHSNuevaSans-SemiBold"/>
          <w:b/>
          <w:sz w:val="23"/>
        </w:rPr>
      </w:pPr>
      <w:r>
        <w:br w:type="column"/>
      </w:r>
    </w:p>
    <w:p w:rsidRPr="00075FB6" w:rsidR="00B974EA" w:rsidP="00B974EA" w:rsidRDefault="00B974EA" w14:paraId="3DE15345" w14:textId="77777777">
      <w:pPr>
        <w:pStyle w:val="Ttulo3"/>
        <w:numPr>
          <w:ilvl w:val="0"/>
          <w:numId w:val="32"/>
        </w:numPr>
        <w:tabs>
          <w:tab w:val="left" w:pos="270"/>
        </w:tabs>
        <w:ind w:left="720" w:hanging="360"/>
        <w:rPr>
          <w:rFonts w:ascii="ACHS Nueva Sans SemiBold" w:hAnsi="ACHS Nueva Sans SemiBold"/>
          <w:sz w:val="18"/>
          <w:szCs w:val="18"/>
        </w:rPr>
      </w:pPr>
      <w:r w:rsidRPr="00075FB6">
        <w:rPr>
          <w:rFonts w:ascii="ACHS Nueva Sans SemiBold" w:hAnsi="ACHS Nueva Sans SemiBold"/>
          <w:color w:val="004B13"/>
          <w:spacing w:val="-2"/>
          <w:sz w:val="18"/>
          <w:szCs w:val="18"/>
        </w:rPr>
        <w:t>Introducción:</w:t>
      </w:r>
    </w:p>
    <w:p w:rsidRPr="009052EA" w:rsidR="00B974EA" w:rsidP="00B974EA" w:rsidRDefault="00B974EA" w14:paraId="08444387" w14:textId="77777777">
      <w:pPr>
        <w:pStyle w:val="Textoindependiente"/>
        <w:spacing w:before="77" w:line="259" w:lineRule="auto"/>
        <w:ind w:left="124" w:right="121"/>
        <w:rPr>
          <w:sz w:val="18"/>
          <w:szCs w:val="18"/>
        </w:rPr>
      </w:pPr>
      <w:r w:rsidRPr="009052EA">
        <w:rPr>
          <w:color w:val="424141"/>
          <w:spacing w:val="-6"/>
          <w:sz w:val="18"/>
          <w:szCs w:val="18"/>
        </w:rPr>
        <w:t xml:space="preserve">Considerando lo dispuesto en la Ley N°21.643, la </w:t>
      </w:r>
      <w:r w:rsidRPr="009052EA">
        <w:rPr>
          <w:color w:val="9C9C9B"/>
          <w:spacing w:val="-6"/>
          <w:sz w:val="18"/>
          <w:szCs w:val="18"/>
        </w:rPr>
        <w:t>[nombre dela entidad empleadora]</w:t>
      </w:r>
      <w:r w:rsidRPr="009052EA">
        <w:rPr>
          <w:color w:val="9C9C9B"/>
          <w:spacing w:val="40"/>
          <w:sz w:val="18"/>
          <w:szCs w:val="18"/>
        </w:rPr>
        <w:t xml:space="preserve"> </w:t>
      </w:r>
      <w:r w:rsidRPr="009052EA">
        <w:rPr>
          <w:color w:val="424141"/>
          <w:spacing w:val="-2"/>
          <w:sz w:val="18"/>
          <w:szCs w:val="18"/>
        </w:rPr>
        <w:t>ha</w:t>
      </w:r>
      <w:r w:rsidRPr="009052EA">
        <w:rPr>
          <w:color w:val="424141"/>
          <w:spacing w:val="-4"/>
          <w:sz w:val="18"/>
          <w:szCs w:val="18"/>
        </w:rPr>
        <w:t xml:space="preserve"> </w:t>
      </w:r>
      <w:r w:rsidRPr="009052EA">
        <w:rPr>
          <w:color w:val="424141"/>
          <w:spacing w:val="-2"/>
          <w:sz w:val="18"/>
          <w:szCs w:val="18"/>
        </w:rPr>
        <w:t>elaborado</w:t>
      </w:r>
      <w:r w:rsidRPr="009052EA">
        <w:rPr>
          <w:color w:val="424141"/>
          <w:spacing w:val="-4"/>
          <w:sz w:val="18"/>
          <w:szCs w:val="18"/>
        </w:rPr>
        <w:t xml:space="preserve"> </w:t>
      </w:r>
      <w:r w:rsidRPr="009052EA">
        <w:rPr>
          <w:color w:val="424141"/>
          <w:spacing w:val="-2"/>
          <w:sz w:val="18"/>
          <w:szCs w:val="18"/>
        </w:rPr>
        <w:t>el</w:t>
      </w:r>
      <w:r w:rsidRPr="009052EA">
        <w:rPr>
          <w:color w:val="424141"/>
          <w:spacing w:val="-4"/>
          <w:sz w:val="18"/>
          <w:szCs w:val="18"/>
        </w:rPr>
        <w:t xml:space="preserve"> </w:t>
      </w:r>
      <w:r w:rsidRPr="009052EA">
        <w:rPr>
          <w:color w:val="424141"/>
          <w:spacing w:val="-2"/>
          <w:sz w:val="18"/>
          <w:szCs w:val="18"/>
        </w:rPr>
        <w:t>presente</w:t>
      </w:r>
      <w:r w:rsidRPr="009052EA">
        <w:rPr>
          <w:color w:val="424141"/>
          <w:spacing w:val="-4"/>
          <w:sz w:val="18"/>
          <w:szCs w:val="18"/>
        </w:rPr>
        <w:t xml:space="preserve"> </w:t>
      </w:r>
      <w:r w:rsidRPr="009052EA">
        <w:rPr>
          <w:color w:val="424141"/>
          <w:spacing w:val="-2"/>
          <w:sz w:val="18"/>
          <w:szCs w:val="18"/>
        </w:rPr>
        <w:t>protocolo</w:t>
      </w:r>
      <w:r w:rsidRPr="009052EA">
        <w:rPr>
          <w:color w:val="424141"/>
          <w:spacing w:val="-4"/>
          <w:sz w:val="18"/>
          <w:szCs w:val="18"/>
        </w:rPr>
        <w:t xml:space="preserve"> </w:t>
      </w:r>
      <w:r w:rsidRPr="009052EA">
        <w:rPr>
          <w:color w:val="424141"/>
          <w:spacing w:val="-2"/>
          <w:sz w:val="18"/>
          <w:szCs w:val="18"/>
        </w:rPr>
        <w:t>con</w:t>
      </w:r>
      <w:r w:rsidRPr="009052EA">
        <w:rPr>
          <w:color w:val="424141"/>
          <w:spacing w:val="-4"/>
          <w:sz w:val="18"/>
          <w:szCs w:val="18"/>
        </w:rPr>
        <w:t xml:space="preserve"> </w:t>
      </w:r>
      <w:r w:rsidRPr="009052EA">
        <w:rPr>
          <w:color w:val="424141"/>
          <w:spacing w:val="-2"/>
          <w:sz w:val="18"/>
          <w:szCs w:val="18"/>
        </w:rPr>
        <w:t>las</w:t>
      </w:r>
      <w:r w:rsidRPr="009052EA">
        <w:rPr>
          <w:color w:val="424141"/>
          <w:spacing w:val="-4"/>
          <w:sz w:val="18"/>
          <w:szCs w:val="18"/>
        </w:rPr>
        <w:t xml:space="preserve"> </w:t>
      </w:r>
      <w:r w:rsidRPr="009052EA">
        <w:rPr>
          <w:color w:val="424141"/>
          <w:spacing w:val="-2"/>
          <w:sz w:val="18"/>
          <w:szCs w:val="18"/>
        </w:rPr>
        <w:t>acciones</w:t>
      </w:r>
      <w:r w:rsidRPr="009052EA">
        <w:rPr>
          <w:color w:val="424141"/>
          <w:spacing w:val="-4"/>
          <w:sz w:val="18"/>
          <w:szCs w:val="18"/>
        </w:rPr>
        <w:t xml:space="preserve"> </w:t>
      </w:r>
      <w:r w:rsidRPr="009052EA">
        <w:rPr>
          <w:color w:val="424141"/>
          <w:spacing w:val="-2"/>
          <w:sz w:val="18"/>
          <w:szCs w:val="18"/>
        </w:rPr>
        <w:t>dirigidas</w:t>
      </w:r>
      <w:r w:rsidRPr="009052EA">
        <w:rPr>
          <w:color w:val="424141"/>
          <w:spacing w:val="-4"/>
          <w:sz w:val="18"/>
          <w:szCs w:val="18"/>
        </w:rPr>
        <w:t xml:space="preserve"> </w:t>
      </w:r>
      <w:r w:rsidRPr="009052EA">
        <w:rPr>
          <w:color w:val="424141"/>
          <w:spacing w:val="-2"/>
          <w:sz w:val="18"/>
          <w:szCs w:val="18"/>
        </w:rPr>
        <w:t>a</w:t>
      </w:r>
      <w:r w:rsidRPr="009052EA">
        <w:rPr>
          <w:color w:val="424141"/>
          <w:spacing w:val="-4"/>
          <w:sz w:val="18"/>
          <w:szCs w:val="18"/>
        </w:rPr>
        <w:t xml:space="preserve"> </w:t>
      </w:r>
      <w:r w:rsidRPr="009052EA">
        <w:rPr>
          <w:color w:val="424141"/>
          <w:spacing w:val="-2"/>
          <w:sz w:val="18"/>
          <w:szCs w:val="18"/>
        </w:rPr>
        <w:t>prevenir</w:t>
      </w:r>
      <w:r w:rsidRPr="009052EA">
        <w:rPr>
          <w:color w:val="424141"/>
          <w:spacing w:val="-4"/>
          <w:sz w:val="18"/>
          <w:szCs w:val="18"/>
        </w:rPr>
        <w:t xml:space="preserve"> </w:t>
      </w:r>
      <w:r w:rsidRPr="009052EA">
        <w:rPr>
          <w:color w:val="424141"/>
          <w:spacing w:val="-2"/>
          <w:sz w:val="18"/>
          <w:szCs w:val="18"/>
        </w:rPr>
        <w:t>el</w:t>
      </w:r>
      <w:r w:rsidRPr="009052EA">
        <w:rPr>
          <w:color w:val="424141"/>
          <w:spacing w:val="-4"/>
          <w:sz w:val="18"/>
          <w:szCs w:val="18"/>
        </w:rPr>
        <w:t xml:space="preserve"> </w:t>
      </w:r>
      <w:r w:rsidRPr="009052EA">
        <w:rPr>
          <w:color w:val="424141"/>
          <w:spacing w:val="-2"/>
          <w:sz w:val="18"/>
          <w:szCs w:val="18"/>
        </w:rPr>
        <w:t>acoso</w:t>
      </w:r>
      <w:r w:rsidRPr="009052EA">
        <w:rPr>
          <w:color w:val="424141"/>
          <w:spacing w:val="40"/>
          <w:sz w:val="18"/>
          <w:szCs w:val="18"/>
        </w:rPr>
        <w:t xml:space="preserve"> </w:t>
      </w:r>
      <w:r w:rsidRPr="009052EA">
        <w:rPr>
          <w:color w:val="424141"/>
          <w:spacing w:val="-4"/>
          <w:sz w:val="18"/>
          <w:szCs w:val="18"/>
        </w:rPr>
        <w:t>sexual,</w:t>
      </w:r>
      <w:r w:rsidRPr="009052EA">
        <w:rPr>
          <w:color w:val="424141"/>
          <w:spacing w:val="-10"/>
          <w:sz w:val="18"/>
          <w:szCs w:val="18"/>
        </w:rPr>
        <w:t xml:space="preserve"> </w:t>
      </w:r>
      <w:r w:rsidRPr="009052EA">
        <w:rPr>
          <w:color w:val="424141"/>
          <w:spacing w:val="-4"/>
          <w:sz w:val="18"/>
          <w:szCs w:val="18"/>
        </w:rPr>
        <w:t>laboral</w:t>
      </w:r>
      <w:r w:rsidRPr="009052EA">
        <w:rPr>
          <w:color w:val="424141"/>
          <w:spacing w:val="-10"/>
          <w:sz w:val="18"/>
          <w:szCs w:val="18"/>
        </w:rPr>
        <w:t xml:space="preserve"> </w:t>
      </w:r>
      <w:r w:rsidRPr="009052EA">
        <w:rPr>
          <w:color w:val="424141"/>
          <w:spacing w:val="-4"/>
          <w:sz w:val="18"/>
          <w:szCs w:val="18"/>
        </w:rPr>
        <w:t>y</w:t>
      </w:r>
      <w:r>
        <w:rPr>
          <w:color w:val="424141"/>
          <w:spacing w:val="-4"/>
          <w:sz w:val="18"/>
          <w:szCs w:val="18"/>
        </w:rPr>
        <w:t xml:space="preserve"> </w:t>
      </w:r>
      <w:r w:rsidRPr="009052EA">
        <w:rPr>
          <w:color w:val="424141"/>
          <w:spacing w:val="-4"/>
          <w:sz w:val="18"/>
          <w:szCs w:val="18"/>
        </w:rPr>
        <w:t>la</w:t>
      </w:r>
      <w:r>
        <w:rPr>
          <w:color w:val="424141"/>
          <w:spacing w:val="-4"/>
          <w:sz w:val="18"/>
          <w:szCs w:val="18"/>
        </w:rPr>
        <w:t xml:space="preserve"> </w:t>
      </w:r>
      <w:r w:rsidRPr="009052EA">
        <w:rPr>
          <w:color w:val="424141"/>
          <w:spacing w:val="-4"/>
          <w:sz w:val="18"/>
          <w:szCs w:val="18"/>
        </w:rPr>
        <w:t>violencia</w:t>
      </w:r>
      <w:r w:rsidRPr="009052EA">
        <w:rPr>
          <w:color w:val="424141"/>
          <w:spacing w:val="-10"/>
          <w:sz w:val="18"/>
          <w:szCs w:val="18"/>
        </w:rPr>
        <w:t xml:space="preserve"> </w:t>
      </w:r>
      <w:r w:rsidRPr="009052EA">
        <w:rPr>
          <w:color w:val="424141"/>
          <w:spacing w:val="-4"/>
          <w:sz w:val="18"/>
          <w:szCs w:val="18"/>
        </w:rPr>
        <w:t>en</w:t>
      </w:r>
      <w:r w:rsidRPr="009052EA">
        <w:rPr>
          <w:color w:val="424141"/>
          <w:spacing w:val="-10"/>
          <w:sz w:val="18"/>
          <w:szCs w:val="18"/>
        </w:rPr>
        <w:t xml:space="preserve"> </w:t>
      </w:r>
      <w:r w:rsidRPr="009052EA">
        <w:rPr>
          <w:color w:val="424141"/>
          <w:spacing w:val="-4"/>
          <w:sz w:val="18"/>
          <w:szCs w:val="18"/>
        </w:rPr>
        <w:t>el</w:t>
      </w:r>
      <w:r w:rsidRPr="009052EA">
        <w:rPr>
          <w:color w:val="424141"/>
          <w:spacing w:val="-10"/>
          <w:sz w:val="18"/>
          <w:szCs w:val="18"/>
        </w:rPr>
        <w:t xml:space="preserve"> </w:t>
      </w:r>
      <w:r w:rsidRPr="009052EA">
        <w:rPr>
          <w:color w:val="424141"/>
          <w:spacing w:val="-4"/>
          <w:sz w:val="18"/>
          <w:szCs w:val="18"/>
        </w:rPr>
        <w:t>trabajo,</w:t>
      </w:r>
      <w:r w:rsidRPr="009052EA">
        <w:rPr>
          <w:color w:val="424141"/>
          <w:spacing w:val="-10"/>
          <w:sz w:val="18"/>
          <w:szCs w:val="18"/>
        </w:rPr>
        <w:t xml:space="preserve"> </w:t>
      </w:r>
      <w:r w:rsidRPr="009052EA">
        <w:rPr>
          <w:color w:val="424141"/>
          <w:spacing w:val="-4"/>
          <w:sz w:val="18"/>
          <w:szCs w:val="18"/>
        </w:rPr>
        <w:t>teniendo</w:t>
      </w:r>
      <w:r w:rsidRPr="009052EA">
        <w:rPr>
          <w:color w:val="424141"/>
          <w:spacing w:val="-10"/>
          <w:sz w:val="18"/>
          <w:szCs w:val="18"/>
        </w:rPr>
        <w:t xml:space="preserve"> </w:t>
      </w:r>
      <w:r w:rsidRPr="009052EA">
        <w:rPr>
          <w:color w:val="424141"/>
          <w:spacing w:val="-4"/>
          <w:sz w:val="18"/>
          <w:szCs w:val="18"/>
        </w:rPr>
        <w:t>presente</w:t>
      </w:r>
      <w:r w:rsidRPr="009052EA">
        <w:rPr>
          <w:color w:val="424141"/>
          <w:spacing w:val="-10"/>
          <w:sz w:val="18"/>
          <w:szCs w:val="18"/>
        </w:rPr>
        <w:t xml:space="preserve"> </w:t>
      </w:r>
      <w:r w:rsidRPr="009052EA">
        <w:rPr>
          <w:color w:val="424141"/>
          <w:spacing w:val="-4"/>
          <w:sz w:val="18"/>
          <w:szCs w:val="18"/>
        </w:rPr>
        <w:t>la</w:t>
      </w:r>
      <w:r w:rsidRPr="009052EA">
        <w:rPr>
          <w:color w:val="424141"/>
          <w:spacing w:val="-10"/>
          <w:sz w:val="18"/>
          <w:szCs w:val="18"/>
        </w:rPr>
        <w:t xml:space="preserve"> </w:t>
      </w:r>
      <w:r w:rsidRPr="009052EA">
        <w:rPr>
          <w:color w:val="424141"/>
          <w:spacing w:val="-4"/>
          <w:sz w:val="18"/>
          <w:szCs w:val="18"/>
        </w:rPr>
        <w:t>Constitución</w:t>
      </w:r>
      <w:r w:rsidRPr="009052EA">
        <w:rPr>
          <w:color w:val="424141"/>
          <w:spacing w:val="-10"/>
          <w:sz w:val="18"/>
          <w:szCs w:val="18"/>
        </w:rPr>
        <w:t xml:space="preserve"> </w:t>
      </w:r>
      <w:r w:rsidRPr="009052EA">
        <w:rPr>
          <w:color w:val="424141"/>
          <w:spacing w:val="-4"/>
          <w:sz w:val="18"/>
          <w:szCs w:val="18"/>
        </w:rPr>
        <w:t>Política</w:t>
      </w:r>
      <w:r w:rsidRPr="009052EA">
        <w:rPr>
          <w:color w:val="424141"/>
          <w:spacing w:val="40"/>
          <w:sz w:val="18"/>
          <w:szCs w:val="18"/>
        </w:rPr>
        <w:t xml:space="preserve"> </w:t>
      </w:r>
      <w:r w:rsidRPr="009052EA">
        <w:rPr>
          <w:color w:val="424141"/>
          <w:spacing w:val="-2"/>
          <w:sz w:val="18"/>
          <w:szCs w:val="18"/>
        </w:rPr>
        <w:t>de</w:t>
      </w:r>
      <w:r w:rsidRPr="009052EA">
        <w:rPr>
          <w:color w:val="424141"/>
          <w:spacing w:val="-3"/>
          <w:sz w:val="18"/>
          <w:szCs w:val="18"/>
        </w:rPr>
        <w:t xml:space="preserve"> </w:t>
      </w:r>
      <w:r w:rsidRPr="009052EA">
        <w:rPr>
          <w:color w:val="424141"/>
          <w:spacing w:val="-2"/>
          <w:sz w:val="18"/>
          <w:szCs w:val="18"/>
        </w:rPr>
        <w:t>la</w:t>
      </w:r>
      <w:r w:rsidRPr="009052EA">
        <w:rPr>
          <w:color w:val="424141"/>
          <w:spacing w:val="-3"/>
          <w:sz w:val="18"/>
          <w:szCs w:val="18"/>
        </w:rPr>
        <w:t xml:space="preserve"> </w:t>
      </w:r>
      <w:r w:rsidRPr="009052EA">
        <w:rPr>
          <w:color w:val="424141"/>
          <w:spacing w:val="-2"/>
          <w:sz w:val="18"/>
          <w:szCs w:val="18"/>
        </w:rPr>
        <w:t>República</w:t>
      </w:r>
      <w:r w:rsidRPr="009052EA">
        <w:rPr>
          <w:color w:val="424141"/>
          <w:spacing w:val="-3"/>
          <w:sz w:val="18"/>
          <w:szCs w:val="18"/>
        </w:rPr>
        <w:t xml:space="preserve"> </w:t>
      </w:r>
      <w:r w:rsidRPr="009052EA">
        <w:rPr>
          <w:color w:val="424141"/>
          <w:spacing w:val="-2"/>
          <w:sz w:val="18"/>
          <w:szCs w:val="18"/>
        </w:rPr>
        <w:t>de</w:t>
      </w:r>
      <w:r w:rsidRPr="009052EA">
        <w:rPr>
          <w:color w:val="424141"/>
          <w:spacing w:val="-3"/>
          <w:sz w:val="18"/>
          <w:szCs w:val="18"/>
        </w:rPr>
        <w:t xml:space="preserve"> </w:t>
      </w:r>
      <w:r w:rsidRPr="009052EA">
        <w:rPr>
          <w:color w:val="424141"/>
          <w:spacing w:val="-2"/>
          <w:sz w:val="18"/>
          <w:szCs w:val="18"/>
        </w:rPr>
        <w:t>Chile,</w:t>
      </w:r>
      <w:r w:rsidRPr="009052EA">
        <w:rPr>
          <w:color w:val="424141"/>
          <w:spacing w:val="-3"/>
          <w:sz w:val="18"/>
          <w:szCs w:val="18"/>
        </w:rPr>
        <w:t xml:space="preserve"> </w:t>
      </w:r>
      <w:r w:rsidRPr="009052EA">
        <w:rPr>
          <w:color w:val="424141"/>
          <w:spacing w:val="-2"/>
          <w:sz w:val="18"/>
          <w:szCs w:val="18"/>
        </w:rPr>
        <w:t>que</w:t>
      </w:r>
      <w:r w:rsidRPr="009052EA">
        <w:rPr>
          <w:color w:val="424141"/>
          <w:spacing w:val="-3"/>
          <w:sz w:val="18"/>
          <w:szCs w:val="18"/>
        </w:rPr>
        <w:t xml:space="preserve"> </w:t>
      </w:r>
      <w:r w:rsidRPr="009052EA">
        <w:rPr>
          <w:color w:val="424141"/>
          <w:spacing w:val="-2"/>
          <w:sz w:val="18"/>
          <w:szCs w:val="18"/>
        </w:rPr>
        <w:t>en</w:t>
      </w:r>
      <w:r w:rsidRPr="009052EA">
        <w:rPr>
          <w:color w:val="424141"/>
          <w:spacing w:val="-3"/>
          <w:sz w:val="18"/>
          <w:szCs w:val="18"/>
        </w:rPr>
        <w:t xml:space="preserve"> </w:t>
      </w:r>
      <w:r w:rsidRPr="009052EA">
        <w:rPr>
          <w:color w:val="424141"/>
          <w:spacing w:val="-2"/>
          <w:sz w:val="18"/>
          <w:szCs w:val="18"/>
        </w:rPr>
        <w:t>su</w:t>
      </w:r>
      <w:r w:rsidRPr="009052EA">
        <w:rPr>
          <w:color w:val="424141"/>
          <w:spacing w:val="-3"/>
          <w:sz w:val="18"/>
          <w:szCs w:val="18"/>
        </w:rPr>
        <w:t xml:space="preserve"> </w:t>
      </w:r>
      <w:r w:rsidRPr="009052EA">
        <w:rPr>
          <w:color w:val="424141"/>
          <w:spacing w:val="-2"/>
          <w:sz w:val="18"/>
          <w:szCs w:val="18"/>
        </w:rPr>
        <w:t>artículo</w:t>
      </w:r>
      <w:r w:rsidRPr="009052EA">
        <w:rPr>
          <w:color w:val="424141"/>
          <w:spacing w:val="-3"/>
          <w:sz w:val="18"/>
          <w:szCs w:val="18"/>
        </w:rPr>
        <w:t xml:space="preserve"> </w:t>
      </w:r>
      <w:r w:rsidRPr="009052EA">
        <w:rPr>
          <w:color w:val="424141"/>
          <w:spacing w:val="-2"/>
          <w:sz w:val="18"/>
          <w:szCs w:val="18"/>
        </w:rPr>
        <w:t>19,</w:t>
      </w:r>
      <w:r w:rsidRPr="009052EA">
        <w:rPr>
          <w:color w:val="424141"/>
          <w:spacing w:val="-3"/>
          <w:sz w:val="18"/>
          <w:szCs w:val="18"/>
        </w:rPr>
        <w:t xml:space="preserve"> </w:t>
      </w:r>
      <w:r w:rsidRPr="009052EA">
        <w:rPr>
          <w:color w:val="424141"/>
          <w:spacing w:val="-2"/>
          <w:sz w:val="18"/>
          <w:szCs w:val="18"/>
        </w:rPr>
        <w:t>N°1</w:t>
      </w:r>
      <w:r w:rsidRPr="009052EA">
        <w:rPr>
          <w:color w:val="424141"/>
          <w:spacing w:val="-3"/>
          <w:sz w:val="18"/>
          <w:szCs w:val="18"/>
        </w:rPr>
        <w:t xml:space="preserve"> </w:t>
      </w:r>
      <w:r w:rsidRPr="009052EA">
        <w:rPr>
          <w:color w:val="424141"/>
          <w:spacing w:val="-2"/>
          <w:sz w:val="18"/>
          <w:szCs w:val="18"/>
        </w:rPr>
        <w:t>establece</w:t>
      </w:r>
      <w:r w:rsidRPr="009052EA">
        <w:rPr>
          <w:color w:val="424141"/>
          <w:spacing w:val="-3"/>
          <w:sz w:val="18"/>
          <w:szCs w:val="18"/>
        </w:rPr>
        <w:t xml:space="preserve"> </w:t>
      </w:r>
      <w:r w:rsidRPr="009052EA">
        <w:rPr>
          <w:color w:val="424141"/>
          <w:spacing w:val="-2"/>
          <w:sz w:val="18"/>
          <w:szCs w:val="18"/>
        </w:rPr>
        <w:t>el</w:t>
      </w:r>
      <w:r w:rsidRPr="009052EA">
        <w:rPr>
          <w:color w:val="424141"/>
          <w:spacing w:val="-3"/>
          <w:sz w:val="18"/>
          <w:szCs w:val="18"/>
        </w:rPr>
        <w:t xml:space="preserve"> </w:t>
      </w:r>
      <w:r w:rsidRPr="009052EA">
        <w:rPr>
          <w:color w:val="424141"/>
          <w:spacing w:val="-2"/>
          <w:sz w:val="18"/>
          <w:szCs w:val="18"/>
        </w:rPr>
        <w:t>derecho</w:t>
      </w:r>
      <w:r w:rsidRPr="009052EA">
        <w:rPr>
          <w:color w:val="424141"/>
          <w:spacing w:val="-3"/>
          <w:sz w:val="18"/>
          <w:szCs w:val="18"/>
        </w:rPr>
        <w:t xml:space="preserve"> </w:t>
      </w:r>
      <w:r w:rsidRPr="009052EA">
        <w:rPr>
          <w:color w:val="424141"/>
          <w:spacing w:val="-2"/>
          <w:sz w:val="18"/>
          <w:szCs w:val="18"/>
        </w:rPr>
        <w:t>a</w:t>
      </w:r>
      <w:r w:rsidRPr="009052EA">
        <w:rPr>
          <w:color w:val="424141"/>
          <w:spacing w:val="-3"/>
          <w:sz w:val="18"/>
          <w:szCs w:val="18"/>
        </w:rPr>
        <w:t xml:space="preserve"> </w:t>
      </w:r>
      <w:r w:rsidRPr="009052EA">
        <w:rPr>
          <w:color w:val="424141"/>
          <w:spacing w:val="-2"/>
          <w:sz w:val="18"/>
          <w:szCs w:val="18"/>
        </w:rPr>
        <w:t>la</w:t>
      </w:r>
      <w:r w:rsidRPr="009052EA">
        <w:rPr>
          <w:color w:val="424141"/>
          <w:spacing w:val="-3"/>
          <w:sz w:val="18"/>
          <w:szCs w:val="18"/>
        </w:rPr>
        <w:t xml:space="preserve"> </w:t>
      </w:r>
      <w:r w:rsidRPr="009052EA">
        <w:rPr>
          <w:color w:val="424141"/>
          <w:spacing w:val="-2"/>
          <w:sz w:val="18"/>
          <w:szCs w:val="18"/>
        </w:rPr>
        <w:t>vida</w:t>
      </w:r>
      <w:r w:rsidRPr="009052EA">
        <w:rPr>
          <w:color w:val="424141"/>
          <w:spacing w:val="-3"/>
          <w:sz w:val="18"/>
          <w:szCs w:val="18"/>
        </w:rPr>
        <w:t xml:space="preserve"> </w:t>
      </w:r>
      <w:r w:rsidRPr="009052EA">
        <w:rPr>
          <w:color w:val="424141"/>
          <w:spacing w:val="-2"/>
          <w:sz w:val="18"/>
          <w:szCs w:val="18"/>
        </w:rPr>
        <w:t>y</w:t>
      </w:r>
      <w:r w:rsidRPr="009052EA">
        <w:rPr>
          <w:color w:val="424141"/>
          <w:spacing w:val="-3"/>
          <w:sz w:val="18"/>
          <w:szCs w:val="18"/>
        </w:rPr>
        <w:t xml:space="preserve"> </w:t>
      </w:r>
      <w:r w:rsidRPr="009052EA">
        <w:rPr>
          <w:color w:val="424141"/>
          <w:spacing w:val="-2"/>
          <w:sz w:val="18"/>
          <w:szCs w:val="18"/>
        </w:rPr>
        <w:t>a</w:t>
      </w:r>
      <w:r w:rsidRPr="009052EA">
        <w:rPr>
          <w:color w:val="424141"/>
          <w:spacing w:val="40"/>
          <w:sz w:val="18"/>
          <w:szCs w:val="18"/>
        </w:rPr>
        <w:t xml:space="preserve"> </w:t>
      </w:r>
      <w:r w:rsidRPr="009052EA">
        <w:rPr>
          <w:color w:val="424141"/>
          <w:sz w:val="18"/>
          <w:szCs w:val="18"/>
        </w:rPr>
        <w:t>la integridad física y psíquica de las personas, y lo dispuesto en el artículo 2° del</w:t>
      </w:r>
      <w:r w:rsidRPr="009052EA">
        <w:rPr>
          <w:color w:val="424141"/>
          <w:spacing w:val="40"/>
          <w:sz w:val="18"/>
          <w:szCs w:val="18"/>
        </w:rPr>
        <w:t xml:space="preserve"> </w:t>
      </w:r>
      <w:r w:rsidRPr="009052EA">
        <w:rPr>
          <w:color w:val="424141"/>
          <w:sz w:val="18"/>
          <w:szCs w:val="18"/>
        </w:rPr>
        <w:t>Código del Trabajo, que señala que “Las relaciones laborales deberán siempre</w:t>
      </w:r>
      <w:r w:rsidRPr="009052EA">
        <w:rPr>
          <w:color w:val="424141"/>
          <w:spacing w:val="40"/>
          <w:sz w:val="18"/>
          <w:szCs w:val="18"/>
        </w:rPr>
        <w:t xml:space="preserve"> </w:t>
      </w:r>
      <w:r w:rsidRPr="009052EA">
        <w:rPr>
          <w:color w:val="424141"/>
          <w:sz w:val="18"/>
          <w:szCs w:val="18"/>
        </w:rPr>
        <w:t>fundarse</w:t>
      </w:r>
      <w:r w:rsidRPr="009052EA">
        <w:rPr>
          <w:color w:val="424141"/>
          <w:spacing w:val="-8"/>
          <w:sz w:val="18"/>
          <w:szCs w:val="18"/>
        </w:rPr>
        <w:t xml:space="preserve"> </w:t>
      </w:r>
      <w:r w:rsidRPr="009052EA">
        <w:rPr>
          <w:color w:val="424141"/>
          <w:sz w:val="18"/>
          <w:szCs w:val="18"/>
        </w:rPr>
        <w:t>en</w:t>
      </w:r>
      <w:r w:rsidRPr="009052EA">
        <w:rPr>
          <w:color w:val="424141"/>
          <w:spacing w:val="-7"/>
          <w:sz w:val="18"/>
          <w:szCs w:val="18"/>
        </w:rPr>
        <w:t xml:space="preserve"> </w:t>
      </w:r>
      <w:r w:rsidRPr="009052EA">
        <w:rPr>
          <w:color w:val="424141"/>
          <w:sz w:val="18"/>
          <w:szCs w:val="18"/>
        </w:rPr>
        <w:t>un</w:t>
      </w:r>
      <w:r w:rsidRPr="009052EA">
        <w:rPr>
          <w:color w:val="424141"/>
          <w:spacing w:val="-7"/>
          <w:sz w:val="18"/>
          <w:szCs w:val="18"/>
        </w:rPr>
        <w:t xml:space="preserve"> </w:t>
      </w:r>
      <w:r w:rsidRPr="009052EA">
        <w:rPr>
          <w:color w:val="424141"/>
          <w:sz w:val="18"/>
          <w:szCs w:val="18"/>
        </w:rPr>
        <w:t>trato</w:t>
      </w:r>
      <w:r w:rsidRPr="009052EA">
        <w:rPr>
          <w:color w:val="424141"/>
          <w:spacing w:val="-7"/>
          <w:sz w:val="18"/>
          <w:szCs w:val="18"/>
        </w:rPr>
        <w:t xml:space="preserve"> </w:t>
      </w:r>
      <w:r w:rsidRPr="009052EA">
        <w:rPr>
          <w:color w:val="424141"/>
          <w:sz w:val="18"/>
          <w:szCs w:val="18"/>
        </w:rPr>
        <w:t>libre</w:t>
      </w:r>
      <w:r w:rsidRPr="009052EA">
        <w:rPr>
          <w:color w:val="424141"/>
          <w:spacing w:val="-7"/>
          <w:sz w:val="18"/>
          <w:szCs w:val="18"/>
        </w:rPr>
        <w:t xml:space="preserve"> </w:t>
      </w:r>
      <w:r w:rsidRPr="009052EA">
        <w:rPr>
          <w:color w:val="424141"/>
          <w:sz w:val="18"/>
          <w:szCs w:val="18"/>
        </w:rPr>
        <w:t>de</w:t>
      </w:r>
      <w:r w:rsidRPr="009052EA">
        <w:rPr>
          <w:color w:val="424141"/>
          <w:spacing w:val="-7"/>
          <w:sz w:val="18"/>
          <w:szCs w:val="18"/>
        </w:rPr>
        <w:t xml:space="preserve"> </w:t>
      </w:r>
      <w:r w:rsidRPr="009052EA">
        <w:rPr>
          <w:color w:val="424141"/>
          <w:sz w:val="18"/>
          <w:szCs w:val="18"/>
        </w:rPr>
        <w:t>violencia,</w:t>
      </w:r>
      <w:r w:rsidRPr="009052EA">
        <w:rPr>
          <w:color w:val="424141"/>
          <w:spacing w:val="-7"/>
          <w:sz w:val="18"/>
          <w:szCs w:val="18"/>
        </w:rPr>
        <w:t xml:space="preserve"> </w:t>
      </w:r>
      <w:r w:rsidRPr="009052EA">
        <w:rPr>
          <w:color w:val="424141"/>
          <w:sz w:val="18"/>
          <w:szCs w:val="18"/>
        </w:rPr>
        <w:t>compatible</w:t>
      </w:r>
      <w:r w:rsidRPr="009052EA">
        <w:rPr>
          <w:color w:val="424141"/>
          <w:spacing w:val="-7"/>
          <w:sz w:val="18"/>
          <w:szCs w:val="18"/>
        </w:rPr>
        <w:t xml:space="preserve"> </w:t>
      </w:r>
      <w:r w:rsidRPr="009052EA">
        <w:rPr>
          <w:color w:val="424141"/>
          <w:sz w:val="18"/>
          <w:szCs w:val="18"/>
        </w:rPr>
        <w:t>con</w:t>
      </w:r>
      <w:r w:rsidRPr="009052EA">
        <w:rPr>
          <w:color w:val="424141"/>
          <w:spacing w:val="-7"/>
          <w:sz w:val="18"/>
          <w:szCs w:val="18"/>
        </w:rPr>
        <w:t xml:space="preserve"> </w:t>
      </w:r>
      <w:r w:rsidRPr="009052EA">
        <w:rPr>
          <w:color w:val="424141"/>
          <w:sz w:val="18"/>
          <w:szCs w:val="18"/>
        </w:rPr>
        <w:t>la</w:t>
      </w:r>
      <w:r w:rsidRPr="009052EA">
        <w:rPr>
          <w:color w:val="424141"/>
          <w:spacing w:val="-7"/>
          <w:sz w:val="18"/>
          <w:szCs w:val="18"/>
        </w:rPr>
        <w:t xml:space="preserve"> </w:t>
      </w:r>
      <w:r w:rsidRPr="009052EA">
        <w:rPr>
          <w:color w:val="424141"/>
          <w:sz w:val="18"/>
          <w:szCs w:val="18"/>
        </w:rPr>
        <w:t>dignidad</w:t>
      </w:r>
      <w:r w:rsidRPr="009052EA">
        <w:rPr>
          <w:color w:val="424141"/>
          <w:spacing w:val="-8"/>
          <w:sz w:val="18"/>
          <w:szCs w:val="18"/>
        </w:rPr>
        <w:t xml:space="preserve"> </w:t>
      </w:r>
      <w:r w:rsidRPr="009052EA">
        <w:rPr>
          <w:color w:val="424141"/>
          <w:sz w:val="18"/>
          <w:szCs w:val="18"/>
        </w:rPr>
        <w:t>de</w:t>
      </w:r>
      <w:r w:rsidRPr="009052EA">
        <w:rPr>
          <w:color w:val="424141"/>
          <w:spacing w:val="-7"/>
          <w:sz w:val="18"/>
          <w:szCs w:val="18"/>
        </w:rPr>
        <w:t xml:space="preserve"> </w:t>
      </w:r>
      <w:r w:rsidRPr="009052EA">
        <w:rPr>
          <w:color w:val="424141"/>
          <w:sz w:val="18"/>
          <w:szCs w:val="18"/>
        </w:rPr>
        <w:t>la</w:t>
      </w:r>
      <w:r w:rsidRPr="009052EA">
        <w:rPr>
          <w:color w:val="424141"/>
          <w:spacing w:val="-7"/>
          <w:sz w:val="18"/>
          <w:szCs w:val="18"/>
        </w:rPr>
        <w:t xml:space="preserve"> </w:t>
      </w:r>
      <w:r w:rsidRPr="009052EA">
        <w:rPr>
          <w:color w:val="424141"/>
          <w:sz w:val="18"/>
          <w:szCs w:val="18"/>
        </w:rPr>
        <w:t>persona</w:t>
      </w:r>
      <w:r w:rsidRPr="009052EA">
        <w:rPr>
          <w:color w:val="424141"/>
          <w:spacing w:val="40"/>
          <w:sz w:val="18"/>
          <w:szCs w:val="18"/>
        </w:rPr>
        <w:t xml:space="preserve"> </w:t>
      </w:r>
      <w:r w:rsidRPr="009052EA">
        <w:rPr>
          <w:color w:val="424141"/>
          <w:spacing w:val="-4"/>
          <w:sz w:val="18"/>
          <w:szCs w:val="18"/>
        </w:rPr>
        <w:t>y</w:t>
      </w:r>
      <w:r>
        <w:rPr>
          <w:color w:val="424141"/>
          <w:spacing w:val="-4"/>
          <w:sz w:val="18"/>
          <w:szCs w:val="18"/>
        </w:rPr>
        <w:t xml:space="preserve"> </w:t>
      </w:r>
      <w:r w:rsidRPr="009052EA">
        <w:rPr>
          <w:color w:val="424141"/>
          <w:spacing w:val="-4"/>
          <w:sz w:val="18"/>
          <w:szCs w:val="18"/>
        </w:rPr>
        <w:t>con</w:t>
      </w:r>
      <w:r>
        <w:rPr>
          <w:color w:val="424141"/>
          <w:spacing w:val="-4"/>
          <w:sz w:val="18"/>
          <w:szCs w:val="18"/>
        </w:rPr>
        <w:t xml:space="preserve"> </w:t>
      </w:r>
      <w:r w:rsidRPr="009052EA">
        <w:rPr>
          <w:color w:val="424141"/>
          <w:spacing w:val="-4"/>
          <w:sz w:val="18"/>
          <w:szCs w:val="18"/>
        </w:rPr>
        <w:t>perspectiva</w:t>
      </w:r>
      <w:r>
        <w:rPr>
          <w:color w:val="424141"/>
          <w:spacing w:val="-4"/>
          <w:sz w:val="18"/>
          <w:szCs w:val="18"/>
        </w:rPr>
        <w:t xml:space="preserve"> </w:t>
      </w:r>
      <w:r w:rsidRPr="009052EA">
        <w:rPr>
          <w:color w:val="424141"/>
          <w:spacing w:val="-11"/>
          <w:sz w:val="18"/>
          <w:szCs w:val="18"/>
        </w:rPr>
        <w:t xml:space="preserve"> </w:t>
      </w:r>
      <w:r w:rsidRPr="009052EA">
        <w:rPr>
          <w:color w:val="424141"/>
          <w:spacing w:val="-4"/>
          <w:sz w:val="18"/>
          <w:szCs w:val="18"/>
        </w:rPr>
        <w:t>de</w:t>
      </w:r>
      <w:r>
        <w:rPr>
          <w:color w:val="424141"/>
          <w:spacing w:val="-4"/>
          <w:sz w:val="18"/>
          <w:szCs w:val="18"/>
        </w:rPr>
        <w:t xml:space="preserve"> </w:t>
      </w:r>
      <w:r w:rsidRPr="009052EA">
        <w:rPr>
          <w:color w:val="424141"/>
          <w:spacing w:val="-4"/>
          <w:sz w:val="18"/>
          <w:szCs w:val="18"/>
        </w:rPr>
        <w:t>género,</w:t>
      </w:r>
      <w:r w:rsidRPr="009052EA">
        <w:rPr>
          <w:color w:val="424141"/>
          <w:spacing w:val="-11"/>
          <w:sz w:val="18"/>
          <w:szCs w:val="18"/>
        </w:rPr>
        <w:t xml:space="preserve"> </w:t>
      </w:r>
      <w:r w:rsidRPr="009052EA">
        <w:rPr>
          <w:color w:val="424141"/>
          <w:spacing w:val="-4"/>
          <w:sz w:val="18"/>
          <w:szCs w:val="18"/>
        </w:rPr>
        <w:t>lo</w:t>
      </w:r>
      <w:r w:rsidRPr="009052EA">
        <w:rPr>
          <w:color w:val="424141"/>
          <w:spacing w:val="-11"/>
          <w:sz w:val="18"/>
          <w:szCs w:val="18"/>
        </w:rPr>
        <w:t xml:space="preserve"> </w:t>
      </w:r>
      <w:r w:rsidRPr="009052EA">
        <w:rPr>
          <w:color w:val="424141"/>
          <w:spacing w:val="-4"/>
          <w:sz w:val="18"/>
          <w:szCs w:val="18"/>
        </w:rPr>
        <w:t>que,</w:t>
      </w:r>
      <w:r w:rsidRPr="009052EA">
        <w:rPr>
          <w:color w:val="424141"/>
          <w:spacing w:val="-11"/>
          <w:sz w:val="18"/>
          <w:szCs w:val="18"/>
        </w:rPr>
        <w:t xml:space="preserve"> </w:t>
      </w:r>
      <w:r w:rsidRPr="009052EA">
        <w:rPr>
          <w:color w:val="424141"/>
          <w:spacing w:val="-4"/>
          <w:sz w:val="18"/>
          <w:szCs w:val="18"/>
        </w:rPr>
        <w:t>para</w:t>
      </w:r>
      <w:r w:rsidRPr="009052EA">
        <w:rPr>
          <w:color w:val="424141"/>
          <w:spacing w:val="-11"/>
          <w:sz w:val="18"/>
          <w:szCs w:val="18"/>
        </w:rPr>
        <w:t xml:space="preserve"> </w:t>
      </w:r>
      <w:r w:rsidRPr="009052EA">
        <w:rPr>
          <w:color w:val="424141"/>
          <w:spacing w:val="-4"/>
          <w:sz w:val="18"/>
          <w:szCs w:val="18"/>
        </w:rPr>
        <w:t>efectos</w:t>
      </w:r>
      <w:r w:rsidRPr="009052EA">
        <w:rPr>
          <w:color w:val="424141"/>
          <w:spacing w:val="-11"/>
          <w:sz w:val="18"/>
          <w:szCs w:val="18"/>
        </w:rPr>
        <w:t xml:space="preserve"> </w:t>
      </w:r>
      <w:r w:rsidRPr="009052EA">
        <w:rPr>
          <w:color w:val="424141"/>
          <w:spacing w:val="-4"/>
          <w:sz w:val="18"/>
          <w:szCs w:val="18"/>
        </w:rPr>
        <w:t>de</w:t>
      </w:r>
      <w:r w:rsidRPr="009052EA">
        <w:rPr>
          <w:color w:val="424141"/>
          <w:spacing w:val="-11"/>
          <w:sz w:val="18"/>
          <w:szCs w:val="18"/>
        </w:rPr>
        <w:t xml:space="preserve"> </w:t>
      </w:r>
      <w:r w:rsidRPr="009052EA">
        <w:rPr>
          <w:color w:val="424141"/>
          <w:spacing w:val="-4"/>
          <w:sz w:val="18"/>
          <w:szCs w:val="18"/>
        </w:rPr>
        <w:t>este</w:t>
      </w:r>
      <w:r w:rsidRPr="009052EA">
        <w:rPr>
          <w:color w:val="424141"/>
          <w:spacing w:val="-11"/>
          <w:sz w:val="18"/>
          <w:szCs w:val="18"/>
        </w:rPr>
        <w:t xml:space="preserve"> </w:t>
      </w:r>
      <w:r w:rsidRPr="009052EA">
        <w:rPr>
          <w:color w:val="424141"/>
          <w:spacing w:val="-4"/>
          <w:sz w:val="18"/>
          <w:szCs w:val="18"/>
        </w:rPr>
        <w:t>Código,</w:t>
      </w:r>
      <w:r w:rsidRPr="009052EA">
        <w:rPr>
          <w:color w:val="424141"/>
          <w:spacing w:val="-11"/>
          <w:sz w:val="18"/>
          <w:szCs w:val="18"/>
        </w:rPr>
        <w:t xml:space="preserve"> </w:t>
      </w:r>
      <w:r w:rsidRPr="009052EA">
        <w:rPr>
          <w:color w:val="424141"/>
          <w:spacing w:val="-4"/>
          <w:sz w:val="18"/>
          <w:szCs w:val="18"/>
        </w:rPr>
        <w:t>implica</w:t>
      </w:r>
      <w:r w:rsidRPr="009052EA">
        <w:rPr>
          <w:color w:val="424141"/>
          <w:spacing w:val="-11"/>
          <w:sz w:val="18"/>
          <w:szCs w:val="18"/>
        </w:rPr>
        <w:t xml:space="preserve"> </w:t>
      </w:r>
      <w:r w:rsidRPr="009052EA">
        <w:rPr>
          <w:color w:val="424141"/>
          <w:spacing w:val="-4"/>
          <w:sz w:val="18"/>
          <w:szCs w:val="18"/>
        </w:rPr>
        <w:t>la</w:t>
      </w:r>
      <w:r w:rsidRPr="009052EA">
        <w:rPr>
          <w:color w:val="424141"/>
          <w:spacing w:val="-11"/>
          <w:sz w:val="18"/>
          <w:szCs w:val="18"/>
        </w:rPr>
        <w:t xml:space="preserve"> </w:t>
      </w:r>
      <w:r w:rsidRPr="009052EA">
        <w:rPr>
          <w:color w:val="424141"/>
          <w:spacing w:val="-4"/>
          <w:sz w:val="18"/>
          <w:szCs w:val="18"/>
        </w:rPr>
        <w:t>adopción</w:t>
      </w:r>
      <w:r w:rsidRPr="009052EA">
        <w:rPr>
          <w:color w:val="424141"/>
          <w:spacing w:val="40"/>
          <w:sz w:val="18"/>
          <w:szCs w:val="18"/>
        </w:rPr>
        <w:t xml:space="preserve"> </w:t>
      </w:r>
      <w:r w:rsidRPr="009052EA">
        <w:rPr>
          <w:color w:val="424141"/>
          <w:sz w:val="18"/>
          <w:szCs w:val="18"/>
        </w:rPr>
        <w:t>de medidas tendientes a promover la igualdad y a erradicar la discriminación</w:t>
      </w:r>
      <w:r w:rsidRPr="009052EA">
        <w:rPr>
          <w:color w:val="424141"/>
          <w:spacing w:val="40"/>
          <w:sz w:val="18"/>
          <w:szCs w:val="18"/>
        </w:rPr>
        <w:t xml:space="preserve"> </w:t>
      </w:r>
      <w:r w:rsidRPr="009052EA">
        <w:rPr>
          <w:color w:val="424141"/>
          <w:sz w:val="18"/>
          <w:szCs w:val="18"/>
        </w:rPr>
        <w:t>basada</w:t>
      </w:r>
      <w:r w:rsidRPr="009052EA">
        <w:rPr>
          <w:color w:val="424141"/>
          <w:spacing w:val="-7"/>
          <w:sz w:val="18"/>
          <w:szCs w:val="18"/>
        </w:rPr>
        <w:t xml:space="preserve"> </w:t>
      </w:r>
      <w:r w:rsidRPr="009052EA">
        <w:rPr>
          <w:color w:val="424141"/>
          <w:sz w:val="18"/>
          <w:szCs w:val="18"/>
        </w:rPr>
        <w:t>en</w:t>
      </w:r>
      <w:r w:rsidRPr="009052EA">
        <w:rPr>
          <w:color w:val="424141"/>
          <w:spacing w:val="-7"/>
          <w:sz w:val="18"/>
          <w:szCs w:val="18"/>
        </w:rPr>
        <w:t xml:space="preserve"> </w:t>
      </w:r>
      <w:r w:rsidRPr="009052EA">
        <w:rPr>
          <w:color w:val="424141"/>
          <w:sz w:val="18"/>
          <w:szCs w:val="18"/>
        </w:rPr>
        <w:t>dicho</w:t>
      </w:r>
      <w:r w:rsidRPr="009052EA">
        <w:rPr>
          <w:color w:val="424141"/>
          <w:spacing w:val="-7"/>
          <w:sz w:val="18"/>
          <w:szCs w:val="18"/>
        </w:rPr>
        <w:t xml:space="preserve"> </w:t>
      </w:r>
      <w:r w:rsidRPr="009052EA">
        <w:rPr>
          <w:color w:val="424141"/>
          <w:sz w:val="18"/>
          <w:szCs w:val="18"/>
        </w:rPr>
        <w:t>motivo”,</w:t>
      </w:r>
      <w:r w:rsidRPr="009052EA">
        <w:rPr>
          <w:color w:val="424141"/>
          <w:spacing w:val="-6"/>
          <w:sz w:val="18"/>
          <w:szCs w:val="18"/>
        </w:rPr>
        <w:t xml:space="preserve"> </w:t>
      </w:r>
      <w:r w:rsidRPr="009052EA">
        <w:rPr>
          <w:color w:val="424141"/>
          <w:sz w:val="18"/>
          <w:szCs w:val="18"/>
        </w:rPr>
        <w:t>siendo</w:t>
      </w:r>
      <w:r w:rsidRPr="009052EA">
        <w:rPr>
          <w:color w:val="424141"/>
          <w:spacing w:val="-7"/>
          <w:sz w:val="18"/>
          <w:szCs w:val="18"/>
        </w:rPr>
        <w:t xml:space="preserve"> </w:t>
      </w:r>
      <w:r w:rsidRPr="009052EA">
        <w:rPr>
          <w:color w:val="424141"/>
          <w:sz w:val="18"/>
          <w:szCs w:val="18"/>
        </w:rPr>
        <w:t>contrarias</w:t>
      </w:r>
      <w:r w:rsidRPr="009052EA">
        <w:rPr>
          <w:color w:val="424141"/>
          <w:spacing w:val="-7"/>
          <w:sz w:val="18"/>
          <w:szCs w:val="18"/>
        </w:rPr>
        <w:t xml:space="preserve"> </w:t>
      </w:r>
      <w:r w:rsidRPr="009052EA">
        <w:rPr>
          <w:color w:val="424141"/>
          <w:sz w:val="18"/>
          <w:szCs w:val="18"/>
        </w:rPr>
        <w:t>a</w:t>
      </w:r>
      <w:r w:rsidRPr="009052EA">
        <w:rPr>
          <w:color w:val="424141"/>
          <w:spacing w:val="-6"/>
          <w:sz w:val="18"/>
          <w:szCs w:val="18"/>
        </w:rPr>
        <w:t xml:space="preserve"> </w:t>
      </w:r>
      <w:r w:rsidRPr="009052EA">
        <w:rPr>
          <w:color w:val="424141"/>
          <w:sz w:val="18"/>
          <w:szCs w:val="18"/>
        </w:rPr>
        <w:t>ello</w:t>
      </w:r>
      <w:r w:rsidRPr="009052EA">
        <w:rPr>
          <w:color w:val="424141"/>
          <w:spacing w:val="-7"/>
          <w:sz w:val="18"/>
          <w:szCs w:val="18"/>
        </w:rPr>
        <w:t xml:space="preserve"> </w:t>
      </w:r>
      <w:r w:rsidRPr="009052EA">
        <w:rPr>
          <w:color w:val="424141"/>
          <w:sz w:val="18"/>
          <w:szCs w:val="18"/>
        </w:rPr>
        <w:t>las</w:t>
      </w:r>
      <w:r w:rsidRPr="009052EA">
        <w:rPr>
          <w:color w:val="424141"/>
          <w:spacing w:val="-7"/>
          <w:sz w:val="18"/>
          <w:szCs w:val="18"/>
        </w:rPr>
        <w:t xml:space="preserve"> </w:t>
      </w:r>
      <w:r w:rsidRPr="009052EA">
        <w:rPr>
          <w:color w:val="424141"/>
          <w:sz w:val="18"/>
          <w:szCs w:val="18"/>
        </w:rPr>
        <w:t>conductas</w:t>
      </w:r>
      <w:r w:rsidRPr="009052EA">
        <w:rPr>
          <w:color w:val="424141"/>
          <w:spacing w:val="-6"/>
          <w:sz w:val="18"/>
          <w:szCs w:val="18"/>
        </w:rPr>
        <w:t xml:space="preserve"> </w:t>
      </w:r>
      <w:r w:rsidRPr="009052EA">
        <w:rPr>
          <w:color w:val="424141"/>
          <w:sz w:val="18"/>
          <w:szCs w:val="18"/>
        </w:rPr>
        <w:t>de</w:t>
      </w:r>
      <w:r w:rsidRPr="009052EA">
        <w:rPr>
          <w:color w:val="424141"/>
          <w:spacing w:val="-7"/>
          <w:sz w:val="18"/>
          <w:szCs w:val="18"/>
        </w:rPr>
        <w:t xml:space="preserve"> </w:t>
      </w:r>
      <w:r w:rsidRPr="009052EA">
        <w:rPr>
          <w:color w:val="424141"/>
          <w:sz w:val="18"/>
          <w:szCs w:val="18"/>
        </w:rPr>
        <w:t>acoso</w:t>
      </w:r>
      <w:r w:rsidRPr="009052EA">
        <w:rPr>
          <w:color w:val="424141"/>
          <w:spacing w:val="-7"/>
          <w:sz w:val="18"/>
          <w:szCs w:val="18"/>
        </w:rPr>
        <w:t xml:space="preserve"> </w:t>
      </w:r>
      <w:r w:rsidRPr="009052EA">
        <w:rPr>
          <w:color w:val="424141"/>
          <w:sz w:val="18"/>
          <w:szCs w:val="18"/>
        </w:rPr>
        <w:t>sexual,</w:t>
      </w:r>
      <w:r w:rsidRPr="009052EA">
        <w:rPr>
          <w:color w:val="424141"/>
          <w:spacing w:val="40"/>
          <w:sz w:val="18"/>
          <w:szCs w:val="18"/>
        </w:rPr>
        <w:t xml:space="preserve"> </w:t>
      </w:r>
      <w:r w:rsidRPr="009052EA">
        <w:rPr>
          <w:color w:val="424141"/>
          <w:sz w:val="18"/>
          <w:szCs w:val="18"/>
        </w:rPr>
        <w:t>acoso laboral y la violencia en el trabajo ejercida por terceros ajenos a la</w:t>
      </w:r>
      <w:r w:rsidRPr="009052EA">
        <w:rPr>
          <w:color w:val="424141"/>
          <w:spacing w:val="40"/>
          <w:sz w:val="18"/>
          <w:szCs w:val="18"/>
        </w:rPr>
        <w:t xml:space="preserve"> </w:t>
      </w:r>
      <w:r w:rsidRPr="009052EA">
        <w:rPr>
          <w:color w:val="424141"/>
          <w:sz w:val="18"/>
          <w:szCs w:val="18"/>
        </w:rPr>
        <w:t>relación</w:t>
      </w:r>
      <w:r w:rsidRPr="009052EA">
        <w:rPr>
          <w:color w:val="424141"/>
          <w:spacing w:val="-8"/>
          <w:sz w:val="18"/>
          <w:szCs w:val="18"/>
        </w:rPr>
        <w:t xml:space="preserve"> </w:t>
      </w:r>
      <w:r w:rsidRPr="009052EA">
        <w:rPr>
          <w:color w:val="424141"/>
          <w:sz w:val="18"/>
          <w:szCs w:val="18"/>
        </w:rPr>
        <w:t>laboral.</w:t>
      </w:r>
    </w:p>
    <w:p w:rsidRPr="009052EA" w:rsidR="00B974EA" w:rsidP="00B974EA" w:rsidRDefault="00B974EA" w14:paraId="3DDF5421" w14:textId="77777777">
      <w:pPr>
        <w:pStyle w:val="Textoindependiente"/>
        <w:spacing w:before="11"/>
        <w:rPr>
          <w:sz w:val="28"/>
          <w:szCs w:val="18"/>
        </w:rPr>
      </w:pPr>
    </w:p>
    <w:p w:rsidRPr="00075FB6" w:rsidR="00B974EA" w:rsidP="00B974EA" w:rsidRDefault="00B974EA" w14:paraId="3BAB57C5" w14:textId="77777777">
      <w:pPr>
        <w:pStyle w:val="Ttulo3"/>
        <w:numPr>
          <w:ilvl w:val="0"/>
          <w:numId w:val="32"/>
        </w:numPr>
        <w:tabs>
          <w:tab w:val="left" w:pos="312"/>
        </w:tabs>
        <w:ind w:left="311" w:hanging="188"/>
        <w:rPr>
          <w:rFonts w:ascii="ACHS Nueva Sans SemiBold" w:hAnsi="ACHS Nueva Sans SemiBold"/>
          <w:sz w:val="18"/>
          <w:szCs w:val="18"/>
        </w:rPr>
      </w:pPr>
      <w:r w:rsidRPr="00075FB6">
        <w:rPr>
          <w:rFonts w:ascii="ACHS Nueva Sans SemiBold" w:hAnsi="ACHS Nueva Sans SemiBold"/>
          <w:color w:val="004B13"/>
          <w:spacing w:val="-2"/>
          <w:sz w:val="18"/>
          <w:szCs w:val="18"/>
        </w:rPr>
        <w:t>Objetivo:</w:t>
      </w:r>
    </w:p>
    <w:p w:rsidRPr="009052EA" w:rsidR="00B974EA" w:rsidP="6D22CD53" w:rsidRDefault="00B974EA" w14:paraId="3752FBFB" w14:textId="77777777" w14:noSpellErr="1">
      <w:pPr>
        <w:pStyle w:val="Textoindependiente"/>
        <w:spacing w:before="76" w:line="259" w:lineRule="auto"/>
        <w:ind w:left="124" w:right="126"/>
        <w:rPr>
          <w:sz w:val="18"/>
          <w:szCs w:val="18"/>
          <w:lang w:val="es-ES"/>
        </w:rPr>
      </w:pPr>
      <w:r w:rsidRPr="6D22CD53" w:rsidR="00B974EA">
        <w:rPr>
          <w:color w:val="424141"/>
          <w:spacing w:val="-2"/>
          <w:sz w:val="18"/>
          <w:szCs w:val="18"/>
          <w:lang w:val="es-ES"/>
        </w:rPr>
        <w:t>El objetivo de este protocolo es fortalecer entornos laborales seguros y libres de</w:t>
      </w:r>
      <w:r w:rsidRPr="6D22CD53" w:rsidR="00B974EA">
        <w:rPr>
          <w:color w:val="424141"/>
          <w:spacing w:val="40"/>
          <w:sz w:val="18"/>
          <w:szCs w:val="18"/>
          <w:lang w:val="es-ES"/>
        </w:rPr>
        <w:t xml:space="preserve"> </w:t>
      </w:r>
      <w:r w:rsidRPr="6D22CD53" w:rsidR="00B974EA">
        <w:rPr>
          <w:color w:val="424141"/>
          <w:w w:val="95"/>
          <w:sz w:val="18"/>
          <w:szCs w:val="18"/>
          <w:lang w:val="es-ES"/>
        </w:rPr>
        <w:t>violencia,</w:t>
      </w:r>
      <w:r w:rsidRPr="6D22CD53" w:rsidR="00B974EA">
        <w:rPr>
          <w:color w:val="424141"/>
          <w:spacing w:val="-1"/>
          <w:w w:val="95"/>
          <w:sz w:val="18"/>
          <w:szCs w:val="18"/>
          <w:lang w:val="es-ES"/>
        </w:rPr>
        <w:t xml:space="preserve"> </w:t>
      </w:r>
      <w:r w:rsidRPr="6D22CD53" w:rsidR="00B974EA">
        <w:rPr>
          <w:color w:val="424141"/>
          <w:w w:val="95"/>
          <w:sz w:val="18"/>
          <w:szCs w:val="18"/>
          <w:lang w:val="es-ES"/>
        </w:rPr>
        <w:t>donde</w:t>
      </w:r>
      <w:r w:rsidRPr="6D22CD53" w:rsidR="00B974EA">
        <w:rPr>
          <w:color w:val="424141"/>
          <w:spacing w:val="-1"/>
          <w:w w:val="95"/>
          <w:sz w:val="18"/>
          <w:szCs w:val="18"/>
          <w:lang w:val="es-ES"/>
        </w:rPr>
        <w:t xml:space="preserve"> </w:t>
      </w:r>
      <w:r w:rsidRPr="6D22CD53" w:rsidR="00B974EA">
        <w:rPr>
          <w:color w:val="424141"/>
          <w:w w:val="95"/>
          <w:sz w:val="18"/>
          <w:szCs w:val="18"/>
          <w:lang w:val="es-ES"/>
        </w:rPr>
        <w:t>se</w:t>
      </w:r>
      <w:r w:rsidRPr="6D22CD53" w:rsidR="00B974EA">
        <w:rPr>
          <w:color w:val="424141"/>
          <w:w w:val="95"/>
          <w:sz w:val="18"/>
          <w:szCs w:val="18"/>
          <w:lang w:val="es-ES"/>
        </w:rPr>
        <w:t xml:space="preserve"> </w:t>
      </w:r>
      <w:r w:rsidRPr="6D22CD53" w:rsidR="00B974EA">
        <w:rPr>
          <w:color w:val="424141"/>
          <w:w w:val="95"/>
          <w:sz w:val="18"/>
          <w:szCs w:val="18"/>
          <w:lang w:val="es-ES"/>
        </w:rPr>
        <w:t>potencie</w:t>
      </w:r>
      <w:r w:rsidRPr="6D22CD53" w:rsidR="00B974EA">
        <w:rPr>
          <w:color w:val="424141"/>
          <w:spacing w:val="-1"/>
          <w:w w:val="95"/>
          <w:sz w:val="18"/>
          <w:szCs w:val="18"/>
          <w:lang w:val="es-ES"/>
        </w:rPr>
        <w:t xml:space="preserve"> </w:t>
      </w:r>
      <w:r w:rsidRPr="6D22CD53" w:rsidR="00B974EA">
        <w:rPr>
          <w:color w:val="424141"/>
          <w:w w:val="95"/>
          <w:sz w:val="18"/>
          <w:szCs w:val="18"/>
          <w:lang w:val="es-ES"/>
        </w:rPr>
        <w:t>el</w:t>
      </w:r>
      <w:r w:rsidRPr="6D22CD53" w:rsidR="00B974EA">
        <w:rPr>
          <w:color w:val="424141"/>
          <w:spacing w:val="-1"/>
          <w:w w:val="95"/>
          <w:sz w:val="18"/>
          <w:szCs w:val="18"/>
          <w:lang w:val="es-ES"/>
        </w:rPr>
        <w:t xml:space="preserve"> </w:t>
      </w:r>
      <w:r w:rsidRPr="6D22CD53" w:rsidR="00B974EA">
        <w:rPr>
          <w:color w:val="424141"/>
          <w:w w:val="95"/>
          <w:sz w:val="18"/>
          <w:szCs w:val="18"/>
          <w:lang w:val="es-ES"/>
        </w:rPr>
        <w:t>buen</w:t>
      </w:r>
      <w:r w:rsidRPr="6D22CD53" w:rsidR="00B974EA">
        <w:rPr>
          <w:color w:val="424141"/>
          <w:spacing w:val="-1"/>
          <w:w w:val="95"/>
          <w:sz w:val="18"/>
          <w:szCs w:val="18"/>
          <w:lang w:val="es-ES"/>
        </w:rPr>
        <w:t xml:space="preserve"> </w:t>
      </w:r>
      <w:r w:rsidRPr="6D22CD53" w:rsidR="00B974EA">
        <w:rPr>
          <w:color w:val="424141"/>
          <w:w w:val="95"/>
          <w:sz w:val="18"/>
          <w:szCs w:val="18"/>
          <w:lang w:val="es-ES"/>
        </w:rPr>
        <w:t>trato,</w:t>
      </w:r>
      <w:r w:rsidRPr="6D22CD53" w:rsidR="00B974EA">
        <w:rPr>
          <w:color w:val="424141"/>
          <w:spacing w:val="-1"/>
          <w:w w:val="95"/>
          <w:sz w:val="18"/>
          <w:szCs w:val="18"/>
          <w:lang w:val="es-ES"/>
        </w:rPr>
        <w:t xml:space="preserve"> </w:t>
      </w:r>
      <w:r w:rsidRPr="6D22CD53" w:rsidR="00B974EA">
        <w:rPr>
          <w:color w:val="424141"/>
          <w:w w:val="95"/>
          <w:sz w:val="18"/>
          <w:szCs w:val="18"/>
          <w:lang w:val="es-ES"/>
        </w:rPr>
        <w:t>se</w:t>
      </w:r>
      <w:r w:rsidRPr="6D22CD53" w:rsidR="00B974EA">
        <w:rPr>
          <w:color w:val="424141"/>
          <w:spacing w:val="-1"/>
          <w:w w:val="95"/>
          <w:sz w:val="18"/>
          <w:szCs w:val="18"/>
          <w:lang w:val="es-ES"/>
        </w:rPr>
        <w:t xml:space="preserve"> </w:t>
      </w:r>
      <w:r w:rsidRPr="6D22CD53" w:rsidR="00B974EA">
        <w:rPr>
          <w:color w:val="424141"/>
          <w:w w:val="95"/>
          <w:sz w:val="18"/>
          <w:szCs w:val="18"/>
          <w:lang w:val="es-ES"/>
        </w:rPr>
        <w:t>promueva</w:t>
      </w:r>
      <w:r w:rsidRPr="6D22CD53" w:rsidR="00B974EA">
        <w:rPr>
          <w:color w:val="424141"/>
          <w:spacing w:val="-1"/>
          <w:w w:val="95"/>
          <w:sz w:val="18"/>
          <w:szCs w:val="18"/>
          <w:lang w:val="es-ES"/>
        </w:rPr>
        <w:t xml:space="preserve"> </w:t>
      </w:r>
      <w:r w:rsidRPr="6D22CD53" w:rsidR="00B974EA">
        <w:rPr>
          <w:color w:val="424141"/>
          <w:w w:val="95"/>
          <w:sz w:val="18"/>
          <w:szCs w:val="18"/>
          <w:lang w:val="es-ES"/>
        </w:rPr>
        <w:t>la</w:t>
      </w:r>
      <w:r w:rsidRPr="6D22CD53" w:rsidR="00B974EA">
        <w:rPr>
          <w:color w:val="424141"/>
          <w:spacing w:val="-1"/>
          <w:w w:val="95"/>
          <w:sz w:val="18"/>
          <w:szCs w:val="18"/>
          <w:lang w:val="es-ES"/>
        </w:rPr>
        <w:t xml:space="preserve"> </w:t>
      </w:r>
      <w:r w:rsidRPr="6D22CD53" w:rsidR="00B974EA">
        <w:rPr>
          <w:color w:val="424141"/>
          <w:w w:val="95"/>
          <w:sz w:val="18"/>
          <w:szCs w:val="18"/>
          <w:lang w:val="es-ES"/>
        </w:rPr>
        <w:t>igualdad</w:t>
      </w:r>
      <w:r w:rsidRPr="6D22CD53" w:rsidR="00B974EA">
        <w:rPr>
          <w:color w:val="424141"/>
          <w:spacing w:val="-1"/>
          <w:w w:val="95"/>
          <w:sz w:val="18"/>
          <w:szCs w:val="18"/>
          <w:lang w:val="es-ES"/>
        </w:rPr>
        <w:t xml:space="preserve"> </w:t>
      </w:r>
      <w:r w:rsidRPr="6D22CD53" w:rsidR="00B974EA">
        <w:rPr>
          <w:color w:val="424141"/>
          <w:w w:val="95"/>
          <w:sz w:val="18"/>
          <w:szCs w:val="18"/>
          <w:lang w:val="es-ES"/>
        </w:rPr>
        <w:t>con</w:t>
      </w:r>
      <w:r w:rsidRPr="6D22CD53" w:rsidR="00B974EA">
        <w:rPr>
          <w:color w:val="424141"/>
          <w:w w:val="95"/>
          <w:sz w:val="18"/>
          <w:szCs w:val="18"/>
          <w:lang w:val="es-ES"/>
        </w:rPr>
        <w:t xml:space="preserve"> </w:t>
      </w:r>
      <w:r w:rsidRPr="6D22CD53" w:rsidR="00B974EA">
        <w:rPr>
          <w:color w:val="424141"/>
          <w:w w:val="95"/>
          <w:sz w:val="18"/>
          <w:szCs w:val="18"/>
          <w:lang w:val="es-ES"/>
        </w:rPr>
        <w:t>perspectiva</w:t>
      </w:r>
      <w:r w:rsidRPr="6D22CD53" w:rsidR="00B974EA">
        <w:rPr>
          <w:color w:val="424141"/>
          <w:spacing w:val="40"/>
          <w:sz w:val="18"/>
          <w:szCs w:val="18"/>
          <w:lang w:val="es-ES"/>
        </w:rPr>
        <w:t xml:space="preserve"> </w:t>
      </w:r>
      <w:r w:rsidRPr="6D22CD53" w:rsidR="00B974EA">
        <w:rPr>
          <w:color w:val="424141"/>
          <w:spacing w:val="-2"/>
          <w:sz w:val="18"/>
          <w:szCs w:val="18"/>
          <w:lang w:val="es-ES"/>
        </w:rPr>
        <w:t>de</w:t>
      </w:r>
      <w:r w:rsidRPr="6D22CD53" w:rsidR="00B974EA">
        <w:rPr>
          <w:color w:val="424141"/>
          <w:spacing w:val="-3"/>
          <w:sz w:val="18"/>
          <w:szCs w:val="18"/>
          <w:lang w:val="es-ES"/>
        </w:rPr>
        <w:t xml:space="preserve"> </w:t>
      </w:r>
      <w:r w:rsidRPr="6D22CD53" w:rsidR="00B974EA">
        <w:rPr>
          <w:color w:val="424141"/>
          <w:spacing w:val="-2"/>
          <w:sz w:val="18"/>
          <w:szCs w:val="18"/>
          <w:lang w:val="es-ES"/>
        </w:rPr>
        <w:t>género</w:t>
      </w:r>
      <w:r w:rsidRPr="6D22CD53" w:rsidR="00B974EA">
        <w:rPr>
          <w:color w:val="424141"/>
          <w:spacing w:val="-3"/>
          <w:sz w:val="18"/>
          <w:szCs w:val="18"/>
          <w:lang w:val="es-ES"/>
        </w:rPr>
        <w:t xml:space="preserve"> </w:t>
      </w:r>
      <w:r w:rsidRPr="6D22CD53" w:rsidR="00B974EA">
        <w:rPr>
          <w:color w:val="424141"/>
          <w:spacing w:val="-2"/>
          <w:sz w:val="18"/>
          <w:szCs w:val="18"/>
          <w:lang w:val="es-ES"/>
        </w:rPr>
        <w:t>y</w:t>
      </w:r>
      <w:r w:rsidRPr="6D22CD53" w:rsidR="00B974EA">
        <w:rPr>
          <w:color w:val="424141"/>
          <w:spacing w:val="-3"/>
          <w:sz w:val="18"/>
          <w:szCs w:val="18"/>
          <w:lang w:val="es-ES"/>
        </w:rPr>
        <w:t xml:space="preserve"> </w:t>
      </w:r>
      <w:r w:rsidRPr="6D22CD53" w:rsidR="00B974EA">
        <w:rPr>
          <w:color w:val="424141"/>
          <w:spacing w:val="-2"/>
          <w:sz w:val="18"/>
          <w:szCs w:val="18"/>
          <w:lang w:val="es-ES"/>
        </w:rPr>
        <w:t>se</w:t>
      </w:r>
      <w:r w:rsidRPr="6D22CD53" w:rsidR="00B974EA">
        <w:rPr>
          <w:color w:val="424141"/>
          <w:spacing w:val="-3"/>
          <w:sz w:val="18"/>
          <w:szCs w:val="18"/>
          <w:lang w:val="es-ES"/>
        </w:rPr>
        <w:t xml:space="preserve"> </w:t>
      </w:r>
      <w:r w:rsidRPr="6D22CD53" w:rsidR="00B974EA">
        <w:rPr>
          <w:color w:val="424141"/>
          <w:spacing w:val="-2"/>
          <w:sz w:val="18"/>
          <w:szCs w:val="18"/>
          <w:lang w:val="es-ES"/>
        </w:rPr>
        <w:t>prevengan</w:t>
      </w:r>
      <w:r w:rsidRPr="6D22CD53" w:rsidR="00B974EA">
        <w:rPr>
          <w:color w:val="424141"/>
          <w:spacing w:val="-3"/>
          <w:sz w:val="18"/>
          <w:szCs w:val="18"/>
          <w:lang w:val="es-ES"/>
        </w:rPr>
        <w:t xml:space="preserve"> </w:t>
      </w:r>
      <w:r w:rsidRPr="6D22CD53" w:rsidR="00B974EA">
        <w:rPr>
          <w:color w:val="424141"/>
          <w:spacing w:val="-2"/>
          <w:sz w:val="18"/>
          <w:szCs w:val="18"/>
          <w:lang w:val="es-ES"/>
        </w:rPr>
        <w:t>las</w:t>
      </w:r>
      <w:r w:rsidRPr="6D22CD53" w:rsidR="00B974EA">
        <w:rPr>
          <w:color w:val="424141"/>
          <w:spacing w:val="-3"/>
          <w:sz w:val="18"/>
          <w:szCs w:val="18"/>
          <w:lang w:val="es-ES"/>
        </w:rPr>
        <w:t xml:space="preserve"> </w:t>
      </w:r>
      <w:r w:rsidRPr="6D22CD53" w:rsidR="00B974EA">
        <w:rPr>
          <w:color w:val="424141"/>
          <w:spacing w:val="-2"/>
          <w:sz w:val="18"/>
          <w:szCs w:val="18"/>
          <w:lang w:val="es-ES"/>
        </w:rPr>
        <w:t>situaciones</w:t>
      </w:r>
      <w:r w:rsidRPr="6D22CD53" w:rsidR="00B974EA">
        <w:rPr>
          <w:color w:val="424141"/>
          <w:spacing w:val="-3"/>
          <w:sz w:val="18"/>
          <w:szCs w:val="18"/>
          <w:lang w:val="es-ES"/>
        </w:rPr>
        <w:t xml:space="preserve"> </w:t>
      </w:r>
      <w:r w:rsidRPr="6D22CD53" w:rsidR="00B974EA">
        <w:rPr>
          <w:color w:val="424141"/>
          <w:spacing w:val="-2"/>
          <w:sz w:val="18"/>
          <w:szCs w:val="18"/>
          <w:lang w:val="es-ES"/>
        </w:rPr>
        <w:t>constitutivas</w:t>
      </w:r>
      <w:r w:rsidRPr="6D22CD53" w:rsidR="00B974EA">
        <w:rPr>
          <w:color w:val="424141"/>
          <w:spacing w:val="-3"/>
          <w:sz w:val="18"/>
          <w:szCs w:val="18"/>
          <w:lang w:val="es-ES"/>
        </w:rPr>
        <w:t xml:space="preserve"> </w:t>
      </w:r>
      <w:r w:rsidRPr="6D22CD53" w:rsidR="00B974EA">
        <w:rPr>
          <w:color w:val="424141"/>
          <w:spacing w:val="-2"/>
          <w:sz w:val="18"/>
          <w:szCs w:val="18"/>
          <w:lang w:val="es-ES"/>
        </w:rPr>
        <w:t>de</w:t>
      </w:r>
      <w:r w:rsidRPr="6D22CD53" w:rsidR="00B974EA">
        <w:rPr>
          <w:color w:val="424141"/>
          <w:spacing w:val="-3"/>
          <w:sz w:val="18"/>
          <w:szCs w:val="18"/>
          <w:lang w:val="es-ES"/>
        </w:rPr>
        <w:t xml:space="preserve"> </w:t>
      </w:r>
      <w:r w:rsidRPr="6D22CD53" w:rsidR="00B974EA">
        <w:rPr>
          <w:color w:val="424141"/>
          <w:spacing w:val="-2"/>
          <w:sz w:val="18"/>
          <w:szCs w:val="18"/>
          <w:lang w:val="es-ES"/>
        </w:rPr>
        <w:t>acoso</w:t>
      </w:r>
      <w:r w:rsidRPr="6D22CD53" w:rsidR="00B974EA">
        <w:rPr>
          <w:color w:val="424141"/>
          <w:spacing w:val="-3"/>
          <w:sz w:val="18"/>
          <w:szCs w:val="18"/>
          <w:lang w:val="es-ES"/>
        </w:rPr>
        <w:t xml:space="preserve"> </w:t>
      </w:r>
      <w:r w:rsidRPr="6D22CD53" w:rsidR="00B974EA">
        <w:rPr>
          <w:color w:val="424141"/>
          <w:spacing w:val="-2"/>
          <w:sz w:val="18"/>
          <w:szCs w:val="18"/>
          <w:lang w:val="es-ES"/>
        </w:rPr>
        <w:t>sexual,</w:t>
      </w:r>
      <w:r w:rsidRPr="6D22CD53" w:rsidR="00B974EA">
        <w:rPr>
          <w:color w:val="424141"/>
          <w:spacing w:val="-3"/>
          <w:sz w:val="18"/>
          <w:szCs w:val="18"/>
          <w:lang w:val="es-ES"/>
        </w:rPr>
        <w:t xml:space="preserve"> </w:t>
      </w:r>
      <w:r w:rsidRPr="6D22CD53" w:rsidR="00B974EA">
        <w:rPr>
          <w:color w:val="424141"/>
          <w:spacing w:val="-2"/>
          <w:sz w:val="18"/>
          <w:szCs w:val="18"/>
          <w:lang w:val="es-ES"/>
        </w:rPr>
        <w:t>laboral</w:t>
      </w:r>
      <w:r w:rsidRPr="6D22CD53" w:rsidR="00B974EA">
        <w:rPr>
          <w:color w:val="424141"/>
          <w:spacing w:val="-3"/>
          <w:sz w:val="18"/>
          <w:szCs w:val="18"/>
          <w:lang w:val="es-ES"/>
        </w:rPr>
        <w:t xml:space="preserve"> </w:t>
      </w:r>
      <w:r w:rsidRPr="6D22CD53" w:rsidR="00B974EA">
        <w:rPr>
          <w:color w:val="424141"/>
          <w:spacing w:val="-2"/>
          <w:sz w:val="18"/>
          <w:szCs w:val="18"/>
          <w:lang w:val="es-ES"/>
        </w:rPr>
        <w:t>y</w:t>
      </w:r>
      <w:r w:rsidRPr="6D22CD53" w:rsidR="00B974EA">
        <w:rPr>
          <w:color w:val="424141"/>
          <w:spacing w:val="40"/>
          <w:sz w:val="18"/>
          <w:szCs w:val="18"/>
          <w:lang w:val="es-ES"/>
        </w:rPr>
        <w:t xml:space="preserve"> </w:t>
      </w:r>
      <w:r w:rsidRPr="6D22CD53" w:rsidR="00B974EA">
        <w:rPr>
          <w:color w:val="424141"/>
          <w:sz w:val="18"/>
          <w:szCs w:val="18"/>
          <w:lang w:val="es-ES"/>
        </w:rPr>
        <w:t>de violencia en el trabajo, las que se generan por la ausencia o deficiencia de la</w:t>
      </w:r>
      <w:r w:rsidRPr="6D22CD53" w:rsidR="00B974EA">
        <w:rPr>
          <w:color w:val="424141"/>
          <w:spacing w:val="40"/>
          <w:sz w:val="18"/>
          <w:szCs w:val="18"/>
          <w:lang w:val="es-ES"/>
        </w:rPr>
        <w:t xml:space="preserve"> </w:t>
      </w:r>
      <w:r w:rsidRPr="6D22CD53" w:rsidR="00B974EA">
        <w:rPr>
          <w:color w:val="424141"/>
          <w:spacing w:val="-4"/>
          <w:sz w:val="18"/>
          <w:szCs w:val="18"/>
          <w:lang w:val="es-ES"/>
        </w:rPr>
        <w:t>gestión</w:t>
      </w:r>
      <w:r w:rsidRPr="6D22CD53" w:rsidR="00B974EA">
        <w:rPr>
          <w:color w:val="424141"/>
          <w:spacing w:val="-1"/>
          <w:sz w:val="18"/>
          <w:szCs w:val="18"/>
          <w:lang w:val="es-ES"/>
        </w:rPr>
        <w:t xml:space="preserve"> </w:t>
      </w:r>
      <w:r w:rsidRPr="6D22CD53" w:rsidR="00B974EA">
        <w:rPr>
          <w:color w:val="424141"/>
          <w:spacing w:val="-4"/>
          <w:sz w:val="18"/>
          <w:szCs w:val="18"/>
          <w:lang w:val="es-ES"/>
        </w:rPr>
        <w:t>de</w:t>
      </w:r>
      <w:r w:rsidRPr="6D22CD53" w:rsidR="00B974EA">
        <w:rPr>
          <w:color w:val="424141"/>
          <w:spacing w:val="-1"/>
          <w:sz w:val="18"/>
          <w:szCs w:val="18"/>
          <w:lang w:val="es-ES"/>
        </w:rPr>
        <w:t xml:space="preserve"> </w:t>
      </w:r>
      <w:r w:rsidRPr="6D22CD53" w:rsidR="00B974EA">
        <w:rPr>
          <w:color w:val="424141"/>
          <w:spacing w:val="-4"/>
          <w:sz w:val="18"/>
          <w:szCs w:val="18"/>
          <w:lang w:val="es-ES"/>
        </w:rPr>
        <w:t>los</w:t>
      </w:r>
      <w:r w:rsidRPr="6D22CD53" w:rsidR="00B974EA">
        <w:rPr>
          <w:color w:val="424141"/>
          <w:spacing w:val="-1"/>
          <w:sz w:val="18"/>
          <w:szCs w:val="18"/>
          <w:lang w:val="es-ES"/>
        </w:rPr>
        <w:t xml:space="preserve"> </w:t>
      </w:r>
      <w:r w:rsidRPr="6D22CD53" w:rsidR="00B974EA">
        <w:rPr>
          <w:color w:val="424141"/>
          <w:spacing w:val="-4"/>
          <w:sz w:val="18"/>
          <w:szCs w:val="18"/>
          <w:lang w:val="es-ES"/>
        </w:rPr>
        <w:t>riesgos</w:t>
      </w:r>
      <w:r w:rsidRPr="6D22CD53" w:rsidR="00B974EA">
        <w:rPr>
          <w:color w:val="424141"/>
          <w:spacing w:val="-1"/>
          <w:sz w:val="18"/>
          <w:szCs w:val="18"/>
          <w:lang w:val="es-ES"/>
        </w:rPr>
        <w:t xml:space="preserve"> </w:t>
      </w:r>
      <w:r w:rsidRPr="6D22CD53" w:rsidR="00B974EA">
        <w:rPr>
          <w:color w:val="424141"/>
          <w:spacing w:val="-4"/>
          <w:sz w:val="18"/>
          <w:szCs w:val="18"/>
          <w:lang w:val="es-ES"/>
        </w:rPr>
        <w:t>psicosociales</w:t>
      </w:r>
      <w:r w:rsidRPr="6D22CD53" w:rsidR="00B974EA">
        <w:rPr>
          <w:color w:val="424141"/>
          <w:spacing w:val="-1"/>
          <w:sz w:val="18"/>
          <w:szCs w:val="18"/>
          <w:lang w:val="es-ES"/>
        </w:rPr>
        <w:t xml:space="preserve"> </w:t>
      </w:r>
      <w:r w:rsidRPr="6D22CD53" w:rsidR="00B974EA">
        <w:rPr>
          <w:color w:val="424141"/>
          <w:spacing w:val="-4"/>
          <w:sz w:val="18"/>
          <w:szCs w:val="18"/>
          <w:lang w:val="es-ES"/>
        </w:rPr>
        <w:t>en</w:t>
      </w:r>
      <w:r w:rsidRPr="6D22CD53" w:rsidR="00B974EA">
        <w:rPr>
          <w:color w:val="424141"/>
          <w:spacing w:val="-1"/>
          <w:sz w:val="18"/>
          <w:szCs w:val="18"/>
          <w:lang w:val="es-ES"/>
        </w:rPr>
        <w:t xml:space="preserve"> </w:t>
      </w:r>
      <w:r w:rsidRPr="6D22CD53" w:rsidR="00B974EA">
        <w:rPr>
          <w:color w:val="424141"/>
          <w:spacing w:val="-4"/>
          <w:sz w:val="18"/>
          <w:szCs w:val="18"/>
          <w:lang w:val="es-ES"/>
        </w:rPr>
        <w:t>la</w:t>
      </w:r>
      <w:r w:rsidRPr="6D22CD53" w:rsidR="00B974EA">
        <w:rPr>
          <w:color w:val="424141"/>
          <w:spacing w:val="-1"/>
          <w:sz w:val="18"/>
          <w:szCs w:val="18"/>
          <w:lang w:val="es-ES"/>
        </w:rPr>
        <w:t xml:space="preserve"> </w:t>
      </w:r>
      <w:r w:rsidRPr="6D22CD53" w:rsidR="00B974EA">
        <w:rPr>
          <w:color w:val="424141"/>
          <w:spacing w:val="-4"/>
          <w:sz w:val="18"/>
          <w:szCs w:val="18"/>
          <w:lang w:val="es-ES"/>
        </w:rPr>
        <w:t>organización,</w:t>
      </w:r>
      <w:r w:rsidRPr="6D22CD53" w:rsidR="00B974EA">
        <w:rPr>
          <w:color w:val="424141"/>
          <w:spacing w:val="-1"/>
          <w:sz w:val="18"/>
          <w:szCs w:val="18"/>
          <w:lang w:val="es-ES"/>
        </w:rPr>
        <w:t xml:space="preserve"> </w:t>
      </w:r>
      <w:r w:rsidRPr="6D22CD53" w:rsidR="00B974EA">
        <w:rPr>
          <w:color w:val="424141"/>
          <w:spacing w:val="-4"/>
          <w:sz w:val="18"/>
          <w:szCs w:val="18"/>
          <w:lang w:val="es-ES"/>
        </w:rPr>
        <w:t>así</w:t>
      </w:r>
      <w:r w:rsidRPr="6D22CD53" w:rsidR="00B974EA">
        <w:rPr>
          <w:color w:val="424141"/>
          <w:spacing w:val="-1"/>
          <w:sz w:val="18"/>
          <w:szCs w:val="18"/>
          <w:lang w:val="es-ES"/>
        </w:rPr>
        <w:t xml:space="preserve"> </w:t>
      </w:r>
      <w:r w:rsidRPr="6D22CD53" w:rsidR="00B974EA">
        <w:rPr>
          <w:color w:val="424141"/>
          <w:spacing w:val="-4"/>
          <w:sz w:val="18"/>
          <w:szCs w:val="18"/>
          <w:lang w:val="es-ES"/>
        </w:rPr>
        <w:t>como</w:t>
      </w:r>
      <w:r w:rsidRPr="6D22CD53" w:rsidR="00B974EA">
        <w:rPr>
          <w:color w:val="424141"/>
          <w:spacing w:val="-1"/>
          <w:sz w:val="18"/>
          <w:szCs w:val="18"/>
          <w:lang w:val="es-ES"/>
        </w:rPr>
        <w:t xml:space="preserve"> </w:t>
      </w:r>
      <w:r w:rsidRPr="6D22CD53" w:rsidR="00B974EA">
        <w:rPr>
          <w:color w:val="424141"/>
          <w:spacing w:val="-4"/>
          <w:sz w:val="18"/>
          <w:szCs w:val="18"/>
          <w:lang w:val="es-ES"/>
        </w:rPr>
        <w:t>en</w:t>
      </w:r>
      <w:r w:rsidRPr="6D22CD53" w:rsidR="00B974EA">
        <w:rPr>
          <w:color w:val="424141"/>
          <w:spacing w:val="-1"/>
          <w:sz w:val="18"/>
          <w:szCs w:val="18"/>
          <w:lang w:val="es-ES"/>
        </w:rPr>
        <w:t xml:space="preserve"> </w:t>
      </w:r>
      <w:r w:rsidRPr="6D22CD53" w:rsidR="00B974EA">
        <w:rPr>
          <w:color w:val="424141"/>
          <w:spacing w:val="-4"/>
          <w:sz w:val="18"/>
          <w:szCs w:val="18"/>
          <w:lang w:val="es-ES"/>
        </w:rPr>
        <w:t>la</w:t>
      </w:r>
      <w:r w:rsidRPr="6D22CD53" w:rsidR="00B974EA">
        <w:rPr>
          <w:color w:val="424141"/>
          <w:spacing w:val="-1"/>
          <w:sz w:val="18"/>
          <w:szCs w:val="18"/>
          <w:lang w:val="es-ES"/>
        </w:rPr>
        <w:t xml:space="preserve"> </w:t>
      </w:r>
      <w:r w:rsidRPr="6D22CD53" w:rsidR="00B974EA">
        <w:rPr>
          <w:color w:val="424141"/>
          <w:spacing w:val="-4"/>
          <w:sz w:val="18"/>
          <w:szCs w:val="18"/>
          <w:lang w:val="es-ES"/>
        </w:rPr>
        <w:t>mantención</w:t>
      </w:r>
      <w:r w:rsidRPr="6D22CD53" w:rsidR="00B974EA">
        <w:rPr>
          <w:color w:val="424141"/>
          <w:spacing w:val="40"/>
          <w:sz w:val="18"/>
          <w:szCs w:val="18"/>
          <w:lang w:val="es-ES"/>
        </w:rPr>
        <w:t xml:space="preserve"> </w:t>
      </w:r>
      <w:r w:rsidRPr="6D22CD53" w:rsidR="00B974EA">
        <w:rPr>
          <w:color w:val="424141"/>
          <w:w w:val="95"/>
          <w:sz w:val="18"/>
          <w:szCs w:val="18"/>
          <w:lang w:val="es-ES"/>
        </w:rPr>
        <w:t>de</w:t>
      </w:r>
      <w:r w:rsidRPr="6D22CD53" w:rsidR="00B974EA">
        <w:rPr>
          <w:color w:val="424141"/>
          <w:w w:val="95"/>
          <w:sz w:val="18"/>
          <w:szCs w:val="18"/>
          <w:lang w:val="es-ES"/>
        </w:rPr>
        <w:t xml:space="preserve"> </w:t>
      </w:r>
      <w:r w:rsidRPr="6D22CD53" w:rsidR="00B974EA">
        <w:rPr>
          <w:color w:val="424141"/>
          <w:w w:val="95"/>
          <w:sz w:val="18"/>
          <w:szCs w:val="18"/>
          <w:lang w:val="es-ES"/>
        </w:rPr>
        <w:t>conductas</w:t>
      </w:r>
      <w:r w:rsidRPr="6D22CD53" w:rsidR="00B974EA">
        <w:rPr>
          <w:color w:val="424141"/>
          <w:spacing w:val="-6"/>
          <w:w w:val="95"/>
          <w:sz w:val="18"/>
          <w:szCs w:val="18"/>
          <w:lang w:val="es-ES"/>
        </w:rPr>
        <w:t xml:space="preserve"> </w:t>
      </w:r>
      <w:r w:rsidRPr="6D22CD53" w:rsidR="00B974EA">
        <w:rPr>
          <w:color w:val="424141"/>
          <w:w w:val="95"/>
          <w:sz w:val="18"/>
          <w:szCs w:val="18"/>
          <w:lang w:val="es-ES"/>
        </w:rPr>
        <w:t>inadecuadas</w:t>
      </w:r>
      <w:r w:rsidRPr="6D22CD53" w:rsidR="00B974EA">
        <w:rPr>
          <w:color w:val="424141"/>
          <w:spacing w:val="-5"/>
          <w:w w:val="95"/>
          <w:sz w:val="18"/>
          <w:szCs w:val="18"/>
          <w:lang w:val="es-ES"/>
        </w:rPr>
        <w:t xml:space="preserve"> </w:t>
      </w:r>
      <w:r w:rsidRPr="6D22CD53" w:rsidR="00B974EA">
        <w:rPr>
          <w:color w:val="424141"/>
          <w:w w:val="95"/>
          <w:sz w:val="18"/>
          <w:szCs w:val="18"/>
          <w:lang w:val="es-ES"/>
        </w:rPr>
        <w:t>o</w:t>
      </w:r>
      <w:r w:rsidRPr="6D22CD53" w:rsidR="00B974EA">
        <w:rPr>
          <w:color w:val="424141"/>
          <w:spacing w:val="-6"/>
          <w:w w:val="95"/>
          <w:sz w:val="18"/>
          <w:szCs w:val="18"/>
          <w:lang w:val="es-ES"/>
        </w:rPr>
        <w:t xml:space="preserve"> </w:t>
      </w:r>
      <w:r w:rsidRPr="6D22CD53" w:rsidR="00B974EA">
        <w:rPr>
          <w:color w:val="424141"/>
          <w:w w:val="95"/>
          <w:sz w:val="18"/>
          <w:szCs w:val="18"/>
          <w:lang w:val="es-ES"/>
        </w:rPr>
        <w:t>prohibidas</w:t>
      </w:r>
      <w:r w:rsidRPr="6D22CD53" w:rsidR="00B974EA">
        <w:rPr>
          <w:color w:val="424141"/>
          <w:spacing w:val="-5"/>
          <w:w w:val="95"/>
          <w:sz w:val="18"/>
          <w:szCs w:val="18"/>
          <w:lang w:val="es-ES"/>
        </w:rPr>
        <w:t xml:space="preserve"> </w:t>
      </w:r>
      <w:r w:rsidRPr="6D22CD53" w:rsidR="00B974EA">
        <w:rPr>
          <w:color w:val="424141"/>
          <w:w w:val="95"/>
          <w:sz w:val="18"/>
          <w:szCs w:val="18"/>
          <w:lang w:val="es-ES"/>
        </w:rPr>
        <w:t>en</w:t>
      </w:r>
      <w:r w:rsidRPr="6D22CD53" w:rsidR="00B974EA">
        <w:rPr>
          <w:color w:val="424141"/>
          <w:spacing w:val="-6"/>
          <w:w w:val="95"/>
          <w:sz w:val="18"/>
          <w:szCs w:val="18"/>
          <w:lang w:val="es-ES"/>
        </w:rPr>
        <w:t xml:space="preserve"> </w:t>
      </w:r>
      <w:r w:rsidRPr="6D22CD53" w:rsidR="00B974EA">
        <w:rPr>
          <w:color w:val="424141"/>
          <w:w w:val="95"/>
          <w:sz w:val="18"/>
          <w:szCs w:val="18"/>
          <w:lang w:val="es-ES"/>
        </w:rPr>
        <w:t>el</w:t>
      </w:r>
      <w:r w:rsidRPr="6D22CD53" w:rsidR="00B974EA">
        <w:rPr>
          <w:color w:val="424141"/>
          <w:spacing w:val="-5"/>
          <w:w w:val="95"/>
          <w:sz w:val="18"/>
          <w:szCs w:val="18"/>
          <w:lang w:val="es-ES"/>
        </w:rPr>
        <w:t xml:space="preserve"> </w:t>
      </w:r>
      <w:r w:rsidRPr="6D22CD53" w:rsidR="00B974EA">
        <w:rPr>
          <w:color w:val="424141"/>
          <w:w w:val="95"/>
          <w:sz w:val="18"/>
          <w:szCs w:val="18"/>
          <w:lang w:val="es-ES"/>
        </w:rPr>
        <w:t>lugar</w:t>
      </w:r>
      <w:r w:rsidRPr="6D22CD53" w:rsidR="00B974EA">
        <w:rPr>
          <w:color w:val="424141"/>
          <w:spacing w:val="-6"/>
          <w:w w:val="95"/>
          <w:sz w:val="18"/>
          <w:szCs w:val="18"/>
          <w:lang w:val="es-ES"/>
        </w:rPr>
        <w:t xml:space="preserve"> </w:t>
      </w:r>
      <w:r w:rsidRPr="6D22CD53" w:rsidR="00B974EA">
        <w:rPr>
          <w:color w:val="424141"/>
          <w:w w:val="95"/>
          <w:sz w:val="18"/>
          <w:szCs w:val="18"/>
          <w:lang w:val="es-ES"/>
        </w:rPr>
        <w:t>de</w:t>
      </w:r>
      <w:r w:rsidRPr="6D22CD53" w:rsidR="00B974EA">
        <w:rPr>
          <w:color w:val="424141"/>
          <w:w w:val="95"/>
          <w:sz w:val="18"/>
          <w:szCs w:val="18"/>
          <w:lang w:val="es-ES"/>
        </w:rPr>
        <w:t xml:space="preserve"> </w:t>
      </w:r>
      <w:r w:rsidRPr="6D22CD53" w:rsidR="00B974EA">
        <w:rPr>
          <w:color w:val="424141"/>
          <w:w w:val="95"/>
          <w:sz w:val="18"/>
          <w:szCs w:val="18"/>
          <w:lang w:val="es-ES"/>
        </w:rPr>
        <w:t>trabajo,</w:t>
      </w:r>
      <w:r w:rsidRPr="6D22CD53" w:rsidR="00B974EA">
        <w:rPr>
          <w:color w:val="424141"/>
          <w:spacing w:val="-5"/>
          <w:w w:val="95"/>
          <w:sz w:val="18"/>
          <w:szCs w:val="18"/>
          <w:lang w:val="es-ES"/>
        </w:rPr>
        <w:t xml:space="preserve"> </w:t>
      </w:r>
      <w:r w:rsidRPr="6D22CD53" w:rsidR="00B974EA">
        <w:rPr>
          <w:color w:val="424141"/>
          <w:w w:val="95"/>
          <w:sz w:val="18"/>
          <w:szCs w:val="18"/>
          <w:lang w:val="es-ES"/>
        </w:rPr>
        <w:t>asumiendo</w:t>
      </w:r>
      <w:r w:rsidRPr="6D22CD53" w:rsidR="00B974EA">
        <w:rPr>
          <w:color w:val="424141"/>
          <w:spacing w:val="-6"/>
          <w:w w:val="95"/>
          <w:sz w:val="18"/>
          <w:szCs w:val="18"/>
          <w:lang w:val="es-ES"/>
        </w:rPr>
        <w:t xml:space="preserve"> </w:t>
      </w:r>
      <w:r w:rsidRPr="6D22CD53" w:rsidR="00B974EA">
        <w:rPr>
          <w:color w:val="424141"/>
          <w:w w:val="95"/>
          <w:sz w:val="18"/>
          <w:szCs w:val="18"/>
          <w:lang w:val="es-ES"/>
        </w:rPr>
        <w:t>la</w:t>
      </w:r>
      <w:r w:rsidRPr="6D22CD53" w:rsidR="00B974EA">
        <w:rPr>
          <w:color w:val="424141"/>
          <w:spacing w:val="-5"/>
          <w:w w:val="95"/>
          <w:sz w:val="18"/>
          <w:szCs w:val="18"/>
          <w:lang w:val="es-ES"/>
        </w:rPr>
        <w:t xml:space="preserve"> </w:t>
      </w:r>
      <w:r w:rsidRPr="6D22CD53" w:rsidR="00B974EA">
        <w:rPr>
          <w:color w:val="424141"/>
          <w:w w:val="95"/>
          <w:sz w:val="18"/>
          <w:szCs w:val="18"/>
          <w:lang w:val="es-ES"/>
        </w:rPr>
        <w:t>entidad</w:t>
      </w:r>
      <w:r w:rsidRPr="6D22CD53" w:rsidR="00B974EA">
        <w:rPr>
          <w:color w:val="424141"/>
          <w:spacing w:val="40"/>
          <w:sz w:val="18"/>
          <w:szCs w:val="18"/>
          <w:lang w:val="es-ES"/>
        </w:rPr>
        <w:t xml:space="preserve"> </w:t>
      </w:r>
      <w:r w:rsidRPr="6D22CD53" w:rsidR="00B974EA">
        <w:rPr>
          <w:color w:val="424141"/>
          <w:sz w:val="18"/>
          <w:szCs w:val="18"/>
          <w:lang w:val="es-ES"/>
        </w:rPr>
        <w:t>empleadora su responsabilidad en la erradicación de conductas contrarias a la</w:t>
      </w:r>
      <w:r w:rsidRPr="6D22CD53" w:rsidR="00B974EA">
        <w:rPr>
          <w:color w:val="424141"/>
          <w:spacing w:val="40"/>
          <w:sz w:val="18"/>
          <w:szCs w:val="18"/>
          <w:lang w:val="es-ES"/>
        </w:rPr>
        <w:t xml:space="preserve"> </w:t>
      </w:r>
      <w:r w:rsidRPr="6D22CD53" w:rsidR="00B974EA">
        <w:rPr>
          <w:color w:val="424141"/>
          <w:sz w:val="18"/>
          <w:szCs w:val="18"/>
          <w:lang w:val="es-ES"/>
        </w:rPr>
        <w:t>dignidad</w:t>
      </w:r>
      <w:r w:rsidRPr="6D22CD53" w:rsidR="00B974EA">
        <w:rPr>
          <w:color w:val="424141"/>
          <w:spacing w:val="-8"/>
          <w:sz w:val="18"/>
          <w:szCs w:val="18"/>
          <w:lang w:val="es-ES"/>
        </w:rPr>
        <w:t xml:space="preserve"> </w:t>
      </w:r>
      <w:r w:rsidRPr="6D22CD53" w:rsidR="00B974EA">
        <w:rPr>
          <w:color w:val="424141"/>
          <w:sz w:val="18"/>
          <w:szCs w:val="18"/>
          <w:lang w:val="es-ES"/>
        </w:rPr>
        <w:t>de</w:t>
      </w:r>
      <w:r w:rsidRPr="6D22CD53" w:rsidR="00B974EA">
        <w:rPr>
          <w:color w:val="424141"/>
          <w:spacing w:val="-7"/>
          <w:sz w:val="18"/>
          <w:szCs w:val="18"/>
          <w:lang w:val="es-ES"/>
        </w:rPr>
        <w:t xml:space="preserve"> </w:t>
      </w:r>
      <w:r w:rsidRPr="6D22CD53" w:rsidR="00B974EA">
        <w:rPr>
          <w:color w:val="424141"/>
          <w:sz w:val="18"/>
          <w:szCs w:val="18"/>
          <w:lang w:val="es-ES"/>
        </w:rPr>
        <w:t>las</w:t>
      </w:r>
      <w:r w:rsidRPr="6D22CD53" w:rsidR="00B974EA">
        <w:rPr>
          <w:color w:val="424141"/>
          <w:spacing w:val="-7"/>
          <w:sz w:val="18"/>
          <w:szCs w:val="18"/>
          <w:lang w:val="es-ES"/>
        </w:rPr>
        <w:t xml:space="preserve"> </w:t>
      </w:r>
      <w:r w:rsidRPr="6D22CD53" w:rsidR="00B974EA">
        <w:rPr>
          <w:color w:val="424141"/>
          <w:sz w:val="18"/>
          <w:szCs w:val="18"/>
          <w:lang w:val="es-ES"/>
        </w:rPr>
        <w:t>personas</w:t>
      </w:r>
      <w:r w:rsidRPr="6D22CD53" w:rsidR="00B974EA">
        <w:rPr>
          <w:color w:val="424141"/>
          <w:spacing w:val="-7"/>
          <w:sz w:val="18"/>
          <w:szCs w:val="18"/>
          <w:lang w:val="es-ES"/>
        </w:rPr>
        <w:t xml:space="preserve"> </w:t>
      </w:r>
      <w:r w:rsidRPr="6D22CD53" w:rsidR="00B974EA">
        <w:rPr>
          <w:color w:val="424141"/>
          <w:sz w:val="18"/>
          <w:szCs w:val="18"/>
          <w:lang w:val="es-ES"/>
        </w:rPr>
        <w:t>en</w:t>
      </w:r>
      <w:r w:rsidRPr="6D22CD53" w:rsidR="00B974EA">
        <w:rPr>
          <w:color w:val="424141"/>
          <w:spacing w:val="-7"/>
          <w:sz w:val="18"/>
          <w:szCs w:val="18"/>
          <w:lang w:val="es-ES"/>
        </w:rPr>
        <w:t xml:space="preserve"> </w:t>
      </w:r>
      <w:r w:rsidRPr="6D22CD53" w:rsidR="00B974EA">
        <w:rPr>
          <w:color w:val="424141"/>
          <w:sz w:val="18"/>
          <w:szCs w:val="18"/>
          <w:lang w:val="es-ES"/>
        </w:rPr>
        <w:t>el</w:t>
      </w:r>
      <w:r w:rsidRPr="6D22CD53" w:rsidR="00B974EA">
        <w:rPr>
          <w:color w:val="424141"/>
          <w:spacing w:val="-7"/>
          <w:sz w:val="18"/>
          <w:szCs w:val="18"/>
          <w:lang w:val="es-ES"/>
        </w:rPr>
        <w:t xml:space="preserve"> </w:t>
      </w:r>
      <w:r w:rsidRPr="6D22CD53" w:rsidR="00B974EA">
        <w:rPr>
          <w:color w:val="424141"/>
          <w:sz w:val="18"/>
          <w:szCs w:val="18"/>
          <w:lang w:val="es-ES"/>
        </w:rPr>
        <w:t>ambiente</w:t>
      </w:r>
      <w:r w:rsidRPr="6D22CD53" w:rsidR="00B974EA">
        <w:rPr>
          <w:color w:val="424141"/>
          <w:spacing w:val="-7"/>
          <w:sz w:val="18"/>
          <w:szCs w:val="18"/>
          <w:lang w:val="es-ES"/>
        </w:rPr>
        <w:t xml:space="preserve"> </w:t>
      </w:r>
      <w:r w:rsidRPr="6D22CD53" w:rsidR="00B974EA">
        <w:rPr>
          <w:color w:val="424141"/>
          <w:sz w:val="18"/>
          <w:szCs w:val="18"/>
          <w:lang w:val="es-ES"/>
        </w:rPr>
        <w:t>de</w:t>
      </w:r>
      <w:r w:rsidRPr="6D22CD53" w:rsidR="00B974EA">
        <w:rPr>
          <w:color w:val="424141"/>
          <w:spacing w:val="-7"/>
          <w:sz w:val="18"/>
          <w:szCs w:val="18"/>
          <w:lang w:val="es-ES"/>
        </w:rPr>
        <w:t xml:space="preserve"> </w:t>
      </w:r>
      <w:r w:rsidRPr="6D22CD53" w:rsidR="00B974EA">
        <w:rPr>
          <w:color w:val="424141"/>
          <w:sz w:val="18"/>
          <w:szCs w:val="18"/>
          <w:lang w:val="es-ES"/>
        </w:rPr>
        <w:t>trabajo.</w:t>
      </w:r>
      <w:r w:rsidRPr="6D22CD53" w:rsidR="00B974EA">
        <w:rPr>
          <w:color w:val="424141"/>
          <w:spacing w:val="-7"/>
          <w:sz w:val="18"/>
          <w:szCs w:val="18"/>
          <w:lang w:val="es-ES"/>
        </w:rPr>
        <w:t xml:space="preserve"> </w:t>
      </w:r>
      <w:r w:rsidRPr="6D22CD53" w:rsidR="00B974EA">
        <w:rPr>
          <w:color w:val="424141"/>
          <w:sz w:val="18"/>
          <w:szCs w:val="18"/>
          <w:lang w:val="es-ES"/>
        </w:rPr>
        <w:t>Además,</w:t>
      </w:r>
      <w:r w:rsidRPr="6D22CD53" w:rsidR="00B974EA">
        <w:rPr>
          <w:color w:val="424141"/>
          <w:spacing w:val="-7"/>
          <w:sz w:val="18"/>
          <w:szCs w:val="18"/>
          <w:lang w:val="es-ES"/>
        </w:rPr>
        <w:t xml:space="preserve"> </w:t>
      </w:r>
      <w:r w:rsidRPr="6D22CD53" w:rsidR="00B974EA">
        <w:rPr>
          <w:color w:val="424141"/>
          <w:sz w:val="18"/>
          <w:szCs w:val="18"/>
          <w:lang w:val="es-ES"/>
        </w:rPr>
        <w:t>tanto</w:t>
      </w:r>
      <w:r w:rsidRPr="6D22CD53" w:rsidR="00B974EA">
        <w:rPr>
          <w:color w:val="424141"/>
          <w:spacing w:val="-8"/>
          <w:sz w:val="18"/>
          <w:szCs w:val="18"/>
          <w:lang w:val="es-ES"/>
        </w:rPr>
        <w:t xml:space="preserve"> </w:t>
      </w:r>
      <w:r w:rsidRPr="6D22CD53" w:rsidR="00B974EA">
        <w:rPr>
          <w:color w:val="424141"/>
          <w:sz w:val="18"/>
          <w:szCs w:val="18"/>
          <w:lang w:val="es-ES"/>
        </w:rPr>
        <w:t>el</w:t>
      </w:r>
      <w:r w:rsidRPr="6D22CD53" w:rsidR="00B974EA">
        <w:rPr>
          <w:color w:val="424141"/>
          <w:spacing w:val="-7"/>
          <w:sz w:val="18"/>
          <w:szCs w:val="18"/>
          <w:lang w:val="es-ES"/>
        </w:rPr>
        <w:t xml:space="preserve"> </w:t>
      </w:r>
      <w:r w:rsidRPr="6D22CD53" w:rsidR="00B974EA">
        <w:rPr>
          <w:color w:val="424141"/>
          <w:sz w:val="18"/>
          <w:szCs w:val="18"/>
          <w:lang w:val="es-ES"/>
        </w:rPr>
        <w:t>empleador</w:t>
      </w:r>
      <w:r w:rsidRPr="6D22CD53" w:rsidR="00B974EA">
        <w:rPr>
          <w:color w:val="424141"/>
          <w:spacing w:val="40"/>
          <w:sz w:val="18"/>
          <w:szCs w:val="18"/>
          <w:lang w:val="es-ES"/>
        </w:rPr>
        <w:t xml:space="preserve"> </w:t>
      </w:r>
      <w:r w:rsidRPr="6D22CD53" w:rsidR="00B974EA">
        <w:rPr>
          <w:color w:val="424141"/>
          <w:spacing w:val="-6"/>
          <w:sz w:val="18"/>
          <w:szCs w:val="18"/>
          <w:lang w:val="es-ES"/>
        </w:rPr>
        <w:t>como</w:t>
      </w:r>
      <w:r w:rsidRPr="6D22CD53" w:rsidR="00B974EA">
        <w:rPr>
          <w:color w:val="424141"/>
          <w:spacing w:val="-6"/>
          <w:sz w:val="18"/>
          <w:szCs w:val="18"/>
          <w:lang w:val="es-ES"/>
        </w:rPr>
        <w:t xml:space="preserve"> </w:t>
      </w:r>
      <w:r w:rsidRPr="6D22CD53" w:rsidR="00B974EA">
        <w:rPr>
          <w:color w:val="424141"/>
          <w:spacing w:val="-6"/>
          <w:sz w:val="18"/>
          <w:szCs w:val="18"/>
          <w:lang w:val="es-ES"/>
        </w:rPr>
        <w:t>los</w:t>
      </w:r>
      <w:r w:rsidRPr="6D22CD53" w:rsidR="00B974EA">
        <w:rPr>
          <w:color w:val="424141"/>
          <w:spacing w:val="-6"/>
          <w:sz w:val="18"/>
          <w:szCs w:val="18"/>
          <w:lang w:val="es-ES"/>
        </w:rPr>
        <w:t xml:space="preserve"> </w:t>
      </w:r>
      <w:r w:rsidRPr="6D22CD53" w:rsidR="00B974EA">
        <w:rPr>
          <w:color w:val="424141"/>
          <w:spacing w:val="-6"/>
          <w:sz w:val="18"/>
          <w:szCs w:val="18"/>
          <w:lang w:val="es-ES"/>
        </w:rPr>
        <w:t>trabajadores</w:t>
      </w:r>
      <w:r w:rsidRPr="6D22CD53" w:rsidR="00B974EA">
        <w:rPr>
          <w:color w:val="424141"/>
          <w:spacing w:val="-6"/>
          <w:sz w:val="18"/>
          <w:szCs w:val="18"/>
          <w:lang w:val="es-ES"/>
        </w:rPr>
        <w:t xml:space="preserve"> </w:t>
      </w:r>
      <w:r w:rsidRPr="6D22CD53" w:rsidR="00B974EA">
        <w:rPr>
          <w:color w:val="424141"/>
          <w:spacing w:val="-6"/>
          <w:sz w:val="18"/>
          <w:szCs w:val="18"/>
          <w:lang w:val="es-ES"/>
        </w:rPr>
        <w:t>se</w:t>
      </w:r>
      <w:r w:rsidRPr="6D22CD53" w:rsidR="00B974EA">
        <w:rPr>
          <w:color w:val="424141"/>
          <w:spacing w:val="-6"/>
          <w:sz w:val="18"/>
          <w:szCs w:val="18"/>
          <w:lang w:val="es-ES"/>
        </w:rPr>
        <w:t xml:space="preserve"> </w:t>
      </w:r>
      <w:r w:rsidRPr="6D22CD53" w:rsidR="00B974EA">
        <w:rPr>
          <w:color w:val="424141"/>
          <w:spacing w:val="-6"/>
          <w:sz w:val="18"/>
          <w:szCs w:val="18"/>
          <w:lang w:val="es-ES"/>
        </w:rPr>
        <w:t>comprometen,</w:t>
      </w:r>
      <w:r w:rsidRPr="6D22CD53" w:rsidR="00B974EA">
        <w:rPr>
          <w:color w:val="424141"/>
          <w:spacing w:val="-6"/>
          <w:sz w:val="18"/>
          <w:szCs w:val="18"/>
          <w:lang w:val="es-ES"/>
        </w:rPr>
        <w:t xml:space="preserve"> </w:t>
      </w:r>
      <w:r w:rsidRPr="6D22CD53" w:rsidR="00B974EA">
        <w:rPr>
          <w:color w:val="424141"/>
          <w:spacing w:val="-6"/>
          <w:sz w:val="18"/>
          <w:szCs w:val="18"/>
          <w:lang w:val="es-ES"/>
        </w:rPr>
        <w:t>participativamente,</w:t>
      </w:r>
      <w:r w:rsidRPr="6D22CD53" w:rsidR="00B974EA">
        <w:rPr>
          <w:color w:val="424141"/>
          <w:spacing w:val="-6"/>
          <w:sz w:val="18"/>
          <w:szCs w:val="18"/>
          <w:lang w:val="es-ES"/>
        </w:rPr>
        <w:t xml:space="preserve"> </w:t>
      </w:r>
      <w:r w:rsidRPr="6D22CD53" w:rsidR="00B974EA">
        <w:rPr>
          <w:color w:val="424141"/>
          <w:spacing w:val="-6"/>
          <w:sz w:val="18"/>
          <w:szCs w:val="18"/>
          <w:lang w:val="es-ES"/>
        </w:rPr>
        <w:t>a</w:t>
      </w:r>
      <w:r w:rsidRPr="6D22CD53" w:rsidR="00B974EA">
        <w:rPr>
          <w:color w:val="424141"/>
          <w:spacing w:val="-6"/>
          <w:sz w:val="18"/>
          <w:szCs w:val="18"/>
          <w:lang w:val="es-ES"/>
        </w:rPr>
        <w:t xml:space="preserve"> </w:t>
      </w:r>
      <w:r w:rsidRPr="6D22CD53" w:rsidR="00B974EA">
        <w:rPr>
          <w:color w:val="424141"/>
          <w:spacing w:val="-6"/>
          <w:sz w:val="18"/>
          <w:szCs w:val="18"/>
          <w:lang w:val="es-ES"/>
        </w:rPr>
        <w:t>identificar</w:t>
      </w:r>
      <w:r w:rsidRPr="6D22CD53" w:rsidR="00B974EA">
        <w:rPr>
          <w:color w:val="424141"/>
          <w:spacing w:val="-6"/>
          <w:sz w:val="18"/>
          <w:szCs w:val="18"/>
          <w:lang w:val="es-ES"/>
        </w:rPr>
        <w:t xml:space="preserve"> </w:t>
      </w:r>
      <w:r w:rsidRPr="6D22CD53" w:rsidR="00B974EA">
        <w:rPr>
          <w:color w:val="424141"/>
          <w:spacing w:val="-6"/>
          <w:sz w:val="18"/>
          <w:szCs w:val="18"/>
          <w:lang w:val="es-ES"/>
        </w:rPr>
        <w:t>y</w:t>
      </w:r>
      <w:r w:rsidRPr="6D22CD53" w:rsidR="00B974EA">
        <w:rPr>
          <w:color w:val="424141"/>
          <w:spacing w:val="-6"/>
          <w:sz w:val="18"/>
          <w:szCs w:val="18"/>
          <w:lang w:val="es-ES"/>
        </w:rPr>
        <w:t xml:space="preserve"> </w:t>
      </w:r>
      <w:r w:rsidRPr="6D22CD53" w:rsidR="00B974EA">
        <w:rPr>
          <w:color w:val="424141"/>
          <w:spacing w:val="-6"/>
          <w:sz w:val="18"/>
          <w:szCs w:val="18"/>
          <w:lang w:val="es-ES"/>
        </w:rPr>
        <w:t>gestionar</w:t>
      </w:r>
      <w:r w:rsidRPr="6D22CD53" w:rsidR="00B974EA">
        <w:rPr>
          <w:color w:val="424141"/>
          <w:spacing w:val="40"/>
          <w:sz w:val="18"/>
          <w:szCs w:val="18"/>
          <w:lang w:val="es-ES"/>
        </w:rPr>
        <w:t xml:space="preserve"> </w:t>
      </w:r>
      <w:r w:rsidRPr="6D22CD53" w:rsidR="00B974EA">
        <w:rPr>
          <w:color w:val="424141"/>
          <w:spacing w:val="-2"/>
          <w:sz w:val="18"/>
          <w:szCs w:val="18"/>
          <w:lang w:val="es-ES"/>
        </w:rPr>
        <w:t>los</w:t>
      </w:r>
      <w:r w:rsidRPr="6D22CD53" w:rsidR="00B974EA">
        <w:rPr>
          <w:color w:val="424141"/>
          <w:spacing w:val="-6"/>
          <w:sz w:val="18"/>
          <w:szCs w:val="18"/>
          <w:lang w:val="es-ES"/>
        </w:rPr>
        <w:t xml:space="preserve"> </w:t>
      </w:r>
      <w:r w:rsidRPr="6D22CD53" w:rsidR="00B974EA">
        <w:rPr>
          <w:color w:val="424141"/>
          <w:spacing w:val="-2"/>
          <w:sz w:val="18"/>
          <w:szCs w:val="18"/>
          <w:lang w:val="es-ES"/>
        </w:rPr>
        <w:t>riesgos</w:t>
      </w:r>
      <w:r w:rsidRPr="6D22CD53" w:rsidR="00B974EA">
        <w:rPr>
          <w:color w:val="424141"/>
          <w:spacing w:val="-5"/>
          <w:sz w:val="18"/>
          <w:szCs w:val="18"/>
          <w:lang w:val="es-ES"/>
        </w:rPr>
        <w:t xml:space="preserve"> </w:t>
      </w:r>
      <w:r w:rsidRPr="6D22CD53" w:rsidR="00B974EA">
        <w:rPr>
          <w:color w:val="424141"/>
          <w:spacing w:val="-2"/>
          <w:sz w:val="18"/>
          <w:szCs w:val="18"/>
          <w:lang w:val="es-ES"/>
        </w:rPr>
        <w:t>psicosociales</w:t>
      </w:r>
      <w:r w:rsidRPr="6D22CD53" w:rsidR="00B974EA">
        <w:rPr>
          <w:color w:val="424141"/>
          <w:spacing w:val="-5"/>
          <w:sz w:val="18"/>
          <w:szCs w:val="18"/>
          <w:lang w:val="es-ES"/>
        </w:rPr>
        <w:t xml:space="preserve"> </w:t>
      </w:r>
      <w:r w:rsidRPr="6D22CD53" w:rsidR="00B974EA">
        <w:rPr>
          <w:color w:val="424141"/>
          <w:spacing w:val="-2"/>
          <w:sz w:val="18"/>
          <w:szCs w:val="18"/>
          <w:lang w:val="es-ES"/>
        </w:rPr>
        <w:t>en</w:t>
      </w:r>
      <w:r w:rsidRPr="6D22CD53" w:rsidR="00B974EA">
        <w:rPr>
          <w:color w:val="424141"/>
          <w:spacing w:val="-5"/>
          <w:sz w:val="18"/>
          <w:szCs w:val="18"/>
          <w:lang w:val="es-ES"/>
        </w:rPr>
        <w:t xml:space="preserve"> </w:t>
      </w:r>
      <w:r w:rsidRPr="6D22CD53" w:rsidR="00B974EA">
        <w:rPr>
          <w:color w:val="424141"/>
          <w:spacing w:val="-2"/>
          <w:sz w:val="18"/>
          <w:szCs w:val="18"/>
          <w:lang w:val="es-ES"/>
        </w:rPr>
        <w:t>el</w:t>
      </w:r>
      <w:r w:rsidRPr="6D22CD53" w:rsidR="00B974EA">
        <w:rPr>
          <w:color w:val="424141"/>
          <w:spacing w:val="-5"/>
          <w:sz w:val="18"/>
          <w:szCs w:val="18"/>
          <w:lang w:val="es-ES"/>
        </w:rPr>
        <w:t xml:space="preserve"> </w:t>
      </w:r>
      <w:r w:rsidRPr="6D22CD53" w:rsidR="00B974EA">
        <w:rPr>
          <w:color w:val="424141"/>
          <w:spacing w:val="-2"/>
          <w:sz w:val="18"/>
          <w:szCs w:val="18"/>
          <w:lang w:val="es-ES"/>
        </w:rPr>
        <w:t>trabajo.</w:t>
      </w:r>
      <w:r w:rsidRPr="6D22CD53" w:rsidR="00B974EA">
        <w:rPr>
          <w:color w:val="424141"/>
          <w:spacing w:val="-5"/>
          <w:sz w:val="18"/>
          <w:szCs w:val="18"/>
          <w:lang w:val="es-ES"/>
        </w:rPr>
        <w:t xml:space="preserve"> </w:t>
      </w:r>
      <w:r w:rsidRPr="6D22CD53" w:rsidR="00B974EA">
        <w:rPr>
          <w:color w:val="424141"/>
          <w:spacing w:val="-2"/>
          <w:sz w:val="18"/>
          <w:szCs w:val="18"/>
          <w:lang w:val="es-ES"/>
        </w:rPr>
        <w:t>En</w:t>
      </w:r>
      <w:r w:rsidRPr="6D22CD53" w:rsidR="00B974EA">
        <w:rPr>
          <w:color w:val="424141"/>
          <w:spacing w:val="-5"/>
          <w:sz w:val="18"/>
          <w:szCs w:val="18"/>
          <w:lang w:val="es-ES"/>
        </w:rPr>
        <w:t xml:space="preserve"> </w:t>
      </w:r>
      <w:r w:rsidRPr="6D22CD53" w:rsidR="00B974EA">
        <w:rPr>
          <w:color w:val="424141"/>
          <w:spacing w:val="-2"/>
          <w:sz w:val="18"/>
          <w:szCs w:val="18"/>
          <w:lang w:val="es-ES"/>
        </w:rPr>
        <w:t>el</w:t>
      </w:r>
      <w:r w:rsidRPr="6D22CD53" w:rsidR="00B974EA">
        <w:rPr>
          <w:color w:val="424141"/>
          <w:spacing w:val="-5"/>
          <w:sz w:val="18"/>
          <w:szCs w:val="18"/>
          <w:lang w:val="es-ES"/>
        </w:rPr>
        <w:t xml:space="preserve"> </w:t>
      </w:r>
      <w:r w:rsidRPr="6D22CD53" w:rsidR="00B974EA">
        <w:rPr>
          <w:color w:val="424141"/>
          <w:spacing w:val="-2"/>
          <w:sz w:val="18"/>
          <w:szCs w:val="18"/>
          <w:lang w:val="es-ES"/>
        </w:rPr>
        <w:t>caso</w:t>
      </w:r>
      <w:r w:rsidRPr="6D22CD53" w:rsidR="00B974EA">
        <w:rPr>
          <w:color w:val="424141"/>
          <w:spacing w:val="-5"/>
          <w:sz w:val="18"/>
          <w:szCs w:val="18"/>
          <w:lang w:val="es-ES"/>
        </w:rPr>
        <w:t xml:space="preserve"> </w:t>
      </w:r>
      <w:r w:rsidRPr="6D22CD53" w:rsidR="00B974EA">
        <w:rPr>
          <w:color w:val="424141"/>
          <w:spacing w:val="-2"/>
          <w:sz w:val="18"/>
          <w:szCs w:val="18"/>
          <w:lang w:val="es-ES"/>
        </w:rPr>
        <w:t>del</w:t>
      </w:r>
      <w:r w:rsidRPr="6D22CD53" w:rsidR="00B974EA">
        <w:rPr>
          <w:color w:val="424141"/>
          <w:spacing w:val="-5"/>
          <w:sz w:val="18"/>
          <w:szCs w:val="18"/>
          <w:lang w:val="es-ES"/>
        </w:rPr>
        <w:t xml:space="preserve"> </w:t>
      </w:r>
      <w:r w:rsidRPr="6D22CD53" w:rsidR="00B974EA">
        <w:rPr>
          <w:color w:val="424141"/>
          <w:spacing w:val="-2"/>
          <w:sz w:val="18"/>
          <w:szCs w:val="18"/>
          <w:lang w:val="es-ES"/>
        </w:rPr>
        <w:t>empleador,</w:t>
      </w:r>
      <w:r w:rsidRPr="6D22CD53" w:rsidR="00B974EA">
        <w:rPr>
          <w:color w:val="424141"/>
          <w:spacing w:val="-6"/>
          <w:sz w:val="18"/>
          <w:szCs w:val="18"/>
          <w:lang w:val="es-ES"/>
        </w:rPr>
        <w:t xml:space="preserve"> </w:t>
      </w:r>
      <w:r w:rsidRPr="6D22CD53" w:rsidR="00B974EA">
        <w:rPr>
          <w:color w:val="424141"/>
          <w:spacing w:val="-2"/>
          <w:sz w:val="18"/>
          <w:szCs w:val="18"/>
          <w:lang w:val="es-ES"/>
        </w:rPr>
        <w:t>a</w:t>
      </w:r>
      <w:r w:rsidRPr="6D22CD53" w:rsidR="00B974EA">
        <w:rPr>
          <w:color w:val="424141"/>
          <w:spacing w:val="-5"/>
          <w:sz w:val="18"/>
          <w:szCs w:val="18"/>
          <w:lang w:val="es-ES"/>
        </w:rPr>
        <w:t xml:space="preserve"> </w:t>
      </w:r>
      <w:r w:rsidRPr="6D22CD53" w:rsidR="00B974EA">
        <w:rPr>
          <w:color w:val="424141"/>
          <w:spacing w:val="-2"/>
          <w:sz w:val="18"/>
          <w:szCs w:val="18"/>
          <w:lang w:val="es-ES"/>
        </w:rPr>
        <w:t>incorporarlos</w:t>
      </w:r>
      <w:r w:rsidRPr="6D22CD53" w:rsidR="00B974EA">
        <w:rPr>
          <w:color w:val="424141"/>
          <w:spacing w:val="-5"/>
          <w:sz w:val="18"/>
          <w:szCs w:val="18"/>
          <w:lang w:val="es-ES"/>
        </w:rPr>
        <w:t xml:space="preserve"> </w:t>
      </w:r>
      <w:r w:rsidRPr="6D22CD53" w:rsidR="00B974EA">
        <w:rPr>
          <w:color w:val="424141"/>
          <w:spacing w:val="-2"/>
          <w:sz w:val="18"/>
          <w:szCs w:val="18"/>
          <w:lang w:val="es-ES"/>
        </w:rPr>
        <w:t>a</w:t>
      </w:r>
      <w:r w:rsidRPr="6D22CD53" w:rsidR="00B974EA">
        <w:rPr>
          <w:color w:val="424141"/>
          <w:spacing w:val="40"/>
          <w:sz w:val="18"/>
          <w:szCs w:val="18"/>
          <w:lang w:val="es-ES"/>
        </w:rPr>
        <w:t xml:space="preserve"> </w:t>
      </w:r>
      <w:r w:rsidRPr="6D22CD53" w:rsidR="00B974EA">
        <w:rPr>
          <w:color w:val="424141"/>
          <w:sz w:val="18"/>
          <w:szCs w:val="18"/>
          <w:lang w:val="es-ES"/>
        </w:rPr>
        <w:t>su matriz de riesgos, evaluarlos, monitorearlos, mitigarlos o corregirlos</w:t>
      </w:r>
      <w:r w:rsidRPr="6D22CD53" w:rsidR="00B974EA">
        <w:rPr>
          <w:color w:val="424141"/>
          <w:spacing w:val="40"/>
          <w:sz w:val="18"/>
          <w:szCs w:val="18"/>
          <w:lang w:val="es-ES"/>
        </w:rPr>
        <w:t xml:space="preserve"> </w:t>
      </w:r>
      <w:r w:rsidRPr="6D22CD53" w:rsidR="00B974EA">
        <w:rPr>
          <w:color w:val="424141"/>
          <w:w w:val="95"/>
          <w:sz w:val="18"/>
          <w:szCs w:val="18"/>
          <w:lang w:val="es-ES"/>
        </w:rPr>
        <w:t xml:space="preserve">constantemente, según corresponda a los resultados de su seguimiento. </w:t>
      </w:r>
      <w:r w:rsidRPr="6D22CD53" w:rsidR="00B974EA">
        <w:rPr>
          <w:color w:val="424141"/>
          <w:w w:val="95"/>
          <w:sz w:val="18"/>
          <w:szCs w:val="18"/>
          <w:lang w:val="es-ES"/>
        </w:rPr>
        <w:t>En el caso</w:t>
      </w:r>
      <w:r w:rsidRPr="6D22CD53" w:rsidR="00B974EA">
        <w:rPr>
          <w:color w:val="424141"/>
          <w:spacing w:val="40"/>
          <w:sz w:val="18"/>
          <w:szCs w:val="18"/>
          <w:lang w:val="es-ES"/>
        </w:rPr>
        <w:t xml:space="preserve"> </w:t>
      </w:r>
      <w:r w:rsidRPr="6D22CD53" w:rsidR="00B974EA">
        <w:rPr>
          <w:color w:val="424141"/>
          <w:spacing w:val="-4"/>
          <w:sz w:val="18"/>
          <w:szCs w:val="18"/>
          <w:lang w:val="es-ES"/>
        </w:rPr>
        <w:t>de</w:t>
      </w:r>
      <w:r w:rsidRPr="6D22CD53" w:rsidR="00B974EA">
        <w:rPr>
          <w:color w:val="424141"/>
          <w:spacing w:val="-3"/>
          <w:sz w:val="18"/>
          <w:szCs w:val="18"/>
          <w:lang w:val="es-ES"/>
        </w:rPr>
        <w:t xml:space="preserve"> </w:t>
      </w:r>
      <w:r w:rsidRPr="6D22CD53" w:rsidR="00B974EA">
        <w:rPr>
          <w:color w:val="424141"/>
          <w:spacing w:val="-4"/>
          <w:sz w:val="18"/>
          <w:szCs w:val="18"/>
          <w:lang w:val="es-ES"/>
        </w:rPr>
        <w:t>los</w:t>
      </w:r>
      <w:r w:rsidRPr="6D22CD53" w:rsidR="00B974EA">
        <w:rPr>
          <w:color w:val="424141"/>
          <w:spacing w:val="-3"/>
          <w:sz w:val="18"/>
          <w:szCs w:val="18"/>
          <w:lang w:val="es-ES"/>
        </w:rPr>
        <w:t xml:space="preserve"> </w:t>
      </w:r>
      <w:r w:rsidRPr="6D22CD53" w:rsidR="00B974EA">
        <w:rPr>
          <w:color w:val="424141"/>
          <w:spacing w:val="-4"/>
          <w:sz w:val="18"/>
          <w:szCs w:val="18"/>
          <w:lang w:val="es-ES"/>
        </w:rPr>
        <w:t>trabajadores,</w:t>
      </w:r>
      <w:r w:rsidRPr="6D22CD53" w:rsidR="00B974EA">
        <w:rPr>
          <w:color w:val="424141"/>
          <w:spacing w:val="-3"/>
          <w:sz w:val="18"/>
          <w:szCs w:val="18"/>
          <w:lang w:val="es-ES"/>
        </w:rPr>
        <w:t xml:space="preserve"> </w:t>
      </w:r>
      <w:r w:rsidRPr="6D22CD53" w:rsidR="00B974EA">
        <w:rPr>
          <w:color w:val="424141"/>
          <w:spacing w:val="-4"/>
          <w:sz w:val="18"/>
          <w:szCs w:val="18"/>
          <w:lang w:val="es-ES"/>
        </w:rPr>
        <w:t>a</w:t>
      </w:r>
      <w:r w:rsidRPr="6D22CD53" w:rsidR="00B974EA">
        <w:rPr>
          <w:color w:val="424141"/>
          <w:spacing w:val="-3"/>
          <w:sz w:val="18"/>
          <w:szCs w:val="18"/>
          <w:lang w:val="es-ES"/>
        </w:rPr>
        <w:t xml:space="preserve"> </w:t>
      </w:r>
      <w:r w:rsidRPr="6D22CD53" w:rsidR="00B974EA">
        <w:rPr>
          <w:color w:val="424141"/>
          <w:spacing w:val="-4"/>
          <w:sz w:val="18"/>
          <w:szCs w:val="18"/>
          <w:lang w:val="es-ES"/>
        </w:rPr>
        <w:t>apoyar</w:t>
      </w:r>
      <w:r w:rsidRPr="6D22CD53" w:rsidR="00B974EA">
        <w:rPr>
          <w:color w:val="424141"/>
          <w:spacing w:val="-3"/>
          <w:sz w:val="18"/>
          <w:szCs w:val="18"/>
          <w:lang w:val="es-ES"/>
        </w:rPr>
        <w:t xml:space="preserve"> </w:t>
      </w:r>
      <w:r w:rsidRPr="6D22CD53" w:rsidR="00B974EA">
        <w:rPr>
          <w:color w:val="424141"/>
          <w:spacing w:val="-4"/>
          <w:sz w:val="18"/>
          <w:szCs w:val="18"/>
          <w:lang w:val="es-ES"/>
        </w:rPr>
        <w:t>al</w:t>
      </w:r>
      <w:r w:rsidRPr="6D22CD53" w:rsidR="00B974EA">
        <w:rPr>
          <w:color w:val="424141"/>
          <w:spacing w:val="-3"/>
          <w:sz w:val="18"/>
          <w:szCs w:val="18"/>
          <w:lang w:val="es-ES"/>
        </w:rPr>
        <w:t xml:space="preserve"> </w:t>
      </w:r>
      <w:r w:rsidRPr="6D22CD53" w:rsidR="00B974EA">
        <w:rPr>
          <w:color w:val="424141"/>
          <w:spacing w:val="-4"/>
          <w:sz w:val="18"/>
          <w:szCs w:val="18"/>
          <w:lang w:val="es-ES"/>
        </w:rPr>
        <w:t>empleador</w:t>
      </w:r>
      <w:r w:rsidRPr="6D22CD53" w:rsidR="00B974EA">
        <w:rPr>
          <w:color w:val="424141"/>
          <w:spacing w:val="-3"/>
          <w:sz w:val="18"/>
          <w:szCs w:val="18"/>
          <w:lang w:val="es-ES"/>
        </w:rPr>
        <w:t xml:space="preserve"> </w:t>
      </w:r>
      <w:r w:rsidRPr="6D22CD53" w:rsidR="00B974EA">
        <w:rPr>
          <w:color w:val="424141"/>
          <w:spacing w:val="-4"/>
          <w:sz w:val="18"/>
          <w:szCs w:val="18"/>
          <w:lang w:val="es-ES"/>
        </w:rPr>
        <w:t>en</w:t>
      </w:r>
      <w:r w:rsidRPr="6D22CD53" w:rsidR="00B974EA">
        <w:rPr>
          <w:color w:val="424141"/>
          <w:spacing w:val="-3"/>
          <w:sz w:val="18"/>
          <w:szCs w:val="18"/>
          <w:lang w:val="es-ES"/>
        </w:rPr>
        <w:t xml:space="preserve"> </w:t>
      </w:r>
      <w:r w:rsidRPr="6D22CD53" w:rsidR="00B974EA">
        <w:rPr>
          <w:color w:val="424141"/>
          <w:spacing w:val="-4"/>
          <w:sz w:val="18"/>
          <w:szCs w:val="18"/>
          <w:lang w:val="es-ES"/>
        </w:rPr>
        <w:t>la</w:t>
      </w:r>
      <w:r w:rsidRPr="6D22CD53" w:rsidR="00B974EA">
        <w:rPr>
          <w:color w:val="424141"/>
          <w:spacing w:val="-3"/>
          <w:sz w:val="18"/>
          <w:szCs w:val="18"/>
          <w:lang w:val="es-ES"/>
        </w:rPr>
        <w:t xml:space="preserve"> </w:t>
      </w:r>
      <w:r w:rsidRPr="6D22CD53" w:rsidR="00B974EA">
        <w:rPr>
          <w:color w:val="424141"/>
          <w:spacing w:val="-4"/>
          <w:sz w:val="18"/>
          <w:szCs w:val="18"/>
          <w:lang w:val="es-ES"/>
        </w:rPr>
        <w:t>identificación</w:t>
      </w:r>
      <w:r w:rsidRPr="6D22CD53" w:rsidR="00B974EA">
        <w:rPr>
          <w:color w:val="424141"/>
          <w:spacing w:val="-3"/>
          <w:sz w:val="18"/>
          <w:szCs w:val="18"/>
          <w:lang w:val="es-ES"/>
        </w:rPr>
        <w:t xml:space="preserve"> </w:t>
      </w:r>
      <w:r w:rsidRPr="6D22CD53" w:rsidR="00B974EA">
        <w:rPr>
          <w:color w:val="424141"/>
          <w:spacing w:val="-4"/>
          <w:sz w:val="18"/>
          <w:szCs w:val="18"/>
          <w:lang w:val="es-ES"/>
        </w:rPr>
        <w:t>de</w:t>
      </w:r>
      <w:r w:rsidRPr="6D22CD53" w:rsidR="00B974EA">
        <w:rPr>
          <w:color w:val="424141"/>
          <w:spacing w:val="-3"/>
          <w:sz w:val="18"/>
          <w:szCs w:val="18"/>
          <w:lang w:val="es-ES"/>
        </w:rPr>
        <w:t xml:space="preserve"> </w:t>
      </w:r>
      <w:r w:rsidRPr="6D22CD53" w:rsidR="00B974EA">
        <w:rPr>
          <w:color w:val="424141"/>
          <w:spacing w:val="-4"/>
          <w:sz w:val="18"/>
          <w:szCs w:val="18"/>
          <w:lang w:val="es-ES"/>
        </w:rPr>
        <w:t>aquellos</w:t>
      </w:r>
      <w:r w:rsidRPr="6D22CD53" w:rsidR="00B974EA">
        <w:rPr>
          <w:color w:val="424141"/>
          <w:spacing w:val="-3"/>
          <w:sz w:val="18"/>
          <w:szCs w:val="18"/>
          <w:lang w:val="es-ES"/>
        </w:rPr>
        <w:t xml:space="preserve"> </w:t>
      </w:r>
      <w:r w:rsidRPr="6D22CD53" w:rsidR="00B974EA">
        <w:rPr>
          <w:color w:val="424141"/>
          <w:spacing w:val="-4"/>
          <w:sz w:val="18"/>
          <w:szCs w:val="18"/>
          <w:lang w:val="es-ES"/>
        </w:rPr>
        <w:t>riesgos</w:t>
      </w:r>
      <w:r w:rsidRPr="6D22CD53" w:rsidR="00B974EA">
        <w:rPr>
          <w:color w:val="424141"/>
          <w:spacing w:val="40"/>
          <w:sz w:val="18"/>
          <w:szCs w:val="18"/>
          <w:lang w:val="es-ES"/>
        </w:rPr>
        <w:t xml:space="preserve"> </w:t>
      </w:r>
      <w:r w:rsidRPr="6D22CD53" w:rsidR="00B974EA">
        <w:rPr>
          <w:color w:val="424141"/>
          <w:sz w:val="18"/>
          <w:szCs w:val="18"/>
          <w:lang w:val="es-ES"/>
        </w:rPr>
        <w:t>que detecte en su actividad, sin perjuicio de su principal responsabilidad como</w:t>
      </w:r>
      <w:r w:rsidRPr="6D22CD53" w:rsidR="00B974EA">
        <w:rPr>
          <w:color w:val="424141"/>
          <w:spacing w:val="40"/>
          <w:sz w:val="18"/>
          <w:szCs w:val="18"/>
          <w:lang w:val="es-ES"/>
        </w:rPr>
        <w:t xml:space="preserve"> </w:t>
      </w:r>
      <w:r w:rsidRPr="6D22CD53" w:rsidR="00B974EA">
        <w:rPr>
          <w:color w:val="424141"/>
          <w:spacing w:val="-2"/>
          <w:sz w:val="18"/>
          <w:szCs w:val="18"/>
          <w:lang w:val="es-ES"/>
        </w:rPr>
        <w:t>garante</w:t>
      </w:r>
      <w:r w:rsidRPr="6D22CD53" w:rsidR="00B974EA">
        <w:rPr>
          <w:color w:val="424141"/>
          <w:spacing w:val="-4"/>
          <w:sz w:val="18"/>
          <w:szCs w:val="18"/>
          <w:lang w:val="es-ES"/>
        </w:rPr>
        <w:t xml:space="preserve"> </w:t>
      </w:r>
      <w:r w:rsidRPr="6D22CD53" w:rsidR="00B974EA">
        <w:rPr>
          <w:color w:val="424141"/>
          <w:spacing w:val="-2"/>
          <w:sz w:val="18"/>
          <w:szCs w:val="18"/>
          <w:lang w:val="es-ES"/>
        </w:rPr>
        <w:t>de</w:t>
      </w:r>
      <w:r w:rsidRPr="6D22CD53" w:rsidR="00B974EA">
        <w:rPr>
          <w:color w:val="424141"/>
          <w:spacing w:val="-4"/>
          <w:sz w:val="18"/>
          <w:szCs w:val="18"/>
          <w:lang w:val="es-ES"/>
        </w:rPr>
        <w:t xml:space="preserve"> </w:t>
      </w:r>
      <w:r w:rsidRPr="6D22CD53" w:rsidR="00B974EA">
        <w:rPr>
          <w:color w:val="424141"/>
          <w:spacing w:val="-2"/>
          <w:sz w:val="18"/>
          <w:szCs w:val="18"/>
          <w:lang w:val="es-ES"/>
        </w:rPr>
        <w:t>la</w:t>
      </w:r>
      <w:r w:rsidRPr="6D22CD53" w:rsidR="00B974EA">
        <w:rPr>
          <w:color w:val="424141"/>
          <w:spacing w:val="-4"/>
          <w:sz w:val="18"/>
          <w:szCs w:val="18"/>
          <w:lang w:val="es-ES"/>
        </w:rPr>
        <w:t xml:space="preserve"> </w:t>
      </w:r>
      <w:r w:rsidRPr="6D22CD53" w:rsidR="00B974EA">
        <w:rPr>
          <w:color w:val="424141"/>
          <w:spacing w:val="-2"/>
          <w:sz w:val="18"/>
          <w:szCs w:val="18"/>
          <w:lang w:val="es-ES"/>
        </w:rPr>
        <w:t>salud</w:t>
      </w:r>
      <w:r w:rsidRPr="6D22CD53" w:rsidR="00B974EA">
        <w:rPr>
          <w:color w:val="424141"/>
          <w:spacing w:val="-4"/>
          <w:sz w:val="18"/>
          <w:szCs w:val="18"/>
          <w:lang w:val="es-ES"/>
        </w:rPr>
        <w:t xml:space="preserve"> </w:t>
      </w:r>
      <w:r w:rsidRPr="6D22CD53" w:rsidR="00B974EA">
        <w:rPr>
          <w:color w:val="424141"/>
          <w:spacing w:val="-2"/>
          <w:sz w:val="18"/>
          <w:szCs w:val="18"/>
          <w:lang w:val="es-ES"/>
        </w:rPr>
        <w:t>y</w:t>
      </w:r>
      <w:r w:rsidRPr="6D22CD53" w:rsidR="00B974EA">
        <w:rPr>
          <w:color w:val="424141"/>
          <w:spacing w:val="-4"/>
          <w:sz w:val="18"/>
          <w:szCs w:val="18"/>
          <w:lang w:val="es-ES"/>
        </w:rPr>
        <w:t xml:space="preserve"> </w:t>
      </w:r>
      <w:r w:rsidRPr="6D22CD53" w:rsidR="00B974EA">
        <w:rPr>
          <w:color w:val="424141"/>
          <w:spacing w:val="-2"/>
          <w:sz w:val="18"/>
          <w:szCs w:val="18"/>
          <w:lang w:val="es-ES"/>
        </w:rPr>
        <w:t>seguridad</w:t>
      </w:r>
      <w:r w:rsidRPr="6D22CD53" w:rsidR="00B974EA">
        <w:rPr>
          <w:color w:val="424141"/>
          <w:spacing w:val="-4"/>
          <w:sz w:val="18"/>
          <w:szCs w:val="18"/>
          <w:lang w:val="es-ES"/>
        </w:rPr>
        <w:t xml:space="preserve"> </w:t>
      </w:r>
      <w:r w:rsidRPr="6D22CD53" w:rsidR="00B974EA">
        <w:rPr>
          <w:color w:val="424141"/>
          <w:spacing w:val="-2"/>
          <w:sz w:val="18"/>
          <w:szCs w:val="18"/>
          <w:lang w:val="es-ES"/>
        </w:rPr>
        <w:t>de</w:t>
      </w:r>
      <w:r w:rsidRPr="6D22CD53" w:rsidR="00B974EA">
        <w:rPr>
          <w:color w:val="424141"/>
          <w:spacing w:val="-4"/>
          <w:sz w:val="18"/>
          <w:szCs w:val="18"/>
          <w:lang w:val="es-ES"/>
        </w:rPr>
        <w:t xml:space="preserve"> </w:t>
      </w:r>
      <w:r w:rsidRPr="6D22CD53" w:rsidR="00B974EA">
        <w:rPr>
          <w:color w:val="424141"/>
          <w:spacing w:val="-2"/>
          <w:sz w:val="18"/>
          <w:szCs w:val="18"/>
          <w:lang w:val="es-ES"/>
        </w:rPr>
        <w:t>los</w:t>
      </w:r>
      <w:r w:rsidRPr="6D22CD53" w:rsidR="00B974EA">
        <w:rPr>
          <w:color w:val="424141"/>
          <w:spacing w:val="-4"/>
          <w:sz w:val="18"/>
          <w:szCs w:val="18"/>
          <w:lang w:val="es-ES"/>
        </w:rPr>
        <w:t xml:space="preserve"> </w:t>
      </w:r>
      <w:r w:rsidRPr="6D22CD53" w:rsidR="00B974EA">
        <w:rPr>
          <w:color w:val="424141"/>
          <w:spacing w:val="-2"/>
          <w:sz w:val="18"/>
          <w:szCs w:val="18"/>
          <w:lang w:val="es-ES"/>
        </w:rPr>
        <w:t>trabajadores</w:t>
      </w:r>
      <w:r w:rsidRPr="6D22CD53" w:rsidR="00B974EA">
        <w:rPr>
          <w:color w:val="424141"/>
          <w:spacing w:val="-4"/>
          <w:sz w:val="18"/>
          <w:szCs w:val="18"/>
          <w:lang w:val="es-ES"/>
        </w:rPr>
        <w:t xml:space="preserve"> </w:t>
      </w:r>
      <w:r w:rsidRPr="6D22CD53" w:rsidR="00B974EA">
        <w:rPr>
          <w:color w:val="424141"/>
          <w:spacing w:val="-2"/>
          <w:sz w:val="18"/>
          <w:szCs w:val="18"/>
          <w:lang w:val="es-ES"/>
        </w:rPr>
        <w:t>conforme</w:t>
      </w:r>
      <w:r w:rsidRPr="6D22CD53" w:rsidR="00B974EA">
        <w:rPr>
          <w:color w:val="424141"/>
          <w:spacing w:val="-4"/>
          <w:sz w:val="18"/>
          <w:szCs w:val="18"/>
          <w:lang w:val="es-ES"/>
        </w:rPr>
        <w:t xml:space="preserve"> </w:t>
      </w:r>
      <w:r w:rsidRPr="6D22CD53" w:rsidR="00B974EA">
        <w:rPr>
          <w:color w:val="424141"/>
          <w:spacing w:val="-2"/>
          <w:sz w:val="18"/>
          <w:szCs w:val="18"/>
          <w:lang w:val="es-ES"/>
        </w:rPr>
        <w:t>a</w:t>
      </w:r>
      <w:r w:rsidRPr="6D22CD53" w:rsidR="00B974EA">
        <w:rPr>
          <w:color w:val="424141"/>
          <w:spacing w:val="-4"/>
          <w:sz w:val="18"/>
          <w:szCs w:val="18"/>
          <w:lang w:val="es-ES"/>
        </w:rPr>
        <w:t xml:space="preserve"> </w:t>
      </w:r>
      <w:r w:rsidRPr="6D22CD53" w:rsidR="00B974EA">
        <w:rPr>
          <w:color w:val="424141"/>
          <w:spacing w:val="-2"/>
          <w:sz w:val="18"/>
          <w:szCs w:val="18"/>
          <w:lang w:val="es-ES"/>
        </w:rPr>
        <w:t>lo</w:t>
      </w:r>
      <w:r w:rsidRPr="6D22CD53" w:rsidR="00B974EA">
        <w:rPr>
          <w:color w:val="424141"/>
          <w:spacing w:val="-4"/>
          <w:sz w:val="18"/>
          <w:szCs w:val="18"/>
          <w:lang w:val="es-ES"/>
        </w:rPr>
        <w:t xml:space="preserve"> </w:t>
      </w:r>
      <w:r w:rsidRPr="6D22CD53" w:rsidR="00B974EA">
        <w:rPr>
          <w:color w:val="424141"/>
          <w:spacing w:val="-2"/>
          <w:sz w:val="18"/>
          <w:szCs w:val="18"/>
          <w:lang w:val="es-ES"/>
        </w:rPr>
        <w:t>dispuesto</w:t>
      </w:r>
      <w:r w:rsidRPr="6D22CD53" w:rsidR="00B974EA">
        <w:rPr>
          <w:color w:val="424141"/>
          <w:spacing w:val="-4"/>
          <w:sz w:val="18"/>
          <w:szCs w:val="18"/>
          <w:lang w:val="es-ES"/>
        </w:rPr>
        <w:t xml:space="preserve"> </w:t>
      </w:r>
      <w:r w:rsidRPr="6D22CD53" w:rsidR="00B974EA">
        <w:rPr>
          <w:color w:val="424141"/>
          <w:spacing w:val="-2"/>
          <w:sz w:val="18"/>
          <w:szCs w:val="18"/>
          <w:lang w:val="es-ES"/>
        </w:rPr>
        <w:t>en</w:t>
      </w:r>
      <w:r w:rsidRPr="6D22CD53" w:rsidR="00B974EA">
        <w:rPr>
          <w:color w:val="424141"/>
          <w:spacing w:val="-4"/>
          <w:sz w:val="18"/>
          <w:szCs w:val="18"/>
          <w:lang w:val="es-ES"/>
        </w:rPr>
        <w:t xml:space="preserve"> </w:t>
      </w:r>
      <w:r w:rsidRPr="6D22CD53" w:rsidR="00B974EA">
        <w:rPr>
          <w:color w:val="424141"/>
          <w:spacing w:val="-2"/>
          <w:sz w:val="18"/>
          <w:szCs w:val="18"/>
          <w:lang w:val="es-ES"/>
        </w:rPr>
        <w:t>el</w:t>
      </w:r>
      <w:r w:rsidRPr="6D22CD53" w:rsidR="00B974EA">
        <w:rPr>
          <w:color w:val="424141"/>
          <w:spacing w:val="40"/>
          <w:sz w:val="18"/>
          <w:szCs w:val="18"/>
          <w:lang w:val="es-ES"/>
        </w:rPr>
        <w:t xml:space="preserve"> </w:t>
      </w:r>
      <w:r w:rsidRPr="6D22CD53" w:rsidR="00B974EA">
        <w:rPr>
          <w:color w:val="424141"/>
          <w:sz w:val="18"/>
          <w:szCs w:val="18"/>
          <w:lang w:val="es-ES"/>
        </w:rPr>
        <w:t>artículo 184 del Código del Trabajo.</w:t>
      </w:r>
    </w:p>
    <w:p w:rsidR="00B974EA" w:rsidP="00B974EA" w:rsidRDefault="00B974EA" w14:paraId="059996BE" w14:textId="77777777">
      <w:pPr>
        <w:spacing w:line="259" w:lineRule="auto"/>
        <w:sectPr w:rsidR="00B974EA" w:rsidSect="00B974EA">
          <w:type w:val="continuous"/>
          <w:pgSz w:w="12240" w:h="15840" w:orient="portrait"/>
          <w:pgMar w:top="1180" w:right="440" w:bottom="280" w:left="440" w:header="531" w:footer="430" w:gutter="0"/>
          <w:cols w:equalWidth="0" w:space="720" w:num="2">
            <w:col w:w="2334" w:space="1462"/>
            <w:col w:w="7564"/>
          </w:cols>
        </w:sectPr>
      </w:pPr>
    </w:p>
    <w:p w:rsidR="00B974EA" w:rsidP="00B974EA" w:rsidRDefault="00B974EA" w14:paraId="7038A03B" w14:textId="77777777">
      <w:pPr>
        <w:pStyle w:val="Textoindependiente"/>
      </w:pPr>
      <w:r w:rsidRPr="00D056A2">
        <w:rPr>
          <w:noProof/>
        </w:rPr>
        <mc:AlternateContent>
          <mc:Choice Requires="wps">
            <w:drawing>
              <wp:anchor distT="0" distB="0" distL="114300" distR="114300" simplePos="0" relativeHeight="251711488" behindDoc="1" locked="0" layoutInCell="1" allowOverlap="1" wp14:anchorId="7613B8D3" wp14:editId="6DA67594">
                <wp:simplePos x="0" y="0"/>
                <wp:positionH relativeFrom="page">
                  <wp:posOffset>361950</wp:posOffset>
                </wp:positionH>
                <wp:positionV relativeFrom="page">
                  <wp:posOffset>1567815</wp:posOffset>
                </wp:positionV>
                <wp:extent cx="7054850" cy="0"/>
                <wp:effectExtent l="0" t="0" r="6350" b="12700"/>
                <wp:wrapNone/>
                <wp:docPr id="420" name="Line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7054850" cy="0"/>
                        </a:xfrm>
                        <a:prstGeom prst="line">
                          <a:avLst/>
                        </a:prstGeom>
                        <a:noFill/>
                        <a:ln w="12700">
                          <a:solidFill>
                            <a:srgbClr val="13C045"/>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svg="http://schemas.microsoft.com/office/drawing/2016/SVG/main" xmlns:a14="http://schemas.microsoft.com/office/drawing/2010/main" xmlns:a16="http://schemas.microsoft.com/office/drawing/2014/main" xmlns:pic="http://schemas.openxmlformats.org/drawingml/2006/picture" xmlns:a="http://schemas.openxmlformats.org/drawingml/2006/main" xmlns:w16du="http://schemas.microsoft.com/office/word/2023/wordml/word16du">
            <w:pict w14:anchorId="3893A0DD">
              <v:line id="Line 206" style="position:absolute;z-index:-251604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spid="_x0000_s1026" strokecolor="#13c045" strokeweight="1pt" from="28.5pt,123.45pt" to="584pt,123.45pt" w14:anchorId="7FC48C5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">
                <o:lock v:ext="edit" shapetype="f"/>
                <w10:wrap anchorx="page" anchory="page"/>
              </v:line>
            </w:pict>
          </mc:Fallback>
        </mc:AlternateContent>
      </w:r>
      <w:r w:rsidRPr="00D056A2">
        <w:rPr>
          <w:noProof/>
        </w:rPr>
        <w:drawing>
          <wp:anchor distT="0" distB="0" distL="0" distR="0" simplePos="0" relativeHeight="251710464" behindDoc="1" locked="0" layoutInCell="1" allowOverlap="1" wp14:anchorId="25F9A395" wp14:editId="34BE8616">
            <wp:simplePos x="0" y="0"/>
            <wp:positionH relativeFrom="page">
              <wp:posOffset>6422390</wp:posOffset>
            </wp:positionH>
            <wp:positionV relativeFrom="page">
              <wp:posOffset>631825</wp:posOffset>
            </wp:positionV>
            <wp:extent cx="992505" cy="428625"/>
            <wp:effectExtent l="0" t="0" r="0" b="3175"/>
            <wp:wrapNone/>
            <wp:docPr id="421" name="image8.png" descr="Imagen que contiene 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 name="image8.png" descr="Imagen que contiene Icono&#10;&#10;Descripción generada automáticamente"/>
                    <pic:cNvPicPr/>
                  </pic:nvPicPr>
                  <pic:blipFill>
                    <a:blip r:embed="rId67" cstate="print"/>
                    <a:stretch>
                      <a:fillRect/>
                    </a:stretch>
                  </pic:blipFill>
                  <pic:spPr>
                    <a:xfrm>
                      <a:off x="0" y="0"/>
                      <a:ext cx="992505" cy="428625"/>
                    </a:xfrm>
                    <a:prstGeom prst="rect">
                      <a:avLst/>
                    </a:prstGeom>
                  </pic:spPr>
                </pic:pic>
              </a:graphicData>
            </a:graphic>
          </wp:anchor>
        </w:drawing>
      </w:r>
      <w:r w:rsidRPr="00D056A2">
        <w:rPr>
          <w:noProof/>
        </w:rPr>
        <mc:AlternateContent>
          <mc:Choice Requires="wps">
            <w:drawing>
              <wp:anchor distT="0" distB="0" distL="114300" distR="114300" simplePos="0" relativeHeight="251695104" behindDoc="1" locked="0" layoutInCell="1" allowOverlap="1" wp14:anchorId="66480615" wp14:editId="741E31A9">
                <wp:simplePos x="0" y="0"/>
                <wp:positionH relativeFrom="page">
                  <wp:posOffset>349885</wp:posOffset>
                </wp:positionH>
                <wp:positionV relativeFrom="page">
                  <wp:posOffset>292100</wp:posOffset>
                </wp:positionV>
                <wp:extent cx="5248275" cy="1179830"/>
                <wp:effectExtent l="0" t="0" r="9525" b="1270"/>
                <wp:wrapNone/>
                <wp:docPr id="418" name="docshape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248275" cy="1179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B065AF" w:rsidR="00B974EA" w:rsidP="00B974EA" w:rsidRDefault="00B974EA" w14:paraId="7396082E" w14:textId="77777777">
                            <w:pPr>
                              <w:spacing w:before="16"/>
                              <w:ind w:left="20"/>
                              <w:rPr>
                                <w:rFonts w:ascii="ACHS Nueva Sans Medium" w:hAnsi="ACHS Nueva Sans Medium"/>
                              </w:rPr>
                            </w:pPr>
                            <w:r w:rsidRPr="00B065AF">
                              <w:rPr>
                                <w:rFonts w:ascii="ACHS Nueva Sans Medium" w:hAnsi="ACHS Nueva Sans Medium"/>
                                <w:color w:val="004B13"/>
                              </w:rPr>
                              <w:t>Modelo</w:t>
                            </w:r>
                            <w:r w:rsidRPr="00B065AF">
                              <w:rPr>
                                <w:rFonts w:ascii="ACHS Nueva Sans Medium" w:hAnsi="ACHS Nueva Sans Medium"/>
                                <w:color w:val="004B13"/>
                                <w:spacing w:val="-7"/>
                              </w:rPr>
                              <w:t xml:space="preserve"> </w:t>
                            </w:r>
                            <w:r w:rsidRPr="00B065AF">
                              <w:rPr>
                                <w:rFonts w:ascii="ACHS Nueva Sans Medium" w:hAnsi="ACHS Nueva Sans Medium"/>
                                <w:color w:val="004B13"/>
                              </w:rPr>
                              <w:t>de</w:t>
                            </w:r>
                            <w:r w:rsidRPr="00B065AF">
                              <w:rPr>
                                <w:rFonts w:ascii="ACHS Nueva Sans Medium" w:hAnsi="ACHS Nueva Sans Medium"/>
                                <w:color w:val="004B13"/>
                                <w:spacing w:val="-7"/>
                              </w:rPr>
                              <w:t xml:space="preserve"> </w:t>
                            </w:r>
                            <w:r w:rsidRPr="00B065AF">
                              <w:rPr>
                                <w:rFonts w:ascii="ACHS Nueva Sans Medium" w:hAnsi="ACHS Nueva Sans Medium"/>
                                <w:color w:val="004B13"/>
                                <w:spacing w:val="-2"/>
                              </w:rPr>
                              <w:t>Protocolo</w:t>
                            </w:r>
                          </w:p>
                          <w:p w:rsidR="00B974EA" w:rsidP="00B974EA" w:rsidRDefault="00B974EA" w14:paraId="5DC4B6F5" w14:textId="77777777">
                            <w:pPr>
                              <w:spacing w:before="187" w:line="228" w:lineRule="auto"/>
                              <w:ind w:left="88"/>
                              <w:rPr>
                                <w:rFonts w:ascii="ACHS Nueva Serif" w:hAnsi="ACHS Nueva Serif"/>
                                <w:b/>
                                <w:sz w:val="44"/>
                              </w:rPr>
                            </w:pPr>
                            <w:r>
                              <w:rPr>
                                <w:rFonts w:ascii="ACHS Nueva Serif" w:hAnsi="ACHS Nueva Serif"/>
                                <w:b/>
                                <w:color w:val="004C14"/>
                                <w:sz w:val="44"/>
                              </w:rPr>
                              <w:t>Protocolo de prevención del acoso sexual,</w:t>
                            </w:r>
                            <w:r>
                              <w:rPr>
                                <w:rFonts w:ascii="ACHS Nueva Serif" w:hAnsi="ACHS Nueva Serif"/>
                                <w:b/>
                                <w:color w:val="004C14"/>
                                <w:spacing w:val="-14"/>
                                <w:sz w:val="44"/>
                              </w:rPr>
                              <w:t xml:space="preserve"> </w:t>
                            </w:r>
                            <w:r>
                              <w:rPr>
                                <w:rFonts w:ascii="ACHS Nueva Serif" w:hAnsi="ACHS Nueva Serif"/>
                                <w:b/>
                                <w:color w:val="004C14"/>
                                <w:sz w:val="44"/>
                              </w:rPr>
                              <w:t>laboral</w:t>
                            </w:r>
                            <w:r>
                              <w:rPr>
                                <w:rFonts w:ascii="ACHS Nueva Serif" w:hAnsi="ACHS Nueva Serif"/>
                                <w:b/>
                                <w:color w:val="004C14"/>
                                <w:spacing w:val="-14"/>
                                <w:sz w:val="44"/>
                              </w:rPr>
                              <w:t xml:space="preserve"> </w:t>
                            </w:r>
                            <w:r>
                              <w:rPr>
                                <w:rFonts w:ascii="ACHS Nueva Serif" w:hAnsi="ACHS Nueva Serif"/>
                                <w:b/>
                                <w:color w:val="004C14"/>
                                <w:sz w:val="44"/>
                              </w:rPr>
                              <w:t>y</w:t>
                            </w:r>
                            <w:r>
                              <w:rPr>
                                <w:rFonts w:ascii="ACHS Nueva Serif" w:hAnsi="ACHS Nueva Serif"/>
                                <w:b/>
                                <w:color w:val="004C14"/>
                                <w:spacing w:val="-14"/>
                                <w:sz w:val="44"/>
                              </w:rPr>
                              <w:t xml:space="preserve"> </w:t>
                            </w:r>
                            <w:r>
                              <w:rPr>
                                <w:rFonts w:ascii="ACHS Nueva Serif" w:hAnsi="ACHS Nueva Serif"/>
                                <w:b/>
                                <w:color w:val="004C14"/>
                                <w:sz w:val="44"/>
                              </w:rPr>
                              <w:t>violencia</w:t>
                            </w:r>
                            <w:r>
                              <w:rPr>
                                <w:rFonts w:ascii="ACHS Nueva Serif" w:hAnsi="ACHS Nueva Serif"/>
                                <w:b/>
                                <w:color w:val="004C14"/>
                                <w:spacing w:val="-14"/>
                                <w:sz w:val="44"/>
                              </w:rPr>
                              <w:t xml:space="preserve"> </w:t>
                            </w:r>
                            <w:r>
                              <w:rPr>
                                <w:rFonts w:ascii="ACHS Nueva Serif" w:hAnsi="ACHS Nueva Serif"/>
                                <w:b/>
                                <w:color w:val="004C14"/>
                                <w:sz w:val="44"/>
                              </w:rPr>
                              <w:t>en</w:t>
                            </w:r>
                            <w:r>
                              <w:rPr>
                                <w:rFonts w:ascii="ACHS Nueva Serif" w:hAnsi="ACHS Nueva Serif"/>
                                <w:b/>
                                <w:color w:val="004C14"/>
                                <w:spacing w:val="-14"/>
                                <w:sz w:val="44"/>
                              </w:rPr>
                              <w:t xml:space="preserve"> </w:t>
                            </w:r>
                            <w:r>
                              <w:rPr>
                                <w:rFonts w:ascii="ACHS Nueva Serif" w:hAnsi="ACHS Nueva Serif"/>
                                <w:b/>
                                <w:color w:val="004C14"/>
                                <w:sz w:val="44"/>
                              </w:rPr>
                              <w:t>el</w:t>
                            </w:r>
                            <w:r>
                              <w:rPr>
                                <w:rFonts w:ascii="ACHS Nueva Serif" w:hAnsi="ACHS Nueva Serif"/>
                                <w:b/>
                                <w:color w:val="004C14"/>
                                <w:spacing w:val="-14"/>
                                <w:sz w:val="44"/>
                              </w:rPr>
                              <w:t xml:space="preserve"> </w:t>
                            </w:r>
                            <w:r>
                              <w:rPr>
                                <w:rFonts w:ascii="ACHS Nueva Serif" w:hAnsi="ACHS Nueva Serif"/>
                                <w:b/>
                                <w:color w:val="004C14"/>
                                <w:sz w:val="44"/>
                              </w:rPr>
                              <w:t>trabajo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asvg="http://schemas.microsoft.com/office/drawing/2016/SVG/main" xmlns:a14="http://schemas.microsoft.com/office/drawing/2010/main" xmlns:a16="http://schemas.microsoft.com/office/drawing/2014/main" xmlns:pic="http://schemas.openxmlformats.org/drawingml/2006/picture" xmlns:a="http://schemas.openxmlformats.org/drawingml/2006/main" xmlns:w16du="http://schemas.microsoft.com/office/word/2023/wordml/word16du">
            <w:pict w14:anchorId="2E2F410D">
              <v:shape id="_x0000_s1029" style="position:absolute;left:0;text-align:left;margin-left:27.55pt;margin-top:23pt;width:413.25pt;height:92.9pt;z-index:-251621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" w14:anchorId="66480615">
                <v:path arrowok="t"/>
                <v:textbox inset="0,0,0,0">
                  <w:txbxContent>
                    <w:p w:rsidRPr="00B065AF" w:rsidR="00B974EA" w:rsidP="00B974EA" w:rsidRDefault="00B974EA" w14:paraId="1EBD2868" w14:textId="77777777">
                      <w:pPr>
                        <w:spacing w:before="16"/>
                        <w:ind w:left="20"/>
                        <w:rPr>
                          <w:rFonts w:ascii="ACHS Nueva Sans Medium" w:hAnsi="ACHS Nueva Sans Medium"/>
                        </w:rPr>
                      </w:pPr>
                      <w:r w:rsidRPr="00B065AF">
                        <w:rPr>
                          <w:rFonts w:ascii="ACHS Nueva Sans Medium" w:hAnsi="ACHS Nueva Sans Medium"/>
                          <w:color w:val="004B13"/>
                        </w:rPr>
                        <w:t>Modelo</w:t>
                      </w:r>
                      <w:r w:rsidRPr="00B065AF">
                        <w:rPr>
                          <w:rFonts w:ascii="ACHS Nueva Sans Medium" w:hAnsi="ACHS Nueva Sans Medium"/>
                          <w:color w:val="004B13"/>
                          <w:spacing w:val="-7"/>
                        </w:rPr>
                        <w:t xml:space="preserve"> </w:t>
                      </w:r>
                      <w:r w:rsidRPr="00B065AF">
                        <w:rPr>
                          <w:rFonts w:ascii="ACHS Nueva Sans Medium" w:hAnsi="ACHS Nueva Sans Medium"/>
                          <w:color w:val="004B13"/>
                        </w:rPr>
                        <w:t>de</w:t>
                      </w:r>
                      <w:r w:rsidRPr="00B065AF">
                        <w:rPr>
                          <w:rFonts w:ascii="ACHS Nueva Sans Medium" w:hAnsi="ACHS Nueva Sans Medium"/>
                          <w:color w:val="004B13"/>
                          <w:spacing w:val="-7"/>
                        </w:rPr>
                        <w:t xml:space="preserve"> </w:t>
                      </w:r>
                      <w:r w:rsidRPr="00B065AF">
                        <w:rPr>
                          <w:rFonts w:ascii="ACHS Nueva Sans Medium" w:hAnsi="ACHS Nueva Sans Medium"/>
                          <w:color w:val="004B13"/>
                          <w:spacing w:val="-2"/>
                        </w:rPr>
                        <w:t>Protocolo</w:t>
                      </w:r>
                    </w:p>
                    <w:p w:rsidR="00B974EA" w:rsidP="00B974EA" w:rsidRDefault="00B974EA" w14:paraId="73E9DE31" w14:textId="77777777">
                      <w:pPr>
                        <w:spacing w:before="187" w:line="228" w:lineRule="auto"/>
                        <w:ind w:left="88"/>
                        <w:rPr>
                          <w:rFonts w:ascii="ACHS Nueva Serif" w:hAnsi="ACHS Nueva Serif"/>
                          <w:b/>
                          <w:sz w:val="44"/>
                        </w:rPr>
                      </w:pPr>
                      <w:r>
                        <w:rPr>
                          <w:rFonts w:ascii="ACHS Nueva Serif" w:hAnsi="ACHS Nueva Serif"/>
                          <w:b/>
                          <w:color w:val="004C14"/>
                          <w:sz w:val="44"/>
                        </w:rPr>
                        <w:t>Protocolo de prevención del acoso sexual,</w:t>
                      </w:r>
                      <w:r>
                        <w:rPr>
                          <w:rFonts w:ascii="ACHS Nueva Serif" w:hAnsi="ACHS Nueva Serif"/>
                          <w:b/>
                          <w:color w:val="004C14"/>
                          <w:spacing w:val="-14"/>
                          <w:sz w:val="44"/>
                        </w:rPr>
                        <w:t xml:space="preserve"> </w:t>
                      </w:r>
                      <w:r>
                        <w:rPr>
                          <w:rFonts w:ascii="ACHS Nueva Serif" w:hAnsi="ACHS Nueva Serif"/>
                          <w:b/>
                          <w:color w:val="004C14"/>
                          <w:sz w:val="44"/>
                        </w:rPr>
                        <w:t>laboral</w:t>
                      </w:r>
                      <w:r>
                        <w:rPr>
                          <w:rFonts w:ascii="ACHS Nueva Serif" w:hAnsi="ACHS Nueva Serif"/>
                          <w:b/>
                          <w:color w:val="004C14"/>
                          <w:spacing w:val="-14"/>
                          <w:sz w:val="44"/>
                        </w:rPr>
                        <w:t xml:space="preserve"> </w:t>
                      </w:r>
                      <w:r>
                        <w:rPr>
                          <w:rFonts w:ascii="ACHS Nueva Serif" w:hAnsi="ACHS Nueva Serif"/>
                          <w:b/>
                          <w:color w:val="004C14"/>
                          <w:sz w:val="44"/>
                        </w:rPr>
                        <w:t>y</w:t>
                      </w:r>
                      <w:r>
                        <w:rPr>
                          <w:rFonts w:ascii="ACHS Nueva Serif" w:hAnsi="ACHS Nueva Serif"/>
                          <w:b/>
                          <w:color w:val="004C14"/>
                          <w:spacing w:val="-14"/>
                          <w:sz w:val="44"/>
                        </w:rPr>
                        <w:t xml:space="preserve"> </w:t>
                      </w:r>
                      <w:r>
                        <w:rPr>
                          <w:rFonts w:ascii="ACHS Nueva Serif" w:hAnsi="ACHS Nueva Serif"/>
                          <w:b/>
                          <w:color w:val="004C14"/>
                          <w:sz w:val="44"/>
                        </w:rPr>
                        <w:t>violencia</w:t>
                      </w:r>
                      <w:r>
                        <w:rPr>
                          <w:rFonts w:ascii="ACHS Nueva Serif" w:hAnsi="ACHS Nueva Serif"/>
                          <w:b/>
                          <w:color w:val="004C14"/>
                          <w:spacing w:val="-14"/>
                          <w:sz w:val="44"/>
                        </w:rPr>
                        <w:t xml:space="preserve"> </w:t>
                      </w:r>
                      <w:r>
                        <w:rPr>
                          <w:rFonts w:ascii="ACHS Nueva Serif" w:hAnsi="ACHS Nueva Serif"/>
                          <w:b/>
                          <w:color w:val="004C14"/>
                          <w:sz w:val="44"/>
                        </w:rPr>
                        <w:t>en</w:t>
                      </w:r>
                      <w:r>
                        <w:rPr>
                          <w:rFonts w:ascii="ACHS Nueva Serif" w:hAnsi="ACHS Nueva Serif"/>
                          <w:b/>
                          <w:color w:val="004C14"/>
                          <w:spacing w:val="-14"/>
                          <w:sz w:val="44"/>
                        </w:rPr>
                        <w:t xml:space="preserve"> </w:t>
                      </w:r>
                      <w:r>
                        <w:rPr>
                          <w:rFonts w:ascii="ACHS Nueva Serif" w:hAnsi="ACHS Nueva Serif"/>
                          <w:b/>
                          <w:color w:val="004C14"/>
                          <w:sz w:val="44"/>
                        </w:rPr>
                        <w:t>el</w:t>
                      </w:r>
                      <w:r>
                        <w:rPr>
                          <w:rFonts w:ascii="ACHS Nueva Serif" w:hAnsi="ACHS Nueva Serif"/>
                          <w:b/>
                          <w:color w:val="004C14"/>
                          <w:spacing w:val="-14"/>
                          <w:sz w:val="44"/>
                        </w:rPr>
                        <w:t xml:space="preserve"> </w:t>
                      </w:r>
                      <w:r>
                        <w:rPr>
                          <w:rFonts w:ascii="ACHS Nueva Serif" w:hAnsi="ACHS Nueva Serif"/>
                          <w:b/>
                          <w:color w:val="004C14"/>
                          <w:sz w:val="44"/>
                        </w:rPr>
                        <w:t>trabajo</w:t>
                      </w:r>
                    </w:p>
                  </w:txbxContent>
                </v:textbox>
                <w10:wrap anchorx="page" anchory="page"/>
              </v:shape>
            </w:pict>
          </mc:Fallback>
        </mc:AlternateContent>
      </w:r>
    </w:p>
    <w:p w:rsidR="00B974EA" w:rsidP="00B974EA" w:rsidRDefault="00B974EA" w14:paraId="4767F3E4" w14:textId="77777777">
      <w:pPr>
        <w:pStyle w:val="Textoindependiente"/>
        <w:spacing w:before="7"/>
        <w:rPr>
          <w:sz w:val="25"/>
        </w:rPr>
      </w:pPr>
    </w:p>
    <w:p w:rsidR="00B974EA" w:rsidP="00B974EA" w:rsidRDefault="00B974EA" w14:paraId="7A04406D" w14:textId="77777777">
      <w:pPr>
        <w:pStyle w:val="Textoindependiente"/>
        <w:ind w:left="124"/>
      </w:pPr>
      <w:r>
        <w:rPr>
          <w:noProof/>
        </w:rPr>
        <w:drawing>
          <wp:inline distT="0" distB="0" distL="0" distR="0" wp14:anchorId="45641F06" wp14:editId="0C2AD27C">
            <wp:extent cx="7052244" cy="2081212"/>
            <wp:effectExtent l="0" t="0" r="0" b="0"/>
            <wp:docPr id="9" name="image11.png" descr="Imagen que contiene juguete, lego, dibuj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11.png" descr="Imagen que contiene juguete, lego, dibujo&#10;&#10;Descripción generada automáticamente"/>
                    <pic:cNvPicPr/>
                  </pic:nvPicPr>
                  <pic:blipFill>
                    <a:blip r:embed="rId74" cstate="print"/>
                    <a:stretch>
                      <a:fillRect/>
                    </a:stretch>
                  </pic:blipFill>
                  <pic:spPr>
                    <a:xfrm>
                      <a:off x="0" y="0"/>
                      <a:ext cx="7052244" cy="2081212"/>
                    </a:xfrm>
                    <a:prstGeom prst="rect">
                      <a:avLst/>
                    </a:prstGeom>
                  </pic:spPr>
                </pic:pic>
              </a:graphicData>
            </a:graphic>
          </wp:inline>
        </w:drawing>
      </w:r>
    </w:p>
    <w:p w:rsidR="00B974EA" w:rsidP="00B974EA" w:rsidRDefault="00B974EA" w14:paraId="10288432" w14:textId="77777777">
      <w:pPr>
        <w:pStyle w:val="Textoindependiente"/>
      </w:pPr>
    </w:p>
    <w:p w:rsidR="00B974EA" w:rsidP="00B974EA" w:rsidRDefault="00B974EA" w14:paraId="7D642988" w14:textId="77777777">
      <w:pPr>
        <w:sectPr w:rsidR="00B974EA" w:rsidSect="00B974EA">
          <w:pgSz w:w="12240" w:h="15840" w:orient="portrait"/>
          <w:pgMar w:top="2500" w:right="440" w:bottom="1980" w:left="440" w:header="531" w:footer="430" w:gutter="0"/>
          <w:cols w:space="720"/>
        </w:sectPr>
      </w:pPr>
    </w:p>
    <w:p w:rsidRPr="0018485E" w:rsidR="00B974EA" w:rsidP="00B974EA" w:rsidRDefault="00B974EA" w14:paraId="069A4F87" w14:textId="77777777">
      <w:pPr>
        <w:pStyle w:val="Ttulo2"/>
        <w:spacing w:before="258"/>
        <w:rPr>
          <w:rFonts w:ascii="ACHS Nueva Sans SemiBold" w:hAnsi="ACHS Nueva Sans SemiBold"/>
        </w:rPr>
      </w:pPr>
      <w:r w:rsidRPr="0018485E">
        <w:rPr>
          <w:rFonts w:ascii="ACHS Nueva Sans SemiBold" w:hAnsi="ACHS Nueva Sans SemiBold"/>
          <w:color w:val="00AE41"/>
          <w:spacing w:val="-4"/>
        </w:rPr>
        <w:t>I.</w:t>
      </w:r>
      <w:r w:rsidRPr="0018485E">
        <w:rPr>
          <w:rFonts w:ascii="ACHS Nueva Sans SemiBold" w:hAnsi="ACHS Nueva Sans SemiBold"/>
          <w:color w:val="00AE41"/>
          <w:spacing w:val="-8"/>
        </w:rPr>
        <w:t xml:space="preserve"> </w:t>
      </w:r>
      <w:r w:rsidRPr="0018485E">
        <w:rPr>
          <w:rFonts w:ascii="ACHS Nueva Sans SemiBold" w:hAnsi="ACHS Nueva Sans SemiBold"/>
          <w:color w:val="00AE41"/>
          <w:spacing w:val="-4"/>
        </w:rPr>
        <w:t xml:space="preserve">Antecedentes </w:t>
      </w:r>
      <w:r w:rsidRPr="0018485E">
        <w:rPr>
          <w:rFonts w:ascii="ACHS Nueva Sans SemiBold" w:hAnsi="ACHS Nueva Sans SemiBold"/>
          <w:color w:val="00AE41"/>
          <w:spacing w:val="-2"/>
        </w:rPr>
        <w:t>generales</w:t>
      </w:r>
    </w:p>
    <w:p w:rsidRPr="00D30E79" w:rsidR="00B974EA" w:rsidP="00B974EA" w:rsidRDefault="00B974EA" w14:paraId="68E9B11A" w14:textId="77777777">
      <w:pPr>
        <w:spacing w:before="2"/>
        <w:rPr>
          <w:rFonts w:ascii="ACHSNuevaSans-SemiBold"/>
          <w:b/>
          <w:sz w:val="21"/>
          <w:szCs w:val="21"/>
        </w:rPr>
      </w:pPr>
      <w:r>
        <w:br w:type="column"/>
      </w:r>
    </w:p>
    <w:p w:rsidRPr="00A440DC" w:rsidR="00B974EA" w:rsidP="00B974EA" w:rsidRDefault="00B974EA" w14:paraId="683C2216" w14:textId="77777777">
      <w:pPr>
        <w:pStyle w:val="Ttulo3"/>
        <w:numPr>
          <w:ilvl w:val="0"/>
          <w:numId w:val="32"/>
        </w:numPr>
        <w:tabs>
          <w:tab w:val="left" w:pos="311"/>
        </w:tabs>
        <w:ind w:left="310" w:hanging="187"/>
        <w:rPr>
          <w:rFonts w:ascii="ACHS Nueva Sans SemiBold" w:hAnsi="ACHS Nueva Sans SemiBold"/>
          <w:sz w:val="18"/>
          <w:szCs w:val="18"/>
        </w:rPr>
      </w:pPr>
      <w:r w:rsidRPr="00A440DC">
        <w:rPr>
          <w:rFonts w:ascii="ACHS Nueva Sans SemiBold" w:hAnsi="ACHS Nueva Sans SemiBold"/>
          <w:color w:val="004B13"/>
          <w:spacing w:val="-2"/>
          <w:sz w:val="18"/>
          <w:szCs w:val="18"/>
        </w:rPr>
        <w:t>Alcance:</w:t>
      </w:r>
    </w:p>
    <w:p w:rsidRPr="00D30E79" w:rsidR="00B974EA" w:rsidP="00B974EA" w:rsidRDefault="00B974EA" w14:paraId="65F4988E" w14:textId="77777777">
      <w:pPr>
        <w:pStyle w:val="Textoindependiente"/>
        <w:spacing w:before="77" w:line="259" w:lineRule="auto"/>
        <w:ind w:left="124" w:right="126"/>
        <w:rPr>
          <w:sz w:val="18"/>
          <w:szCs w:val="18"/>
        </w:rPr>
      </w:pPr>
      <w:r w:rsidRPr="00D30E79">
        <w:rPr>
          <w:color w:val="424141"/>
          <w:spacing w:val="-2"/>
          <w:sz w:val="18"/>
          <w:szCs w:val="18"/>
        </w:rPr>
        <w:t>Este Protocolo se aplicará a todas las personas trabajadoras, incluidas jefaturas</w:t>
      </w:r>
      <w:r w:rsidRPr="00D30E79">
        <w:rPr>
          <w:color w:val="424141"/>
          <w:spacing w:val="40"/>
          <w:sz w:val="18"/>
          <w:szCs w:val="18"/>
        </w:rPr>
        <w:t xml:space="preserve"> </w:t>
      </w:r>
      <w:r w:rsidRPr="00D30E79">
        <w:rPr>
          <w:color w:val="424141"/>
          <w:sz w:val="18"/>
          <w:szCs w:val="18"/>
        </w:rPr>
        <w:t>y</w:t>
      </w:r>
      <w:r w:rsidRPr="00D30E79">
        <w:rPr>
          <w:color w:val="424141"/>
          <w:spacing w:val="-3"/>
          <w:sz w:val="18"/>
          <w:szCs w:val="18"/>
        </w:rPr>
        <w:t xml:space="preserve"> </w:t>
      </w:r>
      <w:r w:rsidRPr="00D30E79">
        <w:rPr>
          <w:color w:val="424141"/>
          <w:sz w:val="18"/>
          <w:szCs w:val="18"/>
        </w:rPr>
        <w:t>gerentes</w:t>
      </w:r>
      <w:r w:rsidRPr="00D30E79">
        <w:rPr>
          <w:color w:val="424141"/>
          <w:spacing w:val="-3"/>
          <w:sz w:val="18"/>
          <w:szCs w:val="18"/>
        </w:rPr>
        <w:t xml:space="preserve"> </w:t>
      </w:r>
      <w:r w:rsidRPr="00D30E79">
        <w:rPr>
          <w:color w:val="424141"/>
          <w:sz w:val="18"/>
          <w:szCs w:val="18"/>
        </w:rPr>
        <w:t>o</w:t>
      </w:r>
      <w:r w:rsidRPr="00D30E79">
        <w:rPr>
          <w:color w:val="424141"/>
          <w:spacing w:val="-3"/>
          <w:sz w:val="18"/>
          <w:szCs w:val="18"/>
        </w:rPr>
        <w:t xml:space="preserve"> </w:t>
      </w:r>
      <w:r w:rsidRPr="00D30E79">
        <w:rPr>
          <w:color w:val="424141"/>
          <w:sz w:val="18"/>
          <w:szCs w:val="18"/>
        </w:rPr>
        <w:t>directores</w:t>
      </w:r>
      <w:r w:rsidRPr="00D30E79">
        <w:rPr>
          <w:color w:val="424141"/>
          <w:spacing w:val="-3"/>
          <w:sz w:val="18"/>
          <w:szCs w:val="18"/>
        </w:rPr>
        <w:t xml:space="preserve"> </w:t>
      </w:r>
      <w:r w:rsidRPr="00D30E79">
        <w:rPr>
          <w:color w:val="424141"/>
          <w:sz w:val="18"/>
          <w:szCs w:val="18"/>
        </w:rPr>
        <w:t>de</w:t>
      </w:r>
      <w:r w:rsidRPr="00D30E79">
        <w:rPr>
          <w:color w:val="424141"/>
          <w:spacing w:val="-3"/>
          <w:sz w:val="18"/>
          <w:szCs w:val="18"/>
        </w:rPr>
        <w:t xml:space="preserve"> </w:t>
      </w:r>
      <w:r w:rsidRPr="00D30E79">
        <w:rPr>
          <w:color w:val="424141"/>
          <w:sz w:val="18"/>
          <w:szCs w:val="18"/>
        </w:rPr>
        <w:t>la</w:t>
      </w:r>
      <w:r w:rsidRPr="00D30E79">
        <w:rPr>
          <w:color w:val="424141"/>
          <w:spacing w:val="-3"/>
          <w:sz w:val="18"/>
          <w:szCs w:val="18"/>
        </w:rPr>
        <w:t xml:space="preserve"> </w:t>
      </w:r>
      <w:r w:rsidRPr="00D30E79">
        <w:rPr>
          <w:color w:val="9D9D9C"/>
          <w:sz w:val="18"/>
          <w:szCs w:val="18"/>
        </w:rPr>
        <w:t>[nombre</w:t>
      </w:r>
      <w:r w:rsidRPr="00D30E79">
        <w:rPr>
          <w:color w:val="9D9D9C"/>
          <w:spacing w:val="-3"/>
          <w:sz w:val="18"/>
          <w:szCs w:val="18"/>
        </w:rPr>
        <w:t xml:space="preserve"> </w:t>
      </w:r>
      <w:r w:rsidRPr="00D30E79">
        <w:rPr>
          <w:color w:val="9D9D9C"/>
          <w:sz w:val="18"/>
          <w:szCs w:val="18"/>
        </w:rPr>
        <w:t>de</w:t>
      </w:r>
      <w:r w:rsidRPr="00D30E79">
        <w:rPr>
          <w:color w:val="9D9D9C"/>
          <w:spacing w:val="-3"/>
          <w:sz w:val="18"/>
          <w:szCs w:val="18"/>
        </w:rPr>
        <w:t xml:space="preserve"> </w:t>
      </w:r>
      <w:r w:rsidRPr="00D30E79">
        <w:rPr>
          <w:color w:val="9D9D9C"/>
          <w:sz w:val="18"/>
          <w:szCs w:val="18"/>
        </w:rPr>
        <w:t>la</w:t>
      </w:r>
      <w:r w:rsidRPr="00D30E79">
        <w:rPr>
          <w:color w:val="9D9D9C"/>
          <w:spacing w:val="-3"/>
          <w:sz w:val="18"/>
          <w:szCs w:val="18"/>
        </w:rPr>
        <w:t xml:space="preserve"> </w:t>
      </w:r>
      <w:r w:rsidRPr="00D30E79">
        <w:rPr>
          <w:color w:val="9D9D9C"/>
          <w:sz w:val="18"/>
          <w:szCs w:val="18"/>
        </w:rPr>
        <w:t>entidad</w:t>
      </w:r>
      <w:r w:rsidRPr="00D30E79">
        <w:rPr>
          <w:color w:val="9D9D9C"/>
          <w:spacing w:val="-3"/>
          <w:sz w:val="18"/>
          <w:szCs w:val="18"/>
        </w:rPr>
        <w:t xml:space="preserve"> </w:t>
      </w:r>
      <w:r w:rsidRPr="00D30E79">
        <w:rPr>
          <w:color w:val="9D9D9C"/>
          <w:sz w:val="18"/>
          <w:szCs w:val="18"/>
        </w:rPr>
        <w:t>empleadora,</w:t>
      </w:r>
      <w:r w:rsidRPr="00D30E79">
        <w:rPr>
          <w:color w:val="9D9D9C"/>
          <w:spacing w:val="-3"/>
          <w:sz w:val="18"/>
          <w:szCs w:val="18"/>
        </w:rPr>
        <w:t xml:space="preserve"> </w:t>
      </w:r>
      <w:r w:rsidRPr="00D30E79">
        <w:rPr>
          <w:color w:val="9D9D9C"/>
          <w:sz w:val="18"/>
          <w:szCs w:val="18"/>
        </w:rPr>
        <w:t>dependencia</w:t>
      </w:r>
      <w:r w:rsidRPr="00D30E79">
        <w:rPr>
          <w:color w:val="9D9D9C"/>
          <w:spacing w:val="-3"/>
          <w:sz w:val="18"/>
          <w:szCs w:val="18"/>
        </w:rPr>
        <w:t xml:space="preserve"> </w:t>
      </w:r>
      <w:r w:rsidRPr="00D30E79">
        <w:rPr>
          <w:color w:val="9D9D9C"/>
          <w:sz w:val="18"/>
          <w:szCs w:val="18"/>
        </w:rPr>
        <w:t>o</w:t>
      </w:r>
      <w:r w:rsidRPr="00D30E79">
        <w:rPr>
          <w:color w:val="9D9D9C"/>
          <w:spacing w:val="40"/>
          <w:sz w:val="18"/>
          <w:szCs w:val="18"/>
        </w:rPr>
        <w:t xml:space="preserve"> </w:t>
      </w:r>
      <w:r w:rsidRPr="00D30E79">
        <w:rPr>
          <w:color w:val="9D9D9C"/>
          <w:spacing w:val="-2"/>
          <w:sz w:val="18"/>
          <w:szCs w:val="18"/>
        </w:rPr>
        <w:t>dependencias</w:t>
      </w:r>
      <w:r w:rsidRPr="00D30E79">
        <w:rPr>
          <w:color w:val="9D9D9C"/>
          <w:spacing w:val="-6"/>
          <w:sz w:val="18"/>
          <w:szCs w:val="18"/>
        </w:rPr>
        <w:t xml:space="preserve"> </w:t>
      </w:r>
      <w:r w:rsidRPr="00D30E79">
        <w:rPr>
          <w:color w:val="9D9D9C"/>
          <w:spacing w:val="-2"/>
          <w:sz w:val="18"/>
          <w:szCs w:val="18"/>
        </w:rPr>
        <w:t>de</w:t>
      </w:r>
      <w:r w:rsidRPr="00D30E79">
        <w:rPr>
          <w:color w:val="9D9D9C"/>
          <w:spacing w:val="-5"/>
          <w:sz w:val="18"/>
          <w:szCs w:val="18"/>
        </w:rPr>
        <w:t xml:space="preserve"> </w:t>
      </w:r>
      <w:r w:rsidRPr="00D30E79">
        <w:rPr>
          <w:color w:val="9D9D9C"/>
          <w:spacing w:val="-2"/>
          <w:sz w:val="18"/>
          <w:szCs w:val="18"/>
        </w:rPr>
        <w:t>la</w:t>
      </w:r>
      <w:r w:rsidRPr="00D30E79">
        <w:rPr>
          <w:color w:val="9D9D9C"/>
          <w:spacing w:val="-5"/>
          <w:sz w:val="18"/>
          <w:szCs w:val="18"/>
        </w:rPr>
        <w:t xml:space="preserve"> </w:t>
      </w:r>
      <w:r w:rsidRPr="00D30E79">
        <w:rPr>
          <w:color w:val="9D9D9C"/>
          <w:spacing w:val="-2"/>
          <w:sz w:val="18"/>
          <w:szCs w:val="18"/>
        </w:rPr>
        <w:t>entidad</w:t>
      </w:r>
      <w:r w:rsidRPr="00D30E79">
        <w:rPr>
          <w:color w:val="9D9D9C"/>
          <w:spacing w:val="-5"/>
          <w:sz w:val="18"/>
          <w:szCs w:val="18"/>
        </w:rPr>
        <w:t xml:space="preserve"> </w:t>
      </w:r>
      <w:r w:rsidRPr="00D30E79">
        <w:rPr>
          <w:color w:val="9D9D9C"/>
          <w:spacing w:val="-2"/>
          <w:sz w:val="18"/>
          <w:szCs w:val="18"/>
        </w:rPr>
        <w:t>empleadora,</w:t>
      </w:r>
      <w:r w:rsidRPr="00D30E79">
        <w:rPr>
          <w:color w:val="9D9D9C"/>
          <w:spacing w:val="-5"/>
          <w:sz w:val="18"/>
          <w:szCs w:val="18"/>
        </w:rPr>
        <w:t xml:space="preserve"> </w:t>
      </w:r>
      <w:r w:rsidRPr="00D30E79">
        <w:rPr>
          <w:color w:val="9D9D9C"/>
          <w:spacing w:val="-2"/>
          <w:sz w:val="18"/>
          <w:szCs w:val="18"/>
        </w:rPr>
        <w:t>según</w:t>
      </w:r>
      <w:r w:rsidRPr="00D30E79">
        <w:rPr>
          <w:color w:val="9D9D9C"/>
          <w:spacing w:val="-5"/>
          <w:sz w:val="18"/>
          <w:szCs w:val="18"/>
        </w:rPr>
        <w:t xml:space="preserve"> </w:t>
      </w:r>
      <w:r w:rsidRPr="00D30E79">
        <w:rPr>
          <w:color w:val="9D9D9C"/>
          <w:spacing w:val="-2"/>
          <w:sz w:val="18"/>
          <w:szCs w:val="18"/>
        </w:rPr>
        <w:t>corresponda],</w:t>
      </w:r>
      <w:r w:rsidRPr="00D30E79">
        <w:rPr>
          <w:color w:val="9D9D9C"/>
          <w:spacing w:val="-5"/>
          <w:sz w:val="18"/>
          <w:szCs w:val="18"/>
        </w:rPr>
        <w:t xml:space="preserve"> </w:t>
      </w:r>
      <w:r w:rsidRPr="00D30E79">
        <w:rPr>
          <w:color w:val="9D9D9C"/>
          <w:spacing w:val="-2"/>
          <w:sz w:val="18"/>
          <w:szCs w:val="18"/>
        </w:rPr>
        <w:t>[independiente</w:t>
      </w:r>
      <w:r w:rsidRPr="00D30E79">
        <w:rPr>
          <w:color w:val="9D9D9C"/>
          <w:spacing w:val="-5"/>
          <w:sz w:val="18"/>
          <w:szCs w:val="18"/>
        </w:rPr>
        <w:t xml:space="preserve"> </w:t>
      </w:r>
      <w:r w:rsidRPr="00D30E79">
        <w:rPr>
          <w:color w:val="9D9D9C"/>
          <w:spacing w:val="-2"/>
          <w:sz w:val="18"/>
          <w:szCs w:val="18"/>
        </w:rPr>
        <w:t>de</w:t>
      </w:r>
      <w:r w:rsidRPr="00D30E79">
        <w:rPr>
          <w:color w:val="9D9D9C"/>
          <w:spacing w:val="40"/>
          <w:sz w:val="18"/>
          <w:szCs w:val="18"/>
        </w:rPr>
        <w:t xml:space="preserve"> </w:t>
      </w:r>
      <w:r w:rsidRPr="00D30E79">
        <w:rPr>
          <w:color w:val="9D9D9C"/>
          <w:w w:val="95"/>
          <w:sz w:val="18"/>
          <w:szCs w:val="18"/>
        </w:rPr>
        <w:t>su relación</w:t>
      </w:r>
      <w:r w:rsidRPr="00D30E79">
        <w:rPr>
          <w:color w:val="9D9D9C"/>
          <w:spacing w:val="-6"/>
          <w:w w:val="95"/>
          <w:sz w:val="18"/>
          <w:szCs w:val="18"/>
        </w:rPr>
        <w:t xml:space="preserve"> </w:t>
      </w:r>
      <w:r w:rsidRPr="00D30E79">
        <w:rPr>
          <w:color w:val="9D9D9C"/>
          <w:w w:val="95"/>
          <w:sz w:val="18"/>
          <w:szCs w:val="18"/>
        </w:rPr>
        <w:t>contractual,</w:t>
      </w:r>
      <w:r w:rsidRPr="00D30E79">
        <w:rPr>
          <w:color w:val="9D9D9C"/>
          <w:spacing w:val="-6"/>
          <w:w w:val="95"/>
          <w:sz w:val="18"/>
          <w:szCs w:val="18"/>
        </w:rPr>
        <w:t xml:space="preserve"> </w:t>
      </w:r>
      <w:r w:rsidRPr="00D30E79">
        <w:rPr>
          <w:color w:val="9D9D9C"/>
          <w:w w:val="95"/>
          <w:sz w:val="18"/>
          <w:szCs w:val="18"/>
        </w:rPr>
        <w:t>contratistas,</w:t>
      </w:r>
      <w:r w:rsidRPr="00D30E79">
        <w:rPr>
          <w:color w:val="9D9D9C"/>
          <w:spacing w:val="-6"/>
          <w:w w:val="95"/>
          <w:sz w:val="18"/>
          <w:szCs w:val="18"/>
        </w:rPr>
        <w:t xml:space="preserve"> </w:t>
      </w:r>
      <w:r w:rsidRPr="00D30E79">
        <w:rPr>
          <w:color w:val="9D9D9C"/>
          <w:w w:val="95"/>
          <w:sz w:val="18"/>
          <w:szCs w:val="18"/>
        </w:rPr>
        <w:t>subcontratistas</w:t>
      </w:r>
      <w:r w:rsidRPr="00D30E79">
        <w:rPr>
          <w:color w:val="9D9D9C"/>
          <w:spacing w:val="-5"/>
          <w:w w:val="95"/>
          <w:sz w:val="18"/>
          <w:szCs w:val="18"/>
        </w:rPr>
        <w:t xml:space="preserve"> </w:t>
      </w:r>
      <w:r w:rsidRPr="00D30E79">
        <w:rPr>
          <w:color w:val="9D9D9C"/>
          <w:w w:val="95"/>
          <w:sz w:val="18"/>
          <w:szCs w:val="18"/>
        </w:rPr>
        <w:t>y de los</w:t>
      </w:r>
      <w:r w:rsidRPr="00D30E79">
        <w:rPr>
          <w:color w:val="9D9D9C"/>
          <w:spacing w:val="-6"/>
          <w:w w:val="95"/>
          <w:sz w:val="18"/>
          <w:szCs w:val="18"/>
        </w:rPr>
        <w:t xml:space="preserve"> </w:t>
      </w:r>
      <w:r w:rsidRPr="00D30E79">
        <w:rPr>
          <w:color w:val="9D9D9C"/>
          <w:w w:val="95"/>
          <w:sz w:val="18"/>
          <w:szCs w:val="18"/>
        </w:rPr>
        <w:t>proveedores].</w:t>
      </w:r>
      <w:r w:rsidRPr="00D30E79">
        <w:rPr>
          <w:color w:val="9D9D9C"/>
          <w:spacing w:val="-6"/>
          <w:w w:val="95"/>
          <w:sz w:val="18"/>
          <w:szCs w:val="18"/>
        </w:rPr>
        <w:t xml:space="preserve"> </w:t>
      </w:r>
      <w:r w:rsidRPr="00D30E79">
        <w:rPr>
          <w:color w:val="424141"/>
          <w:w w:val="95"/>
          <w:sz w:val="18"/>
          <w:szCs w:val="18"/>
        </w:rPr>
        <w:t>Además,</w:t>
      </w:r>
      <w:r w:rsidRPr="00D30E79">
        <w:rPr>
          <w:color w:val="424141"/>
          <w:spacing w:val="40"/>
          <w:sz w:val="18"/>
          <w:szCs w:val="18"/>
        </w:rPr>
        <w:t xml:space="preserve"> </w:t>
      </w:r>
      <w:r w:rsidRPr="00D30E79">
        <w:rPr>
          <w:color w:val="424141"/>
          <w:sz w:val="18"/>
          <w:szCs w:val="18"/>
        </w:rPr>
        <w:t>se aplicará, cuando corresponda, a las visitas, usuarios o clientes que acudan a</w:t>
      </w:r>
      <w:r w:rsidRPr="00D30E79">
        <w:rPr>
          <w:color w:val="424141"/>
          <w:spacing w:val="40"/>
          <w:sz w:val="18"/>
          <w:szCs w:val="18"/>
        </w:rPr>
        <w:t xml:space="preserve"> </w:t>
      </w:r>
      <w:r w:rsidRPr="00D30E79">
        <w:rPr>
          <w:color w:val="424141"/>
          <w:sz w:val="18"/>
          <w:szCs w:val="18"/>
        </w:rPr>
        <w:t>nuestras dependencias o alumnos en práctica.</w:t>
      </w:r>
    </w:p>
    <w:p w:rsidRPr="00D30E79" w:rsidR="00B974EA" w:rsidP="00B974EA" w:rsidRDefault="00B974EA" w14:paraId="738D755F" w14:textId="77777777">
      <w:pPr>
        <w:pStyle w:val="Textoindependiente"/>
        <w:spacing w:before="6"/>
        <w:rPr>
          <w:sz w:val="28"/>
          <w:szCs w:val="18"/>
        </w:rPr>
      </w:pPr>
    </w:p>
    <w:p w:rsidRPr="00A440DC" w:rsidR="00B974EA" w:rsidP="00B974EA" w:rsidRDefault="00B974EA" w14:paraId="14DCAC09" w14:textId="77777777">
      <w:pPr>
        <w:pStyle w:val="Ttulo3"/>
        <w:numPr>
          <w:ilvl w:val="0"/>
          <w:numId w:val="32"/>
        </w:numPr>
        <w:tabs>
          <w:tab w:val="left" w:pos="322"/>
        </w:tabs>
        <w:ind w:left="321" w:hanging="198"/>
        <w:rPr>
          <w:rFonts w:ascii="ACHS Nueva Sans SemiBold" w:hAnsi="ACHS Nueva Sans SemiBold"/>
          <w:sz w:val="18"/>
          <w:szCs w:val="18"/>
        </w:rPr>
      </w:pPr>
      <w:r w:rsidRPr="00A440DC">
        <w:rPr>
          <w:rFonts w:ascii="ACHS Nueva Sans SemiBold" w:hAnsi="ACHS Nueva Sans SemiBold"/>
          <w:color w:val="004B13"/>
          <w:spacing w:val="-2"/>
          <w:sz w:val="18"/>
          <w:szCs w:val="18"/>
        </w:rPr>
        <w:t>Definiciones:</w:t>
      </w:r>
    </w:p>
    <w:p w:rsidRPr="00D30E79" w:rsidR="00B974EA" w:rsidP="6D22CD53" w:rsidRDefault="00B974EA" w14:paraId="70C085BF" w14:textId="77777777" w14:noSpellErr="1">
      <w:pPr>
        <w:pStyle w:val="Textoindependiente"/>
        <w:spacing w:before="77" w:line="259" w:lineRule="auto"/>
        <w:ind w:left="124" w:right="126"/>
        <w:rPr>
          <w:sz w:val="18"/>
          <w:szCs w:val="18"/>
          <w:lang w:val="es-ES"/>
        </w:rPr>
      </w:pPr>
      <w:r w:rsidRPr="6D22CD53" w:rsidR="00B974EA">
        <w:rPr>
          <w:color w:val="424141"/>
          <w:sz w:val="18"/>
          <w:szCs w:val="18"/>
          <w:lang w:val="es-ES"/>
        </w:rPr>
        <w:t>A</w:t>
      </w:r>
      <w:r w:rsidRPr="6D22CD53" w:rsidR="00B974EA">
        <w:rPr>
          <w:color w:val="424141"/>
          <w:spacing w:val="-8"/>
          <w:sz w:val="18"/>
          <w:szCs w:val="18"/>
          <w:lang w:val="es-ES"/>
        </w:rPr>
        <w:t xml:space="preserve"> </w:t>
      </w:r>
      <w:r w:rsidRPr="6D22CD53" w:rsidR="00B974EA">
        <w:rPr>
          <w:color w:val="424141"/>
          <w:sz w:val="18"/>
          <w:szCs w:val="18"/>
          <w:lang w:val="es-ES"/>
        </w:rPr>
        <w:t>continuación,</w:t>
      </w:r>
      <w:r w:rsidRPr="6D22CD53" w:rsidR="00B974EA">
        <w:rPr>
          <w:color w:val="424141"/>
          <w:spacing w:val="-7"/>
          <w:sz w:val="18"/>
          <w:szCs w:val="18"/>
          <w:lang w:val="es-ES"/>
        </w:rPr>
        <w:t xml:space="preserve"> </w:t>
      </w:r>
      <w:r w:rsidRPr="6D22CD53" w:rsidR="00B974EA">
        <w:rPr>
          <w:color w:val="424141"/>
          <w:sz w:val="18"/>
          <w:szCs w:val="18"/>
          <w:lang w:val="es-ES"/>
        </w:rPr>
        <w:t>se</w:t>
      </w:r>
      <w:r w:rsidRPr="6D22CD53" w:rsidR="00B974EA">
        <w:rPr>
          <w:color w:val="424141"/>
          <w:spacing w:val="-7"/>
          <w:sz w:val="18"/>
          <w:szCs w:val="18"/>
          <w:lang w:val="es-ES"/>
        </w:rPr>
        <w:t xml:space="preserve"> </w:t>
      </w:r>
      <w:r w:rsidRPr="6D22CD53" w:rsidR="00B974EA">
        <w:rPr>
          <w:color w:val="424141"/>
          <w:sz w:val="18"/>
          <w:szCs w:val="18"/>
          <w:lang w:val="es-ES"/>
        </w:rPr>
        <w:t>describen</w:t>
      </w:r>
      <w:r w:rsidRPr="6D22CD53" w:rsidR="00B974EA">
        <w:rPr>
          <w:color w:val="424141"/>
          <w:spacing w:val="-7"/>
          <w:sz w:val="18"/>
          <w:szCs w:val="18"/>
          <w:lang w:val="es-ES"/>
        </w:rPr>
        <w:t xml:space="preserve"> </w:t>
      </w:r>
      <w:r w:rsidRPr="6D22CD53" w:rsidR="00B974EA">
        <w:rPr>
          <w:color w:val="424141"/>
          <w:sz w:val="18"/>
          <w:szCs w:val="18"/>
          <w:lang w:val="es-ES"/>
        </w:rPr>
        <w:t>algunas</w:t>
      </w:r>
      <w:r w:rsidRPr="6D22CD53" w:rsidR="00B974EA">
        <w:rPr>
          <w:color w:val="424141"/>
          <w:spacing w:val="-7"/>
          <w:sz w:val="18"/>
          <w:szCs w:val="18"/>
          <w:lang w:val="es-ES"/>
        </w:rPr>
        <w:t xml:space="preserve"> </w:t>
      </w:r>
      <w:r w:rsidRPr="6D22CD53" w:rsidR="00B974EA">
        <w:rPr>
          <w:color w:val="424141"/>
          <w:sz w:val="18"/>
          <w:szCs w:val="18"/>
          <w:lang w:val="es-ES"/>
        </w:rPr>
        <w:t>de</w:t>
      </w:r>
      <w:r w:rsidRPr="6D22CD53" w:rsidR="00B974EA">
        <w:rPr>
          <w:color w:val="424141"/>
          <w:spacing w:val="-7"/>
          <w:sz w:val="18"/>
          <w:szCs w:val="18"/>
          <w:lang w:val="es-ES"/>
        </w:rPr>
        <w:t xml:space="preserve"> </w:t>
      </w:r>
      <w:r w:rsidRPr="6D22CD53" w:rsidR="00B974EA">
        <w:rPr>
          <w:color w:val="424141"/>
          <w:sz w:val="18"/>
          <w:szCs w:val="18"/>
          <w:lang w:val="es-ES"/>
        </w:rPr>
        <w:t>las</w:t>
      </w:r>
      <w:r w:rsidRPr="6D22CD53" w:rsidR="00B974EA">
        <w:rPr>
          <w:color w:val="424141"/>
          <w:spacing w:val="-7"/>
          <w:sz w:val="18"/>
          <w:szCs w:val="18"/>
          <w:lang w:val="es-ES"/>
        </w:rPr>
        <w:t xml:space="preserve"> </w:t>
      </w:r>
      <w:r w:rsidRPr="6D22CD53" w:rsidR="00B974EA">
        <w:rPr>
          <w:color w:val="424141"/>
          <w:sz w:val="18"/>
          <w:szCs w:val="18"/>
          <w:lang w:val="es-ES"/>
        </w:rPr>
        <w:t>conductas</w:t>
      </w:r>
      <w:r w:rsidRPr="6D22CD53" w:rsidR="00B974EA">
        <w:rPr>
          <w:color w:val="424141"/>
          <w:spacing w:val="-7"/>
          <w:sz w:val="18"/>
          <w:szCs w:val="18"/>
          <w:lang w:val="es-ES"/>
        </w:rPr>
        <w:t xml:space="preserve"> </w:t>
      </w:r>
      <w:r w:rsidRPr="6D22CD53" w:rsidR="00B974EA">
        <w:rPr>
          <w:color w:val="424141"/>
          <w:sz w:val="18"/>
          <w:szCs w:val="18"/>
          <w:lang w:val="es-ES"/>
        </w:rPr>
        <w:t>que,</w:t>
      </w:r>
      <w:r w:rsidRPr="6D22CD53" w:rsidR="00B974EA">
        <w:rPr>
          <w:color w:val="424141"/>
          <w:spacing w:val="-7"/>
          <w:sz w:val="18"/>
          <w:szCs w:val="18"/>
          <w:lang w:val="es-ES"/>
        </w:rPr>
        <w:t xml:space="preserve"> </w:t>
      </w:r>
      <w:r w:rsidRPr="6D22CD53" w:rsidR="00B974EA">
        <w:rPr>
          <w:color w:val="424141"/>
          <w:sz w:val="18"/>
          <w:szCs w:val="18"/>
          <w:lang w:val="es-ES"/>
        </w:rPr>
        <w:t>de</w:t>
      </w:r>
      <w:r w:rsidRPr="6D22CD53" w:rsidR="00B974EA">
        <w:rPr>
          <w:color w:val="424141"/>
          <w:spacing w:val="-7"/>
          <w:sz w:val="18"/>
          <w:szCs w:val="18"/>
          <w:lang w:val="es-ES"/>
        </w:rPr>
        <w:t xml:space="preserve"> </w:t>
      </w:r>
      <w:r w:rsidRPr="6D22CD53" w:rsidR="00B974EA">
        <w:rPr>
          <w:color w:val="424141"/>
          <w:sz w:val="18"/>
          <w:szCs w:val="18"/>
          <w:lang w:val="es-ES"/>
        </w:rPr>
        <w:t>no</w:t>
      </w:r>
      <w:r w:rsidRPr="6D22CD53" w:rsidR="00B974EA">
        <w:rPr>
          <w:color w:val="424141"/>
          <w:spacing w:val="-8"/>
          <w:sz w:val="18"/>
          <w:szCs w:val="18"/>
          <w:lang w:val="es-ES"/>
        </w:rPr>
        <w:t xml:space="preserve"> </w:t>
      </w:r>
      <w:r w:rsidRPr="6D22CD53" w:rsidR="00B974EA">
        <w:rPr>
          <w:color w:val="424141"/>
          <w:sz w:val="18"/>
          <w:szCs w:val="18"/>
          <w:lang w:val="es-ES"/>
        </w:rPr>
        <w:t>ser</w:t>
      </w:r>
      <w:r w:rsidRPr="6D22CD53" w:rsidR="00B974EA">
        <w:rPr>
          <w:color w:val="424141"/>
          <w:spacing w:val="-7"/>
          <w:sz w:val="18"/>
          <w:szCs w:val="18"/>
          <w:lang w:val="es-ES"/>
        </w:rPr>
        <w:t xml:space="preserve"> </w:t>
      </w:r>
      <w:r w:rsidRPr="6D22CD53" w:rsidR="00B974EA">
        <w:rPr>
          <w:color w:val="424141"/>
          <w:sz w:val="18"/>
          <w:szCs w:val="18"/>
          <w:lang w:val="es-ES"/>
        </w:rPr>
        <w:t>prevenidas</w:t>
      </w:r>
      <w:r w:rsidRPr="6D22CD53" w:rsidR="00B974EA">
        <w:rPr>
          <w:color w:val="424141"/>
          <w:spacing w:val="40"/>
          <w:sz w:val="18"/>
          <w:szCs w:val="18"/>
          <w:lang w:val="es-ES"/>
        </w:rPr>
        <w:t xml:space="preserve"> </w:t>
      </w:r>
      <w:r w:rsidRPr="6D22CD53" w:rsidR="00B974EA">
        <w:rPr>
          <w:color w:val="424141"/>
          <w:sz w:val="18"/>
          <w:szCs w:val="18"/>
          <w:lang w:val="es-ES"/>
        </w:rPr>
        <w:t xml:space="preserve">o controladas, pudiesen, generar acoso o violencia en el trabajo </w:t>
      </w:r>
      <w:r w:rsidRPr="6D22CD53" w:rsidR="00B974EA">
        <w:rPr>
          <w:color w:val="9D9D9C"/>
          <w:sz w:val="18"/>
          <w:szCs w:val="18"/>
          <w:lang w:val="es-ES"/>
        </w:rPr>
        <w:t>[el empleador</w:t>
      </w:r>
      <w:r w:rsidRPr="6D22CD53" w:rsidR="00B974EA">
        <w:rPr>
          <w:color w:val="9D9D9C"/>
          <w:spacing w:val="40"/>
          <w:sz w:val="18"/>
          <w:szCs w:val="18"/>
          <w:lang w:val="es-ES"/>
        </w:rPr>
        <w:t xml:space="preserve"> </w:t>
      </w:r>
      <w:r w:rsidRPr="6D22CD53" w:rsidR="00B974EA">
        <w:rPr>
          <w:color w:val="9D9D9C"/>
          <w:sz w:val="18"/>
          <w:szCs w:val="18"/>
          <w:lang w:val="es-ES"/>
        </w:rPr>
        <w:t>debe</w:t>
      </w:r>
      <w:r w:rsidRPr="6D22CD53" w:rsidR="00B974EA">
        <w:rPr>
          <w:color w:val="9D9D9C"/>
          <w:spacing w:val="-6"/>
          <w:sz w:val="18"/>
          <w:szCs w:val="18"/>
          <w:lang w:val="es-ES"/>
        </w:rPr>
        <w:t xml:space="preserve"> </w:t>
      </w:r>
      <w:r w:rsidRPr="6D22CD53" w:rsidR="00B974EA">
        <w:rPr>
          <w:color w:val="9D9D9C"/>
          <w:sz w:val="18"/>
          <w:szCs w:val="18"/>
          <w:lang w:val="es-ES"/>
        </w:rPr>
        <w:t>incluir</w:t>
      </w:r>
      <w:r w:rsidRPr="6D22CD53" w:rsidR="00B974EA">
        <w:rPr>
          <w:color w:val="9D9D9C"/>
          <w:spacing w:val="-6"/>
          <w:sz w:val="18"/>
          <w:szCs w:val="18"/>
          <w:lang w:val="es-ES"/>
        </w:rPr>
        <w:t xml:space="preserve"> </w:t>
      </w:r>
      <w:r w:rsidRPr="6D22CD53" w:rsidR="00B974EA">
        <w:rPr>
          <w:color w:val="9D9D9C"/>
          <w:sz w:val="18"/>
          <w:szCs w:val="18"/>
          <w:lang w:val="es-ES"/>
        </w:rPr>
        <w:t>las</w:t>
      </w:r>
      <w:r w:rsidRPr="6D22CD53" w:rsidR="00B974EA">
        <w:rPr>
          <w:color w:val="9D9D9C"/>
          <w:spacing w:val="-6"/>
          <w:sz w:val="18"/>
          <w:szCs w:val="18"/>
          <w:lang w:val="es-ES"/>
        </w:rPr>
        <w:t xml:space="preserve"> </w:t>
      </w:r>
      <w:r w:rsidRPr="6D22CD53" w:rsidR="00B974EA">
        <w:rPr>
          <w:color w:val="9D9D9C"/>
          <w:sz w:val="18"/>
          <w:szCs w:val="18"/>
          <w:lang w:val="es-ES"/>
        </w:rPr>
        <w:t>conductas</w:t>
      </w:r>
      <w:r w:rsidRPr="6D22CD53" w:rsidR="00B974EA">
        <w:rPr>
          <w:color w:val="9D9D9C"/>
          <w:spacing w:val="-6"/>
          <w:sz w:val="18"/>
          <w:szCs w:val="18"/>
          <w:lang w:val="es-ES"/>
        </w:rPr>
        <w:t xml:space="preserve"> </w:t>
      </w:r>
      <w:r w:rsidRPr="6D22CD53" w:rsidR="00B974EA">
        <w:rPr>
          <w:color w:val="9D9D9C"/>
          <w:sz w:val="18"/>
          <w:szCs w:val="18"/>
          <w:lang w:val="es-ES"/>
        </w:rPr>
        <w:t>que</w:t>
      </w:r>
      <w:r w:rsidRPr="6D22CD53" w:rsidR="00B974EA">
        <w:rPr>
          <w:color w:val="9D9D9C"/>
          <w:spacing w:val="-6"/>
          <w:sz w:val="18"/>
          <w:szCs w:val="18"/>
          <w:lang w:val="es-ES"/>
        </w:rPr>
        <w:t xml:space="preserve"> </w:t>
      </w:r>
      <w:r w:rsidRPr="6D22CD53" w:rsidR="00B974EA">
        <w:rPr>
          <w:color w:val="9D9D9C"/>
          <w:sz w:val="18"/>
          <w:szCs w:val="18"/>
          <w:lang w:val="es-ES"/>
        </w:rPr>
        <w:t>identifique</w:t>
      </w:r>
      <w:r w:rsidRPr="6D22CD53" w:rsidR="00B974EA">
        <w:rPr>
          <w:color w:val="9D9D9C"/>
          <w:spacing w:val="-6"/>
          <w:sz w:val="18"/>
          <w:szCs w:val="18"/>
          <w:lang w:val="es-ES"/>
        </w:rPr>
        <w:t xml:space="preserve"> </w:t>
      </w:r>
      <w:r w:rsidRPr="6D22CD53" w:rsidR="00B974EA">
        <w:rPr>
          <w:color w:val="9D9D9C"/>
          <w:sz w:val="18"/>
          <w:szCs w:val="18"/>
          <w:lang w:val="es-ES"/>
        </w:rPr>
        <w:t>en</w:t>
      </w:r>
      <w:r w:rsidRPr="6D22CD53" w:rsidR="00B974EA">
        <w:rPr>
          <w:color w:val="9D9D9C"/>
          <w:spacing w:val="-6"/>
          <w:sz w:val="18"/>
          <w:szCs w:val="18"/>
          <w:lang w:val="es-ES"/>
        </w:rPr>
        <w:t xml:space="preserve"> </w:t>
      </w:r>
      <w:r w:rsidRPr="6D22CD53" w:rsidR="00B974EA">
        <w:rPr>
          <w:color w:val="9D9D9C"/>
          <w:sz w:val="18"/>
          <w:szCs w:val="18"/>
          <w:lang w:val="es-ES"/>
        </w:rPr>
        <w:t>el</w:t>
      </w:r>
      <w:r w:rsidRPr="6D22CD53" w:rsidR="00B974EA">
        <w:rPr>
          <w:color w:val="9D9D9C"/>
          <w:spacing w:val="-6"/>
          <w:sz w:val="18"/>
          <w:szCs w:val="18"/>
          <w:lang w:val="es-ES"/>
        </w:rPr>
        <w:t xml:space="preserve"> </w:t>
      </w:r>
      <w:r w:rsidRPr="6D22CD53" w:rsidR="00B974EA">
        <w:rPr>
          <w:color w:val="9D9D9C"/>
          <w:sz w:val="18"/>
          <w:szCs w:val="18"/>
          <w:lang w:val="es-ES"/>
        </w:rPr>
        <w:t>lugar</w:t>
      </w:r>
      <w:r w:rsidRPr="6D22CD53" w:rsidR="00B974EA">
        <w:rPr>
          <w:color w:val="9D9D9C"/>
          <w:spacing w:val="-6"/>
          <w:sz w:val="18"/>
          <w:szCs w:val="18"/>
          <w:lang w:val="es-ES"/>
        </w:rPr>
        <w:t xml:space="preserve"> </w:t>
      </w:r>
      <w:r w:rsidRPr="6D22CD53" w:rsidR="00B974EA">
        <w:rPr>
          <w:color w:val="9D9D9C"/>
          <w:sz w:val="18"/>
          <w:szCs w:val="18"/>
          <w:lang w:val="es-ES"/>
        </w:rPr>
        <w:t>de</w:t>
      </w:r>
      <w:r w:rsidRPr="6D22CD53" w:rsidR="00B974EA">
        <w:rPr>
          <w:color w:val="9D9D9C"/>
          <w:spacing w:val="-6"/>
          <w:sz w:val="18"/>
          <w:szCs w:val="18"/>
          <w:lang w:val="es-ES"/>
        </w:rPr>
        <w:t xml:space="preserve"> </w:t>
      </w:r>
      <w:r w:rsidRPr="6D22CD53" w:rsidR="00B974EA">
        <w:rPr>
          <w:color w:val="9D9D9C"/>
          <w:sz w:val="18"/>
          <w:szCs w:val="18"/>
          <w:lang w:val="es-ES"/>
        </w:rPr>
        <w:t>trabajo</w:t>
      </w:r>
      <w:r w:rsidRPr="6D22CD53" w:rsidR="00B974EA">
        <w:rPr>
          <w:color w:val="9D9D9C"/>
          <w:spacing w:val="-6"/>
          <w:sz w:val="18"/>
          <w:szCs w:val="18"/>
          <w:lang w:val="es-ES"/>
        </w:rPr>
        <w:t xml:space="preserve"> </w:t>
      </w:r>
      <w:r w:rsidRPr="6D22CD53" w:rsidR="00B974EA">
        <w:rPr>
          <w:color w:val="9D9D9C"/>
          <w:sz w:val="18"/>
          <w:szCs w:val="18"/>
          <w:lang w:val="es-ES"/>
        </w:rPr>
        <w:t>de</w:t>
      </w:r>
      <w:r w:rsidRPr="6D22CD53" w:rsidR="00B974EA">
        <w:rPr>
          <w:color w:val="9D9D9C"/>
          <w:spacing w:val="-6"/>
          <w:sz w:val="18"/>
          <w:szCs w:val="18"/>
          <w:lang w:val="es-ES"/>
        </w:rPr>
        <w:t xml:space="preserve"> </w:t>
      </w:r>
      <w:r w:rsidRPr="6D22CD53" w:rsidR="00B974EA">
        <w:rPr>
          <w:color w:val="9D9D9C"/>
          <w:sz w:val="18"/>
          <w:szCs w:val="18"/>
          <w:lang w:val="es-ES"/>
        </w:rPr>
        <w:t>acuerdo</w:t>
      </w:r>
      <w:r w:rsidRPr="6D22CD53" w:rsidR="00B974EA">
        <w:rPr>
          <w:color w:val="9D9D9C"/>
          <w:spacing w:val="-6"/>
          <w:sz w:val="18"/>
          <w:szCs w:val="18"/>
          <w:lang w:val="es-ES"/>
        </w:rPr>
        <w:t xml:space="preserve"> </w:t>
      </w:r>
      <w:r w:rsidRPr="6D22CD53" w:rsidR="00B974EA">
        <w:rPr>
          <w:color w:val="9D9D9C"/>
          <w:sz w:val="18"/>
          <w:szCs w:val="18"/>
          <w:lang w:val="es-ES"/>
        </w:rPr>
        <w:t>a</w:t>
      </w:r>
      <w:r w:rsidRPr="6D22CD53" w:rsidR="00B974EA">
        <w:rPr>
          <w:color w:val="9D9D9C"/>
          <w:spacing w:val="-6"/>
          <w:sz w:val="18"/>
          <w:szCs w:val="18"/>
          <w:lang w:val="es-ES"/>
        </w:rPr>
        <w:t xml:space="preserve"> </w:t>
      </w:r>
      <w:r w:rsidRPr="6D22CD53" w:rsidR="00B974EA">
        <w:rPr>
          <w:color w:val="9D9D9C"/>
          <w:sz w:val="18"/>
          <w:szCs w:val="18"/>
          <w:lang w:val="es-ES"/>
        </w:rPr>
        <w:t>las</w:t>
      </w:r>
      <w:r w:rsidRPr="6D22CD53" w:rsidR="00B974EA">
        <w:rPr>
          <w:color w:val="9D9D9C"/>
          <w:spacing w:val="40"/>
          <w:sz w:val="18"/>
          <w:szCs w:val="18"/>
          <w:lang w:val="es-ES"/>
        </w:rPr>
        <w:t xml:space="preserve"> </w:t>
      </w:r>
      <w:r w:rsidRPr="6D22CD53" w:rsidR="00B974EA">
        <w:rPr>
          <w:color w:val="9D9D9C"/>
          <w:w w:val="95"/>
          <w:sz w:val="18"/>
          <w:szCs w:val="18"/>
          <w:lang w:val="es-ES"/>
        </w:rPr>
        <w:t>características</w:t>
      </w:r>
      <w:r w:rsidRPr="6D22CD53" w:rsidR="00B974EA">
        <w:rPr>
          <w:color w:val="9D9D9C"/>
          <w:spacing w:val="-6"/>
          <w:w w:val="95"/>
          <w:sz w:val="18"/>
          <w:szCs w:val="18"/>
          <w:lang w:val="es-ES"/>
        </w:rPr>
        <w:t xml:space="preserve"> </w:t>
      </w:r>
      <w:r w:rsidRPr="6D22CD53" w:rsidR="00B974EA">
        <w:rPr>
          <w:color w:val="9D9D9C"/>
          <w:w w:val="95"/>
          <w:sz w:val="18"/>
          <w:szCs w:val="18"/>
          <w:lang w:val="es-ES"/>
        </w:rPr>
        <w:t>de la actividad,</w:t>
      </w:r>
      <w:r w:rsidRPr="6D22CD53" w:rsidR="00B974EA">
        <w:rPr>
          <w:color w:val="9D9D9C"/>
          <w:spacing w:val="-6"/>
          <w:w w:val="95"/>
          <w:sz w:val="18"/>
          <w:szCs w:val="18"/>
          <w:lang w:val="es-ES"/>
        </w:rPr>
        <w:t xml:space="preserve"> </w:t>
      </w:r>
      <w:r w:rsidRPr="6D22CD53" w:rsidR="00B974EA">
        <w:rPr>
          <w:color w:val="9D9D9C"/>
          <w:w w:val="95"/>
          <w:sz w:val="18"/>
          <w:szCs w:val="18"/>
          <w:lang w:val="es-ES"/>
        </w:rPr>
        <w:t>considerando</w:t>
      </w:r>
      <w:r w:rsidRPr="6D22CD53" w:rsidR="00B974EA">
        <w:rPr>
          <w:color w:val="9D9D9C"/>
          <w:spacing w:val="-6"/>
          <w:w w:val="95"/>
          <w:sz w:val="18"/>
          <w:szCs w:val="18"/>
          <w:lang w:val="es-ES"/>
        </w:rPr>
        <w:t xml:space="preserve"> </w:t>
      </w:r>
      <w:r w:rsidRPr="6D22CD53" w:rsidR="00B974EA">
        <w:rPr>
          <w:color w:val="9D9D9C"/>
          <w:w w:val="95"/>
          <w:sz w:val="18"/>
          <w:szCs w:val="18"/>
          <w:lang w:val="es-ES"/>
        </w:rPr>
        <w:t>que</w:t>
      </w:r>
      <w:r w:rsidRPr="6D22CD53" w:rsidR="00B974EA">
        <w:rPr>
          <w:color w:val="9D9D9C"/>
          <w:spacing w:val="-5"/>
          <w:w w:val="95"/>
          <w:sz w:val="18"/>
          <w:szCs w:val="18"/>
          <w:lang w:val="es-ES"/>
        </w:rPr>
        <w:t xml:space="preserve"> </w:t>
      </w:r>
      <w:r w:rsidRPr="6D22CD53" w:rsidR="00B974EA">
        <w:rPr>
          <w:color w:val="9D9D9C"/>
          <w:w w:val="95"/>
          <w:sz w:val="18"/>
          <w:szCs w:val="18"/>
          <w:lang w:val="es-ES"/>
        </w:rPr>
        <w:t>la</w:t>
      </w:r>
      <w:r w:rsidRPr="6D22CD53" w:rsidR="00B974EA">
        <w:rPr>
          <w:color w:val="9D9D9C"/>
          <w:spacing w:val="-6"/>
          <w:w w:val="95"/>
          <w:sz w:val="18"/>
          <w:szCs w:val="18"/>
          <w:lang w:val="es-ES"/>
        </w:rPr>
        <w:t xml:space="preserve"> </w:t>
      </w:r>
      <w:r w:rsidRPr="6D22CD53" w:rsidR="00B974EA">
        <w:rPr>
          <w:color w:val="9D9D9C"/>
          <w:w w:val="95"/>
          <w:sz w:val="18"/>
          <w:szCs w:val="18"/>
          <w:lang w:val="es-ES"/>
        </w:rPr>
        <w:t>Ley</w:t>
      </w:r>
      <w:r w:rsidRPr="6D22CD53" w:rsidR="00B974EA">
        <w:rPr>
          <w:color w:val="9D9D9C"/>
          <w:spacing w:val="-6"/>
          <w:w w:val="95"/>
          <w:sz w:val="18"/>
          <w:szCs w:val="18"/>
          <w:lang w:val="es-ES"/>
        </w:rPr>
        <w:t xml:space="preserve"> </w:t>
      </w:r>
      <w:r w:rsidRPr="6D22CD53" w:rsidR="00B974EA">
        <w:rPr>
          <w:color w:val="9D9D9C"/>
          <w:w w:val="95"/>
          <w:sz w:val="18"/>
          <w:szCs w:val="18"/>
          <w:lang w:val="es-ES"/>
        </w:rPr>
        <w:t>N°</w:t>
      </w:r>
      <w:r w:rsidRPr="6D22CD53" w:rsidR="00B974EA">
        <w:rPr>
          <w:color w:val="9D9D9C"/>
          <w:spacing w:val="-5"/>
          <w:w w:val="95"/>
          <w:sz w:val="18"/>
          <w:szCs w:val="18"/>
          <w:lang w:val="es-ES"/>
        </w:rPr>
        <w:t xml:space="preserve"> </w:t>
      </w:r>
      <w:r w:rsidRPr="6D22CD53" w:rsidR="00B974EA">
        <w:rPr>
          <w:color w:val="9D9D9C"/>
          <w:w w:val="95"/>
          <w:sz w:val="18"/>
          <w:szCs w:val="18"/>
          <w:lang w:val="es-ES"/>
        </w:rPr>
        <w:t>21.643</w:t>
      </w:r>
      <w:r w:rsidRPr="6D22CD53" w:rsidR="00B974EA">
        <w:rPr>
          <w:color w:val="9D9D9C"/>
          <w:spacing w:val="-6"/>
          <w:w w:val="95"/>
          <w:sz w:val="18"/>
          <w:szCs w:val="18"/>
          <w:lang w:val="es-ES"/>
        </w:rPr>
        <w:t xml:space="preserve"> </w:t>
      </w:r>
      <w:r w:rsidRPr="6D22CD53" w:rsidR="00B974EA">
        <w:rPr>
          <w:color w:val="9D9D9C"/>
          <w:w w:val="95"/>
          <w:sz w:val="18"/>
          <w:szCs w:val="18"/>
          <w:lang w:val="es-ES"/>
        </w:rPr>
        <w:t>solo define</w:t>
      </w:r>
      <w:r w:rsidRPr="6D22CD53" w:rsidR="00B974EA">
        <w:rPr>
          <w:color w:val="9D9D9C"/>
          <w:spacing w:val="-6"/>
          <w:w w:val="95"/>
          <w:sz w:val="18"/>
          <w:szCs w:val="18"/>
          <w:lang w:val="es-ES"/>
        </w:rPr>
        <w:t xml:space="preserve"> </w:t>
      </w:r>
      <w:r w:rsidRPr="6D22CD53" w:rsidR="00B974EA">
        <w:rPr>
          <w:color w:val="9D9D9C"/>
          <w:w w:val="95"/>
          <w:sz w:val="18"/>
          <w:szCs w:val="18"/>
          <w:lang w:val="es-ES"/>
        </w:rPr>
        <w:t>algunas</w:t>
      </w:r>
      <w:r w:rsidRPr="6D22CD53" w:rsidR="00B974EA">
        <w:rPr>
          <w:color w:val="9D9D9C"/>
          <w:spacing w:val="40"/>
          <w:sz w:val="18"/>
          <w:szCs w:val="18"/>
          <w:lang w:val="es-ES"/>
        </w:rPr>
        <w:t xml:space="preserve"> </w:t>
      </w:r>
      <w:r w:rsidRPr="6D22CD53" w:rsidR="00B974EA">
        <w:rPr>
          <w:color w:val="9D9D9C"/>
          <w:sz w:val="18"/>
          <w:szCs w:val="18"/>
          <w:lang w:val="es-ES"/>
        </w:rPr>
        <w:t>de</w:t>
      </w:r>
      <w:r w:rsidRPr="6D22CD53" w:rsidR="00B974EA">
        <w:rPr>
          <w:color w:val="9D9D9C"/>
          <w:spacing w:val="-8"/>
          <w:sz w:val="18"/>
          <w:szCs w:val="18"/>
          <w:lang w:val="es-ES"/>
        </w:rPr>
        <w:t xml:space="preserve"> </w:t>
      </w:r>
      <w:r w:rsidRPr="6D22CD53" w:rsidR="00B974EA">
        <w:rPr>
          <w:color w:val="9D9D9C"/>
          <w:sz w:val="18"/>
          <w:szCs w:val="18"/>
          <w:lang w:val="es-ES"/>
        </w:rPr>
        <w:t>ellas]:</w:t>
      </w:r>
    </w:p>
    <w:p w:rsidR="00B974EA" w:rsidP="00B974EA" w:rsidRDefault="00B974EA" w14:paraId="24D7DE3C" w14:textId="77777777">
      <w:pPr>
        <w:spacing w:line="259" w:lineRule="auto"/>
        <w:sectPr w:rsidR="00B974EA" w:rsidSect="00B974EA">
          <w:type w:val="continuous"/>
          <w:pgSz w:w="12240" w:h="15840" w:orient="portrait"/>
          <w:pgMar w:top="1180" w:right="440" w:bottom="280" w:left="440" w:header="531" w:footer="430" w:gutter="0"/>
          <w:cols w:equalWidth="0" w:space="720" w:num="2">
            <w:col w:w="2334" w:space="1462"/>
            <w:col w:w="7564"/>
          </w:cols>
        </w:sectPr>
      </w:pPr>
    </w:p>
    <w:p w:rsidR="00B974EA" w:rsidP="00B974EA" w:rsidRDefault="00B974EA" w14:paraId="0875625E" w14:textId="77777777">
      <w:pPr>
        <w:pStyle w:val="Textoindependiente"/>
        <w:spacing w:before="5"/>
        <w:rPr>
          <w:sz w:val="23"/>
        </w:rPr>
      </w:pPr>
      <w:r w:rsidRPr="00D056A2">
        <w:rPr>
          <w:noProof/>
          <w:sz w:val="23"/>
        </w:rPr>
        <mc:AlternateContent>
          <mc:Choice Requires="wps">
            <w:drawing>
              <wp:anchor distT="0" distB="0" distL="114300" distR="114300" simplePos="0" relativeHeight="251694080" behindDoc="1" locked="0" layoutInCell="1" allowOverlap="1" wp14:anchorId="00E92A0B" wp14:editId="0BFEA61D">
                <wp:simplePos x="0" y="0"/>
                <wp:positionH relativeFrom="page">
                  <wp:posOffset>349885</wp:posOffset>
                </wp:positionH>
                <wp:positionV relativeFrom="page">
                  <wp:posOffset>307340</wp:posOffset>
                </wp:positionV>
                <wp:extent cx="5248275" cy="1179830"/>
                <wp:effectExtent l="0" t="0" r="9525" b="1270"/>
                <wp:wrapNone/>
                <wp:docPr id="422" name="docshape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248275" cy="1179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B065AF" w:rsidR="00B974EA" w:rsidP="00B974EA" w:rsidRDefault="00B974EA" w14:paraId="7EA6C060" w14:textId="77777777">
                            <w:pPr>
                              <w:spacing w:before="16"/>
                              <w:ind w:left="20"/>
                              <w:rPr>
                                <w:rFonts w:ascii="ACHS Nueva Sans Medium" w:hAnsi="ACHS Nueva Sans Medium"/>
                              </w:rPr>
                            </w:pPr>
                            <w:r w:rsidRPr="00B065AF">
                              <w:rPr>
                                <w:rFonts w:ascii="ACHS Nueva Sans Medium" w:hAnsi="ACHS Nueva Sans Medium"/>
                                <w:color w:val="004B13"/>
                              </w:rPr>
                              <w:t>Modelo</w:t>
                            </w:r>
                            <w:r w:rsidRPr="00B065AF">
                              <w:rPr>
                                <w:rFonts w:ascii="ACHS Nueva Sans Medium" w:hAnsi="ACHS Nueva Sans Medium"/>
                                <w:color w:val="004B13"/>
                                <w:spacing w:val="-7"/>
                              </w:rPr>
                              <w:t xml:space="preserve"> </w:t>
                            </w:r>
                            <w:r w:rsidRPr="00B065AF">
                              <w:rPr>
                                <w:rFonts w:ascii="ACHS Nueva Sans Medium" w:hAnsi="ACHS Nueva Sans Medium"/>
                                <w:color w:val="004B13"/>
                              </w:rPr>
                              <w:t>de</w:t>
                            </w:r>
                            <w:r w:rsidRPr="00B065AF">
                              <w:rPr>
                                <w:rFonts w:ascii="ACHS Nueva Sans Medium" w:hAnsi="ACHS Nueva Sans Medium"/>
                                <w:color w:val="004B13"/>
                                <w:spacing w:val="-7"/>
                              </w:rPr>
                              <w:t xml:space="preserve"> </w:t>
                            </w:r>
                            <w:r w:rsidRPr="00B065AF">
                              <w:rPr>
                                <w:rFonts w:ascii="ACHS Nueva Sans Medium" w:hAnsi="ACHS Nueva Sans Medium"/>
                                <w:color w:val="004B13"/>
                                <w:spacing w:val="-2"/>
                              </w:rPr>
                              <w:t>Protocolo</w:t>
                            </w:r>
                          </w:p>
                          <w:p w:rsidR="00B974EA" w:rsidP="00B974EA" w:rsidRDefault="00B974EA" w14:paraId="5E2F148A" w14:textId="77777777">
                            <w:pPr>
                              <w:spacing w:before="187" w:line="228" w:lineRule="auto"/>
                              <w:ind w:left="88"/>
                              <w:rPr>
                                <w:rFonts w:ascii="ACHS Nueva Serif" w:hAnsi="ACHS Nueva Serif"/>
                                <w:b/>
                                <w:sz w:val="44"/>
                              </w:rPr>
                            </w:pPr>
                            <w:r>
                              <w:rPr>
                                <w:rFonts w:ascii="ACHS Nueva Serif" w:hAnsi="ACHS Nueva Serif"/>
                                <w:b/>
                                <w:color w:val="004C14"/>
                                <w:sz w:val="44"/>
                              </w:rPr>
                              <w:t>Protocolo de prevención del acoso sexual,</w:t>
                            </w:r>
                            <w:r>
                              <w:rPr>
                                <w:rFonts w:ascii="ACHS Nueva Serif" w:hAnsi="ACHS Nueva Serif"/>
                                <w:b/>
                                <w:color w:val="004C14"/>
                                <w:spacing w:val="-14"/>
                                <w:sz w:val="44"/>
                              </w:rPr>
                              <w:t xml:space="preserve"> </w:t>
                            </w:r>
                            <w:r>
                              <w:rPr>
                                <w:rFonts w:ascii="ACHS Nueva Serif" w:hAnsi="ACHS Nueva Serif"/>
                                <w:b/>
                                <w:color w:val="004C14"/>
                                <w:sz w:val="44"/>
                              </w:rPr>
                              <w:t>laboral</w:t>
                            </w:r>
                            <w:r>
                              <w:rPr>
                                <w:rFonts w:ascii="ACHS Nueva Serif" w:hAnsi="ACHS Nueva Serif"/>
                                <w:b/>
                                <w:color w:val="004C14"/>
                                <w:spacing w:val="-14"/>
                                <w:sz w:val="44"/>
                              </w:rPr>
                              <w:t xml:space="preserve"> </w:t>
                            </w:r>
                            <w:r>
                              <w:rPr>
                                <w:rFonts w:ascii="ACHS Nueva Serif" w:hAnsi="ACHS Nueva Serif"/>
                                <w:b/>
                                <w:color w:val="004C14"/>
                                <w:sz w:val="44"/>
                              </w:rPr>
                              <w:t>y</w:t>
                            </w:r>
                            <w:r>
                              <w:rPr>
                                <w:rFonts w:ascii="ACHS Nueva Serif" w:hAnsi="ACHS Nueva Serif"/>
                                <w:b/>
                                <w:color w:val="004C14"/>
                                <w:spacing w:val="-14"/>
                                <w:sz w:val="44"/>
                              </w:rPr>
                              <w:t xml:space="preserve"> </w:t>
                            </w:r>
                            <w:r>
                              <w:rPr>
                                <w:rFonts w:ascii="ACHS Nueva Serif" w:hAnsi="ACHS Nueva Serif"/>
                                <w:b/>
                                <w:color w:val="004C14"/>
                                <w:sz w:val="44"/>
                              </w:rPr>
                              <w:t>violencia</w:t>
                            </w:r>
                            <w:r>
                              <w:rPr>
                                <w:rFonts w:ascii="ACHS Nueva Serif" w:hAnsi="ACHS Nueva Serif"/>
                                <w:b/>
                                <w:color w:val="004C14"/>
                                <w:spacing w:val="-14"/>
                                <w:sz w:val="44"/>
                              </w:rPr>
                              <w:t xml:space="preserve"> </w:t>
                            </w:r>
                            <w:r>
                              <w:rPr>
                                <w:rFonts w:ascii="ACHS Nueva Serif" w:hAnsi="ACHS Nueva Serif"/>
                                <w:b/>
                                <w:color w:val="004C14"/>
                                <w:sz w:val="44"/>
                              </w:rPr>
                              <w:t>en</w:t>
                            </w:r>
                            <w:r>
                              <w:rPr>
                                <w:rFonts w:ascii="ACHS Nueva Serif" w:hAnsi="ACHS Nueva Serif"/>
                                <w:b/>
                                <w:color w:val="004C14"/>
                                <w:spacing w:val="-14"/>
                                <w:sz w:val="44"/>
                              </w:rPr>
                              <w:t xml:space="preserve"> </w:t>
                            </w:r>
                            <w:r>
                              <w:rPr>
                                <w:rFonts w:ascii="ACHS Nueva Serif" w:hAnsi="ACHS Nueva Serif"/>
                                <w:b/>
                                <w:color w:val="004C14"/>
                                <w:sz w:val="44"/>
                              </w:rPr>
                              <w:t>el</w:t>
                            </w:r>
                            <w:r>
                              <w:rPr>
                                <w:rFonts w:ascii="ACHS Nueva Serif" w:hAnsi="ACHS Nueva Serif"/>
                                <w:b/>
                                <w:color w:val="004C14"/>
                                <w:spacing w:val="-14"/>
                                <w:sz w:val="44"/>
                              </w:rPr>
                              <w:t xml:space="preserve"> </w:t>
                            </w:r>
                            <w:r>
                              <w:rPr>
                                <w:rFonts w:ascii="ACHS Nueva Serif" w:hAnsi="ACHS Nueva Serif"/>
                                <w:b/>
                                <w:color w:val="004C14"/>
                                <w:sz w:val="44"/>
                              </w:rPr>
                              <w:t>trabajo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asvg="http://schemas.microsoft.com/office/drawing/2016/SVG/main" xmlns:a14="http://schemas.microsoft.com/office/drawing/2010/main" xmlns:a16="http://schemas.microsoft.com/office/drawing/2014/main" xmlns:pic="http://schemas.openxmlformats.org/drawingml/2006/picture" xmlns:a="http://schemas.openxmlformats.org/drawingml/2006/main" xmlns:w16du="http://schemas.microsoft.com/office/word/2023/wordml/word16du">
            <w:pict w14:anchorId="5741F5DE">
              <v:shape id="_x0000_s1030" style="position:absolute;left:0;text-align:left;margin-left:27.55pt;margin-top:24.2pt;width:413.25pt;height:92.9pt;z-index:-251622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" w14:anchorId="00E92A0B">
                <v:path arrowok="t"/>
                <v:textbox inset="0,0,0,0">
                  <w:txbxContent>
                    <w:p w:rsidRPr="00B065AF" w:rsidR="00B974EA" w:rsidP="00B974EA" w:rsidRDefault="00B974EA" w14:paraId="79C26AA2" w14:textId="77777777">
                      <w:pPr>
                        <w:spacing w:before="16"/>
                        <w:ind w:left="20"/>
                        <w:rPr>
                          <w:rFonts w:ascii="ACHS Nueva Sans Medium" w:hAnsi="ACHS Nueva Sans Medium"/>
                        </w:rPr>
                      </w:pPr>
                      <w:r w:rsidRPr="00B065AF">
                        <w:rPr>
                          <w:rFonts w:ascii="ACHS Nueva Sans Medium" w:hAnsi="ACHS Nueva Sans Medium"/>
                          <w:color w:val="004B13"/>
                        </w:rPr>
                        <w:t>Modelo</w:t>
                      </w:r>
                      <w:r w:rsidRPr="00B065AF">
                        <w:rPr>
                          <w:rFonts w:ascii="ACHS Nueva Sans Medium" w:hAnsi="ACHS Nueva Sans Medium"/>
                          <w:color w:val="004B13"/>
                          <w:spacing w:val="-7"/>
                        </w:rPr>
                        <w:t xml:space="preserve"> </w:t>
                      </w:r>
                      <w:r w:rsidRPr="00B065AF">
                        <w:rPr>
                          <w:rFonts w:ascii="ACHS Nueva Sans Medium" w:hAnsi="ACHS Nueva Sans Medium"/>
                          <w:color w:val="004B13"/>
                        </w:rPr>
                        <w:t>de</w:t>
                      </w:r>
                      <w:r w:rsidRPr="00B065AF">
                        <w:rPr>
                          <w:rFonts w:ascii="ACHS Nueva Sans Medium" w:hAnsi="ACHS Nueva Sans Medium"/>
                          <w:color w:val="004B13"/>
                          <w:spacing w:val="-7"/>
                        </w:rPr>
                        <w:t xml:space="preserve"> </w:t>
                      </w:r>
                      <w:r w:rsidRPr="00B065AF">
                        <w:rPr>
                          <w:rFonts w:ascii="ACHS Nueva Sans Medium" w:hAnsi="ACHS Nueva Sans Medium"/>
                          <w:color w:val="004B13"/>
                          <w:spacing w:val="-2"/>
                        </w:rPr>
                        <w:t>Protocolo</w:t>
                      </w:r>
                    </w:p>
                    <w:p w:rsidR="00B974EA" w:rsidP="00B974EA" w:rsidRDefault="00B974EA" w14:paraId="4D0D3B86" w14:textId="77777777">
                      <w:pPr>
                        <w:spacing w:before="187" w:line="228" w:lineRule="auto"/>
                        <w:ind w:left="88"/>
                        <w:rPr>
                          <w:rFonts w:ascii="ACHS Nueva Serif" w:hAnsi="ACHS Nueva Serif"/>
                          <w:b/>
                          <w:sz w:val="44"/>
                        </w:rPr>
                      </w:pPr>
                      <w:r>
                        <w:rPr>
                          <w:rFonts w:ascii="ACHS Nueva Serif" w:hAnsi="ACHS Nueva Serif"/>
                          <w:b/>
                          <w:color w:val="004C14"/>
                          <w:sz w:val="44"/>
                        </w:rPr>
                        <w:t>Protocolo de prevención del acoso sexual,</w:t>
                      </w:r>
                      <w:r>
                        <w:rPr>
                          <w:rFonts w:ascii="ACHS Nueva Serif" w:hAnsi="ACHS Nueva Serif"/>
                          <w:b/>
                          <w:color w:val="004C14"/>
                          <w:spacing w:val="-14"/>
                          <w:sz w:val="44"/>
                        </w:rPr>
                        <w:t xml:space="preserve"> </w:t>
                      </w:r>
                      <w:r>
                        <w:rPr>
                          <w:rFonts w:ascii="ACHS Nueva Serif" w:hAnsi="ACHS Nueva Serif"/>
                          <w:b/>
                          <w:color w:val="004C14"/>
                          <w:sz w:val="44"/>
                        </w:rPr>
                        <w:t>laboral</w:t>
                      </w:r>
                      <w:r>
                        <w:rPr>
                          <w:rFonts w:ascii="ACHS Nueva Serif" w:hAnsi="ACHS Nueva Serif"/>
                          <w:b/>
                          <w:color w:val="004C14"/>
                          <w:spacing w:val="-14"/>
                          <w:sz w:val="44"/>
                        </w:rPr>
                        <w:t xml:space="preserve"> </w:t>
                      </w:r>
                      <w:r>
                        <w:rPr>
                          <w:rFonts w:ascii="ACHS Nueva Serif" w:hAnsi="ACHS Nueva Serif"/>
                          <w:b/>
                          <w:color w:val="004C14"/>
                          <w:sz w:val="44"/>
                        </w:rPr>
                        <w:t>y</w:t>
                      </w:r>
                      <w:r>
                        <w:rPr>
                          <w:rFonts w:ascii="ACHS Nueva Serif" w:hAnsi="ACHS Nueva Serif"/>
                          <w:b/>
                          <w:color w:val="004C14"/>
                          <w:spacing w:val="-14"/>
                          <w:sz w:val="44"/>
                        </w:rPr>
                        <w:t xml:space="preserve"> </w:t>
                      </w:r>
                      <w:r>
                        <w:rPr>
                          <w:rFonts w:ascii="ACHS Nueva Serif" w:hAnsi="ACHS Nueva Serif"/>
                          <w:b/>
                          <w:color w:val="004C14"/>
                          <w:sz w:val="44"/>
                        </w:rPr>
                        <w:t>violencia</w:t>
                      </w:r>
                      <w:r>
                        <w:rPr>
                          <w:rFonts w:ascii="ACHS Nueva Serif" w:hAnsi="ACHS Nueva Serif"/>
                          <w:b/>
                          <w:color w:val="004C14"/>
                          <w:spacing w:val="-14"/>
                          <w:sz w:val="44"/>
                        </w:rPr>
                        <w:t xml:space="preserve"> </w:t>
                      </w:r>
                      <w:r>
                        <w:rPr>
                          <w:rFonts w:ascii="ACHS Nueva Serif" w:hAnsi="ACHS Nueva Serif"/>
                          <w:b/>
                          <w:color w:val="004C14"/>
                          <w:sz w:val="44"/>
                        </w:rPr>
                        <w:t>en</w:t>
                      </w:r>
                      <w:r>
                        <w:rPr>
                          <w:rFonts w:ascii="ACHS Nueva Serif" w:hAnsi="ACHS Nueva Serif"/>
                          <w:b/>
                          <w:color w:val="004C14"/>
                          <w:spacing w:val="-14"/>
                          <w:sz w:val="44"/>
                        </w:rPr>
                        <w:t xml:space="preserve"> </w:t>
                      </w:r>
                      <w:r>
                        <w:rPr>
                          <w:rFonts w:ascii="ACHS Nueva Serif" w:hAnsi="ACHS Nueva Serif"/>
                          <w:b/>
                          <w:color w:val="004C14"/>
                          <w:sz w:val="44"/>
                        </w:rPr>
                        <w:t>el</w:t>
                      </w:r>
                      <w:r>
                        <w:rPr>
                          <w:rFonts w:ascii="ACHS Nueva Serif" w:hAnsi="ACHS Nueva Serif"/>
                          <w:b/>
                          <w:color w:val="004C14"/>
                          <w:spacing w:val="-14"/>
                          <w:sz w:val="44"/>
                        </w:rPr>
                        <w:t xml:space="preserve"> </w:t>
                      </w:r>
                      <w:r>
                        <w:rPr>
                          <w:rFonts w:ascii="ACHS Nueva Serif" w:hAnsi="ACHS Nueva Serif"/>
                          <w:b/>
                          <w:color w:val="004C14"/>
                          <w:sz w:val="44"/>
                        </w:rPr>
                        <w:t>trabajo</w:t>
                      </w:r>
                    </w:p>
                  </w:txbxContent>
                </v:textbox>
                <w10:wrap anchorx="page" anchory="page"/>
              </v:shape>
            </w:pict>
          </mc:Fallback>
        </mc:AlternateContent>
      </w:r>
      <w:r w:rsidRPr="00D056A2">
        <w:rPr>
          <w:noProof/>
          <w:sz w:val="23"/>
        </w:rPr>
        <w:drawing>
          <wp:anchor distT="0" distB="0" distL="0" distR="0" simplePos="0" relativeHeight="251712512" behindDoc="1" locked="0" layoutInCell="1" allowOverlap="1" wp14:anchorId="43377044" wp14:editId="61D9A660">
            <wp:simplePos x="0" y="0"/>
            <wp:positionH relativeFrom="page">
              <wp:posOffset>6422390</wp:posOffset>
            </wp:positionH>
            <wp:positionV relativeFrom="page">
              <wp:posOffset>647065</wp:posOffset>
            </wp:positionV>
            <wp:extent cx="992505" cy="428625"/>
            <wp:effectExtent l="0" t="0" r="0" b="3175"/>
            <wp:wrapNone/>
            <wp:docPr id="425" name="image8.png" descr="Imagen que contiene 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 name="image8.png" descr="Imagen que contiene Icono&#10;&#10;Descripción generada automáticamente"/>
                    <pic:cNvPicPr/>
                  </pic:nvPicPr>
                  <pic:blipFill>
                    <a:blip r:embed="rId67" cstate="print"/>
                    <a:stretch>
                      <a:fillRect/>
                    </a:stretch>
                  </pic:blipFill>
                  <pic:spPr>
                    <a:xfrm>
                      <a:off x="0" y="0"/>
                      <a:ext cx="992505" cy="428625"/>
                    </a:xfrm>
                    <a:prstGeom prst="rect">
                      <a:avLst/>
                    </a:prstGeom>
                  </pic:spPr>
                </pic:pic>
              </a:graphicData>
            </a:graphic>
          </wp:anchor>
        </w:drawing>
      </w:r>
      <w:r w:rsidRPr="00D056A2">
        <w:rPr>
          <w:noProof/>
          <w:sz w:val="23"/>
        </w:rPr>
        <mc:AlternateContent>
          <mc:Choice Requires="wps">
            <w:drawing>
              <wp:anchor distT="0" distB="0" distL="114300" distR="114300" simplePos="0" relativeHeight="251713536" behindDoc="1" locked="0" layoutInCell="1" allowOverlap="1" wp14:anchorId="226585F2" wp14:editId="2BD05009">
                <wp:simplePos x="0" y="0"/>
                <wp:positionH relativeFrom="page">
                  <wp:posOffset>361950</wp:posOffset>
                </wp:positionH>
                <wp:positionV relativeFrom="page">
                  <wp:posOffset>1583055</wp:posOffset>
                </wp:positionV>
                <wp:extent cx="7054850" cy="0"/>
                <wp:effectExtent l="0" t="0" r="6350" b="12700"/>
                <wp:wrapNone/>
                <wp:docPr id="424" name="Line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7054850" cy="0"/>
                        </a:xfrm>
                        <a:prstGeom prst="line">
                          <a:avLst/>
                        </a:prstGeom>
                        <a:noFill/>
                        <a:ln w="12700">
                          <a:solidFill>
                            <a:srgbClr val="13C045"/>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svg="http://schemas.microsoft.com/office/drawing/2016/SVG/main" xmlns:a14="http://schemas.microsoft.com/office/drawing/2010/main" xmlns:a16="http://schemas.microsoft.com/office/drawing/2014/main" xmlns:pic="http://schemas.openxmlformats.org/drawingml/2006/picture" xmlns:a="http://schemas.openxmlformats.org/drawingml/2006/main" xmlns:w16du="http://schemas.microsoft.com/office/word/2023/wordml/word16du">
            <w:pict w14:anchorId="38654746">
              <v:line id="Line 206" style="position:absolute;z-index:-251602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spid="_x0000_s1026" strokecolor="#13c045" strokeweight="1pt" from="28.5pt,124.65pt" to="584pt,124.65pt" w14:anchorId="3B49F44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">
                <o:lock v:ext="edit" shapetype="f"/>
                <w10:wrap anchorx="page" anchory="page"/>
              </v:line>
            </w:pict>
          </mc:Fallback>
        </mc:AlternateContent>
      </w:r>
    </w:p>
    <w:p w:rsidR="00B974EA" w:rsidP="00B974EA" w:rsidRDefault="00B974EA" w14:paraId="1A4B56F7" w14:textId="77777777">
      <w:pPr>
        <w:rPr>
          <w:sz w:val="23"/>
        </w:rPr>
        <w:sectPr w:rsidR="00B974EA" w:rsidSect="00B974EA">
          <w:pgSz w:w="12240" w:h="15840" w:orient="portrait"/>
          <w:pgMar w:top="2500" w:right="440" w:bottom="1980" w:left="440" w:header="531" w:footer="430" w:gutter="0"/>
          <w:cols w:space="720"/>
        </w:sectPr>
      </w:pPr>
    </w:p>
    <w:p w:rsidRPr="00A20170" w:rsidR="00B974EA" w:rsidP="00B974EA" w:rsidRDefault="00B974EA" w14:paraId="5753F8A7" w14:textId="77777777">
      <w:pPr>
        <w:spacing w:before="95"/>
        <w:ind w:left="129"/>
        <w:rPr>
          <w:rFonts w:ascii="ACHS Nueva Sans SemiBold" w:hAnsi="ACHS Nueva Sans SemiBold"/>
          <w:b/>
          <w:bCs/>
          <w:sz w:val="30"/>
        </w:rPr>
      </w:pPr>
      <w:r w:rsidRPr="00A20170">
        <w:rPr>
          <w:rFonts w:ascii="ACHS Nueva Sans SemiBold" w:hAnsi="ACHS Nueva Sans SemiBold"/>
          <w:b/>
          <w:bCs/>
          <w:color w:val="00AE41"/>
          <w:spacing w:val="-4"/>
          <w:sz w:val="30"/>
        </w:rPr>
        <w:t>I.</w:t>
      </w:r>
      <w:r w:rsidRPr="00A20170">
        <w:rPr>
          <w:rFonts w:ascii="ACHS Nueva Sans SemiBold" w:hAnsi="ACHS Nueva Sans SemiBold"/>
          <w:b/>
          <w:bCs/>
          <w:color w:val="00AE41"/>
          <w:spacing w:val="-8"/>
          <w:sz w:val="30"/>
        </w:rPr>
        <w:t xml:space="preserve"> </w:t>
      </w:r>
      <w:r w:rsidRPr="00A20170">
        <w:rPr>
          <w:rFonts w:ascii="ACHS Nueva Sans SemiBold" w:hAnsi="ACHS Nueva Sans SemiBold"/>
          <w:b/>
          <w:bCs/>
          <w:color w:val="00AE41"/>
          <w:spacing w:val="-4"/>
          <w:sz w:val="30"/>
        </w:rPr>
        <w:t xml:space="preserve">Antecedentes </w:t>
      </w:r>
      <w:r w:rsidRPr="00A20170">
        <w:rPr>
          <w:rFonts w:ascii="ACHS Nueva Sans SemiBold" w:hAnsi="ACHS Nueva Sans SemiBold"/>
          <w:b/>
          <w:bCs/>
          <w:color w:val="00AE41"/>
          <w:spacing w:val="-2"/>
          <w:sz w:val="30"/>
        </w:rPr>
        <w:t>generales</w:t>
      </w:r>
    </w:p>
    <w:p w:rsidRPr="00624743" w:rsidR="00B974EA" w:rsidP="00B974EA" w:rsidRDefault="00B974EA" w14:paraId="4B76FDFA" w14:textId="77777777">
      <w:pPr>
        <w:spacing w:before="95"/>
        <w:ind w:left="129"/>
        <w:rPr>
          <w:rFonts w:ascii="ACHS Nueva Sans SemiBold" w:hAnsi="ACHS Nueva Sans SemiBold"/>
          <w:b/>
          <w:bCs/>
          <w:sz w:val="30"/>
        </w:rPr>
      </w:pPr>
      <w:r>
        <w:br w:type="column"/>
      </w:r>
      <w:r w:rsidRPr="00624743">
        <w:rPr>
          <w:rFonts w:ascii="ACHS Nueva Sans SemiBold" w:hAnsi="ACHS Nueva Sans SemiBold"/>
          <w:b/>
          <w:bCs/>
          <w:color w:val="00AE41"/>
          <w:spacing w:val="-2"/>
          <w:sz w:val="30"/>
        </w:rPr>
        <w:t>A</w:t>
      </w:r>
      <w:r w:rsidRPr="00624743">
        <w:rPr>
          <w:rFonts w:ascii="ACHS Nueva Sans SemiBold" w:hAnsi="ACHS Nueva Sans SemiBold"/>
          <w:b/>
          <w:bCs/>
          <w:color w:val="00AE41"/>
          <w:spacing w:val="-7"/>
          <w:sz w:val="30"/>
        </w:rPr>
        <w:t xml:space="preserve"> </w:t>
      </w:r>
      <w:r w:rsidRPr="00624743">
        <w:rPr>
          <w:rFonts w:ascii="ACHS Nueva Sans SemiBold" w:hAnsi="ACHS Nueva Sans SemiBold"/>
          <w:b/>
          <w:bCs/>
          <w:color w:val="00AE41"/>
          <w:spacing w:val="-2"/>
          <w:sz w:val="30"/>
        </w:rPr>
        <w:t>continuación,</w:t>
      </w:r>
      <w:r w:rsidRPr="00624743">
        <w:rPr>
          <w:rFonts w:ascii="ACHS Nueva Sans SemiBold" w:hAnsi="ACHS Nueva Sans SemiBold"/>
          <w:b/>
          <w:bCs/>
          <w:color w:val="00AE41"/>
          <w:spacing w:val="-7"/>
          <w:sz w:val="30"/>
        </w:rPr>
        <w:t xml:space="preserve"> </w:t>
      </w:r>
      <w:r w:rsidRPr="00624743">
        <w:rPr>
          <w:rFonts w:ascii="ACHS Nueva Sans SemiBold" w:hAnsi="ACHS Nueva Sans SemiBold"/>
          <w:b/>
          <w:bCs/>
          <w:color w:val="00AE41"/>
          <w:spacing w:val="-2"/>
          <w:sz w:val="30"/>
        </w:rPr>
        <w:t>se</w:t>
      </w:r>
      <w:r w:rsidRPr="00624743">
        <w:rPr>
          <w:rFonts w:ascii="ACHS Nueva Sans SemiBold" w:hAnsi="ACHS Nueva Sans SemiBold"/>
          <w:b/>
          <w:bCs/>
          <w:color w:val="00AE41"/>
          <w:spacing w:val="-7"/>
          <w:sz w:val="30"/>
        </w:rPr>
        <w:t xml:space="preserve"> </w:t>
      </w:r>
      <w:r w:rsidRPr="00624743">
        <w:rPr>
          <w:rFonts w:ascii="ACHS Nueva Sans SemiBold" w:hAnsi="ACHS Nueva Sans SemiBold"/>
          <w:b/>
          <w:bCs/>
          <w:color w:val="00AE41"/>
          <w:spacing w:val="-2"/>
          <w:sz w:val="30"/>
        </w:rPr>
        <w:t>describen</w:t>
      </w:r>
      <w:r w:rsidRPr="00624743">
        <w:rPr>
          <w:rFonts w:ascii="ACHS Nueva Sans SemiBold" w:hAnsi="ACHS Nueva Sans SemiBold"/>
          <w:b/>
          <w:bCs/>
          <w:color w:val="00AE41"/>
          <w:spacing w:val="-7"/>
          <w:sz w:val="30"/>
        </w:rPr>
        <w:t xml:space="preserve"> </w:t>
      </w:r>
      <w:r w:rsidRPr="00624743">
        <w:rPr>
          <w:rFonts w:ascii="ACHS Nueva Sans SemiBold" w:hAnsi="ACHS Nueva Sans SemiBold"/>
          <w:b/>
          <w:bCs/>
          <w:color w:val="00AE41"/>
          <w:spacing w:val="-2"/>
          <w:sz w:val="30"/>
        </w:rPr>
        <w:t>algunas</w:t>
      </w:r>
      <w:r w:rsidRPr="00624743">
        <w:rPr>
          <w:rFonts w:ascii="ACHS Nueva Sans SemiBold" w:hAnsi="ACHS Nueva Sans SemiBold"/>
          <w:b/>
          <w:bCs/>
          <w:color w:val="00AE41"/>
          <w:spacing w:val="-7"/>
          <w:sz w:val="30"/>
        </w:rPr>
        <w:t xml:space="preserve"> </w:t>
      </w:r>
      <w:r w:rsidRPr="00624743">
        <w:rPr>
          <w:rFonts w:ascii="ACHS Nueva Sans SemiBold" w:hAnsi="ACHS Nueva Sans SemiBold"/>
          <w:b/>
          <w:bCs/>
          <w:color w:val="00AE41"/>
          <w:spacing w:val="-2"/>
          <w:sz w:val="30"/>
        </w:rPr>
        <w:t>de</w:t>
      </w:r>
      <w:r w:rsidRPr="00624743">
        <w:rPr>
          <w:rFonts w:ascii="ACHS Nueva Sans SemiBold" w:hAnsi="ACHS Nueva Sans SemiBold"/>
          <w:b/>
          <w:bCs/>
          <w:color w:val="00AE41"/>
          <w:spacing w:val="-7"/>
          <w:sz w:val="30"/>
        </w:rPr>
        <w:t xml:space="preserve"> </w:t>
      </w:r>
      <w:r w:rsidRPr="00624743">
        <w:rPr>
          <w:rFonts w:ascii="ACHS Nueva Sans SemiBold" w:hAnsi="ACHS Nueva Sans SemiBold"/>
          <w:b/>
          <w:bCs/>
          <w:color w:val="00AE41"/>
          <w:spacing w:val="-2"/>
          <w:sz w:val="30"/>
        </w:rPr>
        <w:t xml:space="preserve">las </w:t>
      </w:r>
      <w:r w:rsidRPr="00624743">
        <w:rPr>
          <w:rFonts w:ascii="ACHS Nueva Sans SemiBold" w:hAnsi="ACHS Nueva Sans SemiBold"/>
          <w:b/>
          <w:bCs/>
          <w:color w:val="00AE41"/>
          <w:sz w:val="30"/>
        </w:rPr>
        <w:t>conductas que pudiesen, generar acoso o violencia en el trabajo:</w:t>
      </w:r>
    </w:p>
    <w:p w:rsidR="00B974EA" w:rsidP="00B974EA" w:rsidRDefault="00B974EA" w14:paraId="2EFA3B75" w14:textId="77777777">
      <w:pPr>
        <w:pStyle w:val="Ttulo1"/>
        <w:spacing w:before="222"/>
        <w:jc w:val="both"/>
      </w:pPr>
      <w:r>
        <w:rPr>
          <w:noProof/>
        </w:rPr>
        <w:drawing>
          <wp:anchor distT="0" distB="0" distL="0" distR="0" simplePos="0" relativeHeight="251697152" behindDoc="0" locked="0" layoutInCell="1" allowOverlap="1" wp14:anchorId="719B28CE" wp14:editId="6879683C">
            <wp:simplePos x="0" y="0"/>
            <wp:positionH relativeFrom="page">
              <wp:posOffset>2964599</wp:posOffset>
            </wp:positionH>
            <wp:positionV relativeFrom="paragraph">
              <wp:posOffset>200767</wp:posOffset>
            </wp:positionV>
            <wp:extent cx="191122" cy="183222"/>
            <wp:effectExtent l="0" t="0" r="0" b="0"/>
            <wp:wrapNone/>
            <wp:docPr id="759974744"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2.png"/>
                    <pic:cNvPicPr/>
                  </pic:nvPicPr>
                  <pic:blipFill>
                    <a:blip r:embed="rId75" cstate="print"/>
                    <a:stretch>
                      <a:fillRect/>
                    </a:stretch>
                  </pic:blipFill>
                  <pic:spPr>
                    <a:xfrm>
                      <a:off x="0" y="0"/>
                      <a:ext cx="191122" cy="183222"/>
                    </a:xfrm>
                    <a:prstGeom prst="rect">
                      <a:avLst/>
                    </a:prstGeom>
                  </pic:spPr>
                </pic:pic>
              </a:graphicData>
            </a:graphic>
          </wp:anchor>
        </w:drawing>
      </w:r>
      <w:r>
        <w:rPr>
          <w:color w:val="00AE41"/>
          <w:spacing w:val="-4"/>
        </w:rPr>
        <w:t>Acoso</w:t>
      </w:r>
      <w:r>
        <w:rPr>
          <w:color w:val="00AE41"/>
          <w:spacing w:val="-9"/>
        </w:rPr>
        <w:t xml:space="preserve"> </w:t>
      </w:r>
      <w:r>
        <w:rPr>
          <w:color w:val="00AE41"/>
          <w:spacing w:val="-2"/>
        </w:rPr>
        <w:t>sexual:</w:t>
      </w:r>
    </w:p>
    <w:p w:rsidRPr="004312AB" w:rsidR="00B974EA" w:rsidP="00B974EA" w:rsidRDefault="00B974EA" w14:paraId="50C7D6F6" w14:textId="77777777">
      <w:pPr>
        <w:pStyle w:val="Textoindependiente"/>
        <w:spacing w:before="174" w:line="259" w:lineRule="auto"/>
        <w:ind w:left="571" w:right="120"/>
        <w:rPr>
          <w:sz w:val="18"/>
          <w:szCs w:val="18"/>
        </w:rPr>
      </w:pPr>
      <w:r w:rsidRPr="004312AB">
        <w:rPr>
          <w:color w:val="424141"/>
          <w:sz w:val="18"/>
          <w:szCs w:val="18"/>
        </w:rPr>
        <w:t>Es</w:t>
      </w:r>
      <w:r w:rsidRPr="004312AB">
        <w:rPr>
          <w:color w:val="424141"/>
          <w:spacing w:val="-4"/>
          <w:sz w:val="18"/>
          <w:szCs w:val="18"/>
        </w:rPr>
        <w:t xml:space="preserve"> </w:t>
      </w:r>
      <w:r w:rsidRPr="004312AB">
        <w:rPr>
          <w:color w:val="424141"/>
          <w:sz w:val="18"/>
          <w:szCs w:val="18"/>
        </w:rPr>
        <w:t>aquella</w:t>
      </w:r>
      <w:r w:rsidRPr="004312AB">
        <w:rPr>
          <w:color w:val="424141"/>
          <w:spacing w:val="-4"/>
          <w:sz w:val="18"/>
          <w:szCs w:val="18"/>
        </w:rPr>
        <w:t xml:space="preserve"> </w:t>
      </w:r>
      <w:r w:rsidRPr="004312AB">
        <w:rPr>
          <w:color w:val="424141"/>
          <w:sz w:val="18"/>
          <w:szCs w:val="18"/>
        </w:rPr>
        <w:t>conducta</w:t>
      </w:r>
      <w:r w:rsidRPr="004312AB">
        <w:rPr>
          <w:color w:val="424141"/>
          <w:spacing w:val="-4"/>
          <w:sz w:val="18"/>
          <w:szCs w:val="18"/>
        </w:rPr>
        <w:t xml:space="preserve"> </w:t>
      </w:r>
      <w:r w:rsidRPr="004312AB">
        <w:rPr>
          <w:color w:val="424141"/>
          <w:sz w:val="18"/>
          <w:szCs w:val="18"/>
        </w:rPr>
        <w:t>en</w:t>
      </w:r>
      <w:r w:rsidRPr="004312AB">
        <w:rPr>
          <w:color w:val="424141"/>
          <w:spacing w:val="-4"/>
          <w:sz w:val="18"/>
          <w:szCs w:val="18"/>
        </w:rPr>
        <w:t xml:space="preserve"> </w:t>
      </w:r>
      <w:r w:rsidRPr="004312AB">
        <w:rPr>
          <w:color w:val="424141"/>
          <w:sz w:val="18"/>
          <w:szCs w:val="18"/>
        </w:rPr>
        <w:t>que</w:t>
      </w:r>
      <w:r w:rsidRPr="004312AB">
        <w:rPr>
          <w:color w:val="424141"/>
          <w:spacing w:val="-4"/>
          <w:sz w:val="18"/>
          <w:szCs w:val="18"/>
        </w:rPr>
        <w:t xml:space="preserve"> </w:t>
      </w:r>
      <w:r w:rsidRPr="004312AB">
        <w:rPr>
          <w:color w:val="424141"/>
          <w:sz w:val="18"/>
          <w:szCs w:val="18"/>
        </w:rPr>
        <w:t>una</w:t>
      </w:r>
      <w:r w:rsidRPr="004312AB">
        <w:rPr>
          <w:color w:val="424141"/>
          <w:spacing w:val="-4"/>
          <w:sz w:val="18"/>
          <w:szCs w:val="18"/>
        </w:rPr>
        <w:t xml:space="preserve"> </w:t>
      </w:r>
      <w:r w:rsidRPr="004312AB">
        <w:rPr>
          <w:color w:val="424141"/>
          <w:sz w:val="18"/>
          <w:szCs w:val="18"/>
        </w:rPr>
        <w:t>persona</w:t>
      </w:r>
      <w:r w:rsidRPr="004312AB">
        <w:rPr>
          <w:color w:val="424141"/>
          <w:spacing w:val="-4"/>
          <w:sz w:val="18"/>
          <w:szCs w:val="18"/>
        </w:rPr>
        <w:t xml:space="preserve"> </w:t>
      </w:r>
      <w:r w:rsidRPr="004312AB">
        <w:rPr>
          <w:color w:val="424141"/>
          <w:sz w:val="18"/>
          <w:szCs w:val="18"/>
        </w:rPr>
        <w:t>realiza,</w:t>
      </w:r>
      <w:r w:rsidRPr="004312AB">
        <w:rPr>
          <w:color w:val="424141"/>
          <w:spacing w:val="-4"/>
          <w:sz w:val="18"/>
          <w:szCs w:val="18"/>
        </w:rPr>
        <w:t xml:space="preserve"> </w:t>
      </w:r>
      <w:r w:rsidRPr="004312AB">
        <w:rPr>
          <w:color w:val="424141"/>
          <w:sz w:val="18"/>
          <w:szCs w:val="18"/>
        </w:rPr>
        <w:t>en</w:t>
      </w:r>
      <w:r w:rsidRPr="004312AB">
        <w:rPr>
          <w:color w:val="424141"/>
          <w:spacing w:val="-4"/>
          <w:sz w:val="18"/>
          <w:szCs w:val="18"/>
        </w:rPr>
        <w:t xml:space="preserve"> </w:t>
      </w:r>
      <w:r w:rsidRPr="004312AB">
        <w:rPr>
          <w:color w:val="424141"/>
          <w:sz w:val="18"/>
          <w:szCs w:val="18"/>
        </w:rPr>
        <w:t>forma</w:t>
      </w:r>
      <w:r w:rsidRPr="004312AB">
        <w:rPr>
          <w:color w:val="424141"/>
          <w:spacing w:val="-4"/>
          <w:sz w:val="18"/>
          <w:szCs w:val="18"/>
        </w:rPr>
        <w:t xml:space="preserve"> </w:t>
      </w:r>
      <w:r w:rsidRPr="004312AB">
        <w:rPr>
          <w:color w:val="424141"/>
          <w:sz w:val="18"/>
          <w:szCs w:val="18"/>
        </w:rPr>
        <w:t>indebida,</w:t>
      </w:r>
      <w:r w:rsidRPr="004312AB">
        <w:rPr>
          <w:color w:val="424141"/>
          <w:spacing w:val="-4"/>
          <w:sz w:val="18"/>
          <w:szCs w:val="18"/>
        </w:rPr>
        <w:t xml:space="preserve"> </w:t>
      </w:r>
      <w:r w:rsidRPr="004312AB">
        <w:rPr>
          <w:color w:val="424141"/>
          <w:sz w:val="18"/>
          <w:szCs w:val="18"/>
        </w:rPr>
        <w:t>por</w:t>
      </w:r>
      <w:r w:rsidRPr="004312AB">
        <w:rPr>
          <w:color w:val="424141"/>
          <w:spacing w:val="40"/>
          <w:sz w:val="18"/>
          <w:szCs w:val="18"/>
        </w:rPr>
        <w:t xml:space="preserve"> </w:t>
      </w:r>
      <w:r w:rsidRPr="004312AB">
        <w:rPr>
          <w:color w:val="424141"/>
          <w:spacing w:val="-2"/>
          <w:sz w:val="18"/>
          <w:szCs w:val="18"/>
        </w:rPr>
        <w:t>cualquier medio, requerimientos de carácter sexual, no consentidos por</w:t>
      </w:r>
      <w:r w:rsidRPr="004312AB">
        <w:rPr>
          <w:color w:val="424141"/>
          <w:spacing w:val="40"/>
          <w:sz w:val="18"/>
          <w:szCs w:val="18"/>
        </w:rPr>
        <w:t xml:space="preserve"> </w:t>
      </w:r>
      <w:r w:rsidRPr="004312AB">
        <w:rPr>
          <w:color w:val="424141"/>
          <w:spacing w:val="-2"/>
          <w:sz w:val="18"/>
          <w:szCs w:val="18"/>
        </w:rPr>
        <w:t>quien</w:t>
      </w:r>
      <w:r w:rsidRPr="004312AB">
        <w:rPr>
          <w:color w:val="424141"/>
          <w:spacing w:val="-4"/>
          <w:sz w:val="18"/>
          <w:szCs w:val="18"/>
        </w:rPr>
        <w:t xml:space="preserve"> </w:t>
      </w:r>
      <w:r w:rsidRPr="004312AB">
        <w:rPr>
          <w:color w:val="424141"/>
          <w:spacing w:val="-2"/>
          <w:sz w:val="18"/>
          <w:szCs w:val="18"/>
        </w:rPr>
        <w:t>los</w:t>
      </w:r>
      <w:r w:rsidRPr="004312AB">
        <w:rPr>
          <w:color w:val="424141"/>
          <w:spacing w:val="-4"/>
          <w:sz w:val="18"/>
          <w:szCs w:val="18"/>
        </w:rPr>
        <w:t xml:space="preserve"> </w:t>
      </w:r>
      <w:r w:rsidRPr="004312AB">
        <w:rPr>
          <w:color w:val="424141"/>
          <w:spacing w:val="-2"/>
          <w:sz w:val="18"/>
          <w:szCs w:val="18"/>
        </w:rPr>
        <w:t>recibe</w:t>
      </w:r>
      <w:r w:rsidRPr="004312AB">
        <w:rPr>
          <w:color w:val="424141"/>
          <w:spacing w:val="-4"/>
          <w:sz w:val="18"/>
          <w:szCs w:val="18"/>
        </w:rPr>
        <w:t xml:space="preserve"> </w:t>
      </w:r>
      <w:r w:rsidRPr="004312AB">
        <w:rPr>
          <w:color w:val="424141"/>
          <w:spacing w:val="-2"/>
          <w:sz w:val="18"/>
          <w:szCs w:val="18"/>
        </w:rPr>
        <w:t>y</w:t>
      </w:r>
      <w:r w:rsidRPr="004312AB">
        <w:rPr>
          <w:color w:val="424141"/>
          <w:spacing w:val="-4"/>
          <w:sz w:val="18"/>
          <w:szCs w:val="18"/>
        </w:rPr>
        <w:t xml:space="preserve"> </w:t>
      </w:r>
      <w:r w:rsidRPr="004312AB">
        <w:rPr>
          <w:color w:val="424141"/>
          <w:spacing w:val="-2"/>
          <w:sz w:val="18"/>
          <w:szCs w:val="18"/>
        </w:rPr>
        <w:t>que</w:t>
      </w:r>
      <w:r w:rsidRPr="004312AB">
        <w:rPr>
          <w:color w:val="424141"/>
          <w:spacing w:val="-4"/>
          <w:sz w:val="18"/>
          <w:szCs w:val="18"/>
        </w:rPr>
        <w:t xml:space="preserve"> </w:t>
      </w:r>
      <w:r w:rsidRPr="004312AB">
        <w:rPr>
          <w:color w:val="424141"/>
          <w:spacing w:val="-2"/>
          <w:sz w:val="18"/>
          <w:szCs w:val="18"/>
        </w:rPr>
        <w:t>amenacen</w:t>
      </w:r>
      <w:r w:rsidRPr="004312AB">
        <w:rPr>
          <w:color w:val="424141"/>
          <w:spacing w:val="-4"/>
          <w:sz w:val="18"/>
          <w:szCs w:val="18"/>
        </w:rPr>
        <w:t xml:space="preserve"> </w:t>
      </w:r>
      <w:r w:rsidRPr="004312AB">
        <w:rPr>
          <w:color w:val="424141"/>
          <w:spacing w:val="-2"/>
          <w:sz w:val="18"/>
          <w:szCs w:val="18"/>
        </w:rPr>
        <w:t>o</w:t>
      </w:r>
      <w:r w:rsidRPr="004312AB">
        <w:rPr>
          <w:color w:val="424141"/>
          <w:spacing w:val="-4"/>
          <w:sz w:val="18"/>
          <w:szCs w:val="18"/>
        </w:rPr>
        <w:t xml:space="preserve"> </w:t>
      </w:r>
      <w:r w:rsidRPr="004312AB">
        <w:rPr>
          <w:color w:val="424141"/>
          <w:spacing w:val="-2"/>
          <w:sz w:val="18"/>
          <w:szCs w:val="18"/>
        </w:rPr>
        <w:t>perjudiquen</w:t>
      </w:r>
      <w:r w:rsidRPr="004312AB">
        <w:rPr>
          <w:color w:val="424141"/>
          <w:spacing w:val="-4"/>
          <w:sz w:val="18"/>
          <w:szCs w:val="18"/>
        </w:rPr>
        <w:t xml:space="preserve"> </w:t>
      </w:r>
      <w:r w:rsidRPr="004312AB">
        <w:rPr>
          <w:color w:val="424141"/>
          <w:spacing w:val="-2"/>
          <w:sz w:val="18"/>
          <w:szCs w:val="18"/>
        </w:rPr>
        <w:t>su</w:t>
      </w:r>
      <w:r w:rsidRPr="004312AB">
        <w:rPr>
          <w:color w:val="424141"/>
          <w:spacing w:val="-4"/>
          <w:sz w:val="18"/>
          <w:szCs w:val="18"/>
        </w:rPr>
        <w:t xml:space="preserve"> </w:t>
      </w:r>
      <w:r w:rsidRPr="004312AB">
        <w:rPr>
          <w:color w:val="424141"/>
          <w:spacing w:val="-2"/>
          <w:sz w:val="18"/>
          <w:szCs w:val="18"/>
        </w:rPr>
        <w:t>situación</w:t>
      </w:r>
      <w:r w:rsidRPr="004312AB">
        <w:rPr>
          <w:color w:val="424141"/>
          <w:spacing w:val="-4"/>
          <w:sz w:val="18"/>
          <w:szCs w:val="18"/>
        </w:rPr>
        <w:t xml:space="preserve"> </w:t>
      </w:r>
      <w:r w:rsidRPr="004312AB">
        <w:rPr>
          <w:color w:val="424141"/>
          <w:spacing w:val="-2"/>
          <w:sz w:val="18"/>
          <w:szCs w:val="18"/>
        </w:rPr>
        <w:t>laboral</w:t>
      </w:r>
      <w:r w:rsidRPr="004312AB">
        <w:rPr>
          <w:color w:val="424141"/>
          <w:spacing w:val="-4"/>
          <w:sz w:val="18"/>
          <w:szCs w:val="18"/>
        </w:rPr>
        <w:t xml:space="preserve"> </w:t>
      </w:r>
      <w:r w:rsidRPr="004312AB">
        <w:rPr>
          <w:color w:val="424141"/>
          <w:spacing w:val="-2"/>
          <w:sz w:val="18"/>
          <w:szCs w:val="18"/>
        </w:rPr>
        <w:t>o</w:t>
      </w:r>
      <w:r w:rsidRPr="004312AB">
        <w:rPr>
          <w:color w:val="424141"/>
          <w:spacing w:val="-4"/>
          <w:sz w:val="18"/>
          <w:szCs w:val="18"/>
        </w:rPr>
        <w:t xml:space="preserve"> </w:t>
      </w:r>
      <w:r w:rsidRPr="004312AB">
        <w:rPr>
          <w:color w:val="424141"/>
          <w:spacing w:val="-2"/>
          <w:sz w:val="18"/>
          <w:szCs w:val="18"/>
        </w:rPr>
        <w:t>sus</w:t>
      </w:r>
      <w:r w:rsidRPr="004312AB">
        <w:rPr>
          <w:color w:val="424141"/>
          <w:spacing w:val="40"/>
          <w:sz w:val="18"/>
          <w:szCs w:val="18"/>
        </w:rPr>
        <w:t xml:space="preserve"> </w:t>
      </w:r>
      <w:r w:rsidRPr="004312AB">
        <w:rPr>
          <w:color w:val="424141"/>
          <w:sz w:val="18"/>
          <w:szCs w:val="18"/>
        </w:rPr>
        <w:t>oportunidades en el empleo (artículo 2° inciso segundo del Código</w:t>
      </w:r>
    </w:p>
    <w:p w:rsidRPr="004312AB" w:rsidR="00B974EA" w:rsidP="00B974EA" w:rsidRDefault="00B974EA" w14:paraId="1D8E84F2" w14:textId="77777777">
      <w:pPr>
        <w:pStyle w:val="Textoindependiente"/>
        <w:spacing w:before="3"/>
        <w:ind w:left="571"/>
        <w:rPr>
          <w:sz w:val="18"/>
          <w:szCs w:val="18"/>
        </w:rPr>
      </w:pPr>
      <w:r w:rsidRPr="004312AB">
        <w:rPr>
          <w:color w:val="424141"/>
          <w:sz w:val="18"/>
          <w:szCs w:val="18"/>
        </w:rPr>
        <w:t>del</w:t>
      </w:r>
      <w:r w:rsidRPr="004312AB">
        <w:rPr>
          <w:color w:val="424141"/>
          <w:spacing w:val="-3"/>
          <w:sz w:val="18"/>
          <w:szCs w:val="18"/>
        </w:rPr>
        <w:t xml:space="preserve"> </w:t>
      </w:r>
      <w:r w:rsidRPr="004312AB">
        <w:rPr>
          <w:color w:val="424141"/>
          <w:spacing w:val="-2"/>
          <w:sz w:val="18"/>
          <w:szCs w:val="18"/>
        </w:rPr>
        <w:t>Trabajo).</w:t>
      </w:r>
    </w:p>
    <w:p w:rsidRPr="004312AB" w:rsidR="00B974EA" w:rsidP="00B974EA" w:rsidRDefault="00B974EA" w14:paraId="7F8EE8C4" w14:textId="77777777">
      <w:pPr>
        <w:pStyle w:val="Textoindependiente"/>
        <w:spacing w:before="10"/>
        <w:rPr>
          <w:sz w:val="18"/>
          <w:szCs w:val="18"/>
        </w:rPr>
      </w:pPr>
    </w:p>
    <w:p w:rsidRPr="004312AB" w:rsidR="00B974EA" w:rsidP="00B974EA" w:rsidRDefault="00B974EA" w14:paraId="28849187" w14:textId="77777777">
      <w:pPr>
        <w:pStyle w:val="Textoindependiente"/>
        <w:spacing w:line="259" w:lineRule="auto"/>
        <w:ind w:left="571" w:right="120"/>
        <w:rPr>
          <w:sz w:val="18"/>
          <w:szCs w:val="18"/>
        </w:rPr>
      </w:pPr>
      <w:r w:rsidRPr="004312AB">
        <w:rPr>
          <w:color w:val="424141"/>
          <w:sz w:val="18"/>
          <w:szCs w:val="18"/>
        </w:rPr>
        <w:t>El</w:t>
      </w:r>
      <w:r w:rsidRPr="004312AB">
        <w:rPr>
          <w:color w:val="424141"/>
          <w:spacing w:val="-8"/>
          <w:sz w:val="18"/>
          <w:szCs w:val="18"/>
        </w:rPr>
        <w:t xml:space="preserve"> </w:t>
      </w:r>
      <w:r w:rsidRPr="004312AB">
        <w:rPr>
          <w:color w:val="424141"/>
          <w:sz w:val="18"/>
          <w:szCs w:val="18"/>
        </w:rPr>
        <w:t>acoso</w:t>
      </w:r>
      <w:r w:rsidRPr="004312AB">
        <w:rPr>
          <w:color w:val="424141"/>
          <w:spacing w:val="-7"/>
          <w:sz w:val="18"/>
          <w:szCs w:val="18"/>
        </w:rPr>
        <w:t xml:space="preserve"> </w:t>
      </w:r>
      <w:r w:rsidRPr="004312AB">
        <w:rPr>
          <w:color w:val="424141"/>
          <w:sz w:val="18"/>
          <w:szCs w:val="18"/>
        </w:rPr>
        <w:t>sexual</w:t>
      </w:r>
      <w:r w:rsidRPr="004312AB">
        <w:rPr>
          <w:color w:val="424141"/>
          <w:spacing w:val="-7"/>
          <w:sz w:val="18"/>
          <w:szCs w:val="18"/>
        </w:rPr>
        <w:t xml:space="preserve"> </w:t>
      </w:r>
      <w:r w:rsidRPr="004312AB">
        <w:rPr>
          <w:color w:val="424141"/>
          <w:sz w:val="18"/>
          <w:szCs w:val="18"/>
        </w:rPr>
        <w:t>implica</w:t>
      </w:r>
      <w:r w:rsidRPr="004312AB">
        <w:rPr>
          <w:color w:val="424141"/>
          <w:spacing w:val="-7"/>
          <w:sz w:val="18"/>
          <w:szCs w:val="18"/>
        </w:rPr>
        <w:t xml:space="preserve"> </w:t>
      </w:r>
      <w:r w:rsidRPr="004312AB">
        <w:rPr>
          <w:color w:val="424141"/>
          <w:sz w:val="18"/>
          <w:szCs w:val="18"/>
        </w:rPr>
        <w:t>insinuaciones</w:t>
      </w:r>
      <w:r w:rsidRPr="004312AB">
        <w:rPr>
          <w:color w:val="424141"/>
          <w:spacing w:val="-7"/>
          <w:sz w:val="18"/>
          <w:szCs w:val="18"/>
        </w:rPr>
        <w:t xml:space="preserve"> </w:t>
      </w:r>
      <w:r w:rsidRPr="004312AB">
        <w:rPr>
          <w:color w:val="424141"/>
          <w:sz w:val="18"/>
          <w:szCs w:val="18"/>
        </w:rPr>
        <w:t>sexuales</w:t>
      </w:r>
      <w:r w:rsidRPr="004312AB">
        <w:rPr>
          <w:color w:val="424141"/>
          <w:spacing w:val="-7"/>
          <w:sz w:val="18"/>
          <w:szCs w:val="18"/>
        </w:rPr>
        <w:t xml:space="preserve"> </w:t>
      </w:r>
      <w:r w:rsidRPr="004312AB">
        <w:rPr>
          <w:color w:val="424141"/>
          <w:sz w:val="18"/>
          <w:szCs w:val="18"/>
        </w:rPr>
        <w:t>no</w:t>
      </w:r>
      <w:r w:rsidRPr="004312AB">
        <w:rPr>
          <w:color w:val="424141"/>
          <w:spacing w:val="-7"/>
          <w:sz w:val="18"/>
          <w:szCs w:val="18"/>
        </w:rPr>
        <w:t xml:space="preserve"> </w:t>
      </w:r>
      <w:r w:rsidRPr="004312AB">
        <w:rPr>
          <w:color w:val="424141"/>
          <w:sz w:val="18"/>
          <w:szCs w:val="18"/>
        </w:rPr>
        <w:t>deseadas,</w:t>
      </w:r>
      <w:r w:rsidRPr="004312AB">
        <w:rPr>
          <w:color w:val="424141"/>
          <w:spacing w:val="-7"/>
          <w:sz w:val="18"/>
          <w:szCs w:val="18"/>
        </w:rPr>
        <w:t xml:space="preserve"> </w:t>
      </w:r>
      <w:r w:rsidRPr="004312AB">
        <w:rPr>
          <w:color w:val="424141"/>
          <w:sz w:val="18"/>
          <w:szCs w:val="18"/>
        </w:rPr>
        <w:t>solicitudes</w:t>
      </w:r>
      <w:r w:rsidRPr="004312AB">
        <w:rPr>
          <w:color w:val="424141"/>
          <w:spacing w:val="40"/>
          <w:sz w:val="18"/>
          <w:szCs w:val="18"/>
        </w:rPr>
        <w:t xml:space="preserve"> </w:t>
      </w:r>
      <w:r w:rsidRPr="004312AB">
        <w:rPr>
          <w:color w:val="424141"/>
          <w:sz w:val="18"/>
          <w:szCs w:val="18"/>
        </w:rPr>
        <w:t>de</w:t>
      </w:r>
      <w:r w:rsidRPr="004312AB">
        <w:rPr>
          <w:color w:val="424141"/>
          <w:spacing w:val="-6"/>
          <w:sz w:val="18"/>
          <w:szCs w:val="18"/>
        </w:rPr>
        <w:t xml:space="preserve"> </w:t>
      </w:r>
      <w:r w:rsidRPr="004312AB">
        <w:rPr>
          <w:color w:val="424141"/>
          <w:sz w:val="18"/>
          <w:szCs w:val="18"/>
        </w:rPr>
        <w:t>favores</w:t>
      </w:r>
      <w:r w:rsidRPr="004312AB">
        <w:rPr>
          <w:color w:val="424141"/>
          <w:spacing w:val="-6"/>
          <w:sz w:val="18"/>
          <w:szCs w:val="18"/>
        </w:rPr>
        <w:t xml:space="preserve"> </w:t>
      </w:r>
      <w:r w:rsidRPr="004312AB">
        <w:rPr>
          <w:color w:val="424141"/>
          <w:sz w:val="18"/>
          <w:szCs w:val="18"/>
        </w:rPr>
        <w:t>sexuales</w:t>
      </w:r>
      <w:r w:rsidRPr="004312AB">
        <w:rPr>
          <w:color w:val="424141"/>
          <w:spacing w:val="-6"/>
          <w:sz w:val="18"/>
          <w:szCs w:val="18"/>
        </w:rPr>
        <w:t xml:space="preserve"> </w:t>
      </w:r>
      <w:r w:rsidRPr="004312AB">
        <w:rPr>
          <w:color w:val="424141"/>
          <w:sz w:val="18"/>
          <w:szCs w:val="18"/>
        </w:rPr>
        <w:t>u</w:t>
      </w:r>
      <w:r w:rsidRPr="004312AB">
        <w:rPr>
          <w:color w:val="424141"/>
          <w:spacing w:val="-6"/>
          <w:sz w:val="18"/>
          <w:szCs w:val="18"/>
        </w:rPr>
        <w:t xml:space="preserve"> </w:t>
      </w:r>
      <w:r w:rsidRPr="004312AB">
        <w:rPr>
          <w:color w:val="424141"/>
          <w:sz w:val="18"/>
          <w:szCs w:val="18"/>
        </w:rPr>
        <w:t>otras</w:t>
      </w:r>
      <w:r w:rsidRPr="004312AB">
        <w:rPr>
          <w:color w:val="424141"/>
          <w:spacing w:val="-6"/>
          <w:sz w:val="18"/>
          <w:szCs w:val="18"/>
        </w:rPr>
        <w:t xml:space="preserve"> </w:t>
      </w:r>
      <w:r w:rsidRPr="004312AB">
        <w:rPr>
          <w:color w:val="424141"/>
          <w:sz w:val="18"/>
          <w:szCs w:val="18"/>
        </w:rPr>
        <w:t>conductas</w:t>
      </w:r>
      <w:r w:rsidRPr="004312AB">
        <w:rPr>
          <w:color w:val="424141"/>
          <w:spacing w:val="-6"/>
          <w:sz w:val="18"/>
          <w:szCs w:val="18"/>
        </w:rPr>
        <w:t xml:space="preserve"> </w:t>
      </w:r>
      <w:r w:rsidRPr="004312AB">
        <w:rPr>
          <w:color w:val="424141"/>
          <w:sz w:val="18"/>
          <w:szCs w:val="18"/>
        </w:rPr>
        <w:t>verbales,</w:t>
      </w:r>
      <w:r w:rsidRPr="004312AB">
        <w:rPr>
          <w:color w:val="424141"/>
          <w:spacing w:val="-6"/>
          <w:sz w:val="18"/>
          <w:szCs w:val="18"/>
        </w:rPr>
        <w:t xml:space="preserve"> </w:t>
      </w:r>
      <w:r w:rsidRPr="004312AB">
        <w:rPr>
          <w:color w:val="424141"/>
          <w:sz w:val="18"/>
          <w:szCs w:val="18"/>
        </w:rPr>
        <w:t>no</w:t>
      </w:r>
      <w:r w:rsidRPr="004312AB">
        <w:rPr>
          <w:color w:val="424141"/>
          <w:spacing w:val="-6"/>
          <w:sz w:val="18"/>
          <w:szCs w:val="18"/>
        </w:rPr>
        <w:t xml:space="preserve"> </w:t>
      </w:r>
      <w:r w:rsidRPr="004312AB">
        <w:rPr>
          <w:color w:val="424141"/>
          <w:sz w:val="18"/>
          <w:szCs w:val="18"/>
        </w:rPr>
        <w:t>verbales</w:t>
      </w:r>
      <w:r w:rsidRPr="004312AB">
        <w:rPr>
          <w:color w:val="424141"/>
          <w:spacing w:val="-6"/>
          <w:sz w:val="18"/>
          <w:szCs w:val="18"/>
        </w:rPr>
        <w:t xml:space="preserve"> </w:t>
      </w:r>
      <w:r w:rsidRPr="004312AB">
        <w:rPr>
          <w:color w:val="424141"/>
          <w:sz w:val="18"/>
          <w:szCs w:val="18"/>
        </w:rPr>
        <w:t>o</w:t>
      </w:r>
      <w:r w:rsidRPr="004312AB">
        <w:rPr>
          <w:color w:val="424141"/>
          <w:spacing w:val="-6"/>
          <w:sz w:val="18"/>
          <w:szCs w:val="18"/>
        </w:rPr>
        <w:t xml:space="preserve"> </w:t>
      </w:r>
      <w:r w:rsidRPr="004312AB">
        <w:rPr>
          <w:color w:val="424141"/>
          <w:sz w:val="18"/>
          <w:szCs w:val="18"/>
        </w:rPr>
        <w:t>físicas</w:t>
      </w:r>
      <w:r w:rsidRPr="004312AB">
        <w:rPr>
          <w:color w:val="424141"/>
          <w:spacing w:val="-6"/>
          <w:sz w:val="18"/>
          <w:szCs w:val="18"/>
        </w:rPr>
        <w:t xml:space="preserve"> </w:t>
      </w:r>
      <w:r w:rsidRPr="004312AB">
        <w:rPr>
          <w:color w:val="424141"/>
          <w:sz w:val="18"/>
          <w:szCs w:val="18"/>
        </w:rPr>
        <w:t>de</w:t>
      </w:r>
      <w:r w:rsidRPr="004312AB">
        <w:rPr>
          <w:color w:val="424141"/>
          <w:spacing w:val="40"/>
          <w:sz w:val="18"/>
          <w:szCs w:val="18"/>
        </w:rPr>
        <w:t xml:space="preserve"> </w:t>
      </w:r>
      <w:r w:rsidRPr="004312AB">
        <w:rPr>
          <w:color w:val="424141"/>
          <w:w w:val="95"/>
          <w:sz w:val="18"/>
          <w:szCs w:val="18"/>
        </w:rPr>
        <w:t>naturaleza</w:t>
      </w:r>
      <w:r w:rsidRPr="004312AB">
        <w:rPr>
          <w:color w:val="424141"/>
          <w:spacing w:val="-6"/>
          <w:w w:val="95"/>
          <w:sz w:val="18"/>
          <w:szCs w:val="18"/>
        </w:rPr>
        <w:t xml:space="preserve"> </w:t>
      </w:r>
      <w:r w:rsidRPr="004312AB">
        <w:rPr>
          <w:color w:val="424141"/>
          <w:w w:val="95"/>
          <w:sz w:val="18"/>
          <w:szCs w:val="18"/>
        </w:rPr>
        <w:t>sexual,</w:t>
      </w:r>
      <w:r w:rsidRPr="004312AB">
        <w:rPr>
          <w:color w:val="424141"/>
          <w:spacing w:val="-6"/>
          <w:w w:val="95"/>
          <w:sz w:val="18"/>
          <w:szCs w:val="18"/>
        </w:rPr>
        <w:t xml:space="preserve"> </w:t>
      </w:r>
      <w:r w:rsidRPr="004312AB">
        <w:rPr>
          <w:color w:val="424141"/>
          <w:w w:val="95"/>
          <w:sz w:val="18"/>
          <w:szCs w:val="18"/>
        </w:rPr>
        <w:t>tales</w:t>
      </w:r>
      <w:r w:rsidRPr="004312AB">
        <w:rPr>
          <w:color w:val="424141"/>
          <w:spacing w:val="-6"/>
          <w:w w:val="95"/>
          <w:sz w:val="18"/>
          <w:szCs w:val="18"/>
        </w:rPr>
        <w:t xml:space="preserve"> </w:t>
      </w:r>
      <w:r w:rsidRPr="004312AB">
        <w:rPr>
          <w:color w:val="424141"/>
          <w:w w:val="95"/>
          <w:sz w:val="18"/>
          <w:szCs w:val="18"/>
        </w:rPr>
        <w:t>como comentarios</w:t>
      </w:r>
      <w:r w:rsidRPr="004312AB">
        <w:rPr>
          <w:color w:val="424141"/>
          <w:spacing w:val="-5"/>
          <w:w w:val="95"/>
          <w:sz w:val="18"/>
          <w:szCs w:val="18"/>
        </w:rPr>
        <w:t xml:space="preserve"> </w:t>
      </w:r>
      <w:r w:rsidRPr="004312AB">
        <w:rPr>
          <w:color w:val="424141"/>
          <w:w w:val="95"/>
          <w:sz w:val="18"/>
          <w:szCs w:val="18"/>
        </w:rPr>
        <w:t>sexuales,</w:t>
      </w:r>
      <w:r w:rsidRPr="004312AB">
        <w:rPr>
          <w:color w:val="424141"/>
          <w:spacing w:val="-6"/>
          <w:w w:val="95"/>
          <w:sz w:val="18"/>
          <w:szCs w:val="18"/>
        </w:rPr>
        <w:t xml:space="preserve"> </w:t>
      </w:r>
      <w:r w:rsidRPr="004312AB">
        <w:rPr>
          <w:color w:val="424141"/>
          <w:w w:val="95"/>
          <w:sz w:val="18"/>
          <w:szCs w:val="18"/>
        </w:rPr>
        <w:t>acercamientos</w:t>
      </w:r>
      <w:r w:rsidRPr="004312AB">
        <w:rPr>
          <w:color w:val="424141"/>
          <w:spacing w:val="-6"/>
          <w:w w:val="95"/>
          <w:sz w:val="18"/>
          <w:szCs w:val="18"/>
        </w:rPr>
        <w:t xml:space="preserve"> </w:t>
      </w:r>
      <w:r w:rsidRPr="004312AB">
        <w:rPr>
          <w:color w:val="424141"/>
          <w:w w:val="95"/>
          <w:sz w:val="18"/>
          <w:szCs w:val="18"/>
        </w:rPr>
        <w:t>físicos,</w:t>
      </w:r>
      <w:r w:rsidRPr="004312AB">
        <w:rPr>
          <w:color w:val="424141"/>
          <w:spacing w:val="40"/>
          <w:sz w:val="18"/>
          <w:szCs w:val="18"/>
        </w:rPr>
        <w:t xml:space="preserve"> </w:t>
      </w:r>
      <w:r w:rsidRPr="004312AB">
        <w:rPr>
          <w:color w:val="424141"/>
          <w:spacing w:val="-4"/>
          <w:sz w:val="18"/>
          <w:szCs w:val="18"/>
        </w:rPr>
        <w:t>caricias, abrazos,</w:t>
      </w:r>
      <w:r w:rsidRPr="004312AB">
        <w:rPr>
          <w:color w:val="424141"/>
          <w:spacing w:val="-3"/>
          <w:sz w:val="18"/>
          <w:szCs w:val="18"/>
        </w:rPr>
        <w:t xml:space="preserve"> </w:t>
      </w:r>
      <w:r w:rsidRPr="004312AB">
        <w:rPr>
          <w:color w:val="424141"/>
          <w:spacing w:val="-4"/>
          <w:sz w:val="18"/>
          <w:szCs w:val="18"/>
        </w:rPr>
        <w:t>besos</w:t>
      </w:r>
      <w:r w:rsidRPr="004312AB">
        <w:rPr>
          <w:color w:val="424141"/>
          <w:spacing w:val="-3"/>
          <w:sz w:val="18"/>
          <w:szCs w:val="18"/>
        </w:rPr>
        <w:t xml:space="preserve"> </w:t>
      </w:r>
      <w:r w:rsidRPr="004312AB">
        <w:rPr>
          <w:color w:val="424141"/>
          <w:spacing w:val="-4"/>
          <w:sz w:val="18"/>
          <w:szCs w:val="18"/>
        </w:rPr>
        <w:t>o</w:t>
      </w:r>
      <w:r w:rsidRPr="004312AB">
        <w:rPr>
          <w:color w:val="424141"/>
          <w:spacing w:val="-3"/>
          <w:sz w:val="18"/>
          <w:szCs w:val="18"/>
        </w:rPr>
        <w:t xml:space="preserve"> </w:t>
      </w:r>
      <w:r w:rsidRPr="004312AB">
        <w:rPr>
          <w:color w:val="424141"/>
          <w:spacing w:val="-4"/>
          <w:sz w:val="18"/>
          <w:szCs w:val="18"/>
        </w:rPr>
        <w:t>intentos</w:t>
      </w:r>
      <w:r w:rsidRPr="004312AB">
        <w:rPr>
          <w:color w:val="424141"/>
          <w:spacing w:val="-3"/>
          <w:sz w:val="18"/>
          <w:szCs w:val="18"/>
        </w:rPr>
        <w:t xml:space="preserve"> </w:t>
      </w:r>
      <w:r w:rsidRPr="004312AB">
        <w:rPr>
          <w:color w:val="424141"/>
          <w:spacing w:val="-4"/>
          <w:sz w:val="18"/>
          <w:szCs w:val="18"/>
        </w:rPr>
        <w:t>de</w:t>
      </w:r>
      <w:r w:rsidRPr="004312AB">
        <w:rPr>
          <w:color w:val="424141"/>
          <w:spacing w:val="-3"/>
          <w:sz w:val="18"/>
          <w:szCs w:val="18"/>
        </w:rPr>
        <w:t xml:space="preserve"> </w:t>
      </w:r>
      <w:r w:rsidRPr="004312AB">
        <w:rPr>
          <w:color w:val="424141"/>
          <w:spacing w:val="-4"/>
          <w:sz w:val="18"/>
          <w:szCs w:val="18"/>
        </w:rPr>
        <w:t>realizarlas.</w:t>
      </w:r>
      <w:r w:rsidRPr="004312AB">
        <w:rPr>
          <w:color w:val="424141"/>
          <w:spacing w:val="-3"/>
          <w:sz w:val="18"/>
          <w:szCs w:val="18"/>
        </w:rPr>
        <w:t xml:space="preserve"> </w:t>
      </w:r>
      <w:r w:rsidRPr="004312AB">
        <w:rPr>
          <w:color w:val="424141"/>
          <w:spacing w:val="-4"/>
          <w:sz w:val="18"/>
          <w:szCs w:val="18"/>
        </w:rPr>
        <w:t>La</w:t>
      </w:r>
      <w:r w:rsidRPr="004312AB">
        <w:rPr>
          <w:color w:val="424141"/>
          <w:spacing w:val="-3"/>
          <w:sz w:val="18"/>
          <w:szCs w:val="18"/>
        </w:rPr>
        <w:t xml:space="preserve"> </w:t>
      </w:r>
      <w:r w:rsidRPr="004312AB">
        <w:rPr>
          <w:color w:val="424141"/>
          <w:spacing w:val="-4"/>
          <w:sz w:val="18"/>
          <w:szCs w:val="18"/>
        </w:rPr>
        <w:t>característica</w:t>
      </w:r>
      <w:r w:rsidRPr="004312AB">
        <w:rPr>
          <w:color w:val="424141"/>
          <w:spacing w:val="-3"/>
          <w:sz w:val="18"/>
          <w:szCs w:val="18"/>
        </w:rPr>
        <w:t xml:space="preserve"> </w:t>
      </w:r>
      <w:r w:rsidRPr="004312AB">
        <w:rPr>
          <w:color w:val="424141"/>
          <w:spacing w:val="-4"/>
          <w:sz w:val="18"/>
          <w:szCs w:val="18"/>
        </w:rPr>
        <w:t>esencial</w:t>
      </w:r>
      <w:r w:rsidRPr="004312AB">
        <w:rPr>
          <w:color w:val="424141"/>
          <w:spacing w:val="40"/>
          <w:sz w:val="18"/>
          <w:szCs w:val="18"/>
        </w:rPr>
        <w:t xml:space="preserve"> </w:t>
      </w:r>
      <w:r w:rsidRPr="004312AB">
        <w:rPr>
          <w:color w:val="424141"/>
          <w:sz w:val="18"/>
          <w:szCs w:val="18"/>
        </w:rPr>
        <w:t>del acoso sexual es que no es deseado ni aceptado por quien lo recibe.</w:t>
      </w:r>
    </w:p>
    <w:p w:rsidRPr="004312AB" w:rsidR="00B974EA" w:rsidP="00B974EA" w:rsidRDefault="00B974EA" w14:paraId="00CFB84C" w14:textId="77777777">
      <w:pPr>
        <w:pStyle w:val="Textoindependiente"/>
        <w:spacing w:before="5"/>
        <w:rPr>
          <w:sz w:val="18"/>
          <w:szCs w:val="18"/>
        </w:rPr>
      </w:pPr>
    </w:p>
    <w:p w:rsidRPr="004312AB" w:rsidR="00B974EA" w:rsidP="00B974EA" w:rsidRDefault="00B974EA" w14:paraId="3BDDDD54" w14:textId="77777777">
      <w:pPr>
        <w:pStyle w:val="Textoindependiente"/>
        <w:spacing w:line="259" w:lineRule="auto"/>
        <w:ind w:left="571" w:right="121"/>
        <w:rPr>
          <w:sz w:val="18"/>
          <w:szCs w:val="18"/>
        </w:rPr>
      </w:pPr>
      <w:r w:rsidRPr="004312AB">
        <w:rPr>
          <w:color w:val="424141"/>
          <w:spacing w:val="-4"/>
          <w:sz w:val="18"/>
          <w:szCs w:val="18"/>
        </w:rPr>
        <w:t>Por ejemplo, considerando el contexto y caso concreto en el que se presente:</w:t>
      </w:r>
      <w:r w:rsidRPr="004312AB">
        <w:rPr>
          <w:color w:val="424141"/>
          <w:spacing w:val="40"/>
          <w:sz w:val="18"/>
          <w:szCs w:val="18"/>
        </w:rPr>
        <w:t xml:space="preserve"> </w:t>
      </w:r>
      <w:r w:rsidRPr="004312AB">
        <w:rPr>
          <w:color w:val="9D9D9C"/>
          <w:sz w:val="18"/>
          <w:szCs w:val="18"/>
        </w:rPr>
        <w:t>[se deberán revisar estos ejemplos y se podría ajustar la lista]</w:t>
      </w:r>
    </w:p>
    <w:p w:rsidRPr="004312AB" w:rsidR="00B974EA" w:rsidP="00B974EA" w:rsidRDefault="00B974EA" w14:paraId="4980AF51" w14:textId="77777777">
      <w:pPr>
        <w:pStyle w:val="Textoindependiente"/>
        <w:spacing w:before="3"/>
        <w:rPr>
          <w:sz w:val="18"/>
          <w:szCs w:val="18"/>
        </w:rPr>
      </w:pPr>
    </w:p>
    <w:p w:rsidRPr="004312AB" w:rsidR="00B974EA" w:rsidP="00B974EA" w:rsidRDefault="00B974EA" w14:paraId="68D28686" w14:textId="77777777">
      <w:pPr>
        <w:pStyle w:val="Prrafodelista"/>
        <w:numPr>
          <w:ilvl w:val="0"/>
          <w:numId w:val="31"/>
        </w:numPr>
        <w:tabs>
          <w:tab w:val="left" w:pos="1139"/>
        </w:tabs>
        <w:spacing w:before="0" w:after="0" w:line="259" w:lineRule="auto"/>
        <w:ind w:right="624"/>
        <w:jc w:val="left"/>
        <w:rPr>
          <w:sz w:val="18"/>
          <w:szCs w:val="18"/>
        </w:rPr>
      </w:pPr>
      <w:r w:rsidRPr="004312AB">
        <w:rPr>
          <w:color w:val="424141"/>
          <w:sz w:val="18"/>
          <w:szCs w:val="18"/>
        </w:rPr>
        <w:t>Enviar mensajes o imágenes sexualmente explícitos o</w:t>
      </w:r>
      <w:r w:rsidRPr="004312AB">
        <w:rPr>
          <w:color w:val="424141"/>
          <w:spacing w:val="40"/>
          <w:sz w:val="18"/>
          <w:szCs w:val="18"/>
        </w:rPr>
        <w:t xml:space="preserve"> </w:t>
      </w:r>
      <w:r w:rsidRPr="004312AB">
        <w:rPr>
          <w:color w:val="424141"/>
          <w:sz w:val="18"/>
          <w:szCs w:val="18"/>
        </w:rPr>
        <w:t>participar en acoso o coerción sexualizada a través de</w:t>
      </w:r>
      <w:r w:rsidRPr="004312AB">
        <w:rPr>
          <w:color w:val="424141"/>
          <w:spacing w:val="40"/>
          <w:sz w:val="18"/>
          <w:szCs w:val="18"/>
        </w:rPr>
        <w:t xml:space="preserve"> </w:t>
      </w:r>
      <w:r w:rsidRPr="004312AB">
        <w:rPr>
          <w:color w:val="424141"/>
          <w:spacing w:val="-2"/>
          <w:sz w:val="18"/>
          <w:szCs w:val="18"/>
        </w:rPr>
        <w:t>plataformas</w:t>
      </w:r>
      <w:r w:rsidRPr="004312AB">
        <w:rPr>
          <w:color w:val="424141"/>
          <w:spacing w:val="-3"/>
          <w:sz w:val="18"/>
          <w:szCs w:val="18"/>
        </w:rPr>
        <w:t xml:space="preserve"> </w:t>
      </w:r>
      <w:r w:rsidRPr="004312AB">
        <w:rPr>
          <w:color w:val="424141"/>
          <w:spacing w:val="-2"/>
          <w:sz w:val="18"/>
          <w:szCs w:val="18"/>
        </w:rPr>
        <w:t>digitales</w:t>
      </w:r>
      <w:r w:rsidRPr="004312AB">
        <w:rPr>
          <w:color w:val="424141"/>
          <w:spacing w:val="-3"/>
          <w:sz w:val="18"/>
          <w:szCs w:val="18"/>
        </w:rPr>
        <w:t xml:space="preserve"> </w:t>
      </w:r>
      <w:r w:rsidRPr="004312AB">
        <w:rPr>
          <w:color w:val="424141"/>
          <w:spacing w:val="-2"/>
          <w:sz w:val="18"/>
          <w:szCs w:val="18"/>
        </w:rPr>
        <w:t>sin</w:t>
      </w:r>
      <w:r w:rsidRPr="004312AB">
        <w:rPr>
          <w:color w:val="424141"/>
          <w:spacing w:val="-3"/>
          <w:sz w:val="18"/>
          <w:szCs w:val="18"/>
        </w:rPr>
        <w:t xml:space="preserve"> </w:t>
      </w:r>
      <w:r w:rsidRPr="004312AB">
        <w:rPr>
          <w:color w:val="424141"/>
          <w:spacing w:val="-2"/>
          <w:sz w:val="18"/>
          <w:szCs w:val="18"/>
        </w:rPr>
        <w:t>el</w:t>
      </w:r>
      <w:r w:rsidRPr="004312AB">
        <w:rPr>
          <w:color w:val="424141"/>
          <w:spacing w:val="-3"/>
          <w:sz w:val="18"/>
          <w:szCs w:val="18"/>
        </w:rPr>
        <w:t xml:space="preserve"> </w:t>
      </w:r>
      <w:r w:rsidRPr="004312AB">
        <w:rPr>
          <w:color w:val="424141"/>
          <w:spacing w:val="-2"/>
          <w:sz w:val="18"/>
          <w:szCs w:val="18"/>
        </w:rPr>
        <w:t>consentimiento</w:t>
      </w:r>
      <w:r w:rsidRPr="004312AB">
        <w:rPr>
          <w:color w:val="424141"/>
          <w:spacing w:val="-3"/>
          <w:sz w:val="18"/>
          <w:szCs w:val="18"/>
        </w:rPr>
        <w:t xml:space="preserve"> </w:t>
      </w:r>
      <w:r w:rsidRPr="004312AB">
        <w:rPr>
          <w:color w:val="424141"/>
          <w:spacing w:val="-2"/>
          <w:sz w:val="18"/>
          <w:szCs w:val="18"/>
        </w:rPr>
        <w:t>del</w:t>
      </w:r>
      <w:r w:rsidRPr="004312AB">
        <w:rPr>
          <w:color w:val="424141"/>
          <w:spacing w:val="-3"/>
          <w:sz w:val="18"/>
          <w:szCs w:val="18"/>
        </w:rPr>
        <w:t xml:space="preserve"> </w:t>
      </w:r>
      <w:r w:rsidRPr="004312AB">
        <w:rPr>
          <w:color w:val="424141"/>
          <w:spacing w:val="-2"/>
          <w:sz w:val="18"/>
          <w:szCs w:val="18"/>
        </w:rPr>
        <w:t>destinatario.</w:t>
      </w:r>
    </w:p>
    <w:p w:rsidRPr="004312AB" w:rsidR="00B974EA" w:rsidP="00B974EA" w:rsidRDefault="00B974EA" w14:paraId="6F7FA32F" w14:textId="77777777">
      <w:pPr>
        <w:pStyle w:val="Prrafodelista"/>
        <w:numPr>
          <w:ilvl w:val="0"/>
          <w:numId w:val="31"/>
        </w:numPr>
        <w:tabs>
          <w:tab w:val="left" w:pos="1139"/>
        </w:tabs>
        <w:spacing w:before="116" w:after="0" w:line="259" w:lineRule="auto"/>
        <w:ind w:right="291"/>
        <w:jc w:val="left"/>
        <w:rPr>
          <w:sz w:val="18"/>
          <w:szCs w:val="18"/>
        </w:rPr>
      </w:pPr>
      <w:r w:rsidRPr="004312AB">
        <w:rPr>
          <w:color w:val="424141"/>
          <w:spacing w:val="-2"/>
          <w:sz w:val="18"/>
          <w:szCs w:val="18"/>
        </w:rPr>
        <w:t>Ofrecer</w:t>
      </w:r>
      <w:r w:rsidRPr="004312AB">
        <w:rPr>
          <w:color w:val="424141"/>
          <w:spacing w:val="-5"/>
          <w:sz w:val="18"/>
          <w:szCs w:val="18"/>
        </w:rPr>
        <w:t xml:space="preserve"> </w:t>
      </w:r>
      <w:r w:rsidRPr="004312AB">
        <w:rPr>
          <w:color w:val="424141"/>
          <w:spacing w:val="-2"/>
          <w:sz w:val="18"/>
          <w:szCs w:val="18"/>
        </w:rPr>
        <w:t>recompensas</w:t>
      </w:r>
      <w:r w:rsidRPr="004312AB">
        <w:rPr>
          <w:color w:val="424141"/>
          <w:spacing w:val="-5"/>
          <w:sz w:val="18"/>
          <w:szCs w:val="18"/>
        </w:rPr>
        <w:t xml:space="preserve"> </w:t>
      </w:r>
      <w:r w:rsidRPr="004312AB">
        <w:rPr>
          <w:color w:val="424141"/>
          <w:spacing w:val="-2"/>
          <w:sz w:val="18"/>
          <w:szCs w:val="18"/>
        </w:rPr>
        <w:t>o</w:t>
      </w:r>
      <w:r w:rsidRPr="004312AB">
        <w:rPr>
          <w:color w:val="424141"/>
          <w:spacing w:val="-5"/>
          <w:sz w:val="18"/>
          <w:szCs w:val="18"/>
        </w:rPr>
        <w:t xml:space="preserve"> </w:t>
      </w:r>
      <w:r w:rsidRPr="004312AB">
        <w:rPr>
          <w:color w:val="424141"/>
          <w:spacing w:val="-2"/>
          <w:sz w:val="18"/>
          <w:szCs w:val="18"/>
        </w:rPr>
        <w:t>beneficios</w:t>
      </w:r>
      <w:r w:rsidRPr="004312AB">
        <w:rPr>
          <w:color w:val="424141"/>
          <w:spacing w:val="-5"/>
          <w:sz w:val="18"/>
          <w:szCs w:val="18"/>
        </w:rPr>
        <w:t xml:space="preserve"> </w:t>
      </w:r>
      <w:r w:rsidRPr="004312AB">
        <w:rPr>
          <w:color w:val="424141"/>
          <w:spacing w:val="-2"/>
          <w:sz w:val="18"/>
          <w:szCs w:val="18"/>
        </w:rPr>
        <w:t>a</w:t>
      </w:r>
      <w:r w:rsidRPr="004312AB">
        <w:rPr>
          <w:color w:val="424141"/>
          <w:spacing w:val="-5"/>
          <w:sz w:val="18"/>
          <w:szCs w:val="18"/>
        </w:rPr>
        <w:t xml:space="preserve"> </w:t>
      </w:r>
      <w:r w:rsidRPr="004312AB">
        <w:rPr>
          <w:color w:val="424141"/>
          <w:spacing w:val="-2"/>
          <w:sz w:val="18"/>
          <w:szCs w:val="18"/>
        </w:rPr>
        <w:t>cambio</w:t>
      </w:r>
      <w:r w:rsidRPr="004312AB">
        <w:rPr>
          <w:color w:val="424141"/>
          <w:spacing w:val="-5"/>
          <w:sz w:val="18"/>
          <w:szCs w:val="18"/>
        </w:rPr>
        <w:t xml:space="preserve"> </w:t>
      </w:r>
      <w:r w:rsidRPr="004312AB">
        <w:rPr>
          <w:color w:val="424141"/>
          <w:spacing w:val="-2"/>
          <w:sz w:val="18"/>
          <w:szCs w:val="18"/>
        </w:rPr>
        <w:t>de</w:t>
      </w:r>
      <w:r w:rsidRPr="004312AB">
        <w:rPr>
          <w:color w:val="424141"/>
          <w:spacing w:val="-5"/>
          <w:sz w:val="18"/>
          <w:szCs w:val="18"/>
        </w:rPr>
        <w:t xml:space="preserve"> </w:t>
      </w:r>
      <w:r w:rsidRPr="004312AB">
        <w:rPr>
          <w:color w:val="424141"/>
          <w:spacing w:val="-2"/>
          <w:sz w:val="18"/>
          <w:szCs w:val="18"/>
        </w:rPr>
        <w:t>favores</w:t>
      </w:r>
      <w:r w:rsidRPr="004312AB">
        <w:rPr>
          <w:color w:val="424141"/>
          <w:spacing w:val="-5"/>
          <w:sz w:val="18"/>
          <w:szCs w:val="18"/>
        </w:rPr>
        <w:t xml:space="preserve"> </w:t>
      </w:r>
      <w:r w:rsidRPr="004312AB">
        <w:rPr>
          <w:color w:val="424141"/>
          <w:spacing w:val="-2"/>
          <w:sz w:val="18"/>
          <w:szCs w:val="18"/>
        </w:rPr>
        <w:t>sexuales</w:t>
      </w:r>
      <w:r w:rsidRPr="004312AB">
        <w:rPr>
          <w:color w:val="424141"/>
          <w:spacing w:val="40"/>
          <w:sz w:val="18"/>
          <w:szCs w:val="18"/>
        </w:rPr>
        <w:t xml:space="preserve"> </w:t>
      </w:r>
      <w:r w:rsidRPr="004312AB">
        <w:rPr>
          <w:color w:val="424141"/>
          <w:sz w:val="18"/>
          <w:szCs w:val="18"/>
        </w:rPr>
        <w:t>o amenazar con consecuencias negativas ante la negación.</w:t>
      </w:r>
    </w:p>
    <w:p w:rsidRPr="004312AB" w:rsidR="00B974EA" w:rsidP="00B974EA" w:rsidRDefault="00B974EA" w14:paraId="0EA4407B" w14:textId="77777777">
      <w:pPr>
        <w:pStyle w:val="Prrafodelista"/>
        <w:numPr>
          <w:ilvl w:val="0"/>
          <w:numId w:val="31"/>
        </w:numPr>
        <w:tabs>
          <w:tab w:val="left" w:pos="1139"/>
        </w:tabs>
        <w:spacing w:before="115" w:after="0" w:line="259" w:lineRule="auto"/>
        <w:ind w:right="682"/>
        <w:rPr>
          <w:sz w:val="18"/>
          <w:szCs w:val="18"/>
        </w:rPr>
      </w:pPr>
      <w:r w:rsidRPr="004312AB">
        <w:rPr>
          <w:color w:val="424141"/>
          <w:spacing w:val="-2"/>
          <w:sz w:val="18"/>
          <w:szCs w:val="18"/>
        </w:rPr>
        <w:t>Presionar a alguien para que realice una actividad sexual en</w:t>
      </w:r>
      <w:r w:rsidRPr="004312AB">
        <w:rPr>
          <w:color w:val="424141"/>
          <w:spacing w:val="40"/>
          <w:sz w:val="18"/>
          <w:szCs w:val="18"/>
        </w:rPr>
        <w:t xml:space="preserve"> </w:t>
      </w:r>
      <w:r w:rsidRPr="004312AB">
        <w:rPr>
          <w:color w:val="424141"/>
          <w:sz w:val="18"/>
          <w:szCs w:val="18"/>
        </w:rPr>
        <w:t>contra</w:t>
      </w:r>
      <w:r w:rsidRPr="004312AB">
        <w:rPr>
          <w:color w:val="424141"/>
          <w:spacing w:val="-8"/>
          <w:sz w:val="18"/>
          <w:szCs w:val="18"/>
        </w:rPr>
        <w:t xml:space="preserve"> </w:t>
      </w:r>
      <w:r w:rsidRPr="004312AB">
        <w:rPr>
          <w:color w:val="424141"/>
          <w:sz w:val="18"/>
          <w:szCs w:val="18"/>
        </w:rPr>
        <w:t>de</w:t>
      </w:r>
      <w:r w:rsidRPr="004312AB">
        <w:rPr>
          <w:color w:val="424141"/>
          <w:spacing w:val="-7"/>
          <w:sz w:val="18"/>
          <w:szCs w:val="18"/>
        </w:rPr>
        <w:t xml:space="preserve"> </w:t>
      </w:r>
      <w:r w:rsidRPr="004312AB">
        <w:rPr>
          <w:color w:val="424141"/>
          <w:sz w:val="18"/>
          <w:szCs w:val="18"/>
        </w:rPr>
        <w:t>su</w:t>
      </w:r>
      <w:r w:rsidRPr="004312AB">
        <w:rPr>
          <w:color w:val="424141"/>
          <w:spacing w:val="-7"/>
          <w:sz w:val="18"/>
          <w:szCs w:val="18"/>
        </w:rPr>
        <w:t xml:space="preserve"> </w:t>
      </w:r>
      <w:r w:rsidRPr="004312AB">
        <w:rPr>
          <w:color w:val="424141"/>
          <w:sz w:val="18"/>
          <w:szCs w:val="18"/>
        </w:rPr>
        <w:t>voluntad</w:t>
      </w:r>
      <w:r w:rsidRPr="004312AB">
        <w:rPr>
          <w:color w:val="424141"/>
          <w:spacing w:val="-7"/>
          <w:sz w:val="18"/>
          <w:szCs w:val="18"/>
        </w:rPr>
        <w:t xml:space="preserve"> </w:t>
      </w:r>
      <w:r w:rsidRPr="004312AB">
        <w:rPr>
          <w:color w:val="424141"/>
          <w:sz w:val="18"/>
          <w:szCs w:val="18"/>
        </w:rPr>
        <w:t>mediante</w:t>
      </w:r>
      <w:r w:rsidRPr="004312AB">
        <w:rPr>
          <w:color w:val="424141"/>
          <w:spacing w:val="-7"/>
          <w:sz w:val="18"/>
          <w:szCs w:val="18"/>
        </w:rPr>
        <w:t xml:space="preserve"> </w:t>
      </w:r>
      <w:r w:rsidRPr="004312AB">
        <w:rPr>
          <w:color w:val="424141"/>
          <w:sz w:val="18"/>
          <w:szCs w:val="18"/>
        </w:rPr>
        <w:t>amenazas,</w:t>
      </w:r>
      <w:r w:rsidRPr="004312AB">
        <w:rPr>
          <w:color w:val="424141"/>
          <w:spacing w:val="-7"/>
          <w:sz w:val="18"/>
          <w:szCs w:val="18"/>
        </w:rPr>
        <w:t xml:space="preserve"> </w:t>
      </w:r>
      <w:r w:rsidRPr="004312AB">
        <w:rPr>
          <w:color w:val="424141"/>
          <w:sz w:val="18"/>
          <w:szCs w:val="18"/>
        </w:rPr>
        <w:t>manipulación</w:t>
      </w:r>
      <w:r w:rsidRPr="004312AB">
        <w:rPr>
          <w:color w:val="424141"/>
          <w:spacing w:val="-7"/>
          <w:sz w:val="18"/>
          <w:szCs w:val="18"/>
        </w:rPr>
        <w:t xml:space="preserve"> </w:t>
      </w:r>
      <w:r w:rsidRPr="004312AB">
        <w:rPr>
          <w:color w:val="424141"/>
          <w:sz w:val="18"/>
          <w:szCs w:val="18"/>
        </w:rPr>
        <w:t>u</w:t>
      </w:r>
      <w:r w:rsidRPr="004312AB">
        <w:rPr>
          <w:color w:val="424141"/>
          <w:spacing w:val="40"/>
          <w:sz w:val="18"/>
          <w:szCs w:val="18"/>
        </w:rPr>
        <w:t xml:space="preserve"> </w:t>
      </w:r>
      <w:r w:rsidRPr="004312AB">
        <w:rPr>
          <w:color w:val="424141"/>
          <w:sz w:val="18"/>
          <w:szCs w:val="18"/>
        </w:rPr>
        <w:t>otros</w:t>
      </w:r>
      <w:r w:rsidRPr="004312AB">
        <w:rPr>
          <w:color w:val="424141"/>
          <w:spacing w:val="-8"/>
          <w:sz w:val="18"/>
          <w:szCs w:val="18"/>
        </w:rPr>
        <w:t xml:space="preserve"> </w:t>
      </w:r>
      <w:r w:rsidRPr="004312AB">
        <w:rPr>
          <w:color w:val="424141"/>
          <w:sz w:val="18"/>
          <w:szCs w:val="18"/>
        </w:rPr>
        <w:t>medios.</w:t>
      </w:r>
    </w:p>
    <w:p w:rsidRPr="004312AB" w:rsidR="00B974EA" w:rsidP="00B974EA" w:rsidRDefault="00B974EA" w14:paraId="4E4A72A5" w14:textId="77777777">
      <w:pPr>
        <w:pStyle w:val="Prrafodelista"/>
        <w:numPr>
          <w:ilvl w:val="0"/>
          <w:numId w:val="31"/>
        </w:numPr>
        <w:tabs>
          <w:tab w:val="left" w:pos="1139"/>
        </w:tabs>
        <w:spacing w:before="116" w:after="0" w:line="259" w:lineRule="auto"/>
        <w:ind w:right="291"/>
        <w:jc w:val="left"/>
        <w:rPr>
          <w:sz w:val="18"/>
          <w:szCs w:val="18"/>
        </w:rPr>
      </w:pPr>
      <w:r w:rsidRPr="004312AB">
        <w:rPr>
          <w:color w:val="424141"/>
          <w:sz w:val="18"/>
          <w:szCs w:val="18"/>
        </w:rPr>
        <w:t>Contacto o comportamiento sexual no deseado o no</w:t>
      </w:r>
      <w:r w:rsidRPr="004312AB">
        <w:rPr>
          <w:color w:val="424141"/>
          <w:spacing w:val="40"/>
          <w:sz w:val="18"/>
          <w:szCs w:val="18"/>
        </w:rPr>
        <w:t xml:space="preserve"> </w:t>
      </w:r>
      <w:r w:rsidRPr="004312AB">
        <w:rPr>
          <w:color w:val="424141"/>
          <w:sz w:val="18"/>
          <w:szCs w:val="18"/>
        </w:rPr>
        <w:t>consensuado, que va desde manoseos hasta violación. Incluye</w:t>
      </w:r>
      <w:r w:rsidRPr="004312AB">
        <w:rPr>
          <w:color w:val="424141"/>
          <w:spacing w:val="40"/>
          <w:sz w:val="18"/>
          <w:szCs w:val="18"/>
        </w:rPr>
        <w:t xml:space="preserve"> </w:t>
      </w:r>
      <w:r w:rsidRPr="004312AB">
        <w:rPr>
          <w:color w:val="424141"/>
          <w:spacing w:val="-2"/>
          <w:sz w:val="18"/>
          <w:szCs w:val="18"/>
        </w:rPr>
        <w:t>contacto</w:t>
      </w:r>
      <w:r w:rsidRPr="004312AB">
        <w:rPr>
          <w:color w:val="424141"/>
          <w:spacing w:val="-6"/>
          <w:sz w:val="18"/>
          <w:szCs w:val="18"/>
        </w:rPr>
        <w:t xml:space="preserve"> </w:t>
      </w:r>
      <w:r w:rsidRPr="004312AB">
        <w:rPr>
          <w:color w:val="424141"/>
          <w:spacing w:val="-2"/>
          <w:sz w:val="18"/>
          <w:szCs w:val="18"/>
        </w:rPr>
        <w:t>físico,</w:t>
      </w:r>
      <w:r w:rsidRPr="004312AB">
        <w:rPr>
          <w:color w:val="424141"/>
          <w:spacing w:val="-5"/>
          <w:sz w:val="18"/>
          <w:szCs w:val="18"/>
        </w:rPr>
        <w:t xml:space="preserve"> </w:t>
      </w:r>
      <w:r w:rsidRPr="004312AB">
        <w:rPr>
          <w:color w:val="424141"/>
          <w:spacing w:val="-2"/>
          <w:sz w:val="18"/>
          <w:szCs w:val="18"/>
        </w:rPr>
        <w:t>roce</w:t>
      </w:r>
      <w:r w:rsidRPr="004312AB">
        <w:rPr>
          <w:color w:val="424141"/>
          <w:spacing w:val="-5"/>
          <w:sz w:val="18"/>
          <w:szCs w:val="18"/>
        </w:rPr>
        <w:t xml:space="preserve"> </w:t>
      </w:r>
      <w:r w:rsidRPr="004312AB">
        <w:rPr>
          <w:color w:val="424141"/>
          <w:spacing w:val="-2"/>
          <w:sz w:val="18"/>
          <w:szCs w:val="18"/>
        </w:rPr>
        <w:t>contra</w:t>
      </w:r>
      <w:r w:rsidRPr="004312AB">
        <w:rPr>
          <w:color w:val="424141"/>
          <w:spacing w:val="-5"/>
          <w:sz w:val="18"/>
          <w:szCs w:val="18"/>
        </w:rPr>
        <w:t xml:space="preserve"> </w:t>
      </w:r>
      <w:r w:rsidRPr="004312AB">
        <w:rPr>
          <w:color w:val="424141"/>
          <w:spacing w:val="-2"/>
          <w:sz w:val="18"/>
          <w:szCs w:val="18"/>
        </w:rPr>
        <w:t>alguien,</w:t>
      </w:r>
      <w:r w:rsidRPr="004312AB">
        <w:rPr>
          <w:color w:val="424141"/>
          <w:spacing w:val="-5"/>
          <w:sz w:val="18"/>
          <w:szCs w:val="18"/>
        </w:rPr>
        <w:t xml:space="preserve"> </w:t>
      </w:r>
      <w:r w:rsidRPr="004312AB">
        <w:rPr>
          <w:color w:val="424141"/>
          <w:spacing w:val="-2"/>
          <w:sz w:val="18"/>
          <w:szCs w:val="18"/>
        </w:rPr>
        <w:t>pellizcos,</w:t>
      </w:r>
      <w:r w:rsidRPr="004312AB">
        <w:rPr>
          <w:color w:val="424141"/>
          <w:spacing w:val="-5"/>
          <w:sz w:val="18"/>
          <w:szCs w:val="18"/>
        </w:rPr>
        <w:t xml:space="preserve"> </w:t>
      </w:r>
      <w:r w:rsidRPr="004312AB">
        <w:rPr>
          <w:color w:val="424141"/>
          <w:spacing w:val="-2"/>
          <w:sz w:val="18"/>
          <w:szCs w:val="18"/>
        </w:rPr>
        <w:t>besos</w:t>
      </w:r>
      <w:r w:rsidRPr="004312AB">
        <w:rPr>
          <w:color w:val="424141"/>
          <w:spacing w:val="-5"/>
          <w:sz w:val="18"/>
          <w:szCs w:val="18"/>
        </w:rPr>
        <w:t xml:space="preserve"> </w:t>
      </w:r>
      <w:r w:rsidRPr="004312AB">
        <w:rPr>
          <w:color w:val="424141"/>
          <w:spacing w:val="-2"/>
          <w:sz w:val="18"/>
          <w:szCs w:val="18"/>
        </w:rPr>
        <w:t>deliberados</w:t>
      </w:r>
      <w:r w:rsidRPr="004312AB">
        <w:rPr>
          <w:color w:val="424141"/>
          <w:spacing w:val="40"/>
          <w:sz w:val="18"/>
          <w:szCs w:val="18"/>
        </w:rPr>
        <w:t xml:space="preserve"> </w:t>
      </w:r>
      <w:r w:rsidRPr="004312AB">
        <w:rPr>
          <w:color w:val="424141"/>
          <w:sz w:val="18"/>
          <w:szCs w:val="18"/>
        </w:rPr>
        <w:t>no</w:t>
      </w:r>
      <w:r w:rsidRPr="004312AB">
        <w:rPr>
          <w:color w:val="424141"/>
          <w:spacing w:val="-8"/>
          <w:sz w:val="18"/>
          <w:szCs w:val="18"/>
        </w:rPr>
        <w:t xml:space="preserve"> </w:t>
      </w:r>
      <w:r w:rsidRPr="004312AB">
        <w:rPr>
          <w:color w:val="424141"/>
          <w:sz w:val="18"/>
          <w:szCs w:val="18"/>
        </w:rPr>
        <w:t>deseados.</w:t>
      </w:r>
    </w:p>
    <w:p w:rsidRPr="004312AB" w:rsidR="00B974EA" w:rsidP="00B974EA" w:rsidRDefault="00B974EA" w14:paraId="191CF41E" w14:textId="77777777">
      <w:pPr>
        <w:pStyle w:val="Prrafodelista"/>
        <w:numPr>
          <w:ilvl w:val="0"/>
          <w:numId w:val="31"/>
        </w:numPr>
        <w:tabs>
          <w:tab w:val="left" w:pos="1139"/>
        </w:tabs>
        <w:spacing w:before="116" w:after="0" w:line="259" w:lineRule="auto"/>
        <w:ind w:right="849"/>
        <w:jc w:val="left"/>
        <w:rPr>
          <w:sz w:val="18"/>
          <w:szCs w:val="18"/>
        </w:rPr>
      </w:pPr>
      <w:r w:rsidRPr="004312AB">
        <w:rPr>
          <w:color w:val="424141"/>
          <w:spacing w:val="-2"/>
          <w:sz w:val="18"/>
          <w:szCs w:val="18"/>
        </w:rPr>
        <w:t>En general, cualquier requerimiento de carácter sexual no</w:t>
      </w:r>
      <w:r w:rsidRPr="004312AB">
        <w:rPr>
          <w:color w:val="424141"/>
          <w:spacing w:val="40"/>
          <w:sz w:val="18"/>
          <w:szCs w:val="18"/>
        </w:rPr>
        <w:t xml:space="preserve"> </w:t>
      </w:r>
      <w:r w:rsidRPr="004312AB">
        <w:rPr>
          <w:color w:val="424141"/>
          <w:sz w:val="18"/>
          <w:szCs w:val="18"/>
        </w:rPr>
        <w:t>consentido por la persona que los recibe.</w:t>
      </w:r>
      <w:r w:rsidRPr="004312AB">
        <w:rPr>
          <w:noProof/>
          <w:color w:val="424141"/>
          <w:spacing w:val="-4"/>
          <w:sz w:val="18"/>
          <w:szCs w:val="18"/>
        </w:rPr>
        <w:t xml:space="preserve"> </w:t>
      </w:r>
    </w:p>
    <w:p w:rsidR="00B974EA" w:rsidP="00B974EA" w:rsidRDefault="00B974EA" w14:paraId="06CDE404" w14:textId="77777777">
      <w:pPr>
        <w:spacing w:line="259" w:lineRule="auto"/>
        <w:rPr>
          <w:sz w:val="20"/>
        </w:rPr>
        <w:sectPr w:rsidR="00B974EA" w:rsidSect="00B974EA">
          <w:type w:val="continuous"/>
          <w:pgSz w:w="12240" w:h="15840" w:orient="portrait"/>
          <w:pgMar w:top="1180" w:right="440" w:bottom="280" w:left="440" w:header="531" w:footer="430" w:gutter="0"/>
          <w:cols w:equalWidth="0" w:space="720" w:num="2">
            <w:col w:w="2339" w:space="1760"/>
            <w:col w:w="7261"/>
          </w:cols>
        </w:sectPr>
      </w:pPr>
    </w:p>
    <w:p w:rsidR="00B974EA" w:rsidP="00B974EA" w:rsidRDefault="00B974EA" w14:paraId="23B11B03" w14:textId="77777777">
      <w:pPr>
        <w:pStyle w:val="Textoindependiente"/>
      </w:pPr>
      <w:r w:rsidRPr="000476FB">
        <w:rPr>
          <w:noProof/>
          <w:sz w:val="2"/>
        </w:rPr>
        <mc:AlternateContent>
          <mc:Choice Requires="wps">
            <w:drawing>
              <wp:anchor distT="0" distB="0" distL="114300" distR="114300" simplePos="0" relativeHeight="251715584" behindDoc="1" locked="0" layoutInCell="1" allowOverlap="1" wp14:anchorId="14A0BA50" wp14:editId="751853D8">
                <wp:simplePos x="0" y="0"/>
                <wp:positionH relativeFrom="page">
                  <wp:posOffset>359410</wp:posOffset>
                </wp:positionH>
                <wp:positionV relativeFrom="page">
                  <wp:posOffset>1579245</wp:posOffset>
                </wp:positionV>
                <wp:extent cx="7054850" cy="0"/>
                <wp:effectExtent l="0" t="0" r="6350" b="12700"/>
                <wp:wrapNone/>
                <wp:docPr id="482" name="Line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7054850" cy="0"/>
                        </a:xfrm>
                        <a:prstGeom prst="line">
                          <a:avLst/>
                        </a:prstGeom>
                        <a:noFill/>
                        <a:ln w="12700">
                          <a:solidFill>
                            <a:srgbClr val="13C045"/>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svg="http://schemas.microsoft.com/office/drawing/2016/SVG/main" xmlns:a14="http://schemas.microsoft.com/office/drawing/2010/main" xmlns:a16="http://schemas.microsoft.com/office/drawing/2014/main" xmlns:pic="http://schemas.openxmlformats.org/drawingml/2006/picture" xmlns:a="http://schemas.openxmlformats.org/drawingml/2006/main" xmlns:w16du="http://schemas.microsoft.com/office/word/2023/wordml/word16du">
            <w:pict w14:anchorId="127098C6">
              <v:line id="Line 206" style="position:absolute;z-index:-251600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spid="_x0000_s1026" strokecolor="#13c045" strokeweight="1pt" from="28.3pt,124.35pt" to="583.8pt,124.35pt" w14:anchorId="4C51104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">
                <o:lock v:ext="edit" shapetype="f"/>
                <w10:wrap anchorx="page" anchory="page"/>
              </v:line>
            </w:pict>
          </mc:Fallback>
        </mc:AlternateContent>
      </w:r>
      <w:r w:rsidRPr="000476FB">
        <w:rPr>
          <w:noProof/>
          <w:sz w:val="2"/>
        </w:rPr>
        <w:drawing>
          <wp:anchor distT="0" distB="0" distL="0" distR="0" simplePos="0" relativeHeight="251714560" behindDoc="1" locked="0" layoutInCell="1" allowOverlap="1" wp14:anchorId="41557BEE" wp14:editId="75D0AE14">
            <wp:simplePos x="0" y="0"/>
            <wp:positionH relativeFrom="page">
              <wp:posOffset>6419850</wp:posOffset>
            </wp:positionH>
            <wp:positionV relativeFrom="page">
              <wp:posOffset>643255</wp:posOffset>
            </wp:positionV>
            <wp:extent cx="992505" cy="428625"/>
            <wp:effectExtent l="0" t="0" r="0" b="3175"/>
            <wp:wrapNone/>
            <wp:docPr id="483" name="image8.png" descr="Imagen que contiene 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 name="image8.png" descr="Imagen que contiene Icono&#10;&#10;Descripción generada automáticamente"/>
                    <pic:cNvPicPr/>
                  </pic:nvPicPr>
                  <pic:blipFill>
                    <a:blip r:embed="rId67" cstate="print"/>
                    <a:stretch>
                      <a:fillRect/>
                    </a:stretch>
                  </pic:blipFill>
                  <pic:spPr>
                    <a:xfrm>
                      <a:off x="0" y="0"/>
                      <a:ext cx="992505" cy="428625"/>
                    </a:xfrm>
                    <a:prstGeom prst="rect">
                      <a:avLst/>
                    </a:prstGeom>
                  </pic:spPr>
                </pic:pic>
              </a:graphicData>
            </a:graphic>
          </wp:anchor>
        </w:drawing>
      </w:r>
      <w:r w:rsidRPr="000476FB">
        <w:rPr>
          <w:noProof/>
          <w:sz w:val="2"/>
        </w:rPr>
        <mc:AlternateContent>
          <mc:Choice Requires="wps">
            <w:drawing>
              <wp:anchor distT="0" distB="0" distL="114300" distR="114300" simplePos="0" relativeHeight="251693056" behindDoc="1" locked="0" layoutInCell="1" allowOverlap="1" wp14:anchorId="5D3F9701" wp14:editId="6B90E77D">
                <wp:simplePos x="0" y="0"/>
                <wp:positionH relativeFrom="page">
                  <wp:posOffset>347345</wp:posOffset>
                </wp:positionH>
                <wp:positionV relativeFrom="page">
                  <wp:posOffset>303530</wp:posOffset>
                </wp:positionV>
                <wp:extent cx="5248275" cy="1179830"/>
                <wp:effectExtent l="0" t="0" r="9525" b="1270"/>
                <wp:wrapNone/>
                <wp:docPr id="480" name="docshape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248275" cy="1179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B065AF" w:rsidR="00B974EA" w:rsidP="00B974EA" w:rsidRDefault="00B974EA" w14:paraId="144F7CA9" w14:textId="77777777">
                            <w:pPr>
                              <w:spacing w:before="16"/>
                              <w:ind w:left="20"/>
                              <w:rPr>
                                <w:rFonts w:ascii="ACHS Nueva Sans Medium" w:hAnsi="ACHS Nueva Sans Medium"/>
                              </w:rPr>
                            </w:pPr>
                            <w:r w:rsidRPr="00B065AF">
                              <w:rPr>
                                <w:rFonts w:ascii="ACHS Nueva Sans Medium" w:hAnsi="ACHS Nueva Sans Medium"/>
                                <w:color w:val="004B13"/>
                              </w:rPr>
                              <w:t>Modelo</w:t>
                            </w:r>
                            <w:r w:rsidRPr="00B065AF">
                              <w:rPr>
                                <w:rFonts w:ascii="ACHS Nueva Sans Medium" w:hAnsi="ACHS Nueva Sans Medium"/>
                                <w:color w:val="004B13"/>
                                <w:spacing w:val="-7"/>
                              </w:rPr>
                              <w:t xml:space="preserve"> </w:t>
                            </w:r>
                            <w:r w:rsidRPr="00B065AF">
                              <w:rPr>
                                <w:rFonts w:ascii="ACHS Nueva Sans Medium" w:hAnsi="ACHS Nueva Sans Medium"/>
                                <w:color w:val="004B13"/>
                              </w:rPr>
                              <w:t>de</w:t>
                            </w:r>
                            <w:r w:rsidRPr="00B065AF">
                              <w:rPr>
                                <w:rFonts w:ascii="ACHS Nueva Sans Medium" w:hAnsi="ACHS Nueva Sans Medium"/>
                                <w:color w:val="004B13"/>
                                <w:spacing w:val="-7"/>
                              </w:rPr>
                              <w:t xml:space="preserve"> </w:t>
                            </w:r>
                            <w:r w:rsidRPr="00B065AF">
                              <w:rPr>
                                <w:rFonts w:ascii="ACHS Nueva Sans Medium" w:hAnsi="ACHS Nueva Sans Medium"/>
                                <w:color w:val="004B13"/>
                                <w:spacing w:val="-2"/>
                              </w:rPr>
                              <w:t>Protocolo</w:t>
                            </w:r>
                          </w:p>
                          <w:p w:rsidR="00B974EA" w:rsidP="00B974EA" w:rsidRDefault="00B974EA" w14:paraId="486E2D8B" w14:textId="77777777">
                            <w:pPr>
                              <w:spacing w:before="187" w:line="228" w:lineRule="auto"/>
                              <w:ind w:left="88"/>
                              <w:rPr>
                                <w:rFonts w:ascii="ACHS Nueva Serif" w:hAnsi="ACHS Nueva Serif"/>
                                <w:b/>
                                <w:sz w:val="44"/>
                              </w:rPr>
                            </w:pPr>
                            <w:r>
                              <w:rPr>
                                <w:rFonts w:ascii="ACHS Nueva Serif" w:hAnsi="ACHS Nueva Serif"/>
                                <w:b/>
                                <w:color w:val="004C14"/>
                                <w:sz w:val="44"/>
                              </w:rPr>
                              <w:t>Protocolo de prevención del acoso sexual,</w:t>
                            </w:r>
                            <w:r>
                              <w:rPr>
                                <w:rFonts w:ascii="ACHS Nueva Serif" w:hAnsi="ACHS Nueva Serif"/>
                                <w:b/>
                                <w:color w:val="004C14"/>
                                <w:spacing w:val="-14"/>
                                <w:sz w:val="44"/>
                              </w:rPr>
                              <w:t xml:space="preserve"> </w:t>
                            </w:r>
                            <w:r>
                              <w:rPr>
                                <w:rFonts w:ascii="ACHS Nueva Serif" w:hAnsi="ACHS Nueva Serif"/>
                                <w:b/>
                                <w:color w:val="004C14"/>
                                <w:sz w:val="44"/>
                              </w:rPr>
                              <w:t>laboral</w:t>
                            </w:r>
                            <w:r>
                              <w:rPr>
                                <w:rFonts w:ascii="ACHS Nueva Serif" w:hAnsi="ACHS Nueva Serif"/>
                                <w:b/>
                                <w:color w:val="004C14"/>
                                <w:spacing w:val="-14"/>
                                <w:sz w:val="44"/>
                              </w:rPr>
                              <w:t xml:space="preserve"> </w:t>
                            </w:r>
                            <w:r>
                              <w:rPr>
                                <w:rFonts w:ascii="ACHS Nueva Serif" w:hAnsi="ACHS Nueva Serif"/>
                                <w:b/>
                                <w:color w:val="004C14"/>
                                <w:sz w:val="44"/>
                              </w:rPr>
                              <w:t>y</w:t>
                            </w:r>
                            <w:r>
                              <w:rPr>
                                <w:rFonts w:ascii="ACHS Nueva Serif" w:hAnsi="ACHS Nueva Serif"/>
                                <w:b/>
                                <w:color w:val="004C14"/>
                                <w:spacing w:val="-14"/>
                                <w:sz w:val="44"/>
                              </w:rPr>
                              <w:t xml:space="preserve"> </w:t>
                            </w:r>
                            <w:r>
                              <w:rPr>
                                <w:rFonts w:ascii="ACHS Nueva Serif" w:hAnsi="ACHS Nueva Serif"/>
                                <w:b/>
                                <w:color w:val="004C14"/>
                                <w:sz w:val="44"/>
                              </w:rPr>
                              <w:t>violencia</w:t>
                            </w:r>
                            <w:r>
                              <w:rPr>
                                <w:rFonts w:ascii="ACHS Nueva Serif" w:hAnsi="ACHS Nueva Serif"/>
                                <w:b/>
                                <w:color w:val="004C14"/>
                                <w:spacing w:val="-14"/>
                                <w:sz w:val="44"/>
                              </w:rPr>
                              <w:t xml:space="preserve"> </w:t>
                            </w:r>
                            <w:r>
                              <w:rPr>
                                <w:rFonts w:ascii="ACHS Nueva Serif" w:hAnsi="ACHS Nueva Serif"/>
                                <w:b/>
                                <w:color w:val="004C14"/>
                                <w:sz w:val="44"/>
                              </w:rPr>
                              <w:t>en</w:t>
                            </w:r>
                            <w:r>
                              <w:rPr>
                                <w:rFonts w:ascii="ACHS Nueva Serif" w:hAnsi="ACHS Nueva Serif"/>
                                <w:b/>
                                <w:color w:val="004C14"/>
                                <w:spacing w:val="-14"/>
                                <w:sz w:val="44"/>
                              </w:rPr>
                              <w:t xml:space="preserve"> </w:t>
                            </w:r>
                            <w:r>
                              <w:rPr>
                                <w:rFonts w:ascii="ACHS Nueva Serif" w:hAnsi="ACHS Nueva Serif"/>
                                <w:b/>
                                <w:color w:val="004C14"/>
                                <w:sz w:val="44"/>
                              </w:rPr>
                              <w:t>el</w:t>
                            </w:r>
                            <w:r>
                              <w:rPr>
                                <w:rFonts w:ascii="ACHS Nueva Serif" w:hAnsi="ACHS Nueva Serif"/>
                                <w:b/>
                                <w:color w:val="004C14"/>
                                <w:spacing w:val="-14"/>
                                <w:sz w:val="44"/>
                              </w:rPr>
                              <w:t xml:space="preserve"> </w:t>
                            </w:r>
                            <w:r>
                              <w:rPr>
                                <w:rFonts w:ascii="ACHS Nueva Serif" w:hAnsi="ACHS Nueva Serif"/>
                                <w:b/>
                                <w:color w:val="004C14"/>
                                <w:sz w:val="44"/>
                              </w:rPr>
                              <w:t>trabajo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asvg="http://schemas.microsoft.com/office/drawing/2016/SVG/main" xmlns:a14="http://schemas.microsoft.com/office/drawing/2010/main" xmlns:a16="http://schemas.microsoft.com/office/drawing/2014/main" xmlns:pic="http://schemas.openxmlformats.org/drawingml/2006/picture" xmlns:a="http://schemas.openxmlformats.org/drawingml/2006/main" xmlns:w16du="http://schemas.microsoft.com/office/word/2023/wordml/word16du">
            <w:pict w14:anchorId="605098B6">
              <v:shape id="_x0000_s1031" style="position:absolute;left:0;text-align:left;margin-left:27.35pt;margin-top:23.9pt;width:413.25pt;height:92.9pt;z-index:-251623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" w14:anchorId="5D3F9701">
                <v:path arrowok="t"/>
                <v:textbox inset="0,0,0,0">
                  <w:txbxContent>
                    <w:p w:rsidRPr="00B065AF" w:rsidR="00B974EA" w:rsidP="00B974EA" w:rsidRDefault="00B974EA" w14:paraId="6D52DBDC" w14:textId="77777777">
                      <w:pPr>
                        <w:spacing w:before="16"/>
                        <w:ind w:left="20"/>
                        <w:rPr>
                          <w:rFonts w:ascii="ACHS Nueva Sans Medium" w:hAnsi="ACHS Nueva Sans Medium"/>
                        </w:rPr>
                      </w:pPr>
                      <w:r w:rsidRPr="00B065AF">
                        <w:rPr>
                          <w:rFonts w:ascii="ACHS Nueva Sans Medium" w:hAnsi="ACHS Nueva Sans Medium"/>
                          <w:color w:val="004B13"/>
                        </w:rPr>
                        <w:t>Modelo</w:t>
                      </w:r>
                      <w:r w:rsidRPr="00B065AF">
                        <w:rPr>
                          <w:rFonts w:ascii="ACHS Nueva Sans Medium" w:hAnsi="ACHS Nueva Sans Medium"/>
                          <w:color w:val="004B13"/>
                          <w:spacing w:val="-7"/>
                        </w:rPr>
                        <w:t xml:space="preserve"> </w:t>
                      </w:r>
                      <w:r w:rsidRPr="00B065AF">
                        <w:rPr>
                          <w:rFonts w:ascii="ACHS Nueva Sans Medium" w:hAnsi="ACHS Nueva Sans Medium"/>
                          <w:color w:val="004B13"/>
                        </w:rPr>
                        <w:t>de</w:t>
                      </w:r>
                      <w:r w:rsidRPr="00B065AF">
                        <w:rPr>
                          <w:rFonts w:ascii="ACHS Nueva Sans Medium" w:hAnsi="ACHS Nueva Sans Medium"/>
                          <w:color w:val="004B13"/>
                          <w:spacing w:val="-7"/>
                        </w:rPr>
                        <w:t xml:space="preserve"> </w:t>
                      </w:r>
                      <w:r w:rsidRPr="00B065AF">
                        <w:rPr>
                          <w:rFonts w:ascii="ACHS Nueva Sans Medium" w:hAnsi="ACHS Nueva Sans Medium"/>
                          <w:color w:val="004B13"/>
                          <w:spacing w:val="-2"/>
                        </w:rPr>
                        <w:t>Protocolo</w:t>
                      </w:r>
                    </w:p>
                    <w:p w:rsidR="00B974EA" w:rsidP="00B974EA" w:rsidRDefault="00B974EA" w14:paraId="5022D823" w14:textId="77777777">
                      <w:pPr>
                        <w:spacing w:before="187" w:line="228" w:lineRule="auto"/>
                        <w:ind w:left="88"/>
                        <w:rPr>
                          <w:rFonts w:ascii="ACHS Nueva Serif" w:hAnsi="ACHS Nueva Serif"/>
                          <w:b/>
                          <w:sz w:val="44"/>
                        </w:rPr>
                      </w:pPr>
                      <w:r>
                        <w:rPr>
                          <w:rFonts w:ascii="ACHS Nueva Serif" w:hAnsi="ACHS Nueva Serif"/>
                          <w:b/>
                          <w:color w:val="004C14"/>
                          <w:sz w:val="44"/>
                        </w:rPr>
                        <w:t>Protocolo de prevención del acoso sexual,</w:t>
                      </w:r>
                      <w:r>
                        <w:rPr>
                          <w:rFonts w:ascii="ACHS Nueva Serif" w:hAnsi="ACHS Nueva Serif"/>
                          <w:b/>
                          <w:color w:val="004C14"/>
                          <w:spacing w:val="-14"/>
                          <w:sz w:val="44"/>
                        </w:rPr>
                        <w:t xml:space="preserve"> </w:t>
                      </w:r>
                      <w:r>
                        <w:rPr>
                          <w:rFonts w:ascii="ACHS Nueva Serif" w:hAnsi="ACHS Nueva Serif"/>
                          <w:b/>
                          <w:color w:val="004C14"/>
                          <w:sz w:val="44"/>
                        </w:rPr>
                        <w:t>laboral</w:t>
                      </w:r>
                      <w:r>
                        <w:rPr>
                          <w:rFonts w:ascii="ACHS Nueva Serif" w:hAnsi="ACHS Nueva Serif"/>
                          <w:b/>
                          <w:color w:val="004C14"/>
                          <w:spacing w:val="-14"/>
                          <w:sz w:val="44"/>
                        </w:rPr>
                        <w:t xml:space="preserve"> </w:t>
                      </w:r>
                      <w:r>
                        <w:rPr>
                          <w:rFonts w:ascii="ACHS Nueva Serif" w:hAnsi="ACHS Nueva Serif"/>
                          <w:b/>
                          <w:color w:val="004C14"/>
                          <w:sz w:val="44"/>
                        </w:rPr>
                        <w:t>y</w:t>
                      </w:r>
                      <w:r>
                        <w:rPr>
                          <w:rFonts w:ascii="ACHS Nueva Serif" w:hAnsi="ACHS Nueva Serif"/>
                          <w:b/>
                          <w:color w:val="004C14"/>
                          <w:spacing w:val="-14"/>
                          <w:sz w:val="44"/>
                        </w:rPr>
                        <w:t xml:space="preserve"> </w:t>
                      </w:r>
                      <w:r>
                        <w:rPr>
                          <w:rFonts w:ascii="ACHS Nueva Serif" w:hAnsi="ACHS Nueva Serif"/>
                          <w:b/>
                          <w:color w:val="004C14"/>
                          <w:sz w:val="44"/>
                        </w:rPr>
                        <w:t>violencia</w:t>
                      </w:r>
                      <w:r>
                        <w:rPr>
                          <w:rFonts w:ascii="ACHS Nueva Serif" w:hAnsi="ACHS Nueva Serif"/>
                          <w:b/>
                          <w:color w:val="004C14"/>
                          <w:spacing w:val="-14"/>
                          <w:sz w:val="44"/>
                        </w:rPr>
                        <w:t xml:space="preserve"> </w:t>
                      </w:r>
                      <w:r>
                        <w:rPr>
                          <w:rFonts w:ascii="ACHS Nueva Serif" w:hAnsi="ACHS Nueva Serif"/>
                          <w:b/>
                          <w:color w:val="004C14"/>
                          <w:sz w:val="44"/>
                        </w:rPr>
                        <w:t>en</w:t>
                      </w:r>
                      <w:r>
                        <w:rPr>
                          <w:rFonts w:ascii="ACHS Nueva Serif" w:hAnsi="ACHS Nueva Serif"/>
                          <w:b/>
                          <w:color w:val="004C14"/>
                          <w:spacing w:val="-14"/>
                          <w:sz w:val="44"/>
                        </w:rPr>
                        <w:t xml:space="preserve"> </w:t>
                      </w:r>
                      <w:r>
                        <w:rPr>
                          <w:rFonts w:ascii="ACHS Nueva Serif" w:hAnsi="ACHS Nueva Serif"/>
                          <w:b/>
                          <w:color w:val="004C14"/>
                          <w:sz w:val="44"/>
                        </w:rPr>
                        <w:t>el</w:t>
                      </w:r>
                      <w:r>
                        <w:rPr>
                          <w:rFonts w:ascii="ACHS Nueva Serif" w:hAnsi="ACHS Nueva Serif"/>
                          <w:b/>
                          <w:color w:val="004C14"/>
                          <w:spacing w:val="-14"/>
                          <w:sz w:val="44"/>
                        </w:rPr>
                        <w:t xml:space="preserve"> </w:t>
                      </w:r>
                      <w:r>
                        <w:rPr>
                          <w:rFonts w:ascii="ACHS Nueva Serif" w:hAnsi="ACHS Nueva Serif"/>
                          <w:b/>
                          <w:color w:val="004C14"/>
                          <w:sz w:val="44"/>
                        </w:rPr>
                        <w:t>trabajo</w:t>
                      </w:r>
                    </w:p>
                  </w:txbxContent>
                </v:textbox>
                <w10:wrap anchorx="page" anchory="page"/>
              </v:shape>
            </w:pict>
          </mc:Fallback>
        </mc:AlternateContent>
      </w:r>
    </w:p>
    <w:p w:rsidR="00B974EA" w:rsidP="00B974EA" w:rsidRDefault="00B974EA" w14:paraId="5C660659" w14:textId="77777777">
      <w:pPr>
        <w:pStyle w:val="Textoindependiente"/>
        <w:spacing w:before="2"/>
        <w:rPr>
          <w:sz w:val="17"/>
        </w:rPr>
      </w:pPr>
    </w:p>
    <w:p w:rsidR="00B974EA" w:rsidP="00B974EA" w:rsidRDefault="00B974EA" w14:paraId="510E7061" w14:textId="77777777">
      <w:pPr>
        <w:pStyle w:val="Textoindependiente"/>
        <w:spacing w:line="20" w:lineRule="exact"/>
        <w:ind w:left="126"/>
        <w:rPr>
          <w:sz w:val="2"/>
        </w:rPr>
      </w:pPr>
    </w:p>
    <w:p w:rsidR="00B974EA" w:rsidP="00B974EA" w:rsidRDefault="00B974EA" w14:paraId="31FA103B" w14:textId="77777777">
      <w:pPr>
        <w:pStyle w:val="Textoindependiente"/>
        <w:rPr>
          <w:sz w:val="21"/>
        </w:rPr>
      </w:pPr>
    </w:p>
    <w:p w:rsidR="00B974EA" w:rsidP="00B974EA" w:rsidRDefault="00B974EA" w14:paraId="614D7CDA" w14:textId="77777777">
      <w:pPr>
        <w:rPr>
          <w:sz w:val="21"/>
        </w:rPr>
        <w:sectPr w:rsidR="00B974EA" w:rsidSect="00B974EA">
          <w:headerReference w:type="default" r:id="rId76"/>
          <w:footerReference w:type="default" r:id="rId77"/>
          <w:pgSz w:w="12240" w:h="15840" w:orient="portrait"/>
          <w:pgMar w:top="2060" w:right="440" w:bottom="580" w:left="440" w:header="531" w:footer="399" w:gutter="0"/>
          <w:cols w:space="720"/>
        </w:sectPr>
      </w:pPr>
    </w:p>
    <w:p w:rsidRPr="000476FB" w:rsidR="00B974EA" w:rsidP="00B974EA" w:rsidRDefault="00B974EA" w14:paraId="74BB93BB" w14:textId="77777777">
      <w:pPr>
        <w:spacing w:before="114"/>
        <w:ind w:left="129"/>
        <w:rPr>
          <w:rFonts w:ascii="ACHS Nueva Sans SemiBold" w:hAnsi="ACHS Nueva Sans SemiBold"/>
          <w:b/>
          <w:bCs/>
          <w:sz w:val="30"/>
        </w:rPr>
      </w:pPr>
      <w:r w:rsidRPr="000476FB">
        <w:rPr>
          <w:rFonts w:ascii="ACHS Nueva Sans SemiBold" w:hAnsi="ACHS Nueva Sans SemiBold"/>
          <w:b/>
          <w:bCs/>
          <w:color w:val="00AE41"/>
          <w:spacing w:val="-4"/>
          <w:sz w:val="30"/>
        </w:rPr>
        <w:t>I.</w:t>
      </w:r>
      <w:r w:rsidRPr="000476FB">
        <w:rPr>
          <w:rFonts w:ascii="ACHS Nueva Sans SemiBold" w:hAnsi="ACHS Nueva Sans SemiBold"/>
          <w:b/>
          <w:bCs/>
          <w:color w:val="00AE41"/>
          <w:spacing w:val="-8"/>
          <w:sz w:val="30"/>
        </w:rPr>
        <w:t xml:space="preserve"> </w:t>
      </w:r>
      <w:r w:rsidRPr="000476FB">
        <w:rPr>
          <w:rFonts w:ascii="ACHS Nueva Sans SemiBold" w:hAnsi="ACHS Nueva Sans SemiBold"/>
          <w:b/>
          <w:bCs/>
          <w:color w:val="00AE41"/>
          <w:spacing w:val="-4"/>
          <w:sz w:val="30"/>
        </w:rPr>
        <w:t xml:space="preserve">Antecedentes </w:t>
      </w:r>
      <w:r w:rsidRPr="000476FB">
        <w:rPr>
          <w:rFonts w:ascii="ACHS Nueva Sans SemiBold" w:hAnsi="ACHS Nueva Sans SemiBold"/>
          <w:b/>
          <w:bCs/>
          <w:color w:val="00AE41"/>
          <w:spacing w:val="-2"/>
          <w:sz w:val="30"/>
        </w:rPr>
        <w:t>generales</w:t>
      </w:r>
    </w:p>
    <w:p w:rsidR="00B974EA" w:rsidP="00B974EA" w:rsidRDefault="00B974EA" w14:paraId="5B1F5349" w14:textId="77777777">
      <w:pPr>
        <w:pStyle w:val="Ttulo1"/>
        <w:jc w:val="both"/>
      </w:pPr>
      <w:r>
        <w:rPr>
          <w:b w:val="0"/>
        </w:rPr>
        <w:br w:type="column"/>
      </w:r>
      <w:r>
        <w:rPr>
          <w:color w:val="00AE41"/>
          <w:spacing w:val="-4"/>
        </w:rPr>
        <w:t>Acoso</w:t>
      </w:r>
      <w:r>
        <w:rPr>
          <w:color w:val="00AE41"/>
          <w:spacing w:val="-7"/>
        </w:rPr>
        <w:t xml:space="preserve"> </w:t>
      </w:r>
      <w:r>
        <w:rPr>
          <w:color w:val="00AE41"/>
          <w:spacing w:val="-2"/>
        </w:rPr>
        <w:t>laboral:</w:t>
      </w:r>
    </w:p>
    <w:p w:rsidRPr="00D30E79" w:rsidR="00B974EA" w:rsidP="00B974EA" w:rsidRDefault="00B974EA" w14:paraId="5BCAF627" w14:textId="77777777">
      <w:pPr>
        <w:pStyle w:val="Textoindependiente"/>
        <w:spacing w:before="174" w:line="259" w:lineRule="auto"/>
        <w:ind w:left="571" w:right="120"/>
        <w:rPr>
          <w:sz w:val="18"/>
          <w:szCs w:val="18"/>
        </w:rPr>
      </w:pPr>
      <w:r w:rsidRPr="00D30E79">
        <w:rPr>
          <w:noProof/>
          <w:sz w:val="18"/>
          <w:szCs w:val="18"/>
        </w:rPr>
        <w:drawing>
          <wp:anchor distT="0" distB="0" distL="0" distR="0" simplePos="0" relativeHeight="251698176" behindDoc="0" locked="0" layoutInCell="1" allowOverlap="1" wp14:anchorId="310D965B" wp14:editId="714DE2EB">
            <wp:simplePos x="0" y="0"/>
            <wp:positionH relativeFrom="page">
              <wp:posOffset>2964599</wp:posOffset>
            </wp:positionH>
            <wp:positionV relativeFrom="paragraph">
              <wp:posOffset>-245337</wp:posOffset>
            </wp:positionV>
            <wp:extent cx="191122" cy="183222"/>
            <wp:effectExtent l="0" t="0" r="0" b="0"/>
            <wp:wrapNone/>
            <wp:docPr id="1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3.png"/>
                    <pic:cNvPicPr/>
                  </pic:nvPicPr>
                  <pic:blipFill>
                    <a:blip r:embed="rId78" cstate="print"/>
                    <a:stretch>
                      <a:fillRect/>
                    </a:stretch>
                  </pic:blipFill>
                  <pic:spPr>
                    <a:xfrm>
                      <a:off x="0" y="0"/>
                      <a:ext cx="191122" cy="183222"/>
                    </a:xfrm>
                    <a:prstGeom prst="rect">
                      <a:avLst/>
                    </a:prstGeom>
                  </pic:spPr>
                </pic:pic>
              </a:graphicData>
            </a:graphic>
          </wp:anchor>
        </w:drawing>
      </w:r>
      <w:r w:rsidRPr="00D30E79">
        <w:rPr>
          <w:color w:val="424141"/>
          <w:sz w:val="18"/>
          <w:szCs w:val="18"/>
        </w:rPr>
        <w:t>Toda</w:t>
      </w:r>
      <w:r w:rsidRPr="00D30E79">
        <w:rPr>
          <w:color w:val="424141"/>
          <w:spacing w:val="-8"/>
          <w:sz w:val="18"/>
          <w:szCs w:val="18"/>
        </w:rPr>
        <w:t xml:space="preserve"> </w:t>
      </w:r>
      <w:r w:rsidRPr="00D30E79">
        <w:rPr>
          <w:color w:val="424141"/>
          <w:sz w:val="18"/>
          <w:szCs w:val="18"/>
        </w:rPr>
        <w:t>conducta</w:t>
      </w:r>
      <w:r w:rsidRPr="00D30E79">
        <w:rPr>
          <w:color w:val="424141"/>
          <w:spacing w:val="-7"/>
          <w:sz w:val="18"/>
          <w:szCs w:val="18"/>
        </w:rPr>
        <w:t xml:space="preserve"> </w:t>
      </w:r>
      <w:r w:rsidRPr="00D30E79">
        <w:rPr>
          <w:color w:val="424141"/>
          <w:sz w:val="18"/>
          <w:szCs w:val="18"/>
        </w:rPr>
        <w:t>que</w:t>
      </w:r>
      <w:r w:rsidRPr="00D30E79">
        <w:rPr>
          <w:color w:val="424141"/>
          <w:spacing w:val="-7"/>
          <w:sz w:val="18"/>
          <w:szCs w:val="18"/>
        </w:rPr>
        <w:t xml:space="preserve"> </w:t>
      </w:r>
      <w:r w:rsidRPr="00D30E79">
        <w:rPr>
          <w:color w:val="424141"/>
          <w:sz w:val="18"/>
          <w:szCs w:val="18"/>
        </w:rPr>
        <w:t>constituya</w:t>
      </w:r>
      <w:r w:rsidRPr="00D30E79">
        <w:rPr>
          <w:color w:val="424141"/>
          <w:spacing w:val="-7"/>
          <w:sz w:val="18"/>
          <w:szCs w:val="18"/>
        </w:rPr>
        <w:t xml:space="preserve"> </w:t>
      </w:r>
      <w:r w:rsidRPr="00D30E79">
        <w:rPr>
          <w:color w:val="424141"/>
          <w:sz w:val="18"/>
          <w:szCs w:val="18"/>
        </w:rPr>
        <w:t>agresión</w:t>
      </w:r>
      <w:r w:rsidRPr="00D30E79">
        <w:rPr>
          <w:color w:val="424141"/>
          <w:spacing w:val="-7"/>
          <w:sz w:val="18"/>
          <w:szCs w:val="18"/>
        </w:rPr>
        <w:t xml:space="preserve"> </w:t>
      </w:r>
      <w:r w:rsidRPr="00D30E79">
        <w:rPr>
          <w:color w:val="424141"/>
          <w:sz w:val="18"/>
          <w:szCs w:val="18"/>
        </w:rPr>
        <w:t>u</w:t>
      </w:r>
      <w:r w:rsidRPr="00D30E79">
        <w:rPr>
          <w:color w:val="424141"/>
          <w:spacing w:val="-7"/>
          <w:sz w:val="18"/>
          <w:szCs w:val="18"/>
        </w:rPr>
        <w:t xml:space="preserve"> </w:t>
      </w:r>
      <w:r w:rsidRPr="00D30E79">
        <w:rPr>
          <w:color w:val="424141"/>
          <w:sz w:val="18"/>
          <w:szCs w:val="18"/>
        </w:rPr>
        <w:t>hostigamiento</w:t>
      </w:r>
      <w:r w:rsidRPr="00D30E79">
        <w:rPr>
          <w:color w:val="424141"/>
          <w:spacing w:val="-7"/>
          <w:sz w:val="18"/>
          <w:szCs w:val="18"/>
        </w:rPr>
        <w:t xml:space="preserve"> </w:t>
      </w:r>
      <w:r w:rsidRPr="00D30E79">
        <w:rPr>
          <w:color w:val="424141"/>
          <w:sz w:val="18"/>
          <w:szCs w:val="18"/>
        </w:rPr>
        <w:t>ejercida</w:t>
      </w:r>
      <w:r w:rsidRPr="00D30E79">
        <w:rPr>
          <w:color w:val="424141"/>
          <w:spacing w:val="-7"/>
          <w:sz w:val="18"/>
          <w:szCs w:val="18"/>
        </w:rPr>
        <w:t xml:space="preserve"> </w:t>
      </w:r>
      <w:r w:rsidRPr="00D30E79">
        <w:rPr>
          <w:color w:val="424141"/>
          <w:sz w:val="18"/>
          <w:szCs w:val="18"/>
        </w:rPr>
        <w:t>por</w:t>
      </w:r>
      <w:r w:rsidRPr="00D30E79">
        <w:rPr>
          <w:color w:val="424141"/>
          <w:spacing w:val="-7"/>
          <w:sz w:val="18"/>
          <w:szCs w:val="18"/>
        </w:rPr>
        <w:t xml:space="preserve"> </w:t>
      </w:r>
      <w:r w:rsidRPr="00D30E79">
        <w:rPr>
          <w:color w:val="424141"/>
          <w:sz w:val="18"/>
          <w:szCs w:val="18"/>
        </w:rPr>
        <w:t>el</w:t>
      </w:r>
      <w:r w:rsidRPr="00D30E79">
        <w:rPr>
          <w:color w:val="424141"/>
          <w:spacing w:val="40"/>
          <w:sz w:val="18"/>
          <w:szCs w:val="18"/>
        </w:rPr>
        <w:t xml:space="preserve"> </w:t>
      </w:r>
      <w:r w:rsidRPr="00D30E79">
        <w:rPr>
          <w:color w:val="424141"/>
          <w:sz w:val="18"/>
          <w:szCs w:val="18"/>
        </w:rPr>
        <w:t>empleador o por uno o más trabajadores, en contra de otro u otros</w:t>
      </w:r>
      <w:r w:rsidRPr="00D30E79">
        <w:rPr>
          <w:color w:val="424141"/>
          <w:spacing w:val="40"/>
          <w:sz w:val="18"/>
          <w:szCs w:val="18"/>
        </w:rPr>
        <w:t xml:space="preserve"> </w:t>
      </w:r>
      <w:r w:rsidRPr="00D30E79">
        <w:rPr>
          <w:color w:val="424141"/>
          <w:spacing w:val="-2"/>
          <w:sz w:val="18"/>
          <w:szCs w:val="18"/>
        </w:rPr>
        <w:t>trabajadores, por cualquier medio, ya sea que se manifieste una sola vez</w:t>
      </w:r>
      <w:r w:rsidRPr="00D30E79">
        <w:rPr>
          <w:color w:val="424141"/>
          <w:spacing w:val="40"/>
          <w:sz w:val="18"/>
          <w:szCs w:val="18"/>
        </w:rPr>
        <w:t xml:space="preserve"> </w:t>
      </w:r>
      <w:r w:rsidRPr="00D30E79">
        <w:rPr>
          <w:color w:val="424141"/>
          <w:spacing w:val="-4"/>
          <w:sz w:val="18"/>
          <w:szCs w:val="18"/>
        </w:rPr>
        <w:t>o de</w:t>
      </w:r>
      <w:r w:rsidRPr="00D30E79">
        <w:rPr>
          <w:color w:val="424141"/>
          <w:spacing w:val="-3"/>
          <w:sz w:val="18"/>
          <w:szCs w:val="18"/>
        </w:rPr>
        <w:t xml:space="preserve"> </w:t>
      </w:r>
      <w:r w:rsidRPr="00D30E79">
        <w:rPr>
          <w:color w:val="424141"/>
          <w:spacing w:val="-4"/>
          <w:sz w:val="18"/>
          <w:szCs w:val="18"/>
        </w:rPr>
        <w:t>manera</w:t>
      </w:r>
      <w:r w:rsidRPr="00D30E79">
        <w:rPr>
          <w:color w:val="424141"/>
          <w:spacing w:val="-3"/>
          <w:sz w:val="18"/>
          <w:szCs w:val="18"/>
        </w:rPr>
        <w:t xml:space="preserve"> </w:t>
      </w:r>
      <w:r w:rsidRPr="00D30E79">
        <w:rPr>
          <w:color w:val="424141"/>
          <w:spacing w:val="-4"/>
          <w:sz w:val="18"/>
          <w:szCs w:val="18"/>
        </w:rPr>
        <w:t>reiterada,</w:t>
      </w:r>
      <w:r w:rsidRPr="00D30E79">
        <w:rPr>
          <w:color w:val="424141"/>
          <w:spacing w:val="-3"/>
          <w:sz w:val="18"/>
          <w:szCs w:val="18"/>
        </w:rPr>
        <w:t xml:space="preserve"> </w:t>
      </w:r>
      <w:r w:rsidRPr="00D30E79">
        <w:rPr>
          <w:color w:val="424141"/>
          <w:spacing w:val="-4"/>
          <w:sz w:val="18"/>
          <w:szCs w:val="18"/>
        </w:rPr>
        <w:t>y</w:t>
      </w:r>
      <w:r w:rsidRPr="00D30E79">
        <w:rPr>
          <w:color w:val="424141"/>
          <w:spacing w:val="-3"/>
          <w:sz w:val="18"/>
          <w:szCs w:val="18"/>
        </w:rPr>
        <w:t xml:space="preserve"> </w:t>
      </w:r>
      <w:r w:rsidRPr="00D30E79">
        <w:rPr>
          <w:color w:val="424141"/>
          <w:spacing w:val="-4"/>
          <w:sz w:val="18"/>
          <w:szCs w:val="18"/>
        </w:rPr>
        <w:t>que</w:t>
      </w:r>
      <w:r w:rsidRPr="00D30E79">
        <w:rPr>
          <w:color w:val="424141"/>
          <w:spacing w:val="-3"/>
          <w:sz w:val="18"/>
          <w:szCs w:val="18"/>
        </w:rPr>
        <w:t xml:space="preserve"> </w:t>
      </w:r>
      <w:r w:rsidRPr="00D30E79">
        <w:rPr>
          <w:color w:val="424141"/>
          <w:spacing w:val="-4"/>
          <w:sz w:val="18"/>
          <w:szCs w:val="18"/>
        </w:rPr>
        <w:t>tenga</w:t>
      </w:r>
      <w:r w:rsidRPr="00D30E79">
        <w:rPr>
          <w:color w:val="424141"/>
          <w:spacing w:val="-3"/>
          <w:sz w:val="18"/>
          <w:szCs w:val="18"/>
        </w:rPr>
        <w:t xml:space="preserve"> </w:t>
      </w:r>
      <w:r w:rsidRPr="00D30E79">
        <w:rPr>
          <w:color w:val="424141"/>
          <w:spacing w:val="-4"/>
          <w:sz w:val="18"/>
          <w:szCs w:val="18"/>
        </w:rPr>
        <w:t>como</w:t>
      </w:r>
      <w:r w:rsidRPr="00D30E79">
        <w:rPr>
          <w:color w:val="424141"/>
          <w:spacing w:val="-3"/>
          <w:sz w:val="18"/>
          <w:szCs w:val="18"/>
        </w:rPr>
        <w:t xml:space="preserve"> </w:t>
      </w:r>
      <w:r w:rsidRPr="00D30E79">
        <w:rPr>
          <w:color w:val="424141"/>
          <w:spacing w:val="-4"/>
          <w:sz w:val="18"/>
          <w:szCs w:val="18"/>
        </w:rPr>
        <w:t>resultado</w:t>
      </w:r>
      <w:r w:rsidRPr="00D30E79">
        <w:rPr>
          <w:color w:val="424141"/>
          <w:spacing w:val="-3"/>
          <w:sz w:val="18"/>
          <w:szCs w:val="18"/>
        </w:rPr>
        <w:t xml:space="preserve"> </w:t>
      </w:r>
      <w:r w:rsidRPr="00D30E79">
        <w:rPr>
          <w:color w:val="424141"/>
          <w:spacing w:val="-4"/>
          <w:sz w:val="18"/>
          <w:szCs w:val="18"/>
        </w:rPr>
        <w:t>para</w:t>
      </w:r>
      <w:r w:rsidRPr="00D30E79">
        <w:rPr>
          <w:color w:val="424141"/>
          <w:spacing w:val="-3"/>
          <w:sz w:val="18"/>
          <w:szCs w:val="18"/>
        </w:rPr>
        <w:t xml:space="preserve"> </w:t>
      </w:r>
      <w:r w:rsidRPr="00D30E79">
        <w:rPr>
          <w:color w:val="424141"/>
          <w:spacing w:val="-4"/>
          <w:sz w:val="18"/>
          <w:szCs w:val="18"/>
        </w:rPr>
        <w:t>el o</w:t>
      </w:r>
      <w:r w:rsidRPr="00D30E79">
        <w:rPr>
          <w:color w:val="424141"/>
          <w:spacing w:val="-3"/>
          <w:sz w:val="18"/>
          <w:szCs w:val="18"/>
        </w:rPr>
        <w:t xml:space="preserve"> </w:t>
      </w:r>
      <w:r w:rsidRPr="00D30E79">
        <w:rPr>
          <w:color w:val="424141"/>
          <w:spacing w:val="-4"/>
          <w:sz w:val="18"/>
          <w:szCs w:val="18"/>
        </w:rPr>
        <w:t>los</w:t>
      </w:r>
      <w:r w:rsidRPr="00D30E79">
        <w:rPr>
          <w:color w:val="424141"/>
          <w:spacing w:val="-3"/>
          <w:sz w:val="18"/>
          <w:szCs w:val="18"/>
        </w:rPr>
        <w:t xml:space="preserve"> </w:t>
      </w:r>
      <w:r w:rsidRPr="00D30E79">
        <w:rPr>
          <w:color w:val="424141"/>
          <w:spacing w:val="-4"/>
          <w:sz w:val="18"/>
          <w:szCs w:val="18"/>
        </w:rPr>
        <w:t>afectados</w:t>
      </w:r>
      <w:r w:rsidRPr="00D30E79">
        <w:rPr>
          <w:color w:val="424141"/>
          <w:spacing w:val="40"/>
          <w:sz w:val="18"/>
          <w:szCs w:val="18"/>
        </w:rPr>
        <w:t xml:space="preserve"> </w:t>
      </w:r>
      <w:r w:rsidRPr="00D30E79">
        <w:rPr>
          <w:color w:val="424141"/>
          <w:spacing w:val="-2"/>
          <w:sz w:val="18"/>
          <w:szCs w:val="18"/>
        </w:rPr>
        <w:t>su</w:t>
      </w:r>
      <w:r w:rsidRPr="00D30E79">
        <w:rPr>
          <w:color w:val="424141"/>
          <w:spacing w:val="-4"/>
          <w:sz w:val="18"/>
          <w:szCs w:val="18"/>
        </w:rPr>
        <w:t xml:space="preserve"> </w:t>
      </w:r>
      <w:r w:rsidRPr="00D30E79">
        <w:rPr>
          <w:color w:val="424141"/>
          <w:spacing w:val="-2"/>
          <w:sz w:val="18"/>
          <w:szCs w:val="18"/>
        </w:rPr>
        <w:t>menoscabo,</w:t>
      </w:r>
      <w:r w:rsidRPr="00D30E79">
        <w:rPr>
          <w:color w:val="424141"/>
          <w:spacing w:val="-4"/>
          <w:sz w:val="18"/>
          <w:szCs w:val="18"/>
        </w:rPr>
        <w:t xml:space="preserve"> </w:t>
      </w:r>
      <w:r w:rsidRPr="00D30E79">
        <w:rPr>
          <w:color w:val="424141"/>
          <w:spacing w:val="-2"/>
          <w:sz w:val="18"/>
          <w:szCs w:val="18"/>
        </w:rPr>
        <w:t>maltrato</w:t>
      </w:r>
      <w:r w:rsidRPr="00D30E79">
        <w:rPr>
          <w:color w:val="424141"/>
          <w:spacing w:val="-4"/>
          <w:sz w:val="18"/>
          <w:szCs w:val="18"/>
        </w:rPr>
        <w:t xml:space="preserve"> </w:t>
      </w:r>
      <w:r w:rsidRPr="00D30E79">
        <w:rPr>
          <w:color w:val="424141"/>
          <w:spacing w:val="-2"/>
          <w:sz w:val="18"/>
          <w:szCs w:val="18"/>
        </w:rPr>
        <w:t>o</w:t>
      </w:r>
      <w:r w:rsidRPr="00D30E79">
        <w:rPr>
          <w:color w:val="424141"/>
          <w:spacing w:val="-4"/>
          <w:sz w:val="18"/>
          <w:szCs w:val="18"/>
        </w:rPr>
        <w:t xml:space="preserve"> </w:t>
      </w:r>
      <w:r w:rsidRPr="00D30E79">
        <w:rPr>
          <w:color w:val="424141"/>
          <w:spacing w:val="-2"/>
          <w:sz w:val="18"/>
          <w:szCs w:val="18"/>
        </w:rPr>
        <w:t>humillación,</w:t>
      </w:r>
      <w:r w:rsidRPr="00D30E79">
        <w:rPr>
          <w:color w:val="424141"/>
          <w:spacing w:val="-4"/>
          <w:sz w:val="18"/>
          <w:szCs w:val="18"/>
        </w:rPr>
        <w:t xml:space="preserve"> </w:t>
      </w:r>
      <w:r w:rsidRPr="00D30E79">
        <w:rPr>
          <w:color w:val="424141"/>
          <w:spacing w:val="-2"/>
          <w:sz w:val="18"/>
          <w:szCs w:val="18"/>
        </w:rPr>
        <w:t>o</w:t>
      </w:r>
      <w:r w:rsidRPr="00D30E79">
        <w:rPr>
          <w:color w:val="424141"/>
          <w:spacing w:val="-4"/>
          <w:sz w:val="18"/>
          <w:szCs w:val="18"/>
        </w:rPr>
        <w:t xml:space="preserve"> </w:t>
      </w:r>
      <w:r w:rsidRPr="00D30E79">
        <w:rPr>
          <w:color w:val="424141"/>
          <w:spacing w:val="-2"/>
          <w:sz w:val="18"/>
          <w:szCs w:val="18"/>
        </w:rPr>
        <w:t>bien</w:t>
      </w:r>
      <w:r w:rsidRPr="00D30E79">
        <w:rPr>
          <w:color w:val="424141"/>
          <w:spacing w:val="-4"/>
          <w:sz w:val="18"/>
          <w:szCs w:val="18"/>
        </w:rPr>
        <w:t xml:space="preserve"> </w:t>
      </w:r>
      <w:r w:rsidRPr="00D30E79">
        <w:rPr>
          <w:color w:val="424141"/>
          <w:spacing w:val="-2"/>
          <w:sz w:val="18"/>
          <w:szCs w:val="18"/>
        </w:rPr>
        <w:t>que</w:t>
      </w:r>
      <w:r w:rsidRPr="00D30E79">
        <w:rPr>
          <w:color w:val="424141"/>
          <w:spacing w:val="-4"/>
          <w:sz w:val="18"/>
          <w:szCs w:val="18"/>
        </w:rPr>
        <w:t xml:space="preserve"> </w:t>
      </w:r>
      <w:r w:rsidRPr="00D30E79">
        <w:rPr>
          <w:color w:val="424141"/>
          <w:spacing w:val="-2"/>
          <w:sz w:val="18"/>
          <w:szCs w:val="18"/>
        </w:rPr>
        <w:t>amenace</w:t>
      </w:r>
      <w:r w:rsidRPr="00D30E79">
        <w:rPr>
          <w:color w:val="424141"/>
          <w:spacing w:val="-4"/>
          <w:sz w:val="18"/>
          <w:szCs w:val="18"/>
        </w:rPr>
        <w:t xml:space="preserve"> </w:t>
      </w:r>
      <w:r w:rsidRPr="00D30E79">
        <w:rPr>
          <w:color w:val="424141"/>
          <w:spacing w:val="-2"/>
          <w:sz w:val="18"/>
          <w:szCs w:val="18"/>
        </w:rPr>
        <w:t>o</w:t>
      </w:r>
      <w:r w:rsidRPr="00D30E79">
        <w:rPr>
          <w:color w:val="424141"/>
          <w:spacing w:val="-4"/>
          <w:sz w:val="18"/>
          <w:szCs w:val="18"/>
        </w:rPr>
        <w:t xml:space="preserve"> </w:t>
      </w:r>
      <w:r w:rsidRPr="00D30E79">
        <w:rPr>
          <w:color w:val="424141"/>
          <w:spacing w:val="-2"/>
          <w:sz w:val="18"/>
          <w:szCs w:val="18"/>
        </w:rPr>
        <w:t>perjudique</w:t>
      </w:r>
      <w:r w:rsidRPr="00D30E79">
        <w:rPr>
          <w:color w:val="424141"/>
          <w:spacing w:val="40"/>
          <w:sz w:val="18"/>
          <w:szCs w:val="18"/>
        </w:rPr>
        <w:t xml:space="preserve"> </w:t>
      </w:r>
      <w:r w:rsidRPr="00D30E79">
        <w:rPr>
          <w:color w:val="424141"/>
          <w:sz w:val="18"/>
          <w:szCs w:val="18"/>
        </w:rPr>
        <w:t>su</w:t>
      </w:r>
      <w:r w:rsidRPr="00D30E79">
        <w:rPr>
          <w:color w:val="424141"/>
          <w:spacing w:val="-4"/>
          <w:sz w:val="18"/>
          <w:szCs w:val="18"/>
        </w:rPr>
        <w:t xml:space="preserve"> </w:t>
      </w:r>
      <w:r w:rsidRPr="00D30E79">
        <w:rPr>
          <w:color w:val="424141"/>
          <w:sz w:val="18"/>
          <w:szCs w:val="18"/>
        </w:rPr>
        <w:t>situación</w:t>
      </w:r>
      <w:r w:rsidRPr="00D30E79">
        <w:rPr>
          <w:color w:val="424141"/>
          <w:spacing w:val="-4"/>
          <w:sz w:val="18"/>
          <w:szCs w:val="18"/>
        </w:rPr>
        <w:t xml:space="preserve"> </w:t>
      </w:r>
      <w:r w:rsidRPr="00D30E79">
        <w:rPr>
          <w:color w:val="424141"/>
          <w:sz w:val="18"/>
          <w:szCs w:val="18"/>
        </w:rPr>
        <w:t>laboral</w:t>
      </w:r>
      <w:r w:rsidRPr="00D30E79">
        <w:rPr>
          <w:color w:val="424141"/>
          <w:spacing w:val="-4"/>
          <w:sz w:val="18"/>
          <w:szCs w:val="18"/>
        </w:rPr>
        <w:t xml:space="preserve"> </w:t>
      </w:r>
      <w:r w:rsidRPr="00D30E79">
        <w:rPr>
          <w:color w:val="424141"/>
          <w:sz w:val="18"/>
          <w:szCs w:val="18"/>
        </w:rPr>
        <w:t>o</w:t>
      </w:r>
      <w:r w:rsidRPr="00D30E79">
        <w:rPr>
          <w:color w:val="424141"/>
          <w:spacing w:val="-4"/>
          <w:sz w:val="18"/>
          <w:szCs w:val="18"/>
        </w:rPr>
        <w:t xml:space="preserve"> </w:t>
      </w:r>
      <w:r w:rsidRPr="00D30E79">
        <w:rPr>
          <w:color w:val="424141"/>
          <w:sz w:val="18"/>
          <w:szCs w:val="18"/>
        </w:rPr>
        <w:t>sus</w:t>
      </w:r>
      <w:r w:rsidRPr="00D30E79">
        <w:rPr>
          <w:color w:val="424141"/>
          <w:spacing w:val="-4"/>
          <w:sz w:val="18"/>
          <w:szCs w:val="18"/>
        </w:rPr>
        <w:t xml:space="preserve"> </w:t>
      </w:r>
      <w:r w:rsidRPr="00D30E79">
        <w:rPr>
          <w:color w:val="424141"/>
          <w:sz w:val="18"/>
          <w:szCs w:val="18"/>
        </w:rPr>
        <w:t>oportunidades</w:t>
      </w:r>
      <w:r w:rsidRPr="00D30E79">
        <w:rPr>
          <w:color w:val="424141"/>
          <w:spacing w:val="-4"/>
          <w:sz w:val="18"/>
          <w:szCs w:val="18"/>
        </w:rPr>
        <w:t xml:space="preserve"> </w:t>
      </w:r>
      <w:r w:rsidRPr="00D30E79">
        <w:rPr>
          <w:color w:val="424141"/>
          <w:sz w:val="18"/>
          <w:szCs w:val="18"/>
        </w:rPr>
        <w:t>en</w:t>
      </w:r>
      <w:r w:rsidRPr="00D30E79">
        <w:rPr>
          <w:color w:val="424141"/>
          <w:spacing w:val="-4"/>
          <w:sz w:val="18"/>
          <w:szCs w:val="18"/>
        </w:rPr>
        <w:t xml:space="preserve"> </w:t>
      </w:r>
      <w:r w:rsidRPr="00D30E79">
        <w:rPr>
          <w:color w:val="424141"/>
          <w:sz w:val="18"/>
          <w:szCs w:val="18"/>
        </w:rPr>
        <w:t>el</w:t>
      </w:r>
      <w:r w:rsidRPr="00D30E79">
        <w:rPr>
          <w:color w:val="424141"/>
          <w:spacing w:val="-4"/>
          <w:sz w:val="18"/>
          <w:szCs w:val="18"/>
        </w:rPr>
        <w:t xml:space="preserve"> </w:t>
      </w:r>
      <w:r w:rsidRPr="00D30E79">
        <w:rPr>
          <w:color w:val="424141"/>
          <w:sz w:val="18"/>
          <w:szCs w:val="18"/>
        </w:rPr>
        <w:t>empleo</w:t>
      </w:r>
      <w:r w:rsidRPr="00D30E79">
        <w:rPr>
          <w:color w:val="424141"/>
          <w:spacing w:val="-4"/>
          <w:sz w:val="18"/>
          <w:szCs w:val="18"/>
        </w:rPr>
        <w:t xml:space="preserve"> </w:t>
      </w:r>
      <w:r w:rsidRPr="00D30E79">
        <w:rPr>
          <w:color w:val="424141"/>
          <w:sz w:val="18"/>
          <w:szCs w:val="18"/>
        </w:rPr>
        <w:t>(artículo</w:t>
      </w:r>
      <w:r w:rsidRPr="00D30E79">
        <w:rPr>
          <w:color w:val="424141"/>
          <w:spacing w:val="-4"/>
          <w:sz w:val="18"/>
          <w:szCs w:val="18"/>
        </w:rPr>
        <w:t xml:space="preserve"> </w:t>
      </w:r>
      <w:r w:rsidRPr="00D30E79">
        <w:rPr>
          <w:color w:val="424141"/>
          <w:sz w:val="18"/>
          <w:szCs w:val="18"/>
        </w:rPr>
        <w:t>2°</w:t>
      </w:r>
      <w:r w:rsidRPr="00D30E79">
        <w:rPr>
          <w:color w:val="424141"/>
          <w:spacing w:val="-4"/>
          <w:sz w:val="18"/>
          <w:szCs w:val="18"/>
        </w:rPr>
        <w:t xml:space="preserve"> </w:t>
      </w:r>
      <w:r w:rsidRPr="00D30E79">
        <w:rPr>
          <w:color w:val="424141"/>
          <w:sz w:val="18"/>
          <w:szCs w:val="18"/>
        </w:rPr>
        <w:t>inciso</w:t>
      </w:r>
      <w:r w:rsidRPr="00D30E79">
        <w:rPr>
          <w:color w:val="424141"/>
          <w:spacing w:val="40"/>
          <w:sz w:val="18"/>
          <w:szCs w:val="18"/>
        </w:rPr>
        <w:t xml:space="preserve"> </w:t>
      </w:r>
      <w:r w:rsidRPr="00D30E79">
        <w:rPr>
          <w:color w:val="424141"/>
          <w:sz w:val="18"/>
          <w:szCs w:val="18"/>
        </w:rPr>
        <w:t>segundo del Código del Trabajo).</w:t>
      </w:r>
    </w:p>
    <w:p w:rsidRPr="00D30E79" w:rsidR="00B974EA" w:rsidP="00B974EA" w:rsidRDefault="00B974EA" w14:paraId="14521FD2" w14:textId="77777777">
      <w:pPr>
        <w:pStyle w:val="Textoindependiente"/>
        <w:spacing w:before="7"/>
        <w:rPr>
          <w:sz w:val="18"/>
          <w:szCs w:val="18"/>
        </w:rPr>
      </w:pPr>
    </w:p>
    <w:p w:rsidRPr="00D30E79" w:rsidR="00B974EA" w:rsidP="00B974EA" w:rsidRDefault="00B974EA" w14:paraId="2D9B731D" w14:textId="77777777">
      <w:pPr>
        <w:pStyle w:val="Textoindependiente"/>
        <w:spacing w:line="259" w:lineRule="auto"/>
        <w:ind w:left="571" w:right="119"/>
        <w:rPr>
          <w:sz w:val="18"/>
          <w:szCs w:val="18"/>
        </w:rPr>
      </w:pPr>
      <w:r w:rsidRPr="00D30E79">
        <w:rPr>
          <w:color w:val="424141"/>
          <w:w w:val="95"/>
          <w:sz w:val="18"/>
          <w:szCs w:val="18"/>
        </w:rPr>
        <w:t>El acoso laboral, además de la agresión física, incluye el acoso psicológico,</w:t>
      </w:r>
      <w:r w:rsidRPr="00D30E79">
        <w:rPr>
          <w:color w:val="424141"/>
          <w:spacing w:val="40"/>
          <w:sz w:val="18"/>
          <w:szCs w:val="18"/>
        </w:rPr>
        <w:t xml:space="preserve"> </w:t>
      </w:r>
      <w:r w:rsidRPr="00D30E79">
        <w:rPr>
          <w:color w:val="424141"/>
          <w:w w:val="95"/>
          <w:sz w:val="18"/>
          <w:szCs w:val="18"/>
        </w:rPr>
        <w:t>abuso emocional o mental, por cualquier medio, amenace o no la situación</w:t>
      </w:r>
      <w:r w:rsidRPr="00D30E79">
        <w:rPr>
          <w:color w:val="424141"/>
          <w:spacing w:val="40"/>
          <w:sz w:val="18"/>
          <w:szCs w:val="18"/>
        </w:rPr>
        <w:t xml:space="preserve"> </w:t>
      </w:r>
      <w:r w:rsidRPr="00D30E79">
        <w:rPr>
          <w:color w:val="424141"/>
          <w:sz w:val="18"/>
          <w:szCs w:val="18"/>
        </w:rPr>
        <w:t>laboral. Ejemplos de acoso psicológico, abuso emocional o mental:</w:t>
      </w:r>
      <w:r w:rsidRPr="00D30E79">
        <w:rPr>
          <w:color w:val="424141"/>
          <w:spacing w:val="40"/>
          <w:sz w:val="18"/>
          <w:szCs w:val="18"/>
        </w:rPr>
        <w:t xml:space="preserve"> </w:t>
      </w:r>
      <w:r w:rsidRPr="00D30E79">
        <w:rPr>
          <w:color w:val="424141"/>
          <w:w w:val="95"/>
          <w:sz w:val="18"/>
          <w:szCs w:val="18"/>
        </w:rPr>
        <w:t>considerando el contexto</w:t>
      </w:r>
      <w:r>
        <w:rPr>
          <w:color w:val="424141"/>
          <w:w w:val="95"/>
          <w:sz w:val="18"/>
          <w:szCs w:val="18"/>
        </w:rPr>
        <w:t xml:space="preserve"> </w:t>
      </w:r>
      <w:r w:rsidRPr="00D30E79">
        <w:rPr>
          <w:color w:val="424141"/>
          <w:w w:val="95"/>
          <w:sz w:val="18"/>
          <w:szCs w:val="18"/>
        </w:rPr>
        <w:t>y</w:t>
      </w:r>
      <w:r>
        <w:rPr>
          <w:color w:val="424141"/>
          <w:w w:val="95"/>
          <w:sz w:val="18"/>
          <w:szCs w:val="18"/>
        </w:rPr>
        <w:t xml:space="preserve"> </w:t>
      </w:r>
      <w:r w:rsidRPr="00D30E79">
        <w:rPr>
          <w:color w:val="424141"/>
          <w:w w:val="95"/>
          <w:sz w:val="18"/>
          <w:szCs w:val="18"/>
        </w:rPr>
        <w:t>caso</w:t>
      </w:r>
      <w:r>
        <w:rPr>
          <w:color w:val="424141"/>
          <w:w w:val="95"/>
          <w:sz w:val="18"/>
          <w:szCs w:val="18"/>
        </w:rPr>
        <w:t xml:space="preserve"> </w:t>
      </w:r>
      <w:r w:rsidRPr="00D30E79">
        <w:rPr>
          <w:color w:val="424141"/>
          <w:w w:val="95"/>
          <w:sz w:val="18"/>
          <w:szCs w:val="18"/>
        </w:rPr>
        <w:t xml:space="preserve">concreto en el que se presente </w:t>
      </w:r>
      <w:r w:rsidRPr="00D30E79">
        <w:rPr>
          <w:color w:val="9D9D9C"/>
          <w:w w:val="95"/>
          <w:sz w:val="18"/>
          <w:szCs w:val="18"/>
        </w:rPr>
        <w:t>[se</w:t>
      </w:r>
      <w:r>
        <w:rPr>
          <w:color w:val="9D9D9C"/>
          <w:w w:val="95"/>
          <w:sz w:val="18"/>
          <w:szCs w:val="18"/>
        </w:rPr>
        <w:t xml:space="preserve"> </w:t>
      </w:r>
      <w:r w:rsidRPr="00D30E79">
        <w:rPr>
          <w:color w:val="9D9D9C"/>
          <w:w w:val="95"/>
          <w:sz w:val="18"/>
          <w:szCs w:val="18"/>
        </w:rPr>
        <w:t>deberán</w:t>
      </w:r>
      <w:r w:rsidRPr="00D30E79">
        <w:rPr>
          <w:color w:val="9D9D9C"/>
          <w:spacing w:val="40"/>
          <w:sz w:val="18"/>
          <w:szCs w:val="18"/>
        </w:rPr>
        <w:t xml:space="preserve"> </w:t>
      </w:r>
      <w:r w:rsidRPr="00D30E79">
        <w:rPr>
          <w:color w:val="9D9D9C"/>
          <w:sz w:val="18"/>
          <w:szCs w:val="18"/>
        </w:rPr>
        <w:t>revisar estos ejemplos y se podría ajustar la lista]</w:t>
      </w:r>
    </w:p>
    <w:p w:rsidRPr="00D30E79" w:rsidR="00B974EA" w:rsidP="00B974EA" w:rsidRDefault="00B974EA" w14:paraId="3F9BDF60" w14:textId="77777777">
      <w:pPr>
        <w:pStyle w:val="Textoindependiente"/>
        <w:spacing w:before="5"/>
        <w:rPr>
          <w:sz w:val="18"/>
          <w:szCs w:val="18"/>
        </w:rPr>
      </w:pPr>
    </w:p>
    <w:p w:rsidRPr="00D30E79" w:rsidR="00B974EA" w:rsidP="00B974EA" w:rsidRDefault="00B974EA" w14:paraId="59D5366C" w14:textId="77777777">
      <w:pPr>
        <w:pStyle w:val="Prrafodelista"/>
        <w:numPr>
          <w:ilvl w:val="0"/>
          <w:numId w:val="30"/>
        </w:numPr>
        <w:tabs>
          <w:tab w:val="left" w:pos="1139"/>
        </w:tabs>
        <w:spacing w:before="0" w:after="0" w:line="216" w:lineRule="auto"/>
        <w:ind w:left="1140" w:hanging="228"/>
        <w:jc w:val="left"/>
        <w:rPr>
          <w:sz w:val="18"/>
          <w:szCs w:val="18"/>
        </w:rPr>
      </w:pPr>
      <w:r w:rsidRPr="00D30E79">
        <w:rPr>
          <w:color w:val="424141"/>
          <w:spacing w:val="-2"/>
          <w:sz w:val="18"/>
          <w:szCs w:val="18"/>
        </w:rPr>
        <w:t>Juzgar</w:t>
      </w:r>
      <w:r w:rsidRPr="00D30E79">
        <w:rPr>
          <w:color w:val="424141"/>
          <w:spacing w:val="1"/>
          <w:sz w:val="18"/>
          <w:szCs w:val="18"/>
        </w:rPr>
        <w:t xml:space="preserve"> </w:t>
      </w:r>
      <w:r w:rsidRPr="00D30E79">
        <w:rPr>
          <w:color w:val="424141"/>
          <w:spacing w:val="-2"/>
          <w:sz w:val="18"/>
          <w:szCs w:val="18"/>
        </w:rPr>
        <w:t>el</w:t>
      </w:r>
      <w:r w:rsidRPr="00D30E79">
        <w:rPr>
          <w:color w:val="424141"/>
          <w:spacing w:val="2"/>
          <w:sz w:val="18"/>
          <w:szCs w:val="18"/>
        </w:rPr>
        <w:t xml:space="preserve"> </w:t>
      </w:r>
      <w:r w:rsidRPr="00D30E79">
        <w:rPr>
          <w:color w:val="424141"/>
          <w:spacing w:val="-2"/>
          <w:sz w:val="18"/>
          <w:szCs w:val="18"/>
        </w:rPr>
        <w:t>desempeño</w:t>
      </w:r>
      <w:r w:rsidRPr="00D30E79">
        <w:rPr>
          <w:color w:val="424141"/>
          <w:spacing w:val="2"/>
          <w:sz w:val="18"/>
          <w:szCs w:val="18"/>
        </w:rPr>
        <w:t xml:space="preserve"> </w:t>
      </w:r>
      <w:r w:rsidRPr="00D30E79">
        <w:rPr>
          <w:color w:val="424141"/>
          <w:spacing w:val="-2"/>
          <w:sz w:val="18"/>
          <w:szCs w:val="18"/>
        </w:rPr>
        <w:t>de</w:t>
      </w:r>
      <w:r w:rsidRPr="00D30E79">
        <w:rPr>
          <w:color w:val="424141"/>
          <w:spacing w:val="2"/>
          <w:sz w:val="18"/>
          <w:szCs w:val="18"/>
        </w:rPr>
        <w:t xml:space="preserve"> </w:t>
      </w:r>
      <w:r w:rsidRPr="00D30E79">
        <w:rPr>
          <w:color w:val="424141"/>
          <w:spacing w:val="-2"/>
          <w:sz w:val="18"/>
          <w:szCs w:val="18"/>
        </w:rPr>
        <w:t>un</w:t>
      </w:r>
      <w:r w:rsidRPr="00D30E79">
        <w:rPr>
          <w:color w:val="424141"/>
          <w:spacing w:val="2"/>
          <w:sz w:val="18"/>
          <w:szCs w:val="18"/>
        </w:rPr>
        <w:t xml:space="preserve"> </w:t>
      </w:r>
      <w:r w:rsidRPr="00D30E79">
        <w:rPr>
          <w:color w:val="424141"/>
          <w:spacing w:val="-2"/>
          <w:sz w:val="18"/>
          <w:szCs w:val="18"/>
        </w:rPr>
        <w:t>trabajador</w:t>
      </w:r>
      <w:r w:rsidRPr="00D30E79">
        <w:rPr>
          <w:color w:val="424141"/>
          <w:spacing w:val="2"/>
          <w:sz w:val="18"/>
          <w:szCs w:val="18"/>
        </w:rPr>
        <w:t xml:space="preserve"> </w:t>
      </w:r>
      <w:r w:rsidRPr="00D30E79">
        <w:rPr>
          <w:color w:val="424141"/>
          <w:spacing w:val="-2"/>
          <w:sz w:val="18"/>
          <w:szCs w:val="18"/>
        </w:rPr>
        <w:t>de</w:t>
      </w:r>
      <w:r w:rsidRPr="00D30E79">
        <w:rPr>
          <w:color w:val="424141"/>
          <w:spacing w:val="2"/>
          <w:sz w:val="18"/>
          <w:szCs w:val="18"/>
        </w:rPr>
        <w:t xml:space="preserve"> </w:t>
      </w:r>
      <w:r w:rsidRPr="00D30E79">
        <w:rPr>
          <w:color w:val="424141"/>
          <w:spacing w:val="-2"/>
          <w:sz w:val="18"/>
          <w:szCs w:val="18"/>
        </w:rPr>
        <w:t>manera</w:t>
      </w:r>
      <w:r w:rsidRPr="00D30E79">
        <w:rPr>
          <w:color w:val="424141"/>
          <w:spacing w:val="2"/>
          <w:sz w:val="18"/>
          <w:szCs w:val="18"/>
        </w:rPr>
        <w:t xml:space="preserve"> </w:t>
      </w:r>
      <w:r w:rsidRPr="00D30E79">
        <w:rPr>
          <w:color w:val="424141"/>
          <w:spacing w:val="-2"/>
          <w:sz w:val="18"/>
          <w:szCs w:val="18"/>
        </w:rPr>
        <w:t>ofensiva.</w:t>
      </w:r>
    </w:p>
    <w:p w:rsidRPr="00D30E79" w:rsidR="00B974EA" w:rsidP="00B974EA" w:rsidRDefault="00B974EA" w14:paraId="6395B130" w14:textId="77777777">
      <w:pPr>
        <w:pStyle w:val="Prrafodelista"/>
        <w:numPr>
          <w:ilvl w:val="0"/>
          <w:numId w:val="30"/>
        </w:numPr>
        <w:tabs>
          <w:tab w:val="left" w:pos="1139"/>
        </w:tabs>
        <w:spacing w:before="134" w:after="0" w:line="216" w:lineRule="auto"/>
        <w:ind w:left="1140" w:right="438"/>
        <w:jc w:val="left"/>
        <w:rPr>
          <w:sz w:val="18"/>
          <w:szCs w:val="18"/>
        </w:rPr>
      </w:pPr>
      <w:r w:rsidRPr="00D30E79">
        <w:rPr>
          <w:color w:val="424141"/>
          <w:spacing w:val="-2"/>
          <w:sz w:val="18"/>
          <w:szCs w:val="18"/>
        </w:rPr>
        <w:t>Aislamiento, cortar o restringir el contacto de una persona con</w:t>
      </w:r>
      <w:r w:rsidRPr="00D30E79">
        <w:rPr>
          <w:color w:val="424141"/>
          <w:spacing w:val="40"/>
          <w:sz w:val="18"/>
          <w:szCs w:val="18"/>
        </w:rPr>
        <w:t xml:space="preserve"> </w:t>
      </w:r>
      <w:r w:rsidRPr="00D30E79">
        <w:rPr>
          <w:color w:val="424141"/>
          <w:sz w:val="18"/>
          <w:szCs w:val="18"/>
        </w:rPr>
        <w:t>otras, privándola de redes de apoyo social; ser aislado,</w:t>
      </w:r>
      <w:r w:rsidRPr="00D30E79">
        <w:rPr>
          <w:color w:val="424141"/>
          <w:spacing w:val="40"/>
          <w:sz w:val="18"/>
          <w:szCs w:val="18"/>
        </w:rPr>
        <w:t xml:space="preserve"> </w:t>
      </w:r>
      <w:r w:rsidRPr="00D30E79">
        <w:rPr>
          <w:color w:val="424141"/>
          <w:sz w:val="18"/>
          <w:szCs w:val="18"/>
        </w:rPr>
        <w:t>apartado, excluido, rechazado, ignorado, menospreciado, ya</w:t>
      </w:r>
      <w:r w:rsidRPr="00D30E79">
        <w:rPr>
          <w:color w:val="424141"/>
          <w:spacing w:val="40"/>
          <w:sz w:val="18"/>
          <w:szCs w:val="18"/>
        </w:rPr>
        <w:t xml:space="preserve"> </w:t>
      </w:r>
      <w:r w:rsidRPr="00D30E79">
        <w:rPr>
          <w:color w:val="424141"/>
          <w:sz w:val="18"/>
          <w:szCs w:val="18"/>
        </w:rPr>
        <w:t>sea por orden de un jefe o por iniciativa de los compañeros</w:t>
      </w:r>
    </w:p>
    <w:p w:rsidRPr="00D30E79" w:rsidR="00B974EA" w:rsidP="00B974EA" w:rsidRDefault="00B974EA" w14:paraId="00BB641F" w14:textId="77777777">
      <w:pPr>
        <w:pStyle w:val="Textoindependiente"/>
        <w:spacing w:before="3" w:line="216" w:lineRule="auto"/>
        <w:ind w:left="1140"/>
        <w:rPr>
          <w:sz w:val="18"/>
          <w:szCs w:val="18"/>
        </w:rPr>
      </w:pPr>
      <w:r w:rsidRPr="00D30E79">
        <w:rPr>
          <w:color w:val="424141"/>
          <w:sz w:val="18"/>
          <w:szCs w:val="18"/>
        </w:rPr>
        <w:t>de</w:t>
      </w:r>
      <w:r w:rsidRPr="00D30E79">
        <w:rPr>
          <w:color w:val="424141"/>
          <w:spacing w:val="-5"/>
          <w:sz w:val="18"/>
          <w:szCs w:val="18"/>
        </w:rPr>
        <w:t xml:space="preserve"> </w:t>
      </w:r>
      <w:r w:rsidRPr="00D30E79">
        <w:rPr>
          <w:color w:val="424141"/>
          <w:spacing w:val="-2"/>
          <w:sz w:val="18"/>
          <w:szCs w:val="18"/>
        </w:rPr>
        <w:t>trabajo.</w:t>
      </w:r>
    </w:p>
    <w:p w:rsidRPr="00D30E79" w:rsidR="00B974EA" w:rsidP="00B974EA" w:rsidRDefault="00B974EA" w14:paraId="2FFC9908" w14:textId="77777777">
      <w:pPr>
        <w:pStyle w:val="Prrafodelista"/>
        <w:numPr>
          <w:ilvl w:val="0"/>
          <w:numId w:val="30"/>
        </w:numPr>
        <w:tabs>
          <w:tab w:val="left" w:pos="1139"/>
        </w:tabs>
        <w:spacing w:before="133" w:after="0" w:line="216" w:lineRule="auto"/>
        <w:ind w:left="1140" w:right="404"/>
        <w:jc w:val="left"/>
        <w:rPr>
          <w:sz w:val="18"/>
          <w:szCs w:val="18"/>
        </w:rPr>
      </w:pPr>
      <w:r w:rsidRPr="00D30E79">
        <w:rPr>
          <w:color w:val="424141"/>
          <w:spacing w:val="-2"/>
          <w:sz w:val="18"/>
          <w:szCs w:val="18"/>
        </w:rPr>
        <w:t>El</w:t>
      </w:r>
      <w:r w:rsidRPr="00D30E79">
        <w:rPr>
          <w:color w:val="424141"/>
          <w:spacing w:val="-3"/>
          <w:sz w:val="18"/>
          <w:szCs w:val="18"/>
        </w:rPr>
        <w:t xml:space="preserve"> </w:t>
      </w:r>
      <w:r w:rsidRPr="00D30E79">
        <w:rPr>
          <w:color w:val="424141"/>
          <w:spacing w:val="-2"/>
          <w:sz w:val="18"/>
          <w:szCs w:val="18"/>
        </w:rPr>
        <w:t>uso</w:t>
      </w:r>
      <w:r w:rsidRPr="00D30E79">
        <w:rPr>
          <w:color w:val="424141"/>
          <w:spacing w:val="-3"/>
          <w:sz w:val="18"/>
          <w:szCs w:val="18"/>
        </w:rPr>
        <w:t xml:space="preserve"> </w:t>
      </w:r>
      <w:r w:rsidRPr="00D30E79">
        <w:rPr>
          <w:color w:val="424141"/>
          <w:spacing w:val="-2"/>
          <w:sz w:val="18"/>
          <w:szCs w:val="18"/>
        </w:rPr>
        <w:t>de</w:t>
      </w:r>
      <w:r w:rsidRPr="00D30E79">
        <w:rPr>
          <w:color w:val="424141"/>
          <w:spacing w:val="-3"/>
          <w:sz w:val="18"/>
          <w:szCs w:val="18"/>
        </w:rPr>
        <w:t xml:space="preserve"> </w:t>
      </w:r>
      <w:r w:rsidRPr="00D30E79">
        <w:rPr>
          <w:color w:val="424141"/>
          <w:spacing w:val="-2"/>
          <w:sz w:val="18"/>
          <w:szCs w:val="18"/>
        </w:rPr>
        <w:t>nombres</w:t>
      </w:r>
      <w:r w:rsidRPr="00D30E79">
        <w:rPr>
          <w:color w:val="424141"/>
          <w:spacing w:val="-3"/>
          <w:sz w:val="18"/>
          <w:szCs w:val="18"/>
        </w:rPr>
        <w:t xml:space="preserve"> </w:t>
      </w:r>
      <w:r w:rsidRPr="00D30E79">
        <w:rPr>
          <w:color w:val="424141"/>
          <w:spacing w:val="-2"/>
          <w:sz w:val="18"/>
          <w:szCs w:val="18"/>
        </w:rPr>
        <w:t>ofensivos</w:t>
      </w:r>
      <w:r w:rsidRPr="00D30E79">
        <w:rPr>
          <w:color w:val="424141"/>
          <w:spacing w:val="-3"/>
          <w:sz w:val="18"/>
          <w:szCs w:val="18"/>
        </w:rPr>
        <w:t xml:space="preserve"> </w:t>
      </w:r>
      <w:r w:rsidRPr="00D30E79">
        <w:rPr>
          <w:color w:val="424141"/>
          <w:spacing w:val="-2"/>
          <w:sz w:val="18"/>
          <w:szCs w:val="18"/>
        </w:rPr>
        <w:t>para</w:t>
      </w:r>
      <w:r w:rsidRPr="00D30E79">
        <w:rPr>
          <w:color w:val="424141"/>
          <w:spacing w:val="-3"/>
          <w:sz w:val="18"/>
          <w:szCs w:val="18"/>
        </w:rPr>
        <w:t xml:space="preserve"> </w:t>
      </w:r>
      <w:r w:rsidRPr="00D30E79">
        <w:rPr>
          <w:color w:val="424141"/>
          <w:spacing w:val="-2"/>
          <w:sz w:val="18"/>
          <w:szCs w:val="18"/>
        </w:rPr>
        <w:t>inducir</w:t>
      </w:r>
      <w:r w:rsidRPr="00D30E79">
        <w:rPr>
          <w:color w:val="424141"/>
          <w:spacing w:val="-3"/>
          <w:sz w:val="18"/>
          <w:szCs w:val="18"/>
        </w:rPr>
        <w:t xml:space="preserve"> </w:t>
      </w:r>
      <w:r w:rsidRPr="00D30E79">
        <w:rPr>
          <w:color w:val="424141"/>
          <w:spacing w:val="-2"/>
          <w:sz w:val="18"/>
          <w:szCs w:val="18"/>
        </w:rPr>
        <w:t>el</w:t>
      </w:r>
      <w:r w:rsidRPr="00D30E79">
        <w:rPr>
          <w:color w:val="424141"/>
          <w:spacing w:val="-3"/>
          <w:sz w:val="18"/>
          <w:szCs w:val="18"/>
        </w:rPr>
        <w:t xml:space="preserve"> </w:t>
      </w:r>
      <w:r w:rsidRPr="00D30E79">
        <w:rPr>
          <w:color w:val="424141"/>
          <w:spacing w:val="-2"/>
          <w:sz w:val="18"/>
          <w:szCs w:val="18"/>
        </w:rPr>
        <w:t>rechazo</w:t>
      </w:r>
      <w:r w:rsidRPr="00D30E79">
        <w:rPr>
          <w:color w:val="424141"/>
          <w:spacing w:val="-3"/>
          <w:sz w:val="18"/>
          <w:szCs w:val="18"/>
        </w:rPr>
        <w:t xml:space="preserve"> </w:t>
      </w:r>
      <w:r w:rsidRPr="00D30E79">
        <w:rPr>
          <w:color w:val="424141"/>
          <w:spacing w:val="-2"/>
          <w:sz w:val="18"/>
          <w:szCs w:val="18"/>
        </w:rPr>
        <w:t>o</w:t>
      </w:r>
      <w:r w:rsidRPr="00D30E79">
        <w:rPr>
          <w:color w:val="424141"/>
          <w:spacing w:val="-3"/>
          <w:sz w:val="18"/>
          <w:szCs w:val="18"/>
        </w:rPr>
        <w:t xml:space="preserve"> </w:t>
      </w:r>
      <w:r w:rsidRPr="00D30E79">
        <w:rPr>
          <w:color w:val="424141"/>
          <w:spacing w:val="-2"/>
          <w:sz w:val="18"/>
          <w:szCs w:val="18"/>
        </w:rPr>
        <w:t>condena</w:t>
      </w:r>
      <w:r w:rsidRPr="00D30E79">
        <w:rPr>
          <w:color w:val="424141"/>
          <w:spacing w:val="40"/>
          <w:sz w:val="18"/>
          <w:szCs w:val="18"/>
        </w:rPr>
        <w:t xml:space="preserve"> </w:t>
      </w:r>
      <w:r w:rsidRPr="00D30E79">
        <w:rPr>
          <w:color w:val="424141"/>
          <w:sz w:val="18"/>
          <w:szCs w:val="18"/>
        </w:rPr>
        <w:t>de la persona.</w:t>
      </w:r>
    </w:p>
    <w:p w:rsidRPr="00D30E79" w:rsidR="00B974EA" w:rsidP="00B974EA" w:rsidRDefault="00B974EA" w14:paraId="0887A259" w14:textId="77777777">
      <w:pPr>
        <w:pStyle w:val="Prrafodelista"/>
        <w:numPr>
          <w:ilvl w:val="0"/>
          <w:numId w:val="30"/>
        </w:numPr>
        <w:tabs>
          <w:tab w:val="left" w:pos="1139"/>
        </w:tabs>
        <w:spacing w:before="115" w:after="0" w:line="216" w:lineRule="auto"/>
        <w:ind w:left="1140" w:right="734"/>
        <w:jc w:val="left"/>
        <w:rPr>
          <w:sz w:val="18"/>
          <w:szCs w:val="18"/>
        </w:rPr>
      </w:pPr>
      <w:r w:rsidRPr="00D30E79">
        <w:rPr>
          <w:color w:val="424141"/>
          <w:spacing w:val="-2"/>
          <w:sz w:val="18"/>
          <w:szCs w:val="18"/>
        </w:rPr>
        <w:t>Usar lenguaje despectivo o insultante para menospreciar o</w:t>
      </w:r>
      <w:r w:rsidRPr="00D30E79">
        <w:rPr>
          <w:color w:val="424141"/>
          <w:spacing w:val="40"/>
          <w:sz w:val="18"/>
          <w:szCs w:val="18"/>
        </w:rPr>
        <w:t xml:space="preserve"> </w:t>
      </w:r>
      <w:r w:rsidRPr="00D30E79">
        <w:rPr>
          <w:color w:val="424141"/>
          <w:sz w:val="18"/>
          <w:szCs w:val="18"/>
        </w:rPr>
        <w:t>degradar a alguien.</w:t>
      </w:r>
    </w:p>
    <w:p w:rsidRPr="00D30E79" w:rsidR="00B974EA" w:rsidP="00B974EA" w:rsidRDefault="00B974EA" w14:paraId="566BF886" w14:textId="77777777">
      <w:pPr>
        <w:pStyle w:val="Prrafodelista"/>
        <w:numPr>
          <w:ilvl w:val="0"/>
          <w:numId w:val="30"/>
        </w:numPr>
        <w:tabs>
          <w:tab w:val="left" w:pos="1139"/>
        </w:tabs>
        <w:spacing w:before="115" w:after="0" w:line="216" w:lineRule="auto"/>
        <w:ind w:left="1140" w:right="837"/>
        <w:jc w:val="left"/>
        <w:rPr>
          <w:sz w:val="18"/>
          <w:szCs w:val="18"/>
        </w:rPr>
      </w:pPr>
      <w:r w:rsidRPr="00D30E79">
        <w:rPr>
          <w:color w:val="424141"/>
          <w:sz w:val="18"/>
          <w:szCs w:val="18"/>
        </w:rPr>
        <w:t>Hacer comentarios despectivos sobre la apariencia,</w:t>
      </w:r>
      <w:r w:rsidRPr="00D30E79">
        <w:rPr>
          <w:color w:val="424141"/>
          <w:spacing w:val="40"/>
          <w:sz w:val="18"/>
          <w:szCs w:val="18"/>
        </w:rPr>
        <w:t xml:space="preserve"> </w:t>
      </w:r>
      <w:r w:rsidRPr="00D30E79">
        <w:rPr>
          <w:color w:val="424141"/>
          <w:spacing w:val="-2"/>
          <w:sz w:val="18"/>
          <w:szCs w:val="18"/>
        </w:rPr>
        <w:t>inteligencia,</w:t>
      </w:r>
      <w:r w:rsidRPr="00D30E79">
        <w:rPr>
          <w:color w:val="424141"/>
          <w:spacing w:val="-6"/>
          <w:sz w:val="18"/>
          <w:szCs w:val="18"/>
        </w:rPr>
        <w:t xml:space="preserve"> </w:t>
      </w:r>
      <w:r w:rsidRPr="00D30E79">
        <w:rPr>
          <w:color w:val="424141"/>
          <w:spacing w:val="-2"/>
          <w:sz w:val="18"/>
          <w:szCs w:val="18"/>
        </w:rPr>
        <w:t>habilidades,</w:t>
      </w:r>
      <w:r w:rsidRPr="00D30E79">
        <w:rPr>
          <w:color w:val="424141"/>
          <w:spacing w:val="-5"/>
          <w:sz w:val="18"/>
          <w:szCs w:val="18"/>
        </w:rPr>
        <w:t xml:space="preserve"> </w:t>
      </w:r>
      <w:r w:rsidRPr="00D30E79">
        <w:rPr>
          <w:color w:val="424141"/>
          <w:spacing w:val="-2"/>
          <w:sz w:val="18"/>
          <w:szCs w:val="18"/>
        </w:rPr>
        <w:t>competencia</w:t>
      </w:r>
      <w:r w:rsidRPr="00D30E79">
        <w:rPr>
          <w:color w:val="424141"/>
          <w:spacing w:val="-5"/>
          <w:sz w:val="18"/>
          <w:szCs w:val="18"/>
        </w:rPr>
        <w:t xml:space="preserve"> </w:t>
      </w:r>
      <w:r w:rsidRPr="00D30E79">
        <w:rPr>
          <w:color w:val="424141"/>
          <w:spacing w:val="-2"/>
          <w:sz w:val="18"/>
          <w:szCs w:val="18"/>
        </w:rPr>
        <w:t>profesional</w:t>
      </w:r>
      <w:r w:rsidRPr="00D30E79">
        <w:rPr>
          <w:color w:val="424141"/>
          <w:spacing w:val="-5"/>
          <w:sz w:val="18"/>
          <w:szCs w:val="18"/>
        </w:rPr>
        <w:t xml:space="preserve"> </w:t>
      </w:r>
      <w:r w:rsidRPr="00D30E79">
        <w:rPr>
          <w:color w:val="424141"/>
          <w:spacing w:val="-2"/>
          <w:sz w:val="18"/>
          <w:szCs w:val="18"/>
        </w:rPr>
        <w:t>o</w:t>
      </w:r>
      <w:r w:rsidRPr="00D30E79">
        <w:rPr>
          <w:color w:val="424141"/>
          <w:spacing w:val="-5"/>
          <w:sz w:val="18"/>
          <w:szCs w:val="18"/>
        </w:rPr>
        <w:t xml:space="preserve"> </w:t>
      </w:r>
      <w:r w:rsidRPr="00D30E79">
        <w:rPr>
          <w:color w:val="424141"/>
          <w:spacing w:val="-2"/>
          <w:sz w:val="18"/>
          <w:szCs w:val="18"/>
        </w:rPr>
        <w:t>valor</w:t>
      </w:r>
      <w:r w:rsidRPr="00D30E79">
        <w:rPr>
          <w:color w:val="424141"/>
          <w:spacing w:val="40"/>
          <w:sz w:val="18"/>
          <w:szCs w:val="18"/>
        </w:rPr>
        <w:t xml:space="preserve"> </w:t>
      </w:r>
      <w:r w:rsidRPr="00D30E79">
        <w:rPr>
          <w:color w:val="424141"/>
          <w:sz w:val="18"/>
          <w:szCs w:val="18"/>
        </w:rPr>
        <w:t>de una persona.</w:t>
      </w:r>
    </w:p>
    <w:p w:rsidRPr="00D30E79" w:rsidR="00B974EA" w:rsidP="00B974EA" w:rsidRDefault="00B974EA" w14:paraId="072A1A1E" w14:textId="77777777">
      <w:pPr>
        <w:pStyle w:val="Prrafodelista"/>
        <w:numPr>
          <w:ilvl w:val="0"/>
          <w:numId w:val="30"/>
        </w:numPr>
        <w:tabs>
          <w:tab w:val="left" w:pos="1139"/>
        </w:tabs>
        <w:spacing w:before="116" w:after="0" w:line="216" w:lineRule="auto"/>
        <w:ind w:left="1140" w:right="302"/>
        <w:jc w:val="left"/>
        <w:rPr>
          <w:sz w:val="18"/>
          <w:szCs w:val="18"/>
        </w:rPr>
      </w:pPr>
      <w:r w:rsidRPr="00D30E79">
        <w:rPr>
          <w:color w:val="424141"/>
          <w:spacing w:val="-2"/>
          <w:sz w:val="18"/>
          <w:szCs w:val="18"/>
        </w:rPr>
        <w:t>Obligar</w:t>
      </w:r>
      <w:r w:rsidRPr="00D30E79">
        <w:rPr>
          <w:color w:val="424141"/>
          <w:spacing w:val="-3"/>
          <w:sz w:val="18"/>
          <w:szCs w:val="18"/>
        </w:rPr>
        <w:t xml:space="preserve"> </w:t>
      </w:r>
      <w:r w:rsidRPr="00D30E79">
        <w:rPr>
          <w:color w:val="424141"/>
          <w:spacing w:val="-2"/>
          <w:sz w:val="18"/>
          <w:szCs w:val="18"/>
        </w:rPr>
        <w:t>a</w:t>
      </w:r>
      <w:r w:rsidRPr="00D30E79">
        <w:rPr>
          <w:color w:val="424141"/>
          <w:spacing w:val="-3"/>
          <w:sz w:val="18"/>
          <w:szCs w:val="18"/>
        </w:rPr>
        <w:t xml:space="preserve"> </w:t>
      </w:r>
      <w:r w:rsidRPr="00D30E79">
        <w:rPr>
          <w:color w:val="424141"/>
          <w:spacing w:val="-2"/>
          <w:sz w:val="18"/>
          <w:szCs w:val="18"/>
        </w:rPr>
        <w:t>un/a</w:t>
      </w:r>
      <w:r w:rsidRPr="00D30E79">
        <w:rPr>
          <w:color w:val="424141"/>
          <w:spacing w:val="-3"/>
          <w:sz w:val="18"/>
          <w:szCs w:val="18"/>
        </w:rPr>
        <w:t xml:space="preserve"> </w:t>
      </w:r>
      <w:r w:rsidRPr="00D30E79">
        <w:rPr>
          <w:color w:val="424141"/>
          <w:spacing w:val="-2"/>
          <w:sz w:val="18"/>
          <w:szCs w:val="18"/>
        </w:rPr>
        <w:t>trabajador/a</w:t>
      </w:r>
      <w:r w:rsidRPr="00D30E79">
        <w:rPr>
          <w:color w:val="424141"/>
          <w:spacing w:val="-3"/>
          <w:sz w:val="18"/>
          <w:szCs w:val="18"/>
        </w:rPr>
        <w:t xml:space="preserve"> </w:t>
      </w:r>
      <w:proofErr w:type="spellStart"/>
      <w:r w:rsidRPr="00D30E79">
        <w:rPr>
          <w:color w:val="424141"/>
          <w:spacing w:val="-2"/>
          <w:sz w:val="18"/>
          <w:szCs w:val="18"/>
        </w:rPr>
        <w:t>a</w:t>
      </w:r>
      <w:proofErr w:type="spellEnd"/>
      <w:r w:rsidRPr="00D30E79">
        <w:rPr>
          <w:color w:val="424141"/>
          <w:spacing w:val="-3"/>
          <w:sz w:val="18"/>
          <w:szCs w:val="18"/>
        </w:rPr>
        <w:t xml:space="preserve"> </w:t>
      </w:r>
      <w:r w:rsidRPr="00D30E79">
        <w:rPr>
          <w:color w:val="424141"/>
          <w:spacing w:val="-2"/>
          <w:sz w:val="18"/>
          <w:szCs w:val="18"/>
        </w:rPr>
        <w:t>permanecer</w:t>
      </w:r>
      <w:r w:rsidRPr="00D30E79">
        <w:rPr>
          <w:color w:val="424141"/>
          <w:spacing w:val="-3"/>
          <w:sz w:val="18"/>
          <w:szCs w:val="18"/>
        </w:rPr>
        <w:t xml:space="preserve"> </w:t>
      </w:r>
      <w:r w:rsidRPr="00D30E79">
        <w:rPr>
          <w:color w:val="424141"/>
          <w:spacing w:val="-2"/>
          <w:sz w:val="18"/>
          <w:szCs w:val="18"/>
        </w:rPr>
        <w:t>sin</w:t>
      </w:r>
      <w:r w:rsidRPr="00D30E79">
        <w:rPr>
          <w:color w:val="424141"/>
          <w:spacing w:val="-3"/>
          <w:sz w:val="18"/>
          <w:szCs w:val="18"/>
        </w:rPr>
        <w:t xml:space="preserve"> </w:t>
      </w:r>
      <w:r w:rsidRPr="00D30E79">
        <w:rPr>
          <w:color w:val="424141"/>
          <w:spacing w:val="-2"/>
          <w:sz w:val="18"/>
          <w:szCs w:val="18"/>
        </w:rPr>
        <w:t>tareas</w:t>
      </w:r>
      <w:r w:rsidRPr="00D30E79">
        <w:rPr>
          <w:color w:val="424141"/>
          <w:spacing w:val="-3"/>
          <w:sz w:val="18"/>
          <w:szCs w:val="18"/>
        </w:rPr>
        <w:t xml:space="preserve"> </w:t>
      </w:r>
      <w:r w:rsidRPr="00D30E79">
        <w:rPr>
          <w:color w:val="424141"/>
          <w:spacing w:val="-2"/>
          <w:sz w:val="18"/>
          <w:szCs w:val="18"/>
        </w:rPr>
        <w:t>que</w:t>
      </w:r>
      <w:r w:rsidRPr="00D30E79">
        <w:rPr>
          <w:color w:val="424141"/>
          <w:spacing w:val="-3"/>
          <w:sz w:val="18"/>
          <w:szCs w:val="18"/>
        </w:rPr>
        <w:t xml:space="preserve"> </w:t>
      </w:r>
      <w:r w:rsidRPr="00D30E79">
        <w:rPr>
          <w:color w:val="424141"/>
          <w:spacing w:val="-2"/>
          <w:sz w:val="18"/>
          <w:szCs w:val="18"/>
        </w:rPr>
        <w:t>realizar</w:t>
      </w:r>
      <w:r w:rsidRPr="00D30E79">
        <w:rPr>
          <w:color w:val="424141"/>
          <w:spacing w:val="40"/>
          <w:sz w:val="18"/>
          <w:szCs w:val="18"/>
        </w:rPr>
        <w:t xml:space="preserve"> </w:t>
      </w:r>
      <w:r w:rsidRPr="00D30E79">
        <w:rPr>
          <w:color w:val="424141"/>
          <w:sz w:val="18"/>
          <w:szCs w:val="18"/>
        </w:rPr>
        <w:t>u obligarle a realizar tareas que nada tienen que ver con su</w:t>
      </w:r>
      <w:r w:rsidRPr="00D30E79">
        <w:rPr>
          <w:color w:val="424141"/>
          <w:spacing w:val="40"/>
          <w:sz w:val="18"/>
          <w:szCs w:val="18"/>
        </w:rPr>
        <w:t xml:space="preserve"> </w:t>
      </w:r>
      <w:r w:rsidRPr="00D30E79">
        <w:rPr>
          <w:color w:val="424141"/>
          <w:spacing w:val="-2"/>
          <w:sz w:val="18"/>
          <w:szCs w:val="18"/>
        </w:rPr>
        <w:t>perfil profesional con el objetivo de denigrarlo o menospreciar.</w:t>
      </w:r>
    </w:p>
    <w:p w:rsidRPr="00D30E79" w:rsidR="00B974EA" w:rsidP="00B974EA" w:rsidRDefault="00B974EA" w14:paraId="75389C34" w14:textId="77777777">
      <w:pPr>
        <w:pStyle w:val="Prrafodelista"/>
        <w:numPr>
          <w:ilvl w:val="0"/>
          <w:numId w:val="30"/>
        </w:numPr>
        <w:tabs>
          <w:tab w:val="left" w:pos="1139"/>
        </w:tabs>
        <w:spacing w:before="116" w:after="0" w:line="216" w:lineRule="auto"/>
        <w:ind w:left="1140" w:right="1399"/>
        <w:jc w:val="left"/>
        <w:rPr>
          <w:sz w:val="18"/>
          <w:szCs w:val="18"/>
        </w:rPr>
      </w:pPr>
      <w:r w:rsidRPr="00D30E79">
        <w:rPr>
          <w:color w:val="424141"/>
          <w:spacing w:val="-2"/>
          <w:sz w:val="18"/>
          <w:szCs w:val="18"/>
        </w:rPr>
        <w:t>Expresar intenciones de dañar o intimidar a alguien</w:t>
      </w:r>
      <w:r w:rsidRPr="00D30E79">
        <w:rPr>
          <w:color w:val="424141"/>
          <w:spacing w:val="40"/>
          <w:sz w:val="18"/>
          <w:szCs w:val="18"/>
        </w:rPr>
        <w:t xml:space="preserve"> </w:t>
      </w:r>
      <w:r w:rsidRPr="00D30E79">
        <w:rPr>
          <w:color w:val="424141"/>
          <w:spacing w:val="-2"/>
          <w:sz w:val="18"/>
          <w:szCs w:val="18"/>
        </w:rPr>
        <w:t>verbalmente.</w:t>
      </w:r>
    </w:p>
    <w:p w:rsidRPr="00D30E79" w:rsidR="00B974EA" w:rsidP="00B974EA" w:rsidRDefault="00B974EA" w14:paraId="17CD76A5" w14:textId="77777777">
      <w:pPr>
        <w:pStyle w:val="Prrafodelista"/>
        <w:numPr>
          <w:ilvl w:val="0"/>
          <w:numId w:val="30"/>
        </w:numPr>
        <w:tabs>
          <w:tab w:val="left" w:pos="1139"/>
        </w:tabs>
        <w:spacing w:before="115" w:after="0" w:line="216" w:lineRule="auto"/>
        <w:ind w:left="1140" w:right="754"/>
        <w:jc w:val="left"/>
        <w:rPr>
          <w:sz w:val="18"/>
          <w:szCs w:val="18"/>
        </w:rPr>
      </w:pPr>
      <w:r w:rsidRPr="00D30E79">
        <w:rPr>
          <w:color w:val="424141"/>
          <w:spacing w:val="-2"/>
          <w:sz w:val="18"/>
          <w:szCs w:val="18"/>
        </w:rPr>
        <w:t>Enviar</w:t>
      </w:r>
      <w:r w:rsidRPr="00D30E79">
        <w:rPr>
          <w:color w:val="424141"/>
          <w:spacing w:val="-5"/>
          <w:sz w:val="18"/>
          <w:szCs w:val="18"/>
        </w:rPr>
        <w:t xml:space="preserve"> </w:t>
      </w:r>
      <w:r w:rsidRPr="00D30E79">
        <w:rPr>
          <w:color w:val="424141"/>
          <w:spacing w:val="-2"/>
          <w:sz w:val="18"/>
          <w:szCs w:val="18"/>
        </w:rPr>
        <w:t>mensajes</w:t>
      </w:r>
      <w:r w:rsidRPr="00D30E79">
        <w:rPr>
          <w:color w:val="424141"/>
          <w:spacing w:val="-5"/>
          <w:sz w:val="18"/>
          <w:szCs w:val="18"/>
        </w:rPr>
        <w:t xml:space="preserve"> </w:t>
      </w:r>
      <w:r w:rsidRPr="00D30E79">
        <w:rPr>
          <w:color w:val="424141"/>
          <w:spacing w:val="-2"/>
          <w:sz w:val="18"/>
          <w:szCs w:val="18"/>
        </w:rPr>
        <w:t>amenazantes,</w:t>
      </w:r>
      <w:r w:rsidRPr="00D30E79">
        <w:rPr>
          <w:color w:val="424141"/>
          <w:spacing w:val="-5"/>
          <w:sz w:val="18"/>
          <w:szCs w:val="18"/>
        </w:rPr>
        <w:t xml:space="preserve"> </w:t>
      </w:r>
      <w:r w:rsidRPr="00D30E79">
        <w:rPr>
          <w:color w:val="424141"/>
          <w:spacing w:val="-2"/>
          <w:sz w:val="18"/>
          <w:szCs w:val="18"/>
        </w:rPr>
        <w:t>abusivos</w:t>
      </w:r>
      <w:r w:rsidRPr="00D30E79">
        <w:rPr>
          <w:color w:val="424141"/>
          <w:spacing w:val="-5"/>
          <w:sz w:val="18"/>
          <w:szCs w:val="18"/>
        </w:rPr>
        <w:t xml:space="preserve"> </w:t>
      </w:r>
      <w:r w:rsidRPr="00D30E79">
        <w:rPr>
          <w:color w:val="424141"/>
          <w:spacing w:val="-2"/>
          <w:sz w:val="18"/>
          <w:szCs w:val="18"/>
        </w:rPr>
        <w:t>o</w:t>
      </w:r>
      <w:r w:rsidRPr="00D30E79">
        <w:rPr>
          <w:color w:val="424141"/>
          <w:spacing w:val="-5"/>
          <w:sz w:val="18"/>
          <w:szCs w:val="18"/>
        </w:rPr>
        <w:t xml:space="preserve"> </w:t>
      </w:r>
      <w:r w:rsidRPr="00D30E79">
        <w:rPr>
          <w:color w:val="424141"/>
          <w:spacing w:val="-2"/>
          <w:sz w:val="18"/>
          <w:szCs w:val="18"/>
        </w:rPr>
        <w:t>despectivos</w:t>
      </w:r>
      <w:r w:rsidRPr="00D30E79">
        <w:rPr>
          <w:color w:val="424141"/>
          <w:spacing w:val="-5"/>
          <w:sz w:val="18"/>
          <w:szCs w:val="18"/>
        </w:rPr>
        <w:t xml:space="preserve"> </w:t>
      </w:r>
      <w:r w:rsidRPr="00D30E79">
        <w:rPr>
          <w:color w:val="424141"/>
          <w:spacing w:val="-2"/>
          <w:sz w:val="18"/>
          <w:szCs w:val="18"/>
        </w:rPr>
        <w:t>por</w:t>
      </w:r>
      <w:r w:rsidRPr="00D30E79">
        <w:rPr>
          <w:color w:val="424141"/>
          <w:spacing w:val="40"/>
          <w:sz w:val="18"/>
          <w:szCs w:val="18"/>
        </w:rPr>
        <w:t xml:space="preserve"> </w:t>
      </w:r>
      <w:r w:rsidRPr="00D30E79">
        <w:rPr>
          <w:color w:val="424141"/>
          <w:sz w:val="18"/>
          <w:szCs w:val="18"/>
        </w:rPr>
        <w:t>correo electrónico, redes sociales o mensajes de texto.</w:t>
      </w:r>
    </w:p>
    <w:p w:rsidRPr="00D30E79" w:rsidR="00B974EA" w:rsidP="00B974EA" w:rsidRDefault="00B974EA" w14:paraId="404D663E" w14:textId="77777777">
      <w:pPr>
        <w:pStyle w:val="Prrafodelista"/>
        <w:numPr>
          <w:ilvl w:val="0"/>
          <w:numId w:val="30"/>
        </w:numPr>
        <w:tabs>
          <w:tab w:val="left" w:pos="1139"/>
        </w:tabs>
        <w:spacing w:before="115" w:after="0" w:line="216" w:lineRule="auto"/>
        <w:ind w:left="1140" w:right="600"/>
        <w:jc w:val="left"/>
        <w:rPr>
          <w:sz w:val="18"/>
          <w:szCs w:val="18"/>
        </w:rPr>
      </w:pPr>
      <w:r w:rsidRPr="00D30E79">
        <w:rPr>
          <w:color w:val="424141"/>
          <w:sz w:val="18"/>
          <w:szCs w:val="18"/>
        </w:rPr>
        <w:t>Hacer comentarios despreciativos de otros referidos a</w:t>
      </w:r>
      <w:r w:rsidRPr="00D30E79">
        <w:rPr>
          <w:color w:val="424141"/>
          <w:spacing w:val="40"/>
          <w:sz w:val="18"/>
          <w:szCs w:val="18"/>
        </w:rPr>
        <w:t xml:space="preserve"> </w:t>
      </w:r>
      <w:r w:rsidRPr="00D30E79">
        <w:rPr>
          <w:color w:val="424141"/>
          <w:spacing w:val="-2"/>
          <w:sz w:val="18"/>
          <w:szCs w:val="18"/>
        </w:rPr>
        <w:t>cualquier</w:t>
      </w:r>
      <w:r w:rsidRPr="00D30E79">
        <w:rPr>
          <w:color w:val="424141"/>
          <w:spacing w:val="-5"/>
          <w:sz w:val="18"/>
          <w:szCs w:val="18"/>
        </w:rPr>
        <w:t xml:space="preserve"> </w:t>
      </w:r>
      <w:r w:rsidRPr="00D30E79">
        <w:rPr>
          <w:color w:val="424141"/>
          <w:spacing w:val="-2"/>
          <w:sz w:val="18"/>
          <w:szCs w:val="18"/>
        </w:rPr>
        <w:t>característica</w:t>
      </w:r>
      <w:r w:rsidRPr="00D30E79">
        <w:rPr>
          <w:color w:val="424141"/>
          <w:spacing w:val="-5"/>
          <w:sz w:val="18"/>
          <w:szCs w:val="18"/>
        </w:rPr>
        <w:t xml:space="preserve"> </w:t>
      </w:r>
      <w:r w:rsidRPr="00D30E79">
        <w:rPr>
          <w:color w:val="424141"/>
          <w:spacing w:val="-2"/>
          <w:sz w:val="18"/>
          <w:szCs w:val="18"/>
        </w:rPr>
        <w:t>personal,</w:t>
      </w:r>
      <w:r w:rsidRPr="00D30E79">
        <w:rPr>
          <w:color w:val="424141"/>
          <w:spacing w:val="-5"/>
          <w:sz w:val="18"/>
          <w:szCs w:val="18"/>
        </w:rPr>
        <w:t xml:space="preserve"> </w:t>
      </w:r>
      <w:r w:rsidRPr="00D30E79">
        <w:rPr>
          <w:color w:val="424141"/>
          <w:spacing w:val="-2"/>
          <w:sz w:val="18"/>
          <w:szCs w:val="18"/>
        </w:rPr>
        <w:t>como</w:t>
      </w:r>
      <w:r w:rsidRPr="00D30E79">
        <w:rPr>
          <w:color w:val="424141"/>
          <w:spacing w:val="-5"/>
          <w:sz w:val="18"/>
          <w:szCs w:val="18"/>
        </w:rPr>
        <w:t xml:space="preserve"> </w:t>
      </w:r>
      <w:r w:rsidRPr="00D30E79">
        <w:rPr>
          <w:color w:val="424141"/>
          <w:spacing w:val="-2"/>
          <w:sz w:val="18"/>
          <w:szCs w:val="18"/>
        </w:rPr>
        <w:t>género,</w:t>
      </w:r>
      <w:r w:rsidRPr="00D30E79">
        <w:rPr>
          <w:color w:val="424141"/>
          <w:spacing w:val="-5"/>
          <w:sz w:val="18"/>
          <w:szCs w:val="18"/>
        </w:rPr>
        <w:t xml:space="preserve"> </w:t>
      </w:r>
      <w:r w:rsidRPr="00D30E79">
        <w:rPr>
          <w:color w:val="424141"/>
          <w:spacing w:val="-2"/>
          <w:sz w:val="18"/>
          <w:szCs w:val="18"/>
        </w:rPr>
        <w:t>etnia,</w:t>
      </w:r>
      <w:r w:rsidRPr="00D30E79">
        <w:rPr>
          <w:color w:val="424141"/>
          <w:spacing w:val="-5"/>
          <w:sz w:val="18"/>
          <w:szCs w:val="18"/>
        </w:rPr>
        <w:t xml:space="preserve"> </w:t>
      </w:r>
      <w:r w:rsidRPr="00D30E79">
        <w:rPr>
          <w:color w:val="424141"/>
          <w:spacing w:val="-2"/>
          <w:sz w:val="18"/>
          <w:szCs w:val="18"/>
        </w:rPr>
        <w:t>origen</w:t>
      </w:r>
      <w:r w:rsidRPr="00D30E79">
        <w:rPr>
          <w:color w:val="424141"/>
          <w:spacing w:val="40"/>
          <w:sz w:val="18"/>
          <w:szCs w:val="18"/>
        </w:rPr>
        <w:t xml:space="preserve"> </w:t>
      </w:r>
      <w:r w:rsidRPr="00D30E79">
        <w:rPr>
          <w:color w:val="424141"/>
          <w:sz w:val="18"/>
          <w:szCs w:val="18"/>
        </w:rPr>
        <w:t>social, vestimenta, o características corporales.</w:t>
      </w:r>
    </w:p>
    <w:p w:rsidRPr="00D30E79" w:rsidR="00B974EA" w:rsidP="00B974EA" w:rsidRDefault="00B974EA" w14:paraId="74582B3E" w14:textId="77777777">
      <w:pPr>
        <w:pStyle w:val="Prrafodelista"/>
        <w:numPr>
          <w:ilvl w:val="0"/>
          <w:numId w:val="30"/>
        </w:numPr>
        <w:tabs>
          <w:tab w:val="left" w:pos="1139"/>
        </w:tabs>
        <w:spacing w:before="116" w:after="0" w:line="216" w:lineRule="auto"/>
        <w:ind w:left="1140" w:right="291"/>
        <w:rPr>
          <w:sz w:val="18"/>
          <w:szCs w:val="18"/>
        </w:rPr>
      </w:pPr>
      <w:r w:rsidRPr="00D30E79">
        <w:rPr>
          <w:color w:val="424141"/>
          <w:spacing w:val="-2"/>
          <w:sz w:val="18"/>
          <w:szCs w:val="18"/>
        </w:rPr>
        <w:t>En general, cualquier agresión u hostigamiento que tenga como</w:t>
      </w:r>
      <w:r w:rsidRPr="00D30E79">
        <w:rPr>
          <w:color w:val="424141"/>
          <w:spacing w:val="40"/>
          <w:sz w:val="18"/>
          <w:szCs w:val="18"/>
        </w:rPr>
        <w:t xml:space="preserve"> </w:t>
      </w:r>
      <w:r w:rsidRPr="00D30E79">
        <w:rPr>
          <w:color w:val="424141"/>
          <w:spacing w:val="-2"/>
          <w:sz w:val="18"/>
          <w:szCs w:val="18"/>
        </w:rPr>
        <w:t>resultado el menoscabo, maltrato o humillación, o que amenace</w:t>
      </w:r>
      <w:r w:rsidRPr="00D30E79">
        <w:rPr>
          <w:color w:val="424141"/>
          <w:spacing w:val="40"/>
          <w:sz w:val="18"/>
          <w:szCs w:val="18"/>
        </w:rPr>
        <w:t xml:space="preserve"> </w:t>
      </w:r>
      <w:r w:rsidRPr="00D30E79">
        <w:rPr>
          <w:color w:val="424141"/>
          <w:sz w:val="18"/>
          <w:szCs w:val="18"/>
        </w:rPr>
        <w:t>o perjudique la situación laboral o situación de empleo.</w:t>
      </w:r>
    </w:p>
    <w:p w:rsidR="00B974EA" w:rsidP="00B974EA" w:rsidRDefault="00B974EA" w14:paraId="757FD7BD" w14:textId="77777777">
      <w:pPr>
        <w:spacing w:line="259" w:lineRule="auto"/>
        <w:rPr>
          <w:sz w:val="20"/>
        </w:rPr>
        <w:sectPr w:rsidR="00B974EA" w:rsidSect="00B974EA">
          <w:type w:val="continuous"/>
          <w:pgSz w:w="12240" w:h="15840" w:orient="portrait"/>
          <w:pgMar w:top="1180" w:right="440" w:bottom="280" w:left="440" w:header="531" w:footer="399" w:gutter="0"/>
          <w:cols w:equalWidth="0" w:space="720" w:num="2">
            <w:col w:w="2339" w:space="1760"/>
            <w:col w:w="7261"/>
          </w:cols>
        </w:sectPr>
      </w:pPr>
    </w:p>
    <w:p w:rsidR="00B974EA" w:rsidP="00B974EA" w:rsidRDefault="00B974EA" w14:paraId="4484755B" w14:textId="77777777">
      <w:pPr>
        <w:pStyle w:val="Textoindependiente"/>
      </w:pPr>
      <w:r w:rsidRPr="00BB7007">
        <w:rPr>
          <w:noProof/>
          <w:sz w:val="2"/>
        </w:rPr>
        <mc:AlternateContent>
          <mc:Choice Requires="wps">
            <w:drawing>
              <wp:anchor distT="0" distB="0" distL="114300" distR="114300" simplePos="0" relativeHeight="251717632" behindDoc="1" locked="0" layoutInCell="1" allowOverlap="1" wp14:anchorId="5407449C" wp14:editId="35DFFC99">
                <wp:simplePos x="0" y="0"/>
                <wp:positionH relativeFrom="page">
                  <wp:posOffset>356870</wp:posOffset>
                </wp:positionH>
                <wp:positionV relativeFrom="page">
                  <wp:posOffset>1581785</wp:posOffset>
                </wp:positionV>
                <wp:extent cx="7054850" cy="0"/>
                <wp:effectExtent l="0" t="0" r="6350" b="12700"/>
                <wp:wrapNone/>
                <wp:docPr id="486" name="Line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7054850" cy="0"/>
                        </a:xfrm>
                        <a:prstGeom prst="line">
                          <a:avLst/>
                        </a:prstGeom>
                        <a:noFill/>
                        <a:ln w="12700">
                          <a:solidFill>
                            <a:srgbClr val="13C045"/>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svg="http://schemas.microsoft.com/office/drawing/2016/SVG/main" xmlns:a14="http://schemas.microsoft.com/office/drawing/2010/main" xmlns:a16="http://schemas.microsoft.com/office/drawing/2014/main" xmlns:pic="http://schemas.openxmlformats.org/drawingml/2006/picture" xmlns:a="http://schemas.openxmlformats.org/drawingml/2006/main" xmlns:w16du="http://schemas.microsoft.com/office/word/2023/wordml/word16du">
            <w:pict w14:anchorId="45AD4EEE">
              <v:line id="Line 206" style="position:absolute;z-index:-251598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spid="_x0000_s1026" strokecolor="#13c045" strokeweight="1pt" from="28.1pt,124.55pt" to="583.6pt,124.55pt" w14:anchorId="616ED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">
                <o:lock v:ext="edit" shapetype="f"/>
                <w10:wrap anchorx="page" anchory="page"/>
              </v:line>
            </w:pict>
          </mc:Fallback>
        </mc:AlternateContent>
      </w:r>
      <w:r w:rsidRPr="00BB7007">
        <w:rPr>
          <w:noProof/>
          <w:sz w:val="2"/>
        </w:rPr>
        <w:drawing>
          <wp:anchor distT="0" distB="0" distL="0" distR="0" simplePos="0" relativeHeight="251716608" behindDoc="1" locked="0" layoutInCell="1" allowOverlap="1" wp14:anchorId="6CEA50F2" wp14:editId="61B3231C">
            <wp:simplePos x="0" y="0"/>
            <wp:positionH relativeFrom="page">
              <wp:posOffset>6417310</wp:posOffset>
            </wp:positionH>
            <wp:positionV relativeFrom="page">
              <wp:posOffset>645795</wp:posOffset>
            </wp:positionV>
            <wp:extent cx="992505" cy="428625"/>
            <wp:effectExtent l="0" t="0" r="0" b="3175"/>
            <wp:wrapNone/>
            <wp:docPr id="487" name="image8.png" descr="Imagen que contiene 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 name="image8.png" descr="Imagen que contiene Icono&#10;&#10;Descripción generada automáticamente"/>
                    <pic:cNvPicPr/>
                  </pic:nvPicPr>
                  <pic:blipFill>
                    <a:blip r:embed="rId67" cstate="print"/>
                    <a:stretch>
                      <a:fillRect/>
                    </a:stretch>
                  </pic:blipFill>
                  <pic:spPr>
                    <a:xfrm>
                      <a:off x="0" y="0"/>
                      <a:ext cx="992505" cy="428625"/>
                    </a:xfrm>
                    <a:prstGeom prst="rect">
                      <a:avLst/>
                    </a:prstGeom>
                  </pic:spPr>
                </pic:pic>
              </a:graphicData>
            </a:graphic>
          </wp:anchor>
        </w:drawing>
      </w:r>
      <w:r w:rsidRPr="00BB7007">
        <w:rPr>
          <w:noProof/>
          <w:sz w:val="2"/>
        </w:rPr>
        <mc:AlternateContent>
          <mc:Choice Requires="wps">
            <w:drawing>
              <wp:anchor distT="0" distB="0" distL="114300" distR="114300" simplePos="0" relativeHeight="251692032" behindDoc="1" locked="0" layoutInCell="1" allowOverlap="1" wp14:anchorId="7BE7225A" wp14:editId="6D1DC5F6">
                <wp:simplePos x="0" y="0"/>
                <wp:positionH relativeFrom="page">
                  <wp:posOffset>344805</wp:posOffset>
                </wp:positionH>
                <wp:positionV relativeFrom="page">
                  <wp:posOffset>306070</wp:posOffset>
                </wp:positionV>
                <wp:extent cx="5248275" cy="1179830"/>
                <wp:effectExtent l="0" t="0" r="9525" b="1270"/>
                <wp:wrapNone/>
                <wp:docPr id="484" name="docshape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248275" cy="1179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B065AF" w:rsidR="00B974EA" w:rsidP="00B974EA" w:rsidRDefault="00B974EA" w14:paraId="417C420A" w14:textId="77777777">
                            <w:pPr>
                              <w:spacing w:before="16"/>
                              <w:ind w:left="20"/>
                              <w:rPr>
                                <w:rFonts w:ascii="ACHS Nueva Sans Medium" w:hAnsi="ACHS Nueva Sans Medium"/>
                              </w:rPr>
                            </w:pPr>
                            <w:r w:rsidRPr="00B065AF">
                              <w:rPr>
                                <w:rFonts w:ascii="ACHS Nueva Sans Medium" w:hAnsi="ACHS Nueva Sans Medium"/>
                                <w:color w:val="004B13"/>
                              </w:rPr>
                              <w:t>Modelo</w:t>
                            </w:r>
                            <w:r w:rsidRPr="00B065AF">
                              <w:rPr>
                                <w:rFonts w:ascii="ACHS Nueva Sans Medium" w:hAnsi="ACHS Nueva Sans Medium"/>
                                <w:color w:val="004B13"/>
                                <w:spacing w:val="-7"/>
                              </w:rPr>
                              <w:t xml:space="preserve"> </w:t>
                            </w:r>
                            <w:r w:rsidRPr="00B065AF">
                              <w:rPr>
                                <w:rFonts w:ascii="ACHS Nueva Sans Medium" w:hAnsi="ACHS Nueva Sans Medium"/>
                                <w:color w:val="004B13"/>
                              </w:rPr>
                              <w:t>de</w:t>
                            </w:r>
                            <w:r w:rsidRPr="00B065AF">
                              <w:rPr>
                                <w:rFonts w:ascii="ACHS Nueva Sans Medium" w:hAnsi="ACHS Nueva Sans Medium"/>
                                <w:color w:val="004B13"/>
                                <w:spacing w:val="-7"/>
                              </w:rPr>
                              <w:t xml:space="preserve"> </w:t>
                            </w:r>
                            <w:r w:rsidRPr="00B065AF">
                              <w:rPr>
                                <w:rFonts w:ascii="ACHS Nueva Sans Medium" w:hAnsi="ACHS Nueva Sans Medium"/>
                                <w:color w:val="004B13"/>
                                <w:spacing w:val="-2"/>
                              </w:rPr>
                              <w:t>Protocolo</w:t>
                            </w:r>
                          </w:p>
                          <w:p w:rsidR="00B974EA" w:rsidP="00B974EA" w:rsidRDefault="00B974EA" w14:paraId="56FE5A24" w14:textId="77777777">
                            <w:pPr>
                              <w:spacing w:before="187" w:line="228" w:lineRule="auto"/>
                              <w:ind w:left="88"/>
                              <w:rPr>
                                <w:rFonts w:ascii="ACHS Nueva Serif" w:hAnsi="ACHS Nueva Serif"/>
                                <w:b/>
                                <w:sz w:val="44"/>
                              </w:rPr>
                            </w:pPr>
                            <w:r>
                              <w:rPr>
                                <w:rFonts w:ascii="ACHS Nueva Serif" w:hAnsi="ACHS Nueva Serif"/>
                                <w:b/>
                                <w:color w:val="004C14"/>
                                <w:sz w:val="44"/>
                              </w:rPr>
                              <w:t>Protocolo de prevención del acoso sexual,</w:t>
                            </w:r>
                            <w:r>
                              <w:rPr>
                                <w:rFonts w:ascii="ACHS Nueva Serif" w:hAnsi="ACHS Nueva Serif"/>
                                <w:b/>
                                <w:color w:val="004C14"/>
                                <w:spacing w:val="-14"/>
                                <w:sz w:val="44"/>
                              </w:rPr>
                              <w:t xml:space="preserve"> </w:t>
                            </w:r>
                            <w:r>
                              <w:rPr>
                                <w:rFonts w:ascii="ACHS Nueva Serif" w:hAnsi="ACHS Nueva Serif"/>
                                <w:b/>
                                <w:color w:val="004C14"/>
                                <w:sz w:val="44"/>
                              </w:rPr>
                              <w:t>laboral</w:t>
                            </w:r>
                            <w:r>
                              <w:rPr>
                                <w:rFonts w:ascii="ACHS Nueva Serif" w:hAnsi="ACHS Nueva Serif"/>
                                <w:b/>
                                <w:color w:val="004C14"/>
                                <w:spacing w:val="-14"/>
                                <w:sz w:val="44"/>
                              </w:rPr>
                              <w:t xml:space="preserve"> </w:t>
                            </w:r>
                            <w:r>
                              <w:rPr>
                                <w:rFonts w:ascii="ACHS Nueva Serif" w:hAnsi="ACHS Nueva Serif"/>
                                <w:b/>
                                <w:color w:val="004C14"/>
                                <w:sz w:val="44"/>
                              </w:rPr>
                              <w:t>y</w:t>
                            </w:r>
                            <w:r>
                              <w:rPr>
                                <w:rFonts w:ascii="ACHS Nueva Serif" w:hAnsi="ACHS Nueva Serif"/>
                                <w:b/>
                                <w:color w:val="004C14"/>
                                <w:spacing w:val="-14"/>
                                <w:sz w:val="44"/>
                              </w:rPr>
                              <w:t xml:space="preserve"> </w:t>
                            </w:r>
                            <w:r>
                              <w:rPr>
                                <w:rFonts w:ascii="ACHS Nueva Serif" w:hAnsi="ACHS Nueva Serif"/>
                                <w:b/>
                                <w:color w:val="004C14"/>
                                <w:sz w:val="44"/>
                              </w:rPr>
                              <w:t>violencia</w:t>
                            </w:r>
                            <w:r>
                              <w:rPr>
                                <w:rFonts w:ascii="ACHS Nueva Serif" w:hAnsi="ACHS Nueva Serif"/>
                                <w:b/>
                                <w:color w:val="004C14"/>
                                <w:spacing w:val="-14"/>
                                <w:sz w:val="44"/>
                              </w:rPr>
                              <w:t xml:space="preserve"> </w:t>
                            </w:r>
                            <w:r>
                              <w:rPr>
                                <w:rFonts w:ascii="ACHS Nueva Serif" w:hAnsi="ACHS Nueva Serif"/>
                                <w:b/>
                                <w:color w:val="004C14"/>
                                <w:sz w:val="44"/>
                              </w:rPr>
                              <w:t>en</w:t>
                            </w:r>
                            <w:r>
                              <w:rPr>
                                <w:rFonts w:ascii="ACHS Nueva Serif" w:hAnsi="ACHS Nueva Serif"/>
                                <w:b/>
                                <w:color w:val="004C14"/>
                                <w:spacing w:val="-14"/>
                                <w:sz w:val="44"/>
                              </w:rPr>
                              <w:t xml:space="preserve"> </w:t>
                            </w:r>
                            <w:r>
                              <w:rPr>
                                <w:rFonts w:ascii="ACHS Nueva Serif" w:hAnsi="ACHS Nueva Serif"/>
                                <w:b/>
                                <w:color w:val="004C14"/>
                                <w:sz w:val="44"/>
                              </w:rPr>
                              <w:t>el</w:t>
                            </w:r>
                            <w:r>
                              <w:rPr>
                                <w:rFonts w:ascii="ACHS Nueva Serif" w:hAnsi="ACHS Nueva Serif"/>
                                <w:b/>
                                <w:color w:val="004C14"/>
                                <w:spacing w:val="-14"/>
                                <w:sz w:val="44"/>
                              </w:rPr>
                              <w:t xml:space="preserve"> </w:t>
                            </w:r>
                            <w:r>
                              <w:rPr>
                                <w:rFonts w:ascii="ACHS Nueva Serif" w:hAnsi="ACHS Nueva Serif"/>
                                <w:b/>
                                <w:color w:val="004C14"/>
                                <w:sz w:val="44"/>
                              </w:rPr>
                              <w:t>trabajo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asvg="http://schemas.microsoft.com/office/drawing/2016/SVG/main" xmlns:a14="http://schemas.microsoft.com/office/drawing/2010/main" xmlns:a16="http://schemas.microsoft.com/office/drawing/2014/main" xmlns:pic="http://schemas.openxmlformats.org/drawingml/2006/picture" xmlns:a="http://schemas.openxmlformats.org/drawingml/2006/main" xmlns:w16du="http://schemas.microsoft.com/office/word/2023/wordml/word16du">
            <w:pict w14:anchorId="3DA182DA">
              <v:shape id="_x0000_s1032" style="position:absolute;left:0;text-align:left;margin-left:27.15pt;margin-top:24.1pt;width:413.25pt;height:92.9pt;z-index:-251624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" w14:anchorId="7BE7225A">
                <v:path arrowok="t"/>
                <v:textbox inset="0,0,0,0">
                  <w:txbxContent>
                    <w:p w:rsidRPr="00B065AF" w:rsidR="00B974EA" w:rsidP="00B974EA" w:rsidRDefault="00B974EA" w14:paraId="2D6823AF" w14:textId="77777777">
                      <w:pPr>
                        <w:spacing w:before="16"/>
                        <w:ind w:left="20"/>
                        <w:rPr>
                          <w:rFonts w:ascii="ACHS Nueva Sans Medium" w:hAnsi="ACHS Nueva Sans Medium"/>
                        </w:rPr>
                      </w:pPr>
                      <w:r w:rsidRPr="00B065AF">
                        <w:rPr>
                          <w:rFonts w:ascii="ACHS Nueva Sans Medium" w:hAnsi="ACHS Nueva Sans Medium"/>
                          <w:color w:val="004B13"/>
                        </w:rPr>
                        <w:t>Modelo</w:t>
                      </w:r>
                      <w:r w:rsidRPr="00B065AF">
                        <w:rPr>
                          <w:rFonts w:ascii="ACHS Nueva Sans Medium" w:hAnsi="ACHS Nueva Sans Medium"/>
                          <w:color w:val="004B13"/>
                          <w:spacing w:val="-7"/>
                        </w:rPr>
                        <w:t xml:space="preserve"> </w:t>
                      </w:r>
                      <w:r w:rsidRPr="00B065AF">
                        <w:rPr>
                          <w:rFonts w:ascii="ACHS Nueva Sans Medium" w:hAnsi="ACHS Nueva Sans Medium"/>
                          <w:color w:val="004B13"/>
                        </w:rPr>
                        <w:t>de</w:t>
                      </w:r>
                      <w:r w:rsidRPr="00B065AF">
                        <w:rPr>
                          <w:rFonts w:ascii="ACHS Nueva Sans Medium" w:hAnsi="ACHS Nueva Sans Medium"/>
                          <w:color w:val="004B13"/>
                          <w:spacing w:val="-7"/>
                        </w:rPr>
                        <w:t xml:space="preserve"> </w:t>
                      </w:r>
                      <w:r w:rsidRPr="00B065AF">
                        <w:rPr>
                          <w:rFonts w:ascii="ACHS Nueva Sans Medium" w:hAnsi="ACHS Nueva Sans Medium"/>
                          <w:color w:val="004B13"/>
                          <w:spacing w:val="-2"/>
                        </w:rPr>
                        <w:t>Protocolo</w:t>
                      </w:r>
                    </w:p>
                    <w:p w:rsidR="00B974EA" w:rsidP="00B974EA" w:rsidRDefault="00B974EA" w14:paraId="20138878" w14:textId="77777777">
                      <w:pPr>
                        <w:spacing w:before="187" w:line="228" w:lineRule="auto"/>
                        <w:ind w:left="88"/>
                        <w:rPr>
                          <w:rFonts w:ascii="ACHS Nueva Serif" w:hAnsi="ACHS Nueva Serif"/>
                          <w:b/>
                          <w:sz w:val="44"/>
                        </w:rPr>
                      </w:pPr>
                      <w:r>
                        <w:rPr>
                          <w:rFonts w:ascii="ACHS Nueva Serif" w:hAnsi="ACHS Nueva Serif"/>
                          <w:b/>
                          <w:color w:val="004C14"/>
                          <w:sz w:val="44"/>
                        </w:rPr>
                        <w:t>Protocolo de prevención del acoso sexual,</w:t>
                      </w:r>
                      <w:r>
                        <w:rPr>
                          <w:rFonts w:ascii="ACHS Nueva Serif" w:hAnsi="ACHS Nueva Serif"/>
                          <w:b/>
                          <w:color w:val="004C14"/>
                          <w:spacing w:val="-14"/>
                          <w:sz w:val="44"/>
                        </w:rPr>
                        <w:t xml:space="preserve"> </w:t>
                      </w:r>
                      <w:r>
                        <w:rPr>
                          <w:rFonts w:ascii="ACHS Nueva Serif" w:hAnsi="ACHS Nueva Serif"/>
                          <w:b/>
                          <w:color w:val="004C14"/>
                          <w:sz w:val="44"/>
                        </w:rPr>
                        <w:t>laboral</w:t>
                      </w:r>
                      <w:r>
                        <w:rPr>
                          <w:rFonts w:ascii="ACHS Nueva Serif" w:hAnsi="ACHS Nueva Serif"/>
                          <w:b/>
                          <w:color w:val="004C14"/>
                          <w:spacing w:val="-14"/>
                          <w:sz w:val="44"/>
                        </w:rPr>
                        <w:t xml:space="preserve"> </w:t>
                      </w:r>
                      <w:r>
                        <w:rPr>
                          <w:rFonts w:ascii="ACHS Nueva Serif" w:hAnsi="ACHS Nueva Serif"/>
                          <w:b/>
                          <w:color w:val="004C14"/>
                          <w:sz w:val="44"/>
                        </w:rPr>
                        <w:t>y</w:t>
                      </w:r>
                      <w:r>
                        <w:rPr>
                          <w:rFonts w:ascii="ACHS Nueva Serif" w:hAnsi="ACHS Nueva Serif"/>
                          <w:b/>
                          <w:color w:val="004C14"/>
                          <w:spacing w:val="-14"/>
                          <w:sz w:val="44"/>
                        </w:rPr>
                        <w:t xml:space="preserve"> </w:t>
                      </w:r>
                      <w:r>
                        <w:rPr>
                          <w:rFonts w:ascii="ACHS Nueva Serif" w:hAnsi="ACHS Nueva Serif"/>
                          <w:b/>
                          <w:color w:val="004C14"/>
                          <w:sz w:val="44"/>
                        </w:rPr>
                        <w:t>violencia</w:t>
                      </w:r>
                      <w:r>
                        <w:rPr>
                          <w:rFonts w:ascii="ACHS Nueva Serif" w:hAnsi="ACHS Nueva Serif"/>
                          <w:b/>
                          <w:color w:val="004C14"/>
                          <w:spacing w:val="-14"/>
                          <w:sz w:val="44"/>
                        </w:rPr>
                        <w:t xml:space="preserve"> </w:t>
                      </w:r>
                      <w:r>
                        <w:rPr>
                          <w:rFonts w:ascii="ACHS Nueva Serif" w:hAnsi="ACHS Nueva Serif"/>
                          <w:b/>
                          <w:color w:val="004C14"/>
                          <w:sz w:val="44"/>
                        </w:rPr>
                        <w:t>en</w:t>
                      </w:r>
                      <w:r>
                        <w:rPr>
                          <w:rFonts w:ascii="ACHS Nueva Serif" w:hAnsi="ACHS Nueva Serif"/>
                          <w:b/>
                          <w:color w:val="004C14"/>
                          <w:spacing w:val="-14"/>
                          <w:sz w:val="44"/>
                        </w:rPr>
                        <w:t xml:space="preserve"> </w:t>
                      </w:r>
                      <w:r>
                        <w:rPr>
                          <w:rFonts w:ascii="ACHS Nueva Serif" w:hAnsi="ACHS Nueva Serif"/>
                          <w:b/>
                          <w:color w:val="004C14"/>
                          <w:sz w:val="44"/>
                        </w:rPr>
                        <w:t>el</w:t>
                      </w:r>
                      <w:r>
                        <w:rPr>
                          <w:rFonts w:ascii="ACHS Nueva Serif" w:hAnsi="ACHS Nueva Serif"/>
                          <w:b/>
                          <w:color w:val="004C14"/>
                          <w:spacing w:val="-14"/>
                          <w:sz w:val="44"/>
                        </w:rPr>
                        <w:t xml:space="preserve"> </w:t>
                      </w:r>
                      <w:r>
                        <w:rPr>
                          <w:rFonts w:ascii="ACHS Nueva Serif" w:hAnsi="ACHS Nueva Serif"/>
                          <w:b/>
                          <w:color w:val="004C14"/>
                          <w:sz w:val="44"/>
                        </w:rPr>
                        <w:t>trabajo</w:t>
                      </w:r>
                    </w:p>
                  </w:txbxContent>
                </v:textbox>
                <w10:wrap anchorx="page" anchory="page"/>
              </v:shape>
            </w:pict>
          </mc:Fallback>
        </mc:AlternateContent>
      </w:r>
    </w:p>
    <w:p w:rsidR="00B974EA" w:rsidP="00B974EA" w:rsidRDefault="00B974EA" w14:paraId="2896FC1A" w14:textId="77777777">
      <w:pPr>
        <w:pStyle w:val="Textoindependiente"/>
        <w:spacing w:before="2"/>
        <w:rPr>
          <w:sz w:val="17"/>
        </w:rPr>
      </w:pPr>
    </w:p>
    <w:p w:rsidR="00B974EA" w:rsidP="00B974EA" w:rsidRDefault="00B974EA" w14:paraId="43523555" w14:textId="77777777">
      <w:pPr>
        <w:pStyle w:val="Textoindependiente"/>
        <w:spacing w:line="20" w:lineRule="exact"/>
        <w:ind w:left="126"/>
        <w:rPr>
          <w:sz w:val="2"/>
        </w:rPr>
      </w:pPr>
    </w:p>
    <w:p w:rsidR="00B974EA" w:rsidP="00B974EA" w:rsidRDefault="00B974EA" w14:paraId="43D4C715" w14:textId="77777777">
      <w:pPr>
        <w:pStyle w:val="Textoindependiente"/>
        <w:spacing w:before="11"/>
        <w:rPr>
          <w:sz w:val="19"/>
        </w:rPr>
      </w:pPr>
    </w:p>
    <w:p w:rsidR="00B974EA" w:rsidP="00B974EA" w:rsidRDefault="00B974EA" w14:paraId="54E65C3A" w14:textId="77777777">
      <w:pPr>
        <w:rPr>
          <w:sz w:val="19"/>
        </w:rPr>
        <w:sectPr w:rsidR="00B974EA" w:rsidSect="00B974EA">
          <w:pgSz w:w="12240" w:h="15840" w:orient="portrait"/>
          <w:pgMar w:top="2060" w:right="440" w:bottom="760" w:left="440" w:header="531" w:footer="399" w:gutter="0"/>
          <w:cols w:space="720"/>
        </w:sectPr>
      </w:pPr>
    </w:p>
    <w:p w:rsidRPr="00BB7007" w:rsidR="00B974EA" w:rsidP="00B974EA" w:rsidRDefault="00B974EA" w14:paraId="246CF09E" w14:textId="77777777">
      <w:pPr>
        <w:spacing w:before="127"/>
        <w:ind w:left="129"/>
        <w:rPr>
          <w:rFonts w:ascii="ACHS Nueva Sans SemiBold" w:hAnsi="ACHS Nueva Sans SemiBold"/>
          <w:b/>
          <w:bCs/>
          <w:sz w:val="30"/>
        </w:rPr>
      </w:pPr>
      <w:r w:rsidRPr="00BB7007">
        <w:rPr>
          <w:rFonts w:ascii="ACHS Nueva Sans SemiBold" w:hAnsi="ACHS Nueva Sans SemiBold"/>
          <w:b/>
          <w:bCs/>
          <w:color w:val="00AE41"/>
          <w:spacing w:val="-4"/>
          <w:sz w:val="30"/>
        </w:rPr>
        <w:t>I.</w:t>
      </w:r>
      <w:r w:rsidRPr="00BB7007">
        <w:rPr>
          <w:rFonts w:ascii="ACHS Nueva Sans SemiBold" w:hAnsi="ACHS Nueva Sans SemiBold"/>
          <w:b/>
          <w:bCs/>
          <w:color w:val="00AE41"/>
          <w:spacing w:val="-8"/>
          <w:sz w:val="30"/>
        </w:rPr>
        <w:t xml:space="preserve"> </w:t>
      </w:r>
      <w:r w:rsidRPr="00BB7007">
        <w:rPr>
          <w:rFonts w:ascii="ACHS Nueva Sans SemiBold" w:hAnsi="ACHS Nueva Sans SemiBold"/>
          <w:b/>
          <w:bCs/>
          <w:color w:val="00AE41"/>
          <w:spacing w:val="-4"/>
          <w:sz w:val="30"/>
        </w:rPr>
        <w:t xml:space="preserve">Antecedentes </w:t>
      </w:r>
      <w:r w:rsidRPr="00BB7007">
        <w:rPr>
          <w:rFonts w:ascii="ACHS Nueva Sans SemiBold" w:hAnsi="ACHS Nueva Sans SemiBold"/>
          <w:b/>
          <w:bCs/>
          <w:color w:val="00AE41"/>
          <w:spacing w:val="-2"/>
          <w:sz w:val="30"/>
        </w:rPr>
        <w:t>generales</w:t>
      </w:r>
    </w:p>
    <w:p w:rsidR="00B974EA" w:rsidP="00B974EA" w:rsidRDefault="00B974EA" w14:paraId="0257A52F" w14:textId="77777777">
      <w:pPr>
        <w:pStyle w:val="Ttulo1"/>
        <w:spacing w:before="114" w:line="230" w:lineRule="auto"/>
      </w:pPr>
      <w:r>
        <w:rPr>
          <w:b w:val="0"/>
        </w:rPr>
        <w:br w:type="column"/>
      </w:r>
      <w:r>
        <w:rPr>
          <w:color w:val="00AE41"/>
          <w:spacing w:val="-2"/>
        </w:rPr>
        <w:t>Violencia</w:t>
      </w:r>
      <w:r>
        <w:rPr>
          <w:color w:val="00AE41"/>
          <w:spacing w:val="-14"/>
        </w:rPr>
        <w:t xml:space="preserve"> </w:t>
      </w:r>
      <w:r>
        <w:rPr>
          <w:color w:val="00AE41"/>
          <w:spacing w:val="-2"/>
        </w:rPr>
        <w:t>en</w:t>
      </w:r>
      <w:r>
        <w:rPr>
          <w:color w:val="00AE41"/>
          <w:spacing w:val="-14"/>
        </w:rPr>
        <w:t xml:space="preserve"> </w:t>
      </w:r>
      <w:r>
        <w:rPr>
          <w:color w:val="00AE41"/>
          <w:spacing w:val="-2"/>
        </w:rPr>
        <w:t>el</w:t>
      </w:r>
      <w:r>
        <w:rPr>
          <w:color w:val="00AE41"/>
          <w:spacing w:val="-14"/>
        </w:rPr>
        <w:t xml:space="preserve"> </w:t>
      </w:r>
      <w:r>
        <w:rPr>
          <w:color w:val="00AE41"/>
          <w:spacing w:val="-2"/>
        </w:rPr>
        <w:t>trabajo</w:t>
      </w:r>
      <w:r>
        <w:rPr>
          <w:color w:val="00AE41"/>
          <w:spacing w:val="-14"/>
        </w:rPr>
        <w:t xml:space="preserve"> </w:t>
      </w:r>
      <w:r>
        <w:rPr>
          <w:color w:val="00AE41"/>
          <w:spacing w:val="-2"/>
        </w:rPr>
        <w:t xml:space="preserve">ejercidas </w:t>
      </w:r>
      <w:r>
        <w:rPr>
          <w:color w:val="00AE41"/>
        </w:rPr>
        <w:t>por terceros ajenos a la</w:t>
      </w:r>
    </w:p>
    <w:p w:rsidR="00B974EA" w:rsidP="00B974EA" w:rsidRDefault="00B974EA" w14:paraId="7768AFFF" w14:textId="77777777">
      <w:pPr>
        <w:spacing w:line="462" w:lineRule="exact"/>
        <w:ind w:left="571"/>
        <w:rPr>
          <w:b/>
          <w:sz w:val="40"/>
        </w:rPr>
      </w:pPr>
      <w:r>
        <w:rPr>
          <w:noProof/>
        </w:rPr>
        <w:drawing>
          <wp:anchor distT="0" distB="0" distL="0" distR="0" simplePos="0" relativeHeight="251699200" behindDoc="0" locked="0" layoutInCell="1" allowOverlap="1" wp14:anchorId="2A406488" wp14:editId="035D7A1F">
            <wp:simplePos x="0" y="0"/>
            <wp:positionH relativeFrom="page">
              <wp:posOffset>2964599</wp:posOffset>
            </wp:positionH>
            <wp:positionV relativeFrom="paragraph">
              <wp:posOffset>-535577</wp:posOffset>
            </wp:positionV>
            <wp:extent cx="191122" cy="183222"/>
            <wp:effectExtent l="0" t="0" r="0" b="0"/>
            <wp:wrapNone/>
            <wp:docPr id="17"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3.png"/>
                    <pic:cNvPicPr/>
                  </pic:nvPicPr>
                  <pic:blipFill>
                    <a:blip r:embed="rId78" cstate="print"/>
                    <a:stretch>
                      <a:fillRect/>
                    </a:stretch>
                  </pic:blipFill>
                  <pic:spPr>
                    <a:xfrm>
                      <a:off x="0" y="0"/>
                      <a:ext cx="191122" cy="183222"/>
                    </a:xfrm>
                    <a:prstGeom prst="rect">
                      <a:avLst/>
                    </a:prstGeom>
                  </pic:spPr>
                </pic:pic>
              </a:graphicData>
            </a:graphic>
          </wp:anchor>
        </w:drawing>
      </w:r>
      <w:r>
        <w:rPr>
          <w:b/>
          <w:color w:val="00AE41"/>
          <w:spacing w:val="-5"/>
          <w:sz w:val="40"/>
        </w:rPr>
        <w:t>relación</w:t>
      </w:r>
      <w:r>
        <w:rPr>
          <w:b/>
          <w:color w:val="00AE41"/>
          <w:spacing w:val="-1"/>
          <w:sz w:val="40"/>
        </w:rPr>
        <w:t xml:space="preserve"> </w:t>
      </w:r>
      <w:r>
        <w:rPr>
          <w:b/>
          <w:color w:val="00AE41"/>
          <w:spacing w:val="-2"/>
          <w:sz w:val="40"/>
        </w:rPr>
        <w:t>laboral:</w:t>
      </w:r>
    </w:p>
    <w:p w:rsidRPr="001D7F0D" w:rsidR="00B974EA" w:rsidP="6D22CD53" w:rsidRDefault="00B974EA" w14:paraId="0634C520" w14:textId="77777777">
      <w:pPr>
        <w:pStyle w:val="Textoindependiente"/>
        <w:spacing w:before="138" w:line="259" w:lineRule="auto"/>
        <w:ind w:left="567" w:right="125"/>
        <w:rPr>
          <w:sz w:val="18"/>
          <w:szCs w:val="18"/>
          <w:lang w:val="es-ES"/>
        </w:rPr>
      </w:pPr>
      <w:r w:rsidRPr="6D22CD53" w:rsidR="00B974EA">
        <w:rPr>
          <w:color w:val="424141"/>
          <w:w w:val="95"/>
          <w:sz w:val="18"/>
          <w:szCs w:val="18"/>
          <w:lang w:val="es-ES"/>
        </w:rPr>
        <w:t>Son aquellas conductas que afecten a</w:t>
      </w:r>
      <w:r w:rsidRPr="6D22CD53" w:rsidR="00B974EA">
        <w:rPr>
          <w:color w:val="424141"/>
          <w:w w:val="95"/>
          <w:sz w:val="18"/>
          <w:szCs w:val="18"/>
          <w:lang w:val="es-ES"/>
        </w:rPr>
        <w:t xml:space="preserve"> </w:t>
      </w:r>
      <w:r w:rsidRPr="6D22CD53" w:rsidR="00B974EA">
        <w:rPr>
          <w:color w:val="424141"/>
          <w:w w:val="95"/>
          <w:sz w:val="18"/>
          <w:szCs w:val="18"/>
          <w:lang w:val="es-ES"/>
        </w:rPr>
        <w:t>las</w:t>
      </w:r>
      <w:r w:rsidRPr="6D22CD53" w:rsidR="00B974EA">
        <w:rPr>
          <w:color w:val="424141"/>
          <w:w w:val="95"/>
          <w:sz w:val="18"/>
          <w:szCs w:val="18"/>
          <w:lang w:val="es-ES"/>
        </w:rPr>
        <w:t xml:space="preserve"> </w:t>
      </w:r>
      <w:r w:rsidRPr="6D22CD53" w:rsidR="00B974EA">
        <w:rPr>
          <w:color w:val="424141"/>
          <w:w w:val="95"/>
          <w:sz w:val="18"/>
          <w:szCs w:val="18"/>
          <w:lang w:val="es-ES"/>
        </w:rPr>
        <w:t>trabajadoras y</w:t>
      </w:r>
      <w:r w:rsidRPr="6D22CD53" w:rsidR="00B974EA">
        <w:rPr>
          <w:color w:val="424141"/>
          <w:w w:val="95"/>
          <w:sz w:val="18"/>
          <w:szCs w:val="18"/>
          <w:lang w:val="es-ES"/>
        </w:rPr>
        <w:t xml:space="preserve"> </w:t>
      </w:r>
      <w:r w:rsidRPr="6D22CD53" w:rsidR="00B974EA">
        <w:rPr>
          <w:color w:val="424141"/>
          <w:w w:val="95"/>
          <w:sz w:val="18"/>
          <w:szCs w:val="18"/>
          <w:lang w:val="es-ES"/>
        </w:rPr>
        <w:t>a</w:t>
      </w:r>
      <w:r w:rsidRPr="6D22CD53" w:rsidR="00B974EA">
        <w:rPr>
          <w:color w:val="424141"/>
          <w:w w:val="95"/>
          <w:sz w:val="18"/>
          <w:szCs w:val="18"/>
          <w:lang w:val="es-ES"/>
        </w:rPr>
        <w:t xml:space="preserve"> </w:t>
      </w:r>
      <w:r w:rsidRPr="6D22CD53" w:rsidR="00B974EA">
        <w:rPr>
          <w:color w:val="424141"/>
          <w:w w:val="95"/>
          <w:sz w:val="18"/>
          <w:szCs w:val="18"/>
          <w:lang w:val="es-ES"/>
        </w:rPr>
        <w:t>los</w:t>
      </w:r>
      <w:r w:rsidRPr="6D22CD53" w:rsidR="00B974EA">
        <w:rPr>
          <w:color w:val="424141"/>
          <w:w w:val="95"/>
          <w:sz w:val="18"/>
          <w:szCs w:val="18"/>
          <w:lang w:val="es-ES"/>
        </w:rPr>
        <w:t xml:space="preserve"> </w:t>
      </w:r>
      <w:r w:rsidRPr="6D22CD53" w:rsidR="00B974EA">
        <w:rPr>
          <w:color w:val="424141"/>
          <w:w w:val="95"/>
          <w:sz w:val="18"/>
          <w:szCs w:val="18"/>
          <w:lang w:val="es-ES"/>
        </w:rPr>
        <w:t>trabajadores,</w:t>
      </w:r>
      <w:r w:rsidRPr="6D22CD53" w:rsidR="00B974EA">
        <w:rPr>
          <w:color w:val="424141"/>
          <w:spacing w:val="40"/>
          <w:sz w:val="18"/>
          <w:szCs w:val="18"/>
          <w:lang w:val="es-ES"/>
        </w:rPr>
        <w:t xml:space="preserve"> </w:t>
      </w:r>
      <w:r w:rsidRPr="6D22CD53" w:rsidR="00B974EA">
        <w:rPr>
          <w:color w:val="424141"/>
          <w:w w:val="95"/>
          <w:sz w:val="18"/>
          <w:szCs w:val="18"/>
          <w:lang w:val="es-ES"/>
        </w:rPr>
        <w:t>con</w:t>
      </w:r>
      <w:r w:rsidRPr="6D22CD53" w:rsidR="00B974EA">
        <w:rPr>
          <w:color w:val="424141"/>
          <w:w w:val="95"/>
          <w:sz w:val="18"/>
          <w:szCs w:val="18"/>
          <w:lang w:val="es-ES"/>
        </w:rPr>
        <w:t xml:space="preserve"> </w:t>
      </w:r>
      <w:r w:rsidRPr="6D22CD53" w:rsidR="00B974EA">
        <w:rPr>
          <w:color w:val="424141"/>
          <w:w w:val="95"/>
          <w:sz w:val="18"/>
          <w:szCs w:val="18"/>
          <w:lang w:val="es-ES"/>
        </w:rPr>
        <w:t>ocasión</w:t>
      </w:r>
      <w:r w:rsidRPr="6D22CD53" w:rsidR="00B974EA">
        <w:rPr>
          <w:color w:val="424141"/>
          <w:w w:val="95"/>
          <w:sz w:val="18"/>
          <w:szCs w:val="18"/>
          <w:lang w:val="es-ES"/>
        </w:rPr>
        <w:t xml:space="preserve"> </w:t>
      </w:r>
      <w:r w:rsidRPr="6D22CD53" w:rsidR="00B974EA">
        <w:rPr>
          <w:color w:val="424141"/>
          <w:w w:val="95"/>
          <w:sz w:val="18"/>
          <w:szCs w:val="18"/>
          <w:lang w:val="es-ES"/>
        </w:rPr>
        <w:t>de</w:t>
      </w:r>
      <w:r w:rsidRPr="6D22CD53" w:rsidR="00B974EA">
        <w:rPr>
          <w:color w:val="424141"/>
          <w:w w:val="95"/>
          <w:sz w:val="18"/>
          <w:szCs w:val="18"/>
          <w:lang w:val="es-ES"/>
        </w:rPr>
        <w:t xml:space="preserve"> </w:t>
      </w:r>
      <w:r w:rsidRPr="6D22CD53" w:rsidR="00B974EA">
        <w:rPr>
          <w:color w:val="424141"/>
          <w:w w:val="95"/>
          <w:sz w:val="18"/>
          <w:szCs w:val="18"/>
          <w:lang w:val="es-ES"/>
        </w:rPr>
        <w:t>la</w:t>
      </w:r>
      <w:r w:rsidRPr="6D22CD53" w:rsidR="00B974EA">
        <w:rPr>
          <w:color w:val="424141"/>
          <w:spacing w:val="-6"/>
          <w:w w:val="95"/>
          <w:sz w:val="18"/>
          <w:szCs w:val="18"/>
          <w:lang w:val="es-ES"/>
        </w:rPr>
        <w:t xml:space="preserve"> </w:t>
      </w:r>
      <w:r w:rsidRPr="6D22CD53" w:rsidR="00B974EA">
        <w:rPr>
          <w:color w:val="424141"/>
          <w:w w:val="95"/>
          <w:sz w:val="18"/>
          <w:szCs w:val="18"/>
          <w:lang w:val="es-ES"/>
        </w:rPr>
        <w:t>prestación</w:t>
      </w:r>
      <w:r w:rsidRPr="6D22CD53" w:rsidR="00B974EA">
        <w:rPr>
          <w:color w:val="424141"/>
          <w:spacing w:val="-6"/>
          <w:w w:val="95"/>
          <w:sz w:val="18"/>
          <w:szCs w:val="18"/>
          <w:lang w:val="es-ES"/>
        </w:rPr>
        <w:t xml:space="preserve"> </w:t>
      </w:r>
      <w:r w:rsidRPr="6D22CD53" w:rsidR="00B974EA">
        <w:rPr>
          <w:color w:val="424141"/>
          <w:w w:val="95"/>
          <w:sz w:val="18"/>
          <w:szCs w:val="18"/>
          <w:lang w:val="es-ES"/>
        </w:rPr>
        <w:t>deservicios</w:t>
      </w:r>
      <w:r w:rsidRPr="6D22CD53" w:rsidR="00B974EA">
        <w:rPr>
          <w:color w:val="424141"/>
          <w:w w:val="95"/>
          <w:sz w:val="18"/>
          <w:szCs w:val="18"/>
          <w:lang w:val="es-ES"/>
        </w:rPr>
        <w:t>,</w:t>
      </w:r>
      <w:r w:rsidRPr="6D22CD53" w:rsidR="00B974EA">
        <w:rPr>
          <w:color w:val="424141"/>
          <w:spacing w:val="-6"/>
          <w:w w:val="95"/>
          <w:sz w:val="18"/>
          <w:szCs w:val="18"/>
          <w:lang w:val="es-ES"/>
        </w:rPr>
        <w:t xml:space="preserve"> </w:t>
      </w:r>
      <w:r w:rsidRPr="6D22CD53" w:rsidR="00B974EA">
        <w:rPr>
          <w:color w:val="424141"/>
          <w:w w:val="95"/>
          <w:sz w:val="18"/>
          <w:szCs w:val="18"/>
          <w:lang w:val="es-ES"/>
        </w:rPr>
        <w:t>por</w:t>
      </w:r>
      <w:r w:rsidRPr="6D22CD53" w:rsidR="00B974EA">
        <w:rPr>
          <w:color w:val="424141"/>
          <w:w w:val="95"/>
          <w:sz w:val="18"/>
          <w:szCs w:val="18"/>
          <w:lang w:val="es-ES"/>
        </w:rPr>
        <w:t xml:space="preserve"> </w:t>
      </w:r>
      <w:r w:rsidRPr="6D22CD53" w:rsidR="00B974EA">
        <w:rPr>
          <w:color w:val="424141"/>
          <w:w w:val="95"/>
          <w:sz w:val="18"/>
          <w:szCs w:val="18"/>
          <w:lang w:val="es-ES"/>
        </w:rPr>
        <w:t>parte</w:t>
      </w:r>
      <w:r w:rsidRPr="6D22CD53" w:rsidR="00B974EA">
        <w:rPr>
          <w:color w:val="424141"/>
          <w:spacing w:val="-5"/>
          <w:w w:val="95"/>
          <w:sz w:val="18"/>
          <w:szCs w:val="18"/>
          <w:lang w:val="es-ES"/>
        </w:rPr>
        <w:t xml:space="preserve"> </w:t>
      </w:r>
      <w:r w:rsidRPr="6D22CD53" w:rsidR="00B974EA">
        <w:rPr>
          <w:color w:val="424141"/>
          <w:w w:val="95"/>
          <w:sz w:val="18"/>
          <w:szCs w:val="18"/>
          <w:lang w:val="es-ES"/>
        </w:rPr>
        <w:t>de</w:t>
      </w:r>
      <w:r w:rsidRPr="6D22CD53" w:rsidR="00B974EA">
        <w:rPr>
          <w:color w:val="424141"/>
          <w:spacing w:val="-6"/>
          <w:w w:val="95"/>
          <w:sz w:val="18"/>
          <w:szCs w:val="18"/>
          <w:lang w:val="es-ES"/>
        </w:rPr>
        <w:t xml:space="preserve"> </w:t>
      </w:r>
      <w:r w:rsidRPr="6D22CD53" w:rsidR="00B974EA">
        <w:rPr>
          <w:color w:val="424141"/>
          <w:w w:val="95"/>
          <w:sz w:val="18"/>
          <w:szCs w:val="18"/>
          <w:lang w:val="es-ES"/>
        </w:rPr>
        <w:t>clientes,</w:t>
      </w:r>
      <w:r w:rsidRPr="6D22CD53" w:rsidR="00B974EA">
        <w:rPr>
          <w:color w:val="424141"/>
          <w:spacing w:val="-6"/>
          <w:w w:val="95"/>
          <w:sz w:val="18"/>
          <w:szCs w:val="18"/>
          <w:lang w:val="es-ES"/>
        </w:rPr>
        <w:t xml:space="preserve"> </w:t>
      </w:r>
      <w:r w:rsidRPr="6D22CD53" w:rsidR="00B974EA">
        <w:rPr>
          <w:color w:val="424141"/>
          <w:w w:val="95"/>
          <w:sz w:val="18"/>
          <w:szCs w:val="18"/>
          <w:lang w:val="es-ES"/>
        </w:rPr>
        <w:t>proveedores,</w:t>
      </w:r>
      <w:r w:rsidRPr="6D22CD53" w:rsidR="00B974EA">
        <w:rPr>
          <w:color w:val="424141"/>
          <w:spacing w:val="40"/>
          <w:sz w:val="18"/>
          <w:szCs w:val="18"/>
          <w:lang w:val="es-ES"/>
        </w:rPr>
        <w:t xml:space="preserve"> </w:t>
      </w:r>
      <w:r w:rsidRPr="6D22CD53" w:rsidR="00B974EA">
        <w:rPr>
          <w:color w:val="424141"/>
          <w:sz w:val="18"/>
          <w:szCs w:val="18"/>
          <w:lang w:val="es-ES"/>
        </w:rPr>
        <w:t>usuarios, visitas, entre otros (artículo 2° inciso segundo del Código</w:t>
      </w:r>
    </w:p>
    <w:p w:rsidRPr="001D7F0D" w:rsidR="00B974EA" w:rsidP="00B974EA" w:rsidRDefault="00B974EA" w14:paraId="317B0E01" w14:textId="77777777">
      <w:pPr>
        <w:pStyle w:val="Textoindependiente"/>
        <w:spacing w:before="2"/>
        <w:ind w:left="567"/>
        <w:rPr>
          <w:sz w:val="18"/>
          <w:szCs w:val="18"/>
        </w:rPr>
      </w:pPr>
      <w:r w:rsidRPr="001D7F0D">
        <w:rPr>
          <w:color w:val="424141"/>
          <w:sz w:val="18"/>
          <w:szCs w:val="18"/>
        </w:rPr>
        <w:t>del</w:t>
      </w:r>
      <w:r w:rsidRPr="001D7F0D">
        <w:rPr>
          <w:color w:val="424141"/>
          <w:spacing w:val="-3"/>
          <w:sz w:val="18"/>
          <w:szCs w:val="18"/>
        </w:rPr>
        <w:t xml:space="preserve"> </w:t>
      </w:r>
      <w:r w:rsidRPr="001D7F0D">
        <w:rPr>
          <w:color w:val="424141"/>
          <w:spacing w:val="-2"/>
          <w:sz w:val="18"/>
          <w:szCs w:val="18"/>
        </w:rPr>
        <w:t>Trabajo).</w:t>
      </w:r>
    </w:p>
    <w:p w:rsidRPr="009466D3" w:rsidR="00B974EA" w:rsidP="00B974EA" w:rsidRDefault="00B974EA" w14:paraId="58D50ABD" w14:textId="77777777">
      <w:pPr>
        <w:spacing w:before="77"/>
        <w:ind w:left="567"/>
        <w:rPr>
          <w:rFonts w:ascii="ACHS Nueva Sans SemiBold" w:hAnsi="ACHS Nueva Sans SemiBold"/>
          <w:b/>
          <w:bCs/>
          <w:sz w:val="18"/>
          <w:szCs w:val="18"/>
        </w:rPr>
      </w:pPr>
      <w:r w:rsidRPr="009466D3">
        <w:rPr>
          <w:rFonts w:ascii="ACHS Nueva Sans SemiBold" w:hAnsi="ACHS Nueva Sans SemiBold"/>
          <w:b/>
          <w:bCs/>
          <w:color w:val="13C045"/>
          <w:spacing w:val="-2"/>
          <w:sz w:val="18"/>
          <w:szCs w:val="18"/>
        </w:rPr>
        <w:t>Algunos</w:t>
      </w:r>
      <w:r w:rsidRPr="009466D3">
        <w:rPr>
          <w:rFonts w:ascii="ACHS Nueva Sans SemiBold" w:hAnsi="ACHS Nueva Sans SemiBold"/>
          <w:b/>
          <w:bCs/>
          <w:color w:val="13C045"/>
          <w:spacing w:val="6"/>
          <w:sz w:val="18"/>
          <w:szCs w:val="18"/>
        </w:rPr>
        <w:t xml:space="preserve"> </w:t>
      </w:r>
      <w:r w:rsidRPr="009466D3">
        <w:rPr>
          <w:rFonts w:ascii="ACHS Nueva Sans SemiBold" w:hAnsi="ACHS Nueva Sans SemiBold"/>
          <w:b/>
          <w:bCs/>
          <w:color w:val="13C045"/>
          <w:spacing w:val="-2"/>
          <w:sz w:val="18"/>
          <w:szCs w:val="18"/>
        </w:rPr>
        <w:t>ejemplos:</w:t>
      </w:r>
    </w:p>
    <w:p w:rsidRPr="001D7F0D" w:rsidR="00B974EA" w:rsidP="6D22CD53" w:rsidRDefault="00B974EA" w14:paraId="0009CE5B" w14:textId="77777777" w14:noSpellErr="1">
      <w:pPr>
        <w:pStyle w:val="Textoindependiente"/>
        <w:tabs>
          <w:tab w:val="left" w:pos="851"/>
        </w:tabs>
        <w:spacing w:before="57" w:line="262" w:lineRule="exact"/>
        <w:ind w:left="567"/>
        <w:rPr>
          <w:sz w:val="18"/>
          <w:szCs w:val="18"/>
          <w:lang w:val="es-ES"/>
        </w:rPr>
      </w:pPr>
      <w:r w:rsidRPr="6D22CD53" w:rsidR="00B974EA">
        <w:rPr>
          <w:color w:val="00AE41"/>
          <w:spacing w:val="-10"/>
          <w:sz w:val="18"/>
          <w:szCs w:val="18"/>
          <w:lang w:val="es-ES"/>
        </w:rPr>
        <w:t>°</w:t>
      </w:r>
      <w:r w:rsidRPr="001D7F0D">
        <w:rPr>
          <w:color w:val="00AE41"/>
          <w:sz w:val="18"/>
          <w:szCs w:val="18"/>
        </w:rPr>
        <w:tab/>
      </w:r>
      <w:r w:rsidRPr="6D22CD53" w:rsidR="00B974EA">
        <w:rPr>
          <w:color w:val="424141"/>
          <w:spacing w:val="-2"/>
          <w:sz w:val="18"/>
          <w:szCs w:val="18"/>
          <w:lang w:val="es-ES"/>
        </w:rPr>
        <w:t>Gritos</w:t>
      </w:r>
      <w:r w:rsidRPr="6D22CD53" w:rsidR="00B974EA">
        <w:rPr>
          <w:color w:val="424141"/>
          <w:spacing w:val="-1"/>
          <w:sz w:val="18"/>
          <w:szCs w:val="18"/>
          <w:lang w:val="es-ES"/>
        </w:rPr>
        <w:t xml:space="preserve"> </w:t>
      </w:r>
      <w:r w:rsidRPr="6D22CD53" w:rsidR="00B974EA">
        <w:rPr>
          <w:color w:val="424141"/>
          <w:spacing w:val="-2"/>
          <w:sz w:val="18"/>
          <w:szCs w:val="18"/>
          <w:lang w:val="es-ES"/>
        </w:rPr>
        <w:t>o</w:t>
      </w:r>
      <w:r w:rsidRPr="6D22CD53" w:rsidR="00B974EA">
        <w:rPr>
          <w:color w:val="424141"/>
          <w:sz w:val="18"/>
          <w:szCs w:val="18"/>
          <w:lang w:val="es-ES"/>
        </w:rPr>
        <w:t xml:space="preserve"> </w:t>
      </w:r>
      <w:r w:rsidRPr="6D22CD53" w:rsidR="00B974EA">
        <w:rPr>
          <w:color w:val="424141"/>
          <w:spacing w:val="-2"/>
          <w:sz w:val="18"/>
          <w:szCs w:val="18"/>
          <w:lang w:val="es-ES"/>
        </w:rPr>
        <w:t>amenazas.</w:t>
      </w:r>
    </w:p>
    <w:p w:rsidRPr="001D7F0D" w:rsidR="00B974EA" w:rsidP="6D22CD53" w:rsidRDefault="00B974EA" w14:paraId="133E166F" w14:textId="77777777" w14:noSpellErr="1">
      <w:pPr>
        <w:pStyle w:val="Textoindependiente"/>
        <w:tabs>
          <w:tab w:val="left" w:pos="851"/>
        </w:tabs>
        <w:spacing w:line="260" w:lineRule="exact"/>
        <w:ind w:left="567"/>
        <w:rPr>
          <w:sz w:val="18"/>
          <w:szCs w:val="18"/>
          <w:lang w:val="es-ES"/>
        </w:rPr>
      </w:pPr>
      <w:r w:rsidRPr="6D22CD53" w:rsidR="00B974EA">
        <w:rPr>
          <w:color w:val="00AE41"/>
          <w:spacing w:val="-10"/>
          <w:sz w:val="18"/>
          <w:szCs w:val="18"/>
          <w:lang w:val="es-ES"/>
        </w:rPr>
        <w:t>°</w:t>
      </w:r>
      <w:r w:rsidRPr="001D7F0D">
        <w:rPr>
          <w:color w:val="00AE41"/>
          <w:sz w:val="18"/>
          <w:szCs w:val="18"/>
        </w:rPr>
        <w:tab/>
      </w:r>
      <w:r w:rsidRPr="6D22CD53" w:rsidR="00B974EA">
        <w:rPr>
          <w:color w:val="424141"/>
          <w:spacing w:val="-2"/>
          <w:sz w:val="18"/>
          <w:szCs w:val="18"/>
          <w:lang w:val="es-ES"/>
        </w:rPr>
        <w:t>Uso</w:t>
      </w:r>
      <w:r w:rsidRPr="6D22CD53" w:rsidR="00B974EA">
        <w:rPr>
          <w:color w:val="424141"/>
          <w:spacing w:val="-2"/>
          <w:sz w:val="18"/>
          <w:szCs w:val="18"/>
          <w:lang w:val="es-ES"/>
        </w:rPr>
        <w:t xml:space="preserve"> de</w:t>
      </w:r>
      <w:r w:rsidRPr="6D22CD53" w:rsidR="00B974EA">
        <w:rPr>
          <w:color w:val="424141"/>
          <w:spacing w:val="1"/>
          <w:sz w:val="18"/>
          <w:szCs w:val="18"/>
          <w:lang w:val="es-ES"/>
        </w:rPr>
        <w:t xml:space="preserve"> </w:t>
      </w:r>
      <w:r w:rsidRPr="6D22CD53" w:rsidR="00B974EA">
        <w:rPr>
          <w:color w:val="424141"/>
          <w:spacing w:val="-2"/>
          <w:sz w:val="18"/>
          <w:szCs w:val="18"/>
          <w:lang w:val="es-ES"/>
        </w:rPr>
        <w:t>garabatos</w:t>
      </w:r>
      <w:r w:rsidRPr="6D22CD53" w:rsidR="00B974EA">
        <w:rPr>
          <w:color w:val="424141"/>
          <w:spacing w:val="1"/>
          <w:sz w:val="18"/>
          <w:szCs w:val="18"/>
          <w:lang w:val="es-ES"/>
        </w:rPr>
        <w:t xml:space="preserve"> </w:t>
      </w:r>
      <w:r w:rsidRPr="6D22CD53" w:rsidR="00B974EA">
        <w:rPr>
          <w:color w:val="424141"/>
          <w:spacing w:val="-2"/>
          <w:sz w:val="18"/>
          <w:szCs w:val="18"/>
          <w:lang w:val="es-ES"/>
        </w:rPr>
        <w:t>o</w:t>
      </w:r>
      <w:r w:rsidRPr="6D22CD53" w:rsidR="00B974EA">
        <w:rPr>
          <w:color w:val="424141"/>
          <w:spacing w:val="1"/>
          <w:sz w:val="18"/>
          <w:szCs w:val="18"/>
          <w:lang w:val="es-ES"/>
        </w:rPr>
        <w:t xml:space="preserve"> </w:t>
      </w:r>
      <w:r w:rsidRPr="6D22CD53" w:rsidR="00B974EA">
        <w:rPr>
          <w:color w:val="424141"/>
          <w:spacing w:val="-2"/>
          <w:sz w:val="18"/>
          <w:szCs w:val="18"/>
          <w:lang w:val="es-ES"/>
        </w:rPr>
        <w:t>palabras</w:t>
      </w:r>
      <w:r w:rsidRPr="6D22CD53" w:rsidR="00B974EA">
        <w:rPr>
          <w:color w:val="424141"/>
          <w:spacing w:val="1"/>
          <w:sz w:val="18"/>
          <w:szCs w:val="18"/>
          <w:lang w:val="es-ES"/>
        </w:rPr>
        <w:t xml:space="preserve"> </w:t>
      </w:r>
      <w:r w:rsidRPr="6D22CD53" w:rsidR="00B974EA">
        <w:rPr>
          <w:color w:val="424141"/>
          <w:spacing w:val="-2"/>
          <w:sz w:val="18"/>
          <w:szCs w:val="18"/>
          <w:lang w:val="es-ES"/>
        </w:rPr>
        <w:t>ofensivas.</w:t>
      </w:r>
    </w:p>
    <w:p w:rsidRPr="001D7F0D" w:rsidR="00B974EA" w:rsidP="6D22CD53" w:rsidRDefault="00B974EA" w14:paraId="4FEF5B98" w14:textId="77777777" w14:noSpellErr="1">
      <w:pPr>
        <w:pStyle w:val="Textoindependiente"/>
        <w:tabs>
          <w:tab w:val="left" w:pos="851"/>
        </w:tabs>
        <w:spacing w:line="260" w:lineRule="exact"/>
        <w:ind w:left="567"/>
        <w:rPr>
          <w:sz w:val="18"/>
          <w:szCs w:val="18"/>
          <w:lang w:val="es-ES"/>
        </w:rPr>
      </w:pPr>
      <w:r w:rsidRPr="6D22CD53" w:rsidR="00B974EA">
        <w:rPr>
          <w:color w:val="00AE41"/>
          <w:spacing w:val="-10"/>
          <w:sz w:val="18"/>
          <w:szCs w:val="18"/>
          <w:lang w:val="es-ES"/>
        </w:rPr>
        <w:t>°</w:t>
      </w:r>
      <w:r w:rsidRPr="001D7F0D">
        <w:rPr>
          <w:color w:val="00AE41"/>
          <w:sz w:val="18"/>
          <w:szCs w:val="18"/>
        </w:rPr>
        <w:tab/>
      </w:r>
      <w:r w:rsidRPr="6D22CD53" w:rsidR="00B974EA">
        <w:rPr>
          <w:color w:val="424141"/>
          <w:spacing w:val="-2"/>
          <w:sz w:val="18"/>
          <w:szCs w:val="18"/>
          <w:lang w:val="es-ES"/>
        </w:rPr>
        <w:t>Golpes</w:t>
      </w:r>
      <w:r w:rsidRPr="6D22CD53" w:rsidR="00B974EA">
        <w:rPr>
          <w:color w:val="424141"/>
          <w:spacing w:val="-2"/>
          <w:sz w:val="18"/>
          <w:szCs w:val="18"/>
          <w:lang w:val="es-ES"/>
        </w:rPr>
        <w:t>,</w:t>
      </w:r>
      <w:r w:rsidRPr="6D22CD53" w:rsidR="00B974EA">
        <w:rPr>
          <w:color w:val="424141"/>
          <w:sz w:val="18"/>
          <w:szCs w:val="18"/>
          <w:lang w:val="es-ES"/>
        </w:rPr>
        <w:t xml:space="preserve"> </w:t>
      </w:r>
      <w:r w:rsidRPr="6D22CD53" w:rsidR="00B974EA">
        <w:rPr>
          <w:color w:val="424141"/>
          <w:spacing w:val="-2"/>
          <w:sz w:val="18"/>
          <w:szCs w:val="18"/>
          <w:lang w:val="es-ES"/>
        </w:rPr>
        <w:t>zamarreos,</w:t>
      </w:r>
      <w:r w:rsidRPr="6D22CD53" w:rsidR="00B974EA">
        <w:rPr>
          <w:color w:val="424141"/>
          <w:sz w:val="18"/>
          <w:szCs w:val="18"/>
          <w:lang w:val="es-ES"/>
        </w:rPr>
        <w:t xml:space="preserve"> </w:t>
      </w:r>
      <w:r w:rsidRPr="6D22CD53" w:rsidR="00B974EA">
        <w:rPr>
          <w:color w:val="424141"/>
          <w:spacing w:val="-2"/>
          <w:sz w:val="18"/>
          <w:szCs w:val="18"/>
          <w:lang w:val="es-ES"/>
        </w:rPr>
        <w:t>puñetazos,</w:t>
      </w:r>
      <w:r w:rsidRPr="6D22CD53" w:rsidR="00B974EA">
        <w:rPr>
          <w:color w:val="424141"/>
          <w:sz w:val="18"/>
          <w:szCs w:val="18"/>
          <w:lang w:val="es-ES"/>
        </w:rPr>
        <w:t xml:space="preserve"> </w:t>
      </w:r>
      <w:r w:rsidRPr="6D22CD53" w:rsidR="00B974EA">
        <w:rPr>
          <w:color w:val="424141"/>
          <w:spacing w:val="-2"/>
          <w:sz w:val="18"/>
          <w:szCs w:val="18"/>
          <w:lang w:val="es-ES"/>
        </w:rPr>
        <w:t>patadas</w:t>
      </w:r>
      <w:r w:rsidRPr="6D22CD53" w:rsidR="00B974EA">
        <w:rPr>
          <w:color w:val="424141"/>
          <w:sz w:val="18"/>
          <w:szCs w:val="18"/>
          <w:lang w:val="es-ES"/>
        </w:rPr>
        <w:t xml:space="preserve"> </w:t>
      </w:r>
      <w:r w:rsidRPr="6D22CD53" w:rsidR="00B974EA">
        <w:rPr>
          <w:color w:val="424141"/>
          <w:spacing w:val="-2"/>
          <w:sz w:val="18"/>
          <w:szCs w:val="18"/>
          <w:lang w:val="es-ES"/>
        </w:rPr>
        <w:t>o</w:t>
      </w:r>
      <w:r w:rsidRPr="6D22CD53" w:rsidR="00B974EA">
        <w:rPr>
          <w:color w:val="424141"/>
          <w:spacing w:val="1"/>
          <w:sz w:val="18"/>
          <w:szCs w:val="18"/>
          <w:lang w:val="es-ES"/>
        </w:rPr>
        <w:t xml:space="preserve"> </w:t>
      </w:r>
      <w:r w:rsidRPr="6D22CD53" w:rsidR="00B974EA">
        <w:rPr>
          <w:color w:val="424141"/>
          <w:spacing w:val="-2"/>
          <w:sz w:val="18"/>
          <w:szCs w:val="18"/>
          <w:lang w:val="es-ES"/>
        </w:rPr>
        <w:t>bofetadas.</w:t>
      </w:r>
    </w:p>
    <w:p w:rsidRPr="001D7F0D" w:rsidR="00B974EA" w:rsidP="6D22CD53" w:rsidRDefault="00B974EA" w14:paraId="2C99B15A" w14:textId="77777777" w14:noSpellErr="1">
      <w:pPr>
        <w:pStyle w:val="Textoindependiente"/>
        <w:tabs>
          <w:tab w:val="left" w:pos="851"/>
        </w:tabs>
        <w:spacing w:line="256" w:lineRule="auto"/>
        <w:ind w:left="851" w:right="588" w:hanging="284"/>
        <w:rPr>
          <w:sz w:val="18"/>
          <w:szCs w:val="18"/>
          <w:lang w:val="es-ES"/>
        </w:rPr>
      </w:pPr>
      <w:r w:rsidRPr="6D22CD53" w:rsidR="00B974EA">
        <w:rPr>
          <w:color w:val="00AE41"/>
          <w:spacing w:val="-10"/>
          <w:sz w:val="18"/>
          <w:szCs w:val="18"/>
          <w:lang w:val="es-ES"/>
        </w:rPr>
        <w:t>°</w:t>
      </w:r>
      <w:r w:rsidRPr="001D7F0D">
        <w:rPr>
          <w:color w:val="00AE41"/>
          <w:sz w:val="18"/>
          <w:szCs w:val="18"/>
        </w:rPr>
        <w:tab/>
      </w:r>
      <w:r w:rsidRPr="6D22CD53" w:rsidR="00B974EA">
        <w:rPr>
          <w:color w:val="424141"/>
          <w:sz w:val="18"/>
          <w:szCs w:val="18"/>
          <w:lang w:val="es-ES"/>
        </w:rPr>
        <w:t>Conductas</w:t>
      </w:r>
      <w:r w:rsidRPr="6D22CD53" w:rsidR="00B974EA">
        <w:rPr>
          <w:color w:val="424141"/>
          <w:sz w:val="18"/>
          <w:szCs w:val="18"/>
          <w:lang w:val="es-ES"/>
        </w:rPr>
        <w:t xml:space="preserve"> que amenacen o resulte en lesiones físicas, daños</w:t>
      </w:r>
      <w:r w:rsidRPr="6D22CD53" w:rsidR="00B974EA">
        <w:rPr>
          <w:color w:val="424141"/>
          <w:spacing w:val="40"/>
          <w:sz w:val="18"/>
          <w:szCs w:val="18"/>
          <w:lang w:val="es-ES"/>
        </w:rPr>
        <w:t xml:space="preserve"> </w:t>
      </w:r>
      <w:r w:rsidRPr="6D22CD53" w:rsidR="00B974EA">
        <w:rPr>
          <w:color w:val="424141"/>
          <w:spacing w:val="-2"/>
          <w:sz w:val="18"/>
          <w:szCs w:val="18"/>
          <w:lang w:val="es-ES"/>
        </w:rPr>
        <w:t>materiales en los entornos laborales utilizados por las personas</w:t>
      </w:r>
      <w:r w:rsidRPr="6D22CD53" w:rsidR="00B974EA">
        <w:rPr>
          <w:color w:val="424141"/>
          <w:spacing w:val="40"/>
          <w:sz w:val="18"/>
          <w:szCs w:val="18"/>
          <w:lang w:val="es-ES"/>
        </w:rPr>
        <w:t xml:space="preserve"> </w:t>
      </w:r>
      <w:r w:rsidRPr="6D22CD53" w:rsidR="00B974EA">
        <w:rPr>
          <w:color w:val="424141"/>
          <w:sz w:val="18"/>
          <w:szCs w:val="18"/>
          <w:lang w:val="es-ES"/>
        </w:rPr>
        <w:t>trabajadores o su potencial muerte.</w:t>
      </w:r>
    </w:p>
    <w:p w:rsidRPr="001D7F0D" w:rsidR="00B974EA" w:rsidP="6D22CD53" w:rsidRDefault="00B974EA" w14:paraId="1F3596E0" w14:textId="77777777" w14:noSpellErr="1">
      <w:pPr>
        <w:pStyle w:val="Textoindependiente"/>
        <w:tabs>
          <w:tab w:val="left" w:pos="851"/>
        </w:tabs>
        <w:spacing w:line="248" w:lineRule="exact"/>
        <w:ind w:left="567"/>
        <w:rPr>
          <w:sz w:val="18"/>
          <w:szCs w:val="18"/>
          <w:lang w:val="es-ES"/>
        </w:rPr>
      </w:pPr>
      <w:r w:rsidRPr="6D22CD53" w:rsidR="00B974EA">
        <w:rPr>
          <w:color w:val="00AE41"/>
          <w:spacing w:val="-10"/>
          <w:sz w:val="18"/>
          <w:szCs w:val="18"/>
          <w:lang w:val="es-ES"/>
        </w:rPr>
        <w:t>°</w:t>
      </w:r>
      <w:r w:rsidRPr="001D7F0D">
        <w:rPr>
          <w:color w:val="00AE41"/>
          <w:sz w:val="18"/>
          <w:szCs w:val="18"/>
        </w:rPr>
        <w:tab/>
      </w:r>
      <w:r w:rsidRPr="6D22CD53" w:rsidR="00B974EA">
        <w:rPr>
          <w:color w:val="424141"/>
          <w:sz w:val="18"/>
          <w:szCs w:val="18"/>
          <w:lang w:val="es-ES"/>
        </w:rPr>
        <w:t>Robo</w:t>
      </w:r>
      <w:r w:rsidRPr="6D22CD53" w:rsidR="00B974EA">
        <w:rPr>
          <w:color w:val="424141"/>
          <w:spacing w:val="-4"/>
          <w:sz w:val="18"/>
          <w:szCs w:val="18"/>
          <w:lang w:val="es-ES"/>
        </w:rPr>
        <w:t xml:space="preserve"> </w:t>
      </w:r>
      <w:r w:rsidRPr="6D22CD53" w:rsidR="00B974EA">
        <w:rPr>
          <w:color w:val="424141"/>
          <w:sz w:val="18"/>
          <w:szCs w:val="18"/>
          <w:lang w:val="es-ES"/>
        </w:rPr>
        <w:t>o</w:t>
      </w:r>
      <w:r w:rsidRPr="6D22CD53" w:rsidR="00B974EA">
        <w:rPr>
          <w:color w:val="424141"/>
          <w:spacing w:val="-3"/>
          <w:sz w:val="18"/>
          <w:szCs w:val="18"/>
          <w:lang w:val="es-ES"/>
        </w:rPr>
        <w:t xml:space="preserve"> </w:t>
      </w:r>
      <w:r w:rsidRPr="6D22CD53" w:rsidR="00B974EA">
        <w:rPr>
          <w:color w:val="424141"/>
          <w:sz w:val="18"/>
          <w:szCs w:val="18"/>
          <w:lang w:val="es-ES"/>
        </w:rPr>
        <w:t>asaltos</w:t>
      </w:r>
      <w:r w:rsidRPr="6D22CD53" w:rsidR="00B974EA">
        <w:rPr>
          <w:color w:val="424141"/>
          <w:spacing w:val="-3"/>
          <w:sz w:val="18"/>
          <w:szCs w:val="18"/>
          <w:lang w:val="es-ES"/>
        </w:rPr>
        <w:t xml:space="preserve"> </w:t>
      </w:r>
      <w:r w:rsidRPr="6D22CD53" w:rsidR="00B974EA">
        <w:rPr>
          <w:color w:val="424141"/>
          <w:sz w:val="18"/>
          <w:szCs w:val="18"/>
          <w:lang w:val="es-ES"/>
        </w:rPr>
        <w:t>en</w:t>
      </w:r>
      <w:r w:rsidRPr="6D22CD53" w:rsidR="00B974EA">
        <w:rPr>
          <w:color w:val="424141"/>
          <w:spacing w:val="-4"/>
          <w:sz w:val="18"/>
          <w:szCs w:val="18"/>
          <w:lang w:val="es-ES"/>
        </w:rPr>
        <w:t xml:space="preserve"> </w:t>
      </w:r>
      <w:r w:rsidRPr="6D22CD53" w:rsidR="00B974EA">
        <w:rPr>
          <w:color w:val="424141"/>
          <w:sz w:val="18"/>
          <w:szCs w:val="18"/>
          <w:lang w:val="es-ES"/>
        </w:rPr>
        <w:t>el</w:t>
      </w:r>
      <w:r w:rsidRPr="6D22CD53" w:rsidR="00B974EA">
        <w:rPr>
          <w:color w:val="424141"/>
          <w:spacing w:val="-3"/>
          <w:sz w:val="18"/>
          <w:szCs w:val="18"/>
          <w:lang w:val="es-ES"/>
        </w:rPr>
        <w:t xml:space="preserve"> </w:t>
      </w:r>
      <w:r w:rsidRPr="6D22CD53" w:rsidR="00B974EA">
        <w:rPr>
          <w:color w:val="424141"/>
          <w:sz w:val="18"/>
          <w:szCs w:val="18"/>
          <w:lang w:val="es-ES"/>
        </w:rPr>
        <w:t>lugar</w:t>
      </w:r>
      <w:r w:rsidRPr="6D22CD53" w:rsidR="00B974EA">
        <w:rPr>
          <w:color w:val="424141"/>
          <w:spacing w:val="-3"/>
          <w:sz w:val="18"/>
          <w:szCs w:val="18"/>
          <w:lang w:val="es-ES"/>
        </w:rPr>
        <w:t xml:space="preserve"> </w:t>
      </w:r>
      <w:r w:rsidRPr="6D22CD53" w:rsidR="00B974EA">
        <w:rPr>
          <w:color w:val="424141"/>
          <w:sz w:val="18"/>
          <w:szCs w:val="18"/>
          <w:lang w:val="es-ES"/>
        </w:rPr>
        <w:t>de</w:t>
      </w:r>
      <w:r w:rsidRPr="6D22CD53" w:rsidR="00B974EA">
        <w:rPr>
          <w:color w:val="424141"/>
          <w:spacing w:val="-3"/>
          <w:sz w:val="18"/>
          <w:szCs w:val="18"/>
          <w:lang w:val="es-ES"/>
        </w:rPr>
        <w:t xml:space="preserve"> </w:t>
      </w:r>
      <w:r w:rsidRPr="6D22CD53" w:rsidR="00B974EA">
        <w:rPr>
          <w:color w:val="424141"/>
          <w:spacing w:val="-2"/>
          <w:sz w:val="18"/>
          <w:szCs w:val="18"/>
          <w:lang w:val="es-ES"/>
        </w:rPr>
        <w:t>trabajo.</w:t>
      </w:r>
    </w:p>
    <w:p w:rsidR="00B974EA" w:rsidP="00B974EA" w:rsidRDefault="00B974EA" w14:paraId="65E9C64C" w14:textId="77777777">
      <w:pPr>
        <w:pStyle w:val="Textoindependiente"/>
        <w:rPr>
          <w:sz w:val="25"/>
        </w:rPr>
      </w:pPr>
    </w:p>
    <w:p w:rsidR="00B974EA" w:rsidP="00B974EA" w:rsidRDefault="00B974EA" w14:paraId="546930EB" w14:textId="77777777">
      <w:pPr>
        <w:pStyle w:val="Ttulo1"/>
        <w:spacing w:before="1"/>
      </w:pPr>
      <w:r>
        <w:rPr>
          <w:noProof/>
        </w:rPr>
        <w:drawing>
          <wp:anchor distT="0" distB="0" distL="0" distR="0" simplePos="0" relativeHeight="251700224" behindDoc="0" locked="0" layoutInCell="1" allowOverlap="1" wp14:anchorId="34229A08" wp14:editId="2E7BE32C">
            <wp:simplePos x="0" y="0"/>
            <wp:positionH relativeFrom="page">
              <wp:posOffset>2964599</wp:posOffset>
            </wp:positionH>
            <wp:positionV relativeFrom="paragraph">
              <wp:posOffset>60432</wp:posOffset>
            </wp:positionV>
            <wp:extent cx="191122" cy="183222"/>
            <wp:effectExtent l="0" t="0" r="0" b="0"/>
            <wp:wrapNone/>
            <wp:docPr id="19"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2.png"/>
                    <pic:cNvPicPr/>
                  </pic:nvPicPr>
                  <pic:blipFill>
                    <a:blip r:embed="rId75" cstate="print"/>
                    <a:stretch>
                      <a:fillRect/>
                    </a:stretch>
                  </pic:blipFill>
                  <pic:spPr>
                    <a:xfrm>
                      <a:off x="0" y="0"/>
                      <a:ext cx="191122" cy="183222"/>
                    </a:xfrm>
                    <a:prstGeom prst="rect">
                      <a:avLst/>
                    </a:prstGeom>
                  </pic:spPr>
                </pic:pic>
              </a:graphicData>
            </a:graphic>
          </wp:anchor>
        </w:drawing>
      </w:r>
      <w:r>
        <w:rPr>
          <w:color w:val="00AE41"/>
          <w:spacing w:val="-2"/>
        </w:rPr>
        <w:t>Conductas</w:t>
      </w:r>
      <w:r>
        <w:rPr>
          <w:color w:val="00AE41"/>
          <w:spacing w:val="-8"/>
        </w:rPr>
        <w:t xml:space="preserve"> </w:t>
      </w:r>
      <w:r>
        <w:rPr>
          <w:color w:val="00AE41"/>
          <w:spacing w:val="-2"/>
        </w:rPr>
        <w:t>incívicas:</w:t>
      </w:r>
    </w:p>
    <w:p w:rsidRPr="001D7F0D" w:rsidR="00B974EA" w:rsidP="00B974EA" w:rsidRDefault="00B974EA" w14:paraId="62868302" w14:textId="77777777">
      <w:pPr>
        <w:pStyle w:val="Textoindependiente"/>
        <w:spacing w:before="174" w:line="259" w:lineRule="auto"/>
        <w:ind w:left="571" w:right="118" w:firstLine="21"/>
        <w:rPr>
          <w:sz w:val="18"/>
          <w:szCs w:val="18"/>
        </w:rPr>
      </w:pPr>
      <w:r w:rsidRPr="001D7F0D">
        <w:rPr>
          <w:color w:val="424141"/>
          <w:w w:val="95"/>
          <w:sz w:val="18"/>
          <w:szCs w:val="18"/>
        </w:rPr>
        <w:t>El</w:t>
      </w:r>
      <w:r w:rsidRPr="001D7F0D">
        <w:rPr>
          <w:color w:val="424141"/>
          <w:spacing w:val="-4"/>
          <w:w w:val="95"/>
          <w:sz w:val="18"/>
          <w:szCs w:val="18"/>
        </w:rPr>
        <w:t xml:space="preserve"> </w:t>
      </w:r>
      <w:r w:rsidRPr="001D7F0D">
        <w:rPr>
          <w:color w:val="424141"/>
          <w:w w:val="95"/>
          <w:sz w:val="18"/>
          <w:szCs w:val="18"/>
        </w:rPr>
        <w:t>incivismo</w:t>
      </w:r>
      <w:r w:rsidRPr="001D7F0D">
        <w:rPr>
          <w:color w:val="424141"/>
          <w:spacing w:val="-4"/>
          <w:w w:val="95"/>
          <w:sz w:val="18"/>
          <w:szCs w:val="18"/>
        </w:rPr>
        <w:t xml:space="preserve"> </w:t>
      </w:r>
      <w:r w:rsidRPr="001D7F0D">
        <w:rPr>
          <w:color w:val="424141"/>
          <w:w w:val="95"/>
          <w:sz w:val="18"/>
          <w:szCs w:val="18"/>
        </w:rPr>
        <w:t>abarca</w:t>
      </w:r>
      <w:r w:rsidRPr="001D7F0D">
        <w:rPr>
          <w:color w:val="424141"/>
          <w:spacing w:val="-4"/>
          <w:w w:val="95"/>
          <w:sz w:val="18"/>
          <w:szCs w:val="18"/>
        </w:rPr>
        <w:t xml:space="preserve"> </w:t>
      </w:r>
      <w:r w:rsidRPr="001D7F0D">
        <w:rPr>
          <w:color w:val="424141"/>
          <w:w w:val="95"/>
          <w:sz w:val="18"/>
          <w:szCs w:val="18"/>
        </w:rPr>
        <w:t>comportamientos</w:t>
      </w:r>
      <w:r w:rsidRPr="001D7F0D">
        <w:rPr>
          <w:color w:val="424141"/>
          <w:spacing w:val="-4"/>
          <w:w w:val="95"/>
          <w:sz w:val="18"/>
          <w:szCs w:val="18"/>
        </w:rPr>
        <w:t xml:space="preserve"> </w:t>
      </w:r>
      <w:r w:rsidRPr="001D7F0D">
        <w:rPr>
          <w:color w:val="424141"/>
          <w:w w:val="95"/>
          <w:sz w:val="18"/>
          <w:szCs w:val="18"/>
        </w:rPr>
        <w:t>descorteses</w:t>
      </w:r>
      <w:r w:rsidRPr="001D7F0D">
        <w:rPr>
          <w:color w:val="424141"/>
          <w:spacing w:val="-4"/>
          <w:w w:val="95"/>
          <w:sz w:val="18"/>
          <w:szCs w:val="18"/>
        </w:rPr>
        <w:t xml:space="preserve"> </w:t>
      </w:r>
      <w:r w:rsidRPr="001D7F0D">
        <w:rPr>
          <w:color w:val="424141"/>
          <w:w w:val="95"/>
          <w:sz w:val="18"/>
          <w:szCs w:val="18"/>
        </w:rPr>
        <w:t>o</w:t>
      </w:r>
      <w:r w:rsidRPr="001D7F0D">
        <w:rPr>
          <w:color w:val="424141"/>
          <w:spacing w:val="-4"/>
          <w:w w:val="95"/>
          <w:sz w:val="18"/>
          <w:szCs w:val="18"/>
        </w:rPr>
        <w:t xml:space="preserve"> </w:t>
      </w:r>
      <w:r w:rsidRPr="001D7F0D">
        <w:rPr>
          <w:color w:val="424141"/>
          <w:w w:val="95"/>
          <w:sz w:val="18"/>
          <w:szCs w:val="18"/>
        </w:rPr>
        <w:t>groseros</w:t>
      </w:r>
      <w:r w:rsidRPr="001D7F0D">
        <w:rPr>
          <w:color w:val="424141"/>
          <w:spacing w:val="-4"/>
          <w:w w:val="95"/>
          <w:sz w:val="18"/>
          <w:szCs w:val="18"/>
        </w:rPr>
        <w:t xml:space="preserve"> </w:t>
      </w:r>
      <w:r w:rsidRPr="001D7F0D">
        <w:rPr>
          <w:color w:val="424141"/>
          <w:w w:val="95"/>
          <w:sz w:val="18"/>
          <w:szCs w:val="18"/>
        </w:rPr>
        <w:t>que</w:t>
      </w:r>
      <w:r w:rsidRPr="001D7F0D">
        <w:rPr>
          <w:color w:val="424141"/>
          <w:spacing w:val="-4"/>
          <w:w w:val="95"/>
          <w:sz w:val="18"/>
          <w:szCs w:val="18"/>
        </w:rPr>
        <w:t xml:space="preserve"> </w:t>
      </w:r>
      <w:r w:rsidRPr="001D7F0D">
        <w:rPr>
          <w:color w:val="424141"/>
          <w:w w:val="95"/>
          <w:sz w:val="18"/>
          <w:szCs w:val="18"/>
        </w:rPr>
        <w:t>carecen</w:t>
      </w:r>
      <w:r w:rsidRPr="001D7F0D">
        <w:rPr>
          <w:color w:val="424141"/>
          <w:spacing w:val="40"/>
          <w:sz w:val="18"/>
          <w:szCs w:val="18"/>
        </w:rPr>
        <w:t xml:space="preserve"> </w:t>
      </w:r>
      <w:r w:rsidRPr="001D7F0D">
        <w:rPr>
          <w:color w:val="424141"/>
          <w:sz w:val="18"/>
          <w:szCs w:val="18"/>
        </w:rPr>
        <w:t>de una clara intención de dañar, pero que entran en conflicto con los</w:t>
      </w:r>
      <w:r w:rsidRPr="001D7F0D">
        <w:rPr>
          <w:color w:val="424141"/>
          <w:spacing w:val="40"/>
          <w:sz w:val="18"/>
          <w:szCs w:val="18"/>
        </w:rPr>
        <w:t xml:space="preserve"> </w:t>
      </w:r>
      <w:r w:rsidRPr="001D7F0D">
        <w:rPr>
          <w:color w:val="424141"/>
          <w:w w:val="95"/>
          <w:sz w:val="18"/>
          <w:szCs w:val="18"/>
        </w:rPr>
        <w:t>estándares de respeto mutuo. A menudo surge del descuido de las normas</w:t>
      </w:r>
      <w:r w:rsidRPr="001D7F0D">
        <w:rPr>
          <w:color w:val="424141"/>
          <w:spacing w:val="40"/>
          <w:sz w:val="18"/>
          <w:szCs w:val="18"/>
        </w:rPr>
        <w:t xml:space="preserve"> </w:t>
      </w:r>
      <w:r w:rsidRPr="001D7F0D">
        <w:rPr>
          <w:color w:val="424141"/>
          <w:sz w:val="18"/>
          <w:szCs w:val="18"/>
        </w:rPr>
        <w:t>sociales. Sin directrices claras, el comportamiento descortés puede</w:t>
      </w:r>
      <w:r w:rsidRPr="001D7F0D">
        <w:rPr>
          <w:color w:val="424141"/>
          <w:spacing w:val="40"/>
          <w:sz w:val="18"/>
          <w:szCs w:val="18"/>
        </w:rPr>
        <w:t xml:space="preserve"> </w:t>
      </w:r>
      <w:r w:rsidRPr="001D7F0D">
        <w:rPr>
          <w:color w:val="424141"/>
          <w:spacing w:val="-4"/>
          <w:sz w:val="18"/>
          <w:szCs w:val="18"/>
        </w:rPr>
        <w:t>perpetuarse</w:t>
      </w:r>
      <w:r w:rsidRPr="001D7F0D">
        <w:rPr>
          <w:color w:val="424141"/>
          <w:sz w:val="18"/>
          <w:szCs w:val="18"/>
        </w:rPr>
        <w:t xml:space="preserve"> </w:t>
      </w:r>
      <w:r w:rsidRPr="001D7F0D">
        <w:rPr>
          <w:color w:val="424141"/>
          <w:spacing w:val="-4"/>
          <w:sz w:val="18"/>
          <w:szCs w:val="18"/>
        </w:rPr>
        <w:t>y</w:t>
      </w:r>
      <w:r w:rsidRPr="001D7F0D">
        <w:rPr>
          <w:color w:val="424141"/>
          <w:sz w:val="18"/>
          <w:szCs w:val="18"/>
        </w:rPr>
        <w:t xml:space="preserve"> </w:t>
      </w:r>
      <w:r w:rsidRPr="001D7F0D">
        <w:rPr>
          <w:color w:val="424141"/>
          <w:spacing w:val="-4"/>
          <w:sz w:val="18"/>
          <w:szCs w:val="18"/>
        </w:rPr>
        <w:t>generar</w:t>
      </w:r>
      <w:r w:rsidRPr="001D7F0D">
        <w:rPr>
          <w:color w:val="424141"/>
          <w:sz w:val="18"/>
          <w:szCs w:val="18"/>
        </w:rPr>
        <w:t xml:space="preserve"> </w:t>
      </w:r>
      <w:r w:rsidRPr="001D7F0D">
        <w:rPr>
          <w:color w:val="424141"/>
          <w:spacing w:val="-4"/>
          <w:sz w:val="18"/>
          <w:szCs w:val="18"/>
        </w:rPr>
        <w:t>situaciones</w:t>
      </w:r>
      <w:r w:rsidRPr="001D7F0D">
        <w:rPr>
          <w:color w:val="424141"/>
          <w:sz w:val="18"/>
          <w:szCs w:val="18"/>
        </w:rPr>
        <w:t xml:space="preserve"> </w:t>
      </w:r>
      <w:r w:rsidRPr="001D7F0D">
        <w:rPr>
          <w:color w:val="424141"/>
          <w:spacing w:val="-4"/>
          <w:sz w:val="18"/>
          <w:szCs w:val="18"/>
        </w:rPr>
        <w:t>de</w:t>
      </w:r>
      <w:r w:rsidRPr="001D7F0D">
        <w:rPr>
          <w:color w:val="424141"/>
          <w:sz w:val="18"/>
          <w:szCs w:val="18"/>
        </w:rPr>
        <w:t xml:space="preserve"> </w:t>
      </w:r>
      <w:r w:rsidRPr="001D7F0D">
        <w:rPr>
          <w:color w:val="424141"/>
          <w:spacing w:val="-4"/>
          <w:sz w:val="18"/>
          <w:szCs w:val="18"/>
        </w:rPr>
        <w:t>hostilidad</w:t>
      </w:r>
      <w:r w:rsidRPr="001D7F0D">
        <w:rPr>
          <w:color w:val="424141"/>
          <w:sz w:val="18"/>
          <w:szCs w:val="18"/>
        </w:rPr>
        <w:t xml:space="preserve"> </w:t>
      </w:r>
      <w:r w:rsidRPr="001D7F0D">
        <w:rPr>
          <w:color w:val="424141"/>
          <w:spacing w:val="-4"/>
          <w:sz w:val="18"/>
          <w:szCs w:val="18"/>
        </w:rPr>
        <w:t>o</w:t>
      </w:r>
      <w:r w:rsidRPr="001D7F0D">
        <w:rPr>
          <w:color w:val="424141"/>
          <w:sz w:val="18"/>
          <w:szCs w:val="18"/>
        </w:rPr>
        <w:t xml:space="preserve"> </w:t>
      </w:r>
      <w:r w:rsidRPr="001D7F0D">
        <w:rPr>
          <w:color w:val="424141"/>
          <w:spacing w:val="-4"/>
          <w:sz w:val="18"/>
          <w:szCs w:val="18"/>
        </w:rPr>
        <w:t>violencia</w:t>
      </w:r>
      <w:r w:rsidRPr="001D7F0D">
        <w:rPr>
          <w:color w:val="424141"/>
          <w:sz w:val="18"/>
          <w:szCs w:val="18"/>
        </w:rPr>
        <w:t xml:space="preserve"> </w:t>
      </w:r>
      <w:r w:rsidRPr="001D7F0D">
        <w:rPr>
          <w:color w:val="424141"/>
          <w:spacing w:val="-4"/>
          <w:sz w:val="18"/>
          <w:szCs w:val="18"/>
        </w:rPr>
        <w:t>necesarias</w:t>
      </w:r>
      <w:r w:rsidRPr="001D7F0D">
        <w:rPr>
          <w:color w:val="424141"/>
          <w:sz w:val="18"/>
          <w:szCs w:val="18"/>
        </w:rPr>
        <w:t xml:space="preserve"> </w:t>
      </w:r>
      <w:r w:rsidRPr="001D7F0D">
        <w:rPr>
          <w:color w:val="424141"/>
          <w:spacing w:val="-4"/>
          <w:sz w:val="18"/>
          <w:szCs w:val="18"/>
        </w:rPr>
        <w:t>de</w:t>
      </w:r>
      <w:r w:rsidRPr="001D7F0D">
        <w:rPr>
          <w:color w:val="424141"/>
          <w:spacing w:val="40"/>
          <w:sz w:val="18"/>
          <w:szCs w:val="18"/>
        </w:rPr>
        <w:t xml:space="preserve"> </w:t>
      </w:r>
      <w:r w:rsidRPr="001D7F0D">
        <w:rPr>
          <w:color w:val="424141"/>
          <w:spacing w:val="-4"/>
          <w:sz w:val="18"/>
          <w:szCs w:val="18"/>
        </w:rPr>
        <w:t>erradicar</w:t>
      </w:r>
      <w:r w:rsidRPr="001D7F0D">
        <w:rPr>
          <w:color w:val="424141"/>
          <w:sz w:val="18"/>
          <w:szCs w:val="18"/>
        </w:rPr>
        <w:t xml:space="preserve"> </w:t>
      </w:r>
      <w:r w:rsidRPr="001D7F0D">
        <w:rPr>
          <w:color w:val="424141"/>
          <w:spacing w:val="-4"/>
          <w:sz w:val="18"/>
          <w:szCs w:val="18"/>
        </w:rPr>
        <w:t>de</w:t>
      </w:r>
      <w:r w:rsidRPr="001D7F0D">
        <w:rPr>
          <w:color w:val="424141"/>
          <w:sz w:val="18"/>
          <w:szCs w:val="18"/>
        </w:rPr>
        <w:t xml:space="preserve"> </w:t>
      </w:r>
      <w:r w:rsidRPr="001D7F0D">
        <w:rPr>
          <w:color w:val="424141"/>
          <w:spacing w:val="-4"/>
          <w:sz w:val="18"/>
          <w:szCs w:val="18"/>
        </w:rPr>
        <w:t>los</w:t>
      </w:r>
      <w:r w:rsidRPr="001D7F0D">
        <w:rPr>
          <w:color w:val="424141"/>
          <w:sz w:val="18"/>
          <w:szCs w:val="18"/>
        </w:rPr>
        <w:t xml:space="preserve"> </w:t>
      </w:r>
      <w:r w:rsidRPr="001D7F0D">
        <w:rPr>
          <w:color w:val="424141"/>
          <w:spacing w:val="-4"/>
          <w:sz w:val="18"/>
          <w:szCs w:val="18"/>
        </w:rPr>
        <w:t>espacios</w:t>
      </w:r>
      <w:r w:rsidRPr="001D7F0D">
        <w:rPr>
          <w:color w:val="424141"/>
          <w:sz w:val="18"/>
          <w:szCs w:val="18"/>
        </w:rPr>
        <w:t xml:space="preserve"> </w:t>
      </w:r>
      <w:r w:rsidRPr="001D7F0D">
        <w:rPr>
          <w:color w:val="424141"/>
          <w:spacing w:val="-4"/>
          <w:sz w:val="18"/>
          <w:szCs w:val="18"/>
        </w:rPr>
        <w:t>de</w:t>
      </w:r>
      <w:r w:rsidRPr="001D7F0D">
        <w:rPr>
          <w:color w:val="424141"/>
          <w:sz w:val="18"/>
          <w:szCs w:val="18"/>
        </w:rPr>
        <w:t xml:space="preserve"> </w:t>
      </w:r>
      <w:r w:rsidRPr="001D7F0D">
        <w:rPr>
          <w:color w:val="424141"/>
          <w:spacing w:val="-4"/>
          <w:sz w:val="18"/>
          <w:szCs w:val="18"/>
        </w:rPr>
        <w:t>trabajo.</w:t>
      </w:r>
      <w:r w:rsidRPr="001D7F0D">
        <w:rPr>
          <w:color w:val="424141"/>
          <w:sz w:val="18"/>
          <w:szCs w:val="18"/>
        </w:rPr>
        <w:t xml:space="preserve"> </w:t>
      </w:r>
      <w:r w:rsidRPr="001D7F0D">
        <w:rPr>
          <w:color w:val="424141"/>
          <w:spacing w:val="-4"/>
          <w:sz w:val="18"/>
          <w:szCs w:val="18"/>
        </w:rPr>
        <w:t>Al</w:t>
      </w:r>
      <w:r w:rsidRPr="001D7F0D">
        <w:rPr>
          <w:color w:val="424141"/>
          <w:sz w:val="18"/>
          <w:szCs w:val="18"/>
        </w:rPr>
        <w:t xml:space="preserve"> </w:t>
      </w:r>
      <w:r w:rsidRPr="001D7F0D">
        <w:rPr>
          <w:color w:val="424141"/>
          <w:spacing w:val="-4"/>
          <w:sz w:val="18"/>
          <w:szCs w:val="18"/>
        </w:rPr>
        <w:t>abordar</w:t>
      </w:r>
      <w:r w:rsidRPr="001D7F0D">
        <w:rPr>
          <w:color w:val="424141"/>
          <w:sz w:val="18"/>
          <w:szCs w:val="18"/>
        </w:rPr>
        <w:t xml:space="preserve"> </w:t>
      </w:r>
      <w:r w:rsidRPr="001D7F0D">
        <w:rPr>
          <w:color w:val="424141"/>
          <w:spacing w:val="-4"/>
          <w:sz w:val="18"/>
          <w:szCs w:val="18"/>
        </w:rPr>
        <w:t>las</w:t>
      </w:r>
      <w:r w:rsidRPr="001D7F0D">
        <w:rPr>
          <w:color w:val="424141"/>
          <w:sz w:val="18"/>
          <w:szCs w:val="18"/>
        </w:rPr>
        <w:t xml:space="preserve"> </w:t>
      </w:r>
      <w:r w:rsidRPr="001D7F0D">
        <w:rPr>
          <w:color w:val="424141"/>
          <w:spacing w:val="-4"/>
          <w:sz w:val="18"/>
          <w:szCs w:val="18"/>
        </w:rPr>
        <w:t>conductas</w:t>
      </w:r>
      <w:r w:rsidRPr="001D7F0D">
        <w:rPr>
          <w:color w:val="424141"/>
          <w:sz w:val="18"/>
          <w:szCs w:val="18"/>
        </w:rPr>
        <w:t xml:space="preserve"> </w:t>
      </w:r>
      <w:r w:rsidRPr="001D7F0D">
        <w:rPr>
          <w:color w:val="424141"/>
          <w:spacing w:val="-4"/>
          <w:sz w:val="18"/>
          <w:szCs w:val="18"/>
        </w:rPr>
        <w:t>incívicas</w:t>
      </w:r>
      <w:r w:rsidRPr="001D7F0D">
        <w:rPr>
          <w:color w:val="424141"/>
          <w:sz w:val="18"/>
          <w:szCs w:val="18"/>
        </w:rPr>
        <w:t xml:space="preserve"> </w:t>
      </w:r>
      <w:r w:rsidRPr="001D7F0D">
        <w:rPr>
          <w:color w:val="424141"/>
          <w:spacing w:val="-4"/>
          <w:sz w:val="18"/>
          <w:szCs w:val="18"/>
        </w:rPr>
        <w:t>de</w:t>
      </w:r>
      <w:r w:rsidRPr="001D7F0D">
        <w:rPr>
          <w:color w:val="424141"/>
          <w:spacing w:val="40"/>
          <w:sz w:val="18"/>
          <w:szCs w:val="18"/>
        </w:rPr>
        <w:t xml:space="preserve"> </w:t>
      </w:r>
      <w:r w:rsidRPr="001D7F0D">
        <w:rPr>
          <w:color w:val="424141"/>
          <w:sz w:val="18"/>
          <w:szCs w:val="18"/>
        </w:rPr>
        <w:t>manera</w:t>
      </w:r>
      <w:r w:rsidRPr="001D7F0D">
        <w:rPr>
          <w:color w:val="424141"/>
          <w:spacing w:val="-8"/>
          <w:sz w:val="18"/>
          <w:szCs w:val="18"/>
        </w:rPr>
        <w:t xml:space="preserve"> </w:t>
      </w:r>
      <w:r w:rsidRPr="001D7F0D">
        <w:rPr>
          <w:color w:val="424141"/>
          <w:sz w:val="18"/>
          <w:szCs w:val="18"/>
        </w:rPr>
        <w:t>proactiva,</w:t>
      </w:r>
      <w:r w:rsidRPr="001D7F0D">
        <w:rPr>
          <w:color w:val="424141"/>
          <w:spacing w:val="-7"/>
          <w:sz w:val="18"/>
          <w:szCs w:val="18"/>
        </w:rPr>
        <w:t xml:space="preserve"> </w:t>
      </w:r>
      <w:r w:rsidRPr="001D7F0D">
        <w:rPr>
          <w:color w:val="424141"/>
          <w:sz w:val="18"/>
          <w:szCs w:val="18"/>
        </w:rPr>
        <w:t>las</w:t>
      </w:r>
      <w:r w:rsidRPr="001D7F0D">
        <w:rPr>
          <w:color w:val="424141"/>
          <w:spacing w:val="-7"/>
          <w:sz w:val="18"/>
          <w:szCs w:val="18"/>
        </w:rPr>
        <w:t xml:space="preserve"> </w:t>
      </w:r>
      <w:r w:rsidRPr="001D7F0D">
        <w:rPr>
          <w:color w:val="424141"/>
          <w:sz w:val="18"/>
          <w:szCs w:val="18"/>
        </w:rPr>
        <w:t>organizaciones</w:t>
      </w:r>
      <w:r w:rsidRPr="001D7F0D">
        <w:rPr>
          <w:color w:val="424141"/>
          <w:spacing w:val="-7"/>
          <w:sz w:val="18"/>
          <w:szCs w:val="18"/>
        </w:rPr>
        <w:t xml:space="preserve"> </w:t>
      </w:r>
      <w:r w:rsidRPr="001D7F0D">
        <w:rPr>
          <w:color w:val="424141"/>
          <w:sz w:val="18"/>
          <w:szCs w:val="18"/>
        </w:rPr>
        <w:t>pueden</w:t>
      </w:r>
      <w:r w:rsidRPr="001D7F0D">
        <w:rPr>
          <w:color w:val="424141"/>
          <w:spacing w:val="-7"/>
          <w:sz w:val="18"/>
          <w:szCs w:val="18"/>
        </w:rPr>
        <w:t xml:space="preserve"> </w:t>
      </w:r>
      <w:r w:rsidRPr="001D7F0D">
        <w:rPr>
          <w:color w:val="424141"/>
          <w:sz w:val="18"/>
          <w:szCs w:val="18"/>
        </w:rPr>
        <w:t>mitigar</w:t>
      </w:r>
      <w:r w:rsidRPr="001D7F0D">
        <w:rPr>
          <w:color w:val="424141"/>
          <w:spacing w:val="-7"/>
          <w:sz w:val="18"/>
          <w:szCs w:val="18"/>
        </w:rPr>
        <w:t xml:space="preserve"> </w:t>
      </w:r>
      <w:r w:rsidRPr="001D7F0D">
        <w:rPr>
          <w:color w:val="424141"/>
          <w:sz w:val="18"/>
          <w:szCs w:val="18"/>
        </w:rPr>
        <w:t>su</w:t>
      </w:r>
      <w:r w:rsidRPr="001D7F0D">
        <w:rPr>
          <w:color w:val="424141"/>
          <w:spacing w:val="-7"/>
          <w:sz w:val="18"/>
          <w:szCs w:val="18"/>
        </w:rPr>
        <w:t xml:space="preserve"> </w:t>
      </w:r>
      <w:r w:rsidRPr="001D7F0D">
        <w:rPr>
          <w:color w:val="424141"/>
          <w:sz w:val="18"/>
          <w:szCs w:val="18"/>
        </w:rPr>
        <w:t>propagación</w:t>
      </w:r>
      <w:r w:rsidRPr="001D7F0D">
        <w:rPr>
          <w:color w:val="424141"/>
          <w:spacing w:val="-7"/>
          <w:sz w:val="18"/>
          <w:szCs w:val="18"/>
        </w:rPr>
        <w:t xml:space="preserve"> </w:t>
      </w:r>
      <w:r w:rsidRPr="001D7F0D">
        <w:rPr>
          <w:color w:val="424141"/>
          <w:sz w:val="18"/>
          <w:szCs w:val="18"/>
        </w:rPr>
        <w:t>y</w:t>
      </w:r>
      <w:r w:rsidRPr="001D7F0D">
        <w:rPr>
          <w:color w:val="424141"/>
          <w:spacing w:val="40"/>
          <w:sz w:val="18"/>
          <w:szCs w:val="18"/>
        </w:rPr>
        <w:t xml:space="preserve"> </w:t>
      </w:r>
      <w:r w:rsidRPr="001D7F0D">
        <w:rPr>
          <w:color w:val="424141"/>
          <w:sz w:val="18"/>
          <w:szCs w:val="18"/>
        </w:rPr>
        <w:t>evitar</w:t>
      </w:r>
      <w:r w:rsidRPr="001D7F0D">
        <w:rPr>
          <w:color w:val="424141"/>
          <w:spacing w:val="-2"/>
          <w:sz w:val="18"/>
          <w:szCs w:val="18"/>
        </w:rPr>
        <w:t xml:space="preserve"> </w:t>
      </w:r>
      <w:r w:rsidRPr="001D7F0D">
        <w:rPr>
          <w:color w:val="424141"/>
          <w:sz w:val="18"/>
          <w:szCs w:val="18"/>
        </w:rPr>
        <w:t>que</w:t>
      </w:r>
      <w:r w:rsidRPr="001D7F0D">
        <w:rPr>
          <w:color w:val="424141"/>
          <w:spacing w:val="-2"/>
          <w:sz w:val="18"/>
          <w:szCs w:val="18"/>
        </w:rPr>
        <w:t xml:space="preserve"> </w:t>
      </w:r>
      <w:r w:rsidRPr="001D7F0D">
        <w:rPr>
          <w:color w:val="424141"/>
          <w:sz w:val="18"/>
          <w:szCs w:val="18"/>
        </w:rPr>
        <w:t>evolucione</w:t>
      </w:r>
      <w:r w:rsidRPr="001D7F0D">
        <w:rPr>
          <w:color w:val="424141"/>
          <w:spacing w:val="-2"/>
          <w:sz w:val="18"/>
          <w:szCs w:val="18"/>
        </w:rPr>
        <w:t xml:space="preserve"> </w:t>
      </w:r>
      <w:r w:rsidRPr="001D7F0D">
        <w:rPr>
          <w:color w:val="424141"/>
          <w:sz w:val="18"/>
          <w:szCs w:val="18"/>
        </w:rPr>
        <w:t>hacia</w:t>
      </w:r>
      <w:r w:rsidRPr="001D7F0D">
        <w:rPr>
          <w:color w:val="424141"/>
          <w:spacing w:val="-2"/>
          <w:sz w:val="18"/>
          <w:szCs w:val="18"/>
        </w:rPr>
        <w:t xml:space="preserve"> </w:t>
      </w:r>
      <w:r w:rsidRPr="001D7F0D">
        <w:rPr>
          <w:color w:val="424141"/>
          <w:sz w:val="18"/>
          <w:szCs w:val="18"/>
        </w:rPr>
        <w:t>transgresiones</w:t>
      </w:r>
      <w:r w:rsidRPr="001D7F0D">
        <w:rPr>
          <w:color w:val="424141"/>
          <w:spacing w:val="-2"/>
          <w:sz w:val="18"/>
          <w:szCs w:val="18"/>
        </w:rPr>
        <w:t xml:space="preserve"> </w:t>
      </w:r>
      <w:r w:rsidRPr="001D7F0D">
        <w:rPr>
          <w:color w:val="424141"/>
          <w:sz w:val="18"/>
          <w:szCs w:val="18"/>
        </w:rPr>
        <w:t>más</w:t>
      </w:r>
      <w:r w:rsidRPr="001D7F0D">
        <w:rPr>
          <w:color w:val="424141"/>
          <w:spacing w:val="-2"/>
          <w:sz w:val="18"/>
          <w:szCs w:val="18"/>
        </w:rPr>
        <w:t xml:space="preserve"> </w:t>
      </w:r>
      <w:r w:rsidRPr="001D7F0D">
        <w:rPr>
          <w:color w:val="424141"/>
          <w:sz w:val="18"/>
          <w:szCs w:val="18"/>
        </w:rPr>
        <w:t>graves.</w:t>
      </w:r>
      <w:r w:rsidRPr="001D7F0D">
        <w:rPr>
          <w:color w:val="424141"/>
          <w:spacing w:val="-2"/>
          <w:sz w:val="18"/>
          <w:szCs w:val="18"/>
        </w:rPr>
        <w:t xml:space="preserve"> </w:t>
      </w:r>
      <w:r w:rsidRPr="001D7F0D">
        <w:rPr>
          <w:color w:val="424141"/>
          <w:sz w:val="18"/>
          <w:szCs w:val="18"/>
        </w:rPr>
        <w:t>Para</w:t>
      </w:r>
      <w:r w:rsidRPr="001D7F0D">
        <w:rPr>
          <w:color w:val="424141"/>
          <w:spacing w:val="-2"/>
          <w:sz w:val="18"/>
          <w:szCs w:val="18"/>
        </w:rPr>
        <w:t xml:space="preserve"> </w:t>
      </w:r>
      <w:r w:rsidRPr="001D7F0D">
        <w:rPr>
          <w:color w:val="424141"/>
          <w:sz w:val="18"/>
          <w:szCs w:val="18"/>
        </w:rPr>
        <w:t>enfrentar</w:t>
      </w:r>
      <w:r w:rsidRPr="001D7F0D">
        <w:rPr>
          <w:color w:val="424141"/>
          <w:spacing w:val="40"/>
          <w:sz w:val="18"/>
          <w:szCs w:val="18"/>
        </w:rPr>
        <w:t xml:space="preserve"> </w:t>
      </w:r>
      <w:r w:rsidRPr="001D7F0D">
        <w:rPr>
          <w:color w:val="424141"/>
          <w:spacing w:val="-2"/>
          <w:sz w:val="18"/>
          <w:szCs w:val="18"/>
        </w:rPr>
        <w:t>eventuales</w:t>
      </w:r>
      <w:r w:rsidRPr="001D7F0D">
        <w:rPr>
          <w:color w:val="424141"/>
          <w:spacing w:val="-5"/>
          <w:sz w:val="18"/>
          <w:szCs w:val="18"/>
        </w:rPr>
        <w:t xml:space="preserve"> </w:t>
      </w:r>
      <w:r w:rsidRPr="001D7F0D">
        <w:rPr>
          <w:color w:val="424141"/>
          <w:spacing w:val="-2"/>
          <w:sz w:val="18"/>
          <w:szCs w:val="18"/>
        </w:rPr>
        <w:t>conductas</w:t>
      </w:r>
      <w:r w:rsidRPr="001D7F0D">
        <w:rPr>
          <w:color w:val="424141"/>
          <w:spacing w:val="-5"/>
          <w:sz w:val="18"/>
          <w:szCs w:val="18"/>
        </w:rPr>
        <w:t xml:space="preserve"> </w:t>
      </w:r>
      <w:r w:rsidRPr="001D7F0D">
        <w:rPr>
          <w:color w:val="424141"/>
          <w:spacing w:val="-2"/>
          <w:sz w:val="18"/>
          <w:szCs w:val="18"/>
        </w:rPr>
        <w:t>incívicas</w:t>
      </w:r>
      <w:r w:rsidRPr="001D7F0D">
        <w:rPr>
          <w:color w:val="424141"/>
          <w:spacing w:val="-5"/>
          <w:sz w:val="18"/>
          <w:szCs w:val="18"/>
        </w:rPr>
        <w:t xml:space="preserve"> </w:t>
      </w:r>
      <w:r w:rsidRPr="001D7F0D">
        <w:rPr>
          <w:color w:val="424141"/>
          <w:spacing w:val="-2"/>
          <w:sz w:val="18"/>
          <w:szCs w:val="18"/>
        </w:rPr>
        <w:t>en</w:t>
      </w:r>
      <w:r w:rsidRPr="001D7F0D">
        <w:rPr>
          <w:color w:val="424141"/>
          <w:spacing w:val="-5"/>
          <w:sz w:val="18"/>
          <w:szCs w:val="18"/>
        </w:rPr>
        <w:t xml:space="preserve"> </w:t>
      </w:r>
      <w:r w:rsidRPr="001D7F0D">
        <w:rPr>
          <w:color w:val="424141"/>
          <w:spacing w:val="-2"/>
          <w:sz w:val="18"/>
          <w:szCs w:val="18"/>
        </w:rPr>
        <w:t>el</w:t>
      </w:r>
      <w:r w:rsidRPr="001D7F0D">
        <w:rPr>
          <w:color w:val="424141"/>
          <w:spacing w:val="-5"/>
          <w:sz w:val="18"/>
          <w:szCs w:val="18"/>
        </w:rPr>
        <w:t xml:space="preserve"> </w:t>
      </w:r>
      <w:r w:rsidRPr="001D7F0D">
        <w:rPr>
          <w:color w:val="424141"/>
          <w:spacing w:val="-2"/>
          <w:sz w:val="18"/>
          <w:szCs w:val="18"/>
        </w:rPr>
        <w:t>marco</w:t>
      </w:r>
      <w:r w:rsidRPr="001D7F0D">
        <w:rPr>
          <w:color w:val="424141"/>
          <w:spacing w:val="-5"/>
          <w:sz w:val="18"/>
          <w:szCs w:val="18"/>
        </w:rPr>
        <w:t xml:space="preserve"> </w:t>
      </w:r>
      <w:r w:rsidRPr="001D7F0D">
        <w:rPr>
          <w:color w:val="424141"/>
          <w:spacing w:val="-2"/>
          <w:sz w:val="18"/>
          <w:szCs w:val="18"/>
        </w:rPr>
        <w:t>de</w:t>
      </w:r>
      <w:r w:rsidRPr="001D7F0D">
        <w:rPr>
          <w:color w:val="424141"/>
          <w:spacing w:val="-5"/>
          <w:sz w:val="18"/>
          <w:szCs w:val="18"/>
        </w:rPr>
        <w:t xml:space="preserve"> </w:t>
      </w:r>
      <w:r w:rsidRPr="001D7F0D">
        <w:rPr>
          <w:color w:val="424141"/>
          <w:spacing w:val="-2"/>
          <w:sz w:val="18"/>
          <w:szCs w:val="18"/>
        </w:rPr>
        <w:t>las</w:t>
      </w:r>
      <w:r w:rsidRPr="001D7F0D">
        <w:rPr>
          <w:color w:val="424141"/>
          <w:spacing w:val="-5"/>
          <w:sz w:val="18"/>
          <w:szCs w:val="18"/>
        </w:rPr>
        <w:t xml:space="preserve"> </w:t>
      </w:r>
      <w:r w:rsidRPr="001D7F0D">
        <w:rPr>
          <w:color w:val="424141"/>
          <w:spacing w:val="-2"/>
          <w:sz w:val="18"/>
          <w:szCs w:val="18"/>
        </w:rPr>
        <w:t>relaciones</w:t>
      </w:r>
      <w:r w:rsidRPr="001D7F0D">
        <w:rPr>
          <w:color w:val="424141"/>
          <w:spacing w:val="-5"/>
          <w:sz w:val="18"/>
          <w:szCs w:val="18"/>
        </w:rPr>
        <w:t xml:space="preserve"> </w:t>
      </w:r>
      <w:r w:rsidRPr="001D7F0D">
        <w:rPr>
          <w:color w:val="424141"/>
          <w:spacing w:val="-2"/>
          <w:sz w:val="18"/>
          <w:szCs w:val="18"/>
        </w:rPr>
        <w:t>laborales</w:t>
      </w:r>
      <w:r w:rsidRPr="001D7F0D">
        <w:rPr>
          <w:color w:val="424141"/>
          <w:spacing w:val="-5"/>
          <w:sz w:val="18"/>
          <w:szCs w:val="18"/>
        </w:rPr>
        <w:t xml:space="preserve"> </w:t>
      </w:r>
      <w:r w:rsidRPr="001D7F0D">
        <w:rPr>
          <w:color w:val="424141"/>
          <w:spacing w:val="-2"/>
          <w:sz w:val="18"/>
          <w:szCs w:val="18"/>
        </w:rPr>
        <w:t>se</w:t>
      </w:r>
      <w:r w:rsidRPr="001D7F0D">
        <w:rPr>
          <w:color w:val="424141"/>
          <w:spacing w:val="40"/>
          <w:sz w:val="18"/>
          <w:szCs w:val="18"/>
        </w:rPr>
        <w:t xml:space="preserve"> </w:t>
      </w:r>
      <w:r w:rsidRPr="001D7F0D">
        <w:rPr>
          <w:color w:val="424141"/>
          <w:sz w:val="18"/>
          <w:szCs w:val="18"/>
        </w:rPr>
        <w:t xml:space="preserve">debe: </w:t>
      </w:r>
      <w:r w:rsidRPr="001D7F0D">
        <w:rPr>
          <w:color w:val="9D9D9C"/>
          <w:sz w:val="18"/>
          <w:szCs w:val="18"/>
        </w:rPr>
        <w:t>[se deberán revisar estos ejemplos y se podría ajustar la lista]</w:t>
      </w:r>
    </w:p>
    <w:p w:rsidRPr="001D7F0D" w:rsidR="00B974EA" w:rsidP="00B974EA" w:rsidRDefault="00B974EA" w14:paraId="5D5CC32F" w14:textId="77777777">
      <w:pPr>
        <w:pStyle w:val="Textoindependiente"/>
        <w:spacing w:before="9"/>
        <w:rPr>
          <w:sz w:val="28"/>
          <w:szCs w:val="18"/>
        </w:rPr>
      </w:pPr>
    </w:p>
    <w:p w:rsidRPr="001D7F0D" w:rsidR="00B974EA" w:rsidP="00B974EA" w:rsidRDefault="00B974EA" w14:paraId="4AB8CBA6" w14:textId="77777777">
      <w:pPr>
        <w:pStyle w:val="Prrafodelista"/>
        <w:numPr>
          <w:ilvl w:val="0"/>
          <w:numId w:val="29"/>
        </w:numPr>
        <w:tabs>
          <w:tab w:val="left" w:pos="1139"/>
        </w:tabs>
        <w:spacing w:before="0" w:after="0" w:line="216" w:lineRule="auto"/>
        <w:ind w:left="1140" w:right="302"/>
        <w:jc w:val="left"/>
        <w:rPr>
          <w:sz w:val="18"/>
          <w:szCs w:val="21"/>
        </w:rPr>
      </w:pPr>
      <w:r w:rsidRPr="001D7F0D">
        <w:rPr>
          <w:color w:val="424141"/>
          <w:spacing w:val="-2"/>
          <w:sz w:val="18"/>
          <w:szCs w:val="21"/>
        </w:rPr>
        <w:t>Usar</w:t>
      </w:r>
      <w:r w:rsidRPr="001D7F0D">
        <w:rPr>
          <w:color w:val="424141"/>
          <w:spacing w:val="-3"/>
          <w:sz w:val="18"/>
          <w:szCs w:val="21"/>
        </w:rPr>
        <w:t xml:space="preserve"> </w:t>
      </w:r>
      <w:r w:rsidRPr="001D7F0D">
        <w:rPr>
          <w:color w:val="424141"/>
          <w:spacing w:val="-2"/>
          <w:sz w:val="18"/>
          <w:szCs w:val="21"/>
        </w:rPr>
        <w:t>un</w:t>
      </w:r>
      <w:r w:rsidRPr="001D7F0D">
        <w:rPr>
          <w:color w:val="424141"/>
          <w:spacing w:val="-3"/>
          <w:sz w:val="18"/>
          <w:szCs w:val="21"/>
        </w:rPr>
        <w:t xml:space="preserve"> </w:t>
      </w:r>
      <w:r w:rsidRPr="001D7F0D">
        <w:rPr>
          <w:color w:val="424141"/>
          <w:spacing w:val="-2"/>
          <w:sz w:val="18"/>
          <w:szCs w:val="21"/>
        </w:rPr>
        <w:t>tono</w:t>
      </w:r>
      <w:r w:rsidRPr="001D7F0D">
        <w:rPr>
          <w:color w:val="424141"/>
          <w:spacing w:val="-3"/>
          <w:sz w:val="18"/>
          <w:szCs w:val="21"/>
        </w:rPr>
        <w:t xml:space="preserve"> </w:t>
      </w:r>
      <w:r w:rsidRPr="001D7F0D">
        <w:rPr>
          <w:color w:val="424141"/>
          <w:spacing w:val="-2"/>
          <w:sz w:val="18"/>
          <w:szCs w:val="21"/>
        </w:rPr>
        <w:t>de</w:t>
      </w:r>
      <w:r w:rsidRPr="001D7F0D">
        <w:rPr>
          <w:color w:val="424141"/>
          <w:spacing w:val="-3"/>
          <w:sz w:val="18"/>
          <w:szCs w:val="21"/>
        </w:rPr>
        <w:t xml:space="preserve"> </w:t>
      </w:r>
      <w:r w:rsidRPr="001D7F0D">
        <w:rPr>
          <w:color w:val="424141"/>
          <w:spacing w:val="-2"/>
          <w:sz w:val="18"/>
          <w:szCs w:val="21"/>
        </w:rPr>
        <w:t>voz</w:t>
      </w:r>
      <w:r w:rsidRPr="001D7F0D">
        <w:rPr>
          <w:color w:val="424141"/>
          <w:spacing w:val="-3"/>
          <w:sz w:val="18"/>
          <w:szCs w:val="21"/>
        </w:rPr>
        <w:t xml:space="preserve"> </w:t>
      </w:r>
      <w:r w:rsidRPr="001D7F0D">
        <w:rPr>
          <w:color w:val="424141"/>
          <w:spacing w:val="-2"/>
          <w:sz w:val="18"/>
          <w:szCs w:val="21"/>
        </w:rPr>
        <w:t>apropiado</w:t>
      </w:r>
      <w:r w:rsidRPr="001D7F0D">
        <w:rPr>
          <w:color w:val="424141"/>
          <w:spacing w:val="-3"/>
          <w:sz w:val="18"/>
          <w:szCs w:val="21"/>
        </w:rPr>
        <w:t xml:space="preserve"> </w:t>
      </w:r>
      <w:r w:rsidRPr="001D7F0D">
        <w:rPr>
          <w:color w:val="424141"/>
          <w:spacing w:val="-2"/>
          <w:sz w:val="18"/>
          <w:szCs w:val="21"/>
        </w:rPr>
        <w:t>y</w:t>
      </w:r>
      <w:r w:rsidRPr="001D7F0D">
        <w:rPr>
          <w:color w:val="424141"/>
          <w:spacing w:val="-3"/>
          <w:sz w:val="18"/>
          <w:szCs w:val="21"/>
        </w:rPr>
        <w:t xml:space="preserve"> </w:t>
      </w:r>
      <w:r w:rsidRPr="001D7F0D">
        <w:rPr>
          <w:color w:val="424141"/>
          <w:spacing w:val="-2"/>
          <w:sz w:val="18"/>
          <w:szCs w:val="21"/>
        </w:rPr>
        <w:t>carente</w:t>
      </w:r>
      <w:r w:rsidRPr="001D7F0D">
        <w:rPr>
          <w:color w:val="424141"/>
          <w:spacing w:val="-3"/>
          <w:sz w:val="18"/>
          <w:szCs w:val="21"/>
        </w:rPr>
        <w:t xml:space="preserve"> </w:t>
      </w:r>
      <w:r w:rsidRPr="001D7F0D">
        <w:rPr>
          <w:color w:val="424141"/>
          <w:spacing w:val="-2"/>
          <w:sz w:val="18"/>
          <w:szCs w:val="21"/>
        </w:rPr>
        <w:t>de</w:t>
      </w:r>
      <w:r w:rsidRPr="001D7F0D">
        <w:rPr>
          <w:color w:val="424141"/>
          <w:spacing w:val="-3"/>
          <w:sz w:val="18"/>
          <w:szCs w:val="21"/>
        </w:rPr>
        <w:t xml:space="preserve"> </w:t>
      </w:r>
      <w:r w:rsidRPr="001D7F0D">
        <w:rPr>
          <w:color w:val="424141"/>
          <w:spacing w:val="-2"/>
          <w:sz w:val="18"/>
          <w:szCs w:val="21"/>
        </w:rPr>
        <w:t>agresividad</w:t>
      </w:r>
      <w:r w:rsidRPr="001D7F0D">
        <w:rPr>
          <w:color w:val="424141"/>
          <w:spacing w:val="-3"/>
          <w:sz w:val="18"/>
          <w:szCs w:val="21"/>
        </w:rPr>
        <w:t xml:space="preserve"> </w:t>
      </w:r>
      <w:r w:rsidRPr="001D7F0D">
        <w:rPr>
          <w:color w:val="424141"/>
          <w:spacing w:val="-2"/>
          <w:sz w:val="18"/>
          <w:szCs w:val="21"/>
        </w:rPr>
        <w:t>cuando</w:t>
      </w:r>
      <w:r w:rsidRPr="001D7F0D">
        <w:rPr>
          <w:color w:val="424141"/>
          <w:spacing w:val="40"/>
          <w:sz w:val="18"/>
          <w:szCs w:val="21"/>
        </w:rPr>
        <w:t xml:space="preserve"> </w:t>
      </w:r>
      <w:r>
        <w:rPr>
          <w:color w:val="424141"/>
          <w:spacing w:val="40"/>
          <w:sz w:val="18"/>
          <w:szCs w:val="21"/>
        </w:rPr>
        <w:tab/>
      </w:r>
      <w:r>
        <w:rPr>
          <w:color w:val="424141"/>
          <w:spacing w:val="40"/>
          <w:sz w:val="18"/>
          <w:szCs w:val="21"/>
        </w:rPr>
        <w:t xml:space="preserve">     </w:t>
      </w:r>
      <w:r w:rsidRPr="001D7F0D">
        <w:rPr>
          <w:color w:val="424141"/>
          <w:sz w:val="18"/>
          <w:szCs w:val="21"/>
        </w:rPr>
        <w:t>se</w:t>
      </w:r>
      <w:r w:rsidRPr="001D7F0D">
        <w:rPr>
          <w:color w:val="424141"/>
          <w:spacing w:val="-8"/>
          <w:sz w:val="18"/>
          <w:szCs w:val="21"/>
        </w:rPr>
        <w:t xml:space="preserve"> </w:t>
      </w:r>
      <w:r w:rsidRPr="001D7F0D">
        <w:rPr>
          <w:color w:val="424141"/>
          <w:sz w:val="18"/>
          <w:szCs w:val="21"/>
        </w:rPr>
        <w:t>habla.</w:t>
      </w:r>
    </w:p>
    <w:p w:rsidRPr="001D7F0D" w:rsidR="00B974EA" w:rsidP="00B974EA" w:rsidRDefault="00B974EA" w14:paraId="2E697686" w14:textId="77777777">
      <w:pPr>
        <w:pStyle w:val="Prrafodelista"/>
        <w:numPr>
          <w:ilvl w:val="0"/>
          <w:numId w:val="29"/>
        </w:numPr>
        <w:tabs>
          <w:tab w:val="left" w:pos="1139"/>
        </w:tabs>
        <w:spacing w:before="115" w:after="0" w:line="216" w:lineRule="auto"/>
        <w:ind w:left="1140" w:right="596"/>
        <w:jc w:val="left"/>
        <w:rPr>
          <w:sz w:val="18"/>
          <w:szCs w:val="21"/>
        </w:rPr>
      </w:pPr>
      <w:r w:rsidRPr="001D7F0D">
        <w:rPr>
          <w:color w:val="424141"/>
          <w:sz w:val="18"/>
          <w:szCs w:val="21"/>
        </w:rPr>
        <w:t>Evitar</w:t>
      </w:r>
      <w:r w:rsidRPr="001D7F0D">
        <w:rPr>
          <w:color w:val="424141"/>
          <w:spacing w:val="-1"/>
          <w:sz w:val="18"/>
          <w:szCs w:val="21"/>
        </w:rPr>
        <w:t xml:space="preserve"> </w:t>
      </w:r>
      <w:r w:rsidRPr="001D7F0D">
        <w:rPr>
          <w:color w:val="424141"/>
          <w:sz w:val="18"/>
          <w:szCs w:val="21"/>
        </w:rPr>
        <w:t>gestos</w:t>
      </w:r>
      <w:r w:rsidRPr="001D7F0D">
        <w:rPr>
          <w:color w:val="424141"/>
          <w:spacing w:val="-1"/>
          <w:sz w:val="18"/>
          <w:szCs w:val="21"/>
        </w:rPr>
        <w:t xml:space="preserve"> </w:t>
      </w:r>
      <w:r w:rsidRPr="001D7F0D">
        <w:rPr>
          <w:color w:val="424141"/>
          <w:sz w:val="18"/>
          <w:szCs w:val="21"/>
        </w:rPr>
        <w:t>físicos</w:t>
      </w:r>
      <w:r w:rsidRPr="001D7F0D">
        <w:rPr>
          <w:color w:val="424141"/>
          <w:spacing w:val="-1"/>
          <w:sz w:val="18"/>
          <w:szCs w:val="21"/>
        </w:rPr>
        <w:t xml:space="preserve"> </w:t>
      </w:r>
      <w:r w:rsidRPr="001D7F0D">
        <w:rPr>
          <w:color w:val="424141"/>
          <w:sz w:val="18"/>
          <w:szCs w:val="21"/>
        </w:rPr>
        <w:t>no</w:t>
      </w:r>
      <w:r w:rsidRPr="001D7F0D">
        <w:rPr>
          <w:color w:val="424141"/>
          <w:spacing w:val="-1"/>
          <w:sz w:val="18"/>
          <w:szCs w:val="21"/>
        </w:rPr>
        <w:t xml:space="preserve"> </w:t>
      </w:r>
      <w:r w:rsidRPr="001D7F0D">
        <w:rPr>
          <w:color w:val="424141"/>
          <w:sz w:val="18"/>
          <w:szCs w:val="21"/>
        </w:rPr>
        <w:t>verbales</w:t>
      </w:r>
      <w:r w:rsidRPr="001D7F0D">
        <w:rPr>
          <w:color w:val="424141"/>
          <w:spacing w:val="-1"/>
          <w:sz w:val="18"/>
          <w:szCs w:val="21"/>
        </w:rPr>
        <w:t xml:space="preserve"> </w:t>
      </w:r>
      <w:r w:rsidRPr="001D7F0D">
        <w:rPr>
          <w:color w:val="424141"/>
          <w:sz w:val="18"/>
          <w:szCs w:val="21"/>
        </w:rPr>
        <w:t>hostiles</w:t>
      </w:r>
      <w:r w:rsidRPr="001D7F0D">
        <w:rPr>
          <w:color w:val="424141"/>
          <w:spacing w:val="-1"/>
          <w:sz w:val="18"/>
          <w:szCs w:val="21"/>
        </w:rPr>
        <w:t xml:space="preserve"> </w:t>
      </w:r>
      <w:r w:rsidRPr="001D7F0D">
        <w:rPr>
          <w:color w:val="424141"/>
          <w:sz w:val="18"/>
          <w:szCs w:val="21"/>
        </w:rPr>
        <w:t>y</w:t>
      </w:r>
      <w:r w:rsidRPr="001D7F0D">
        <w:rPr>
          <w:color w:val="424141"/>
          <w:spacing w:val="-1"/>
          <w:sz w:val="18"/>
          <w:szCs w:val="21"/>
        </w:rPr>
        <w:t xml:space="preserve"> </w:t>
      </w:r>
      <w:r w:rsidRPr="001D7F0D">
        <w:rPr>
          <w:color w:val="424141"/>
          <w:sz w:val="18"/>
          <w:szCs w:val="21"/>
        </w:rPr>
        <w:t>discriminatorios</w:t>
      </w:r>
      <w:r w:rsidRPr="001D7F0D">
        <w:rPr>
          <w:color w:val="424141"/>
          <w:spacing w:val="40"/>
          <w:sz w:val="18"/>
          <w:szCs w:val="21"/>
        </w:rPr>
        <w:t xml:space="preserve"> </w:t>
      </w:r>
      <w:r w:rsidRPr="001D7F0D">
        <w:rPr>
          <w:color w:val="424141"/>
          <w:spacing w:val="-2"/>
          <w:sz w:val="18"/>
          <w:szCs w:val="21"/>
        </w:rPr>
        <w:t>propendiendo a una actuación amable en el entorno laboral.</w:t>
      </w:r>
    </w:p>
    <w:p w:rsidRPr="001D7F0D" w:rsidR="00B974EA" w:rsidP="00B974EA" w:rsidRDefault="00B974EA" w14:paraId="1EF4B6A4" w14:textId="77777777">
      <w:pPr>
        <w:pStyle w:val="Prrafodelista"/>
        <w:numPr>
          <w:ilvl w:val="0"/>
          <w:numId w:val="29"/>
        </w:numPr>
        <w:tabs>
          <w:tab w:val="left" w:pos="1139"/>
        </w:tabs>
        <w:spacing w:before="115" w:after="0" w:line="216" w:lineRule="auto"/>
        <w:ind w:left="1140" w:right="569"/>
        <w:jc w:val="left"/>
        <w:rPr>
          <w:sz w:val="18"/>
          <w:szCs w:val="21"/>
        </w:rPr>
      </w:pPr>
      <w:r w:rsidRPr="001D7F0D">
        <w:rPr>
          <w:color w:val="424141"/>
          <w:spacing w:val="-2"/>
          <w:sz w:val="18"/>
          <w:szCs w:val="21"/>
        </w:rPr>
        <w:t>El respeto a los espacios personales del resto de las personas</w:t>
      </w:r>
      <w:r w:rsidRPr="001D7F0D">
        <w:rPr>
          <w:color w:val="424141"/>
          <w:spacing w:val="40"/>
          <w:sz w:val="18"/>
          <w:szCs w:val="21"/>
        </w:rPr>
        <w:t xml:space="preserve"> </w:t>
      </w:r>
      <w:r w:rsidRPr="001D7F0D">
        <w:rPr>
          <w:color w:val="424141"/>
          <w:sz w:val="18"/>
          <w:szCs w:val="21"/>
        </w:rPr>
        <w:t>trabajadoras propendiendo a consultar, en caso de dudas,</w:t>
      </w:r>
      <w:r w:rsidRPr="001D7F0D">
        <w:rPr>
          <w:color w:val="424141"/>
          <w:spacing w:val="40"/>
          <w:sz w:val="18"/>
          <w:szCs w:val="21"/>
        </w:rPr>
        <w:t xml:space="preserve"> </w:t>
      </w:r>
      <w:r w:rsidRPr="001D7F0D">
        <w:rPr>
          <w:color w:val="424141"/>
          <w:sz w:val="18"/>
          <w:szCs w:val="21"/>
        </w:rPr>
        <w:t>sobre el uso de herramientas, materiales u otros</w:t>
      </w:r>
      <w:r w:rsidRPr="001D7F0D">
        <w:rPr>
          <w:color w:val="424141"/>
          <w:spacing w:val="40"/>
          <w:sz w:val="18"/>
          <w:szCs w:val="21"/>
        </w:rPr>
        <w:t xml:space="preserve"> </w:t>
      </w:r>
      <w:r w:rsidRPr="001D7F0D">
        <w:rPr>
          <w:color w:val="424141"/>
          <w:sz w:val="18"/>
          <w:szCs w:val="21"/>
        </w:rPr>
        <w:t>implementos</w:t>
      </w:r>
      <w:r w:rsidRPr="001D7F0D">
        <w:rPr>
          <w:color w:val="424141"/>
          <w:spacing w:val="-8"/>
          <w:sz w:val="18"/>
          <w:szCs w:val="21"/>
        </w:rPr>
        <w:t xml:space="preserve"> </w:t>
      </w:r>
      <w:r w:rsidRPr="001D7F0D">
        <w:rPr>
          <w:color w:val="424141"/>
          <w:sz w:val="18"/>
          <w:szCs w:val="21"/>
        </w:rPr>
        <w:t>ajenos.</w:t>
      </w:r>
    </w:p>
    <w:p w:rsidRPr="001D7F0D" w:rsidR="00B974EA" w:rsidP="00B974EA" w:rsidRDefault="00B974EA" w14:paraId="2D0F81C1" w14:textId="77777777">
      <w:pPr>
        <w:pStyle w:val="Prrafodelista"/>
        <w:numPr>
          <w:ilvl w:val="0"/>
          <w:numId w:val="29"/>
        </w:numPr>
        <w:tabs>
          <w:tab w:val="left" w:pos="1139"/>
        </w:tabs>
        <w:spacing w:before="117" w:after="0" w:line="216" w:lineRule="auto"/>
        <w:ind w:left="1140" w:right="375"/>
        <w:jc w:val="left"/>
        <w:rPr>
          <w:sz w:val="18"/>
          <w:szCs w:val="21"/>
        </w:rPr>
      </w:pPr>
      <w:r w:rsidRPr="001D7F0D">
        <w:rPr>
          <w:color w:val="424141"/>
          <w:sz w:val="18"/>
          <w:szCs w:val="21"/>
        </w:rPr>
        <w:t>Mantener especial reserva de aquella información que se ha</w:t>
      </w:r>
      <w:r w:rsidRPr="001D7F0D">
        <w:rPr>
          <w:color w:val="424141"/>
          <w:spacing w:val="40"/>
          <w:sz w:val="18"/>
          <w:szCs w:val="21"/>
        </w:rPr>
        <w:t xml:space="preserve"> </w:t>
      </w:r>
      <w:r w:rsidRPr="001D7F0D">
        <w:rPr>
          <w:color w:val="424141"/>
          <w:sz w:val="18"/>
          <w:szCs w:val="21"/>
        </w:rPr>
        <w:t>proporcionado en el contexto personal por otra persona del</w:t>
      </w:r>
      <w:r w:rsidRPr="001D7F0D">
        <w:rPr>
          <w:color w:val="424141"/>
          <w:spacing w:val="40"/>
          <w:sz w:val="18"/>
          <w:szCs w:val="21"/>
        </w:rPr>
        <w:t xml:space="preserve"> </w:t>
      </w:r>
      <w:r w:rsidRPr="001D7F0D">
        <w:rPr>
          <w:color w:val="424141"/>
          <w:spacing w:val="-2"/>
          <w:sz w:val="18"/>
          <w:szCs w:val="21"/>
        </w:rPr>
        <w:t>trabajo, en la medida que dicha situación no constituya delito o</w:t>
      </w:r>
      <w:r w:rsidRPr="001D7F0D">
        <w:rPr>
          <w:color w:val="424141"/>
          <w:spacing w:val="40"/>
          <w:sz w:val="18"/>
          <w:szCs w:val="21"/>
        </w:rPr>
        <w:t xml:space="preserve"> </w:t>
      </w:r>
      <w:r w:rsidRPr="001D7F0D">
        <w:rPr>
          <w:color w:val="424141"/>
          <w:sz w:val="18"/>
          <w:szCs w:val="21"/>
        </w:rPr>
        <w:t>encubra una situación potencial de acoso laboral o sexual.</w:t>
      </w:r>
    </w:p>
    <w:p w:rsidR="00B974EA" w:rsidP="00B974EA" w:rsidRDefault="00B974EA" w14:paraId="46F18A3A" w14:textId="77777777">
      <w:pPr>
        <w:spacing w:line="259" w:lineRule="auto"/>
        <w:rPr>
          <w:sz w:val="20"/>
        </w:rPr>
        <w:sectPr w:rsidR="00B974EA" w:rsidSect="00B974EA">
          <w:type w:val="continuous"/>
          <w:pgSz w:w="12240" w:h="15840" w:orient="portrait"/>
          <w:pgMar w:top="1180" w:right="440" w:bottom="280" w:left="440" w:header="531" w:footer="399" w:gutter="0"/>
          <w:cols w:equalWidth="0" w:space="720" w:num="2">
            <w:col w:w="2339" w:space="1760"/>
            <w:col w:w="7261"/>
          </w:cols>
        </w:sectPr>
      </w:pPr>
    </w:p>
    <w:p w:rsidR="00B974EA" w:rsidP="00B974EA" w:rsidRDefault="00B974EA" w14:paraId="3B50A6FE" w14:textId="77777777">
      <w:pPr>
        <w:pStyle w:val="Textoindependiente"/>
      </w:pPr>
      <w:r w:rsidRPr="00B636FF">
        <w:rPr>
          <w:noProof/>
          <w:sz w:val="2"/>
        </w:rPr>
        <mc:AlternateContent>
          <mc:Choice Requires="wps">
            <w:drawing>
              <wp:anchor distT="0" distB="0" distL="114300" distR="114300" simplePos="0" relativeHeight="251719680" behindDoc="1" locked="0" layoutInCell="1" allowOverlap="1" wp14:anchorId="61C6E6A6" wp14:editId="268B5C14">
                <wp:simplePos x="0" y="0"/>
                <wp:positionH relativeFrom="page">
                  <wp:posOffset>362585</wp:posOffset>
                </wp:positionH>
                <wp:positionV relativeFrom="page">
                  <wp:posOffset>1566545</wp:posOffset>
                </wp:positionV>
                <wp:extent cx="7054850" cy="0"/>
                <wp:effectExtent l="0" t="0" r="6350" b="12700"/>
                <wp:wrapNone/>
                <wp:docPr id="490" name="Line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7054850" cy="0"/>
                        </a:xfrm>
                        <a:prstGeom prst="line">
                          <a:avLst/>
                        </a:prstGeom>
                        <a:noFill/>
                        <a:ln w="12700">
                          <a:solidFill>
                            <a:srgbClr val="13C045"/>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svg="http://schemas.microsoft.com/office/drawing/2016/SVG/main" xmlns:a14="http://schemas.microsoft.com/office/drawing/2010/main" xmlns:a16="http://schemas.microsoft.com/office/drawing/2014/main" xmlns:pic="http://schemas.openxmlformats.org/drawingml/2006/picture" xmlns:a="http://schemas.openxmlformats.org/drawingml/2006/main" xmlns:w16du="http://schemas.microsoft.com/office/word/2023/wordml/word16du">
            <w:pict w14:anchorId="3830AA7F">
              <v:line id="Line 206" style="position:absolute;z-index:-251596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spid="_x0000_s1026" strokecolor="#13c045" strokeweight="1pt" from="28.55pt,123.35pt" to="584.05pt,123.35pt" w14:anchorId="0DDB83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">
                <o:lock v:ext="edit" shapetype="f"/>
                <w10:wrap anchorx="page" anchory="page"/>
              </v:line>
            </w:pict>
          </mc:Fallback>
        </mc:AlternateContent>
      </w:r>
      <w:r w:rsidRPr="00B636FF">
        <w:rPr>
          <w:noProof/>
          <w:sz w:val="2"/>
        </w:rPr>
        <w:drawing>
          <wp:anchor distT="0" distB="0" distL="0" distR="0" simplePos="0" relativeHeight="251718656" behindDoc="1" locked="0" layoutInCell="1" allowOverlap="1" wp14:anchorId="4B5822B6" wp14:editId="3056CE1A">
            <wp:simplePos x="0" y="0"/>
            <wp:positionH relativeFrom="page">
              <wp:posOffset>6423025</wp:posOffset>
            </wp:positionH>
            <wp:positionV relativeFrom="page">
              <wp:posOffset>630555</wp:posOffset>
            </wp:positionV>
            <wp:extent cx="992505" cy="428625"/>
            <wp:effectExtent l="0" t="0" r="0" b="3175"/>
            <wp:wrapNone/>
            <wp:docPr id="491" name="image8.png" descr="Imagen que contiene 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 name="image8.png" descr="Imagen que contiene Icono&#10;&#10;Descripción generada automáticamente"/>
                    <pic:cNvPicPr/>
                  </pic:nvPicPr>
                  <pic:blipFill>
                    <a:blip r:embed="rId67" cstate="print"/>
                    <a:stretch>
                      <a:fillRect/>
                    </a:stretch>
                  </pic:blipFill>
                  <pic:spPr>
                    <a:xfrm>
                      <a:off x="0" y="0"/>
                      <a:ext cx="992505" cy="428625"/>
                    </a:xfrm>
                    <a:prstGeom prst="rect">
                      <a:avLst/>
                    </a:prstGeom>
                  </pic:spPr>
                </pic:pic>
              </a:graphicData>
            </a:graphic>
          </wp:anchor>
        </w:drawing>
      </w:r>
      <w:r w:rsidRPr="00B636FF">
        <w:rPr>
          <w:noProof/>
          <w:sz w:val="2"/>
        </w:rPr>
        <mc:AlternateContent>
          <mc:Choice Requires="wps">
            <w:drawing>
              <wp:anchor distT="0" distB="0" distL="114300" distR="114300" simplePos="0" relativeHeight="251691008" behindDoc="1" locked="0" layoutInCell="1" allowOverlap="1" wp14:anchorId="070CE243" wp14:editId="1450E010">
                <wp:simplePos x="0" y="0"/>
                <wp:positionH relativeFrom="page">
                  <wp:posOffset>350520</wp:posOffset>
                </wp:positionH>
                <wp:positionV relativeFrom="page">
                  <wp:posOffset>290830</wp:posOffset>
                </wp:positionV>
                <wp:extent cx="5248275" cy="1179830"/>
                <wp:effectExtent l="0" t="0" r="9525" b="1270"/>
                <wp:wrapNone/>
                <wp:docPr id="488" name="docshape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248275" cy="1179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B065AF" w:rsidR="00B974EA" w:rsidP="00B974EA" w:rsidRDefault="00B974EA" w14:paraId="61E63C25" w14:textId="77777777">
                            <w:pPr>
                              <w:spacing w:before="16"/>
                              <w:ind w:left="20"/>
                              <w:rPr>
                                <w:rFonts w:ascii="ACHS Nueva Sans Medium" w:hAnsi="ACHS Nueva Sans Medium"/>
                              </w:rPr>
                            </w:pPr>
                            <w:r w:rsidRPr="00B065AF">
                              <w:rPr>
                                <w:rFonts w:ascii="ACHS Nueva Sans Medium" w:hAnsi="ACHS Nueva Sans Medium"/>
                                <w:color w:val="004B13"/>
                              </w:rPr>
                              <w:t>Modelo</w:t>
                            </w:r>
                            <w:r w:rsidRPr="00B065AF">
                              <w:rPr>
                                <w:rFonts w:ascii="ACHS Nueva Sans Medium" w:hAnsi="ACHS Nueva Sans Medium"/>
                                <w:color w:val="004B13"/>
                                <w:spacing w:val="-7"/>
                              </w:rPr>
                              <w:t xml:space="preserve"> </w:t>
                            </w:r>
                            <w:r w:rsidRPr="00B065AF">
                              <w:rPr>
                                <w:rFonts w:ascii="ACHS Nueva Sans Medium" w:hAnsi="ACHS Nueva Sans Medium"/>
                                <w:color w:val="004B13"/>
                              </w:rPr>
                              <w:t>de</w:t>
                            </w:r>
                            <w:r w:rsidRPr="00B065AF">
                              <w:rPr>
                                <w:rFonts w:ascii="ACHS Nueva Sans Medium" w:hAnsi="ACHS Nueva Sans Medium"/>
                                <w:color w:val="004B13"/>
                                <w:spacing w:val="-7"/>
                              </w:rPr>
                              <w:t xml:space="preserve"> </w:t>
                            </w:r>
                            <w:r w:rsidRPr="00B065AF">
                              <w:rPr>
                                <w:rFonts w:ascii="ACHS Nueva Sans Medium" w:hAnsi="ACHS Nueva Sans Medium"/>
                                <w:color w:val="004B13"/>
                                <w:spacing w:val="-2"/>
                              </w:rPr>
                              <w:t>Protocolo</w:t>
                            </w:r>
                          </w:p>
                          <w:p w:rsidR="00B974EA" w:rsidP="00B974EA" w:rsidRDefault="00B974EA" w14:paraId="589E4729" w14:textId="77777777">
                            <w:pPr>
                              <w:spacing w:before="187" w:line="228" w:lineRule="auto"/>
                              <w:ind w:left="88"/>
                              <w:rPr>
                                <w:rFonts w:ascii="ACHS Nueva Serif" w:hAnsi="ACHS Nueva Serif"/>
                                <w:b/>
                                <w:sz w:val="44"/>
                              </w:rPr>
                            </w:pPr>
                            <w:r>
                              <w:rPr>
                                <w:rFonts w:ascii="ACHS Nueva Serif" w:hAnsi="ACHS Nueva Serif"/>
                                <w:b/>
                                <w:color w:val="004C14"/>
                                <w:sz w:val="44"/>
                              </w:rPr>
                              <w:t>Protocolo de prevención del acoso sexual,</w:t>
                            </w:r>
                            <w:r>
                              <w:rPr>
                                <w:rFonts w:ascii="ACHS Nueva Serif" w:hAnsi="ACHS Nueva Serif"/>
                                <w:b/>
                                <w:color w:val="004C14"/>
                                <w:spacing w:val="-14"/>
                                <w:sz w:val="44"/>
                              </w:rPr>
                              <w:t xml:space="preserve"> </w:t>
                            </w:r>
                            <w:r>
                              <w:rPr>
                                <w:rFonts w:ascii="ACHS Nueva Serif" w:hAnsi="ACHS Nueva Serif"/>
                                <w:b/>
                                <w:color w:val="004C14"/>
                                <w:sz w:val="44"/>
                              </w:rPr>
                              <w:t>laboral</w:t>
                            </w:r>
                            <w:r>
                              <w:rPr>
                                <w:rFonts w:ascii="ACHS Nueva Serif" w:hAnsi="ACHS Nueva Serif"/>
                                <w:b/>
                                <w:color w:val="004C14"/>
                                <w:spacing w:val="-14"/>
                                <w:sz w:val="44"/>
                              </w:rPr>
                              <w:t xml:space="preserve"> </w:t>
                            </w:r>
                            <w:r>
                              <w:rPr>
                                <w:rFonts w:ascii="ACHS Nueva Serif" w:hAnsi="ACHS Nueva Serif"/>
                                <w:b/>
                                <w:color w:val="004C14"/>
                                <w:sz w:val="44"/>
                              </w:rPr>
                              <w:t>y</w:t>
                            </w:r>
                            <w:r>
                              <w:rPr>
                                <w:rFonts w:ascii="ACHS Nueva Serif" w:hAnsi="ACHS Nueva Serif"/>
                                <w:b/>
                                <w:color w:val="004C14"/>
                                <w:spacing w:val="-14"/>
                                <w:sz w:val="44"/>
                              </w:rPr>
                              <w:t xml:space="preserve"> </w:t>
                            </w:r>
                            <w:r>
                              <w:rPr>
                                <w:rFonts w:ascii="ACHS Nueva Serif" w:hAnsi="ACHS Nueva Serif"/>
                                <w:b/>
                                <w:color w:val="004C14"/>
                                <w:sz w:val="44"/>
                              </w:rPr>
                              <w:t>violencia</w:t>
                            </w:r>
                            <w:r>
                              <w:rPr>
                                <w:rFonts w:ascii="ACHS Nueva Serif" w:hAnsi="ACHS Nueva Serif"/>
                                <w:b/>
                                <w:color w:val="004C14"/>
                                <w:spacing w:val="-14"/>
                                <w:sz w:val="44"/>
                              </w:rPr>
                              <w:t xml:space="preserve"> </w:t>
                            </w:r>
                            <w:r>
                              <w:rPr>
                                <w:rFonts w:ascii="ACHS Nueva Serif" w:hAnsi="ACHS Nueva Serif"/>
                                <w:b/>
                                <w:color w:val="004C14"/>
                                <w:sz w:val="44"/>
                              </w:rPr>
                              <w:t>en</w:t>
                            </w:r>
                            <w:r>
                              <w:rPr>
                                <w:rFonts w:ascii="ACHS Nueva Serif" w:hAnsi="ACHS Nueva Serif"/>
                                <w:b/>
                                <w:color w:val="004C14"/>
                                <w:spacing w:val="-14"/>
                                <w:sz w:val="44"/>
                              </w:rPr>
                              <w:t xml:space="preserve"> </w:t>
                            </w:r>
                            <w:r>
                              <w:rPr>
                                <w:rFonts w:ascii="ACHS Nueva Serif" w:hAnsi="ACHS Nueva Serif"/>
                                <w:b/>
                                <w:color w:val="004C14"/>
                                <w:sz w:val="44"/>
                              </w:rPr>
                              <w:t>el</w:t>
                            </w:r>
                            <w:r>
                              <w:rPr>
                                <w:rFonts w:ascii="ACHS Nueva Serif" w:hAnsi="ACHS Nueva Serif"/>
                                <w:b/>
                                <w:color w:val="004C14"/>
                                <w:spacing w:val="-14"/>
                                <w:sz w:val="44"/>
                              </w:rPr>
                              <w:t xml:space="preserve"> </w:t>
                            </w:r>
                            <w:r>
                              <w:rPr>
                                <w:rFonts w:ascii="ACHS Nueva Serif" w:hAnsi="ACHS Nueva Serif"/>
                                <w:b/>
                                <w:color w:val="004C14"/>
                                <w:sz w:val="44"/>
                              </w:rPr>
                              <w:t>trabajo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asvg="http://schemas.microsoft.com/office/drawing/2016/SVG/main" xmlns:a14="http://schemas.microsoft.com/office/drawing/2010/main" xmlns:a16="http://schemas.microsoft.com/office/drawing/2014/main" xmlns:pic="http://schemas.openxmlformats.org/drawingml/2006/picture" xmlns:a="http://schemas.openxmlformats.org/drawingml/2006/main" xmlns:w16du="http://schemas.microsoft.com/office/word/2023/wordml/word16du">
            <w:pict w14:anchorId="1ED09618">
              <v:shape id="_x0000_s1033" style="position:absolute;left:0;text-align:left;margin-left:27.6pt;margin-top:22.9pt;width:413.25pt;height:92.9pt;z-index:-251625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" w14:anchorId="070CE243">
                <v:path arrowok="t"/>
                <v:textbox inset="0,0,0,0">
                  <w:txbxContent>
                    <w:p w:rsidRPr="00B065AF" w:rsidR="00B974EA" w:rsidP="00B974EA" w:rsidRDefault="00B974EA" w14:paraId="5BEB2BB5" w14:textId="77777777">
                      <w:pPr>
                        <w:spacing w:before="16"/>
                        <w:ind w:left="20"/>
                        <w:rPr>
                          <w:rFonts w:ascii="ACHS Nueva Sans Medium" w:hAnsi="ACHS Nueva Sans Medium"/>
                        </w:rPr>
                      </w:pPr>
                      <w:r w:rsidRPr="00B065AF">
                        <w:rPr>
                          <w:rFonts w:ascii="ACHS Nueva Sans Medium" w:hAnsi="ACHS Nueva Sans Medium"/>
                          <w:color w:val="004B13"/>
                        </w:rPr>
                        <w:t>Modelo</w:t>
                      </w:r>
                      <w:r w:rsidRPr="00B065AF">
                        <w:rPr>
                          <w:rFonts w:ascii="ACHS Nueva Sans Medium" w:hAnsi="ACHS Nueva Sans Medium"/>
                          <w:color w:val="004B13"/>
                          <w:spacing w:val="-7"/>
                        </w:rPr>
                        <w:t xml:space="preserve"> </w:t>
                      </w:r>
                      <w:r w:rsidRPr="00B065AF">
                        <w:rPr>
                          <w:rFonts w:ascii="ACHS Nueva Sans Medium" w:hAnsi="ACHS Nueva Sans Medium"/>
                          <w:color w:val="004B13"/>
                        </w:rPr>
                        <w:t>de</w:t>
                      </w:r>
                      <w:r w:rsidRPr="00B065AF">
                        <w:rPr>
                          <w:rFonts w:ascii="ACHS Nueva Sans Medium" w:hAnsi="ACHS Nueva Sans Medium"/>
                          <w:color w:val="004B13"/>
                          <w:spacing w:val="-7"/>
                        </w:rPr>
                        <w:t xml:space="preserve"> </w:t>
                      </w:r>
                      <w:r w:rsidRPr="00B065AF">
                        <w:rPr>
                          <w:rFonts w:ascii="ACHS Nueva Sans Medium" w:hAnsi="ACHS Nueva Sans Medium"/>
                          <w:color w:val="004B13"/>
                          <w:spacing w:val="-2"/>
                        </w:rPr>
                        <w:t>Protocolo</w:t>
                      </w:r>
                    </w:p>
                    <w:p w:rsidR="00B974EA" w:rsidP="00B974EA" w:rsidRDefault="00B974EA" w14:paraId="2C9BB8BE" w14:textId="77777777">
                      <w:pPr>
                        <w:spacing w:before="187" w:line="228" w:lineRule="auto"/>
                        <w:ind w:left="88"/>
                        <w:rPr>
                          <w:rFonts w:ascii="ACHS Nueva Serif" w:hAnsi="ACHS Nueva Serif"/>
                          <w:b/>
                          <w:sz w:val="44"/>
                        </w:rPr>
                      </w:pPr>
                      <w:r>
                        <w:rPr>
                          <w:rFonts w:ascii="ACHS Nueva Serif" w:hAnsi="ACHS Nueva Serif"/>
                          <w:b/>
                          <w:color w:val="004C14"/>
                          <w:sz w:val="44"/>
                        </w:rPr>
                        <w:t>Protocolo de prevención del acoso sexual,</w:t>
                      </w:r>
                      <w:r>
                        <w:rPr>
                          <w:rFonts w:ascii="ACHS Nueva Serif" w:hAnsi="ACHS Nueva Serif"/>
                          <w:b/>
                          <w:color w:val="004C14"/>
                          <w:spacing w:val="-14"/>
                          <w:sz w:val="44"/>
                        </w:rPr>
                        <w:t xml:space="preserve"> </w:t>
                      </w:r>
                      <w:r>
                        <w:rPr>
                          <w:rFonts w:ascii="ACHS Nueva Serif" w:hAnsi="ACHS Nueva Serif"/>
                          <w:b/>
                          <w:color w:val="004C14"/>
                          <w:sz w:val="44"/>
                        </w:rPr>
                        <w:t>laboral</w:t>
                      </w:r>
                      <w:r>
                        <w:rPr>
                          <w:rFonts w:ascii="ACHS Nueva Serif" w:hAnsi="ACHS Nueva Serif"/>
                          <w:b/>
                          <w:color w:val="004C14"/>
                          <w:spacing w:val="-14"/>
                          <w:sz w:val="44"/>
                        </w:rPr>
                        <w:t xml:space="preserve"> </w:t>
                      </w:r>
                      <w:r>
                        <w:rPr>
                          <w:rFonts w:ascii="ACHS Nueva Serif" w:hAnsi="ACHS Nueva Serif"/>
                          <w:b/>
                          <w:color w:val="004C14"/>
                          <w:sz w:val="44"/>
                        </w:rPr>
                        <w:t>y</w:t>
                      </w:r>
                      <w:r>
                        <w:rPr>
                          <w:rFonts w:ascii="ACHS Nueva Serif" w:hAnsi="ACHS Nueva Serif"/>
                          <w:b/>
                          <w:color w:val="004C14"/>
                          <w:spacing w:val="-14"/>
                          <w:sz w:val="44"/>
                        </w:rPr>
                        <w:t xml:space="preserve"> </w:t>
                      </w:r>
                      <w:r>
                        <w:rPr>
                          <w:rFonts w:ascii="ACHS Nueva Serif" w:hAnsi="ACHS Nueva Serif"/>
                          <w:b/>
                          <w:color w:val="004C14"/>
                          <w:sz w:val="44"/>
                        </w:rPr>
                        <w:t>violencia</w:t>
                      </w:r>
                      <w:r>
                        <w:rPr>
                          <w:rFonts w:ascii="ACHS Nueva Serif" w:hAnsi="ACHS Nueva Serif"/>
                          <w:b/>
                          <w:color w:val="004C14"/>
                          <w:spacing w:val="-14"/>
                          <w:sz w:val="44"/>
                        </w:rPr>
                        <w:t xml:space="preserve"> </w:t>
                      </w:r>
                      <w:r>
                        <w:rPr>
                          <w:rFonts w:ascii="ACHS Nueva Serif" w:hAnsi="ACHS Nueva Serif"/>
                          <w:b/>
                          <w:color w:val="004C14"/>
                          <w:sz w:val="44"/>
                        </w:rPr>
                        <w:t>en</w:t>
                      </w:r>
                      <w:r>
                        <w:rPr>
                          <w:rFonts w:ascii="ACHS Nueva Serif" w:hAnsi="ACHS Nueva Serif"/>
                          <w:b/>
                          <w:color w:val="004C14"/>
                          <w:spacing w:val="-14"/>
                          <w:sz w:val="44"/>
                        </w:rPr>
                        <w:t xml:space="preserve"> </w:t>
                      </w:r>
                      <w:r>
                        <w:rPr>
                          <w:rFonts w:ascii="ACHS Nueva Serif" w:hAnsi="ACHS Nueva Serif"/>
                          <w:b/>
                          <w:color w:val="004C14"/>
                          <w:sz w:val="44"/>
                        </w:rPr>
                        <w:t>el</w:t>
                      </w:r>
                      <w:r>
                        <w:rPr>
                          <w:rFonts w:ascii="ACHS Nueva Serif" w:hAnsi="ACHS Nueva Serif"/>
                          <w:b/>
                          <w:color w:val="004C14"/>
                          <w:spacing w:val="-14"/>
                          <w:sz w:val="44"/>
                        </w:rPr>
                        <w:t xml:space="preserve"> </w:t>
                      </w:r>
                      <w:r>
                        <w:rPr>
                          <w:rFonts w:ascii="ACHS Nueva Serif" w:hAnsi="ACHS Nueva Serif"/>
                          <w:b/>
                          <w:color w:val="004C14"/>
                          <w:sz w:val="44"/>
                        </w:rPr>
                        <w:t>trabajo</w:t>
                      </w:r>
                    </w:p>
                  </w:txbxContent>
                </v:textbox>
                <w10:wrap anchorx="page" anchory="page"/>
              </v:shape>
            </w:pict>
          </mc:Fallback>
        </mc:AlternateContent>
      </w:r>
    </w:p>
    <w:p w:rsidR="00B974EA" w:rsidP="00B974EA" w:rsidRDefault="00B974EA" w14:paraId="20232289" w14:textId="77777777">
      <w:pPr>
        <w:pStyle w:val="Textoindependiente"/>
        <w:spacing w:before="2"/>
        <w:rPr>
          <w:sz w:val="17"/>
        </w:rPr>
      </w:pPr>
    </w:p>
    <w:p w:rsidR="00B974EA" w:rsidP="00B974EA" w:rsidRDefault="00B974EA" w14:paraId="7EF0A773" w14:textId="77777777">
      <w:pPr>
        <w:pStyle w:val="Textoindependiente"/>
        <w:spacing w:line="20" w:lineRule="exact"/>
        <w:ind w:left="126"/>
        <w:rPr>
          <w:sz w:val="2"/>
        </w:rPr>
      </w:pPr>
    </w:p>
    <w:p w:rsidR="00B974EA" w:rsidP="00B974EA" w:rsidRDefault="00B974EA" w14:paraId="7154E421" w14:textId="77777777">
      <w:pPr>
        <w:pStyle w:val="Textoindependiente"/>
        <w:rPr>
          <w:sz w:val="21"/>
        </w:rPr>
      </w:pPr>
    </w:p>
    <w:p w:rsidR="00B974EA" w:rsidP="00B974EA" w:rsidRDefault="00B974EA" w14:paraId="60C0C1D8" w14:textId="77777777">
      <w:pPr>
        <w:rPr>
          <w:sz w:val="21"/>
        </w:rPr>
        <w:sectPr w:rsidR="00B974EA" w:rsidSect="00B974EA">
          <w:pgSz w:w="12240" w:h="15840" w:orient="portrait"/>
          <w:pgMar w:top="2060" w:right="440" w:bottom="1740" w:left="440" w:header="531" w:footer="399" w:gutter="0"/>
          <w:cols w:space="720"/>
        </w:sectPr>
      </w:pPr>
    </w:p>
    <w:p w:rsidRPr="00335381" w:rsidR="00B974EA" w:rsidP="00B974EA" w:rsidRDefault="00B974EA" w14:paraId="5DD95F0C" w14:textId="77777777">
      <w:pPr>
        <w:spacing w:before="114"/>
        <w:ind w:left="129"/>
        <w:rPr>
          <w:rFonts w:ascii="ACHS Nueva Sans SemiBold" w:hAnsi="ACHS Nueva Sans SemiBold"/>
          <w:b/>
          <w:bCs/>
          <w:sz w:val="30"/>
        </w:rPr>
      </w:pPr>
      <w:r w:rsidRPr="00335381">
        <w:rPr>
          <w:rFonts w:ascii="ACHS Nueva Sans SemiBold" w:hAnsi="ACHS Nueva Sans SemiBold"/>
          <w:b/>
          <w:bCs/>
          <w:color w:val="00AE41"/>
          <w:spacing w:val="-4"/>
          <w:sz w:val="30"/>
        </w:rPr>
        <w:t>I.</w:t>
      </w:r>
      <w:r w:rsidRPr="00335381">
        <w:rPr>
          <w:rFonts w:ascii="ACHS Nueva Sans SemiBold" w:hAnsi="ACHS Nueva Sans SemiBold"/>
          <w:b/>
          <w:bCs/>
          <w:color w:val="00AE41"/>
          <w:spacing w:val="-8"/>
          <w:sz w:val="30"/>
        </w:rPr>
        <w:t xml:space="preserve"> </w:t>
      </w:r>
      <w:r w:rsidRPr="00335381">
        <w:rPr>
          <w:rFonts w:ascii="ACHS Nueva Sans SemiBold" w:hAnsi="ACHS Nueva Sans SemiBold"/>
          <w:b/>
          <w:bCs/>
          <w:color w:val="00AE41"/>
          <w:spacing w:val="-4"/>
          <w:sz w:val="30"/>
        </w:rPr>
        <w:t xml:space="preserve">Antecedentes </w:t>
      </w:r>
      <w:r w:rsidRPr="00335381">
        <w:rPr>
          <w:rFonts w:ascii="ACHS Nueva Sans SemiBold" w:hAnsi="ACHS Nueva Sans SemiBold"/>
          <w:b/>
          <w:bCs/>
          <w:color w:val="00AE41"/>
          <w:spacing w:val="-2"/>
          <w:sz w:val="30"/>
        </w:rPr>
        <w:t>generales</w:t>
      </w:r>
    </w:p>
    <w:p w:rsidR="00B974EA" w:rsidP="00B974EA" w:rsidRDefault="00B974EA" w14:paraId="7720388E" w14:textId="77777777">
      <w:pPr>
        <w:pStyle w:val="Ttulo1"/>
      </w:pPr>
      <w:r>
        <w:rPr>
          <w:b w:val="0"/>
        </w:rPr>
        <w:br w:type="column"/>
      </w:r>
      <w:r>
        <w:rPr>
          <w:color w:val="00AE41"/>
          <w:spacing w:val="-2"/>
        </w:rPr>
        <w:t>Sexismo:</w:t>
      </w:r>
    </w:p>
    <w:p w:rsidRPr="00C71CBE" w:rsidR="00B974EA" w:rsidP="00B974EA" w:rsidRDefault="00B974EA" w14:paraId="2A26A0B0" w14:textId="77777777">
      <w:pPr>
        <w:pStyle w:val="Textoindependiente"/>
        <w:spacing w:before="174" w:line="259" w:lineRule="auto"/>
        <w:ind w:left="571" w:right="120"/>
        <w:rPr>
          <w:sz w:val="18"/>
          <w:szCs w:val="18"/>
        </w:rPr>
      </w:pPr>
      <w:r w:rsidRPr="00C71CBE">
        <w:rPr>
          <w:noProof/>
          <w:sz w:val="18"/>
          <w:szCs w:val="18"/>
        </w:rPr>
        <w:drawing>
          <wp:anchor distT="0" distB="0" distL="0" distR="0" simplePos="0" relativeHeight="251701248" behindDoc="0" locked="0" layoutInCell="1" allowOverlap="1" wp14:anchorId="7DB0705E" wp14:editId="74D3CCF1">
            <wp:simplePos x="0" y="0"/>
            <wp:positionH relativeFrom="page">
              <wp:posOffset>2964599</wp:posOffset>
            </wp:positionH>
            <wp:positionV relativeFrom="paragraph">
              <wp:posOffset>-245337</wp:posOffset>
            </wp:positionV>
            <wp:extent cx="191122" cy="183222"/>
            <wp:effectExtent l="0" t="0" r="0" b="0"/>
            <wp:wrapNone/>
            <wp:docPr id="21"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3.png"/>
                    <pic:cNvPicPr/>
                  </pic:nvPicPr>
                  <pic:blipFill>
                    <a:blip r:embed="rId78" cstate="print"/>
                    <a:stretch>
                      <a:fillRect/>
                    </a:stretch>
                  </pic:blipFill>
                  <pic:spPr>
                    <a:xfrm>
                      <a:off x="0" y="0"/>
                      <a:ext cx="191122" cy="183222"/>
                    </a:xfrm>
                    <a:prstGeom prst="rect">
                      <a:avLst/>
                    </a:prstGeom>
                  </pic:spPr>
                </pic:pic>
              </a:graphicData>
            </a:graphic>
          </wp:anchor>
        </w:drawing>
      </w:r>
      <w:r w:rsidRPr="00C71CBE">
        <w:rPr>
          <w:color w:val="424141"/>
          <w:w w:val="95"/>
          <w:sz w:val="18"/>
          <w:szCs w:val="18"/>
        </w:rPr>
        <w:t>Es</w:t>
      </w:r>
      <w:r w:rsidRPr="00C71CBE">
        <w:rPr>
          <w:color w:val="424141"/>
          <w:spacing w:val="-2"/>
          <w:w w:val="95"/>
          <w:sz w:val="18"/>
          <w:szCs w:val="18"/>
        </w:rPr>
        <w:t xml:space="preserve"> </w:t>
      </w:r>
      <w:r w:rsidRPr="00C71CBE">
        <w:rPr>
          <w:color w:val="424141"/>
          <w:w w:val="95"/>
          <w:sz w:val="18"/>
          <w:szCs w:val="18"/>
        </w:rPr>
        <w:t>cualquier</w:t>
      </w:r>
      <w:r w:rsidRPr="00C71CBE">
        <w:rPr>
          <w:color w:val="424141"/>
          <w:spacing w:val="-1"/>
          <w:w w:val="95"/>
          <w:sz w:val="18"/>
          <w:szCs w:val="18"/>
        </w:rPr>
        <w:t xml:space="preserve"> </w:t>
      </w:r>
      <w:r w:rsidRPr="00C71CBE">
        <w:rPr>
          <w:color w:val="424141"/>
          <w:w w:val="95"/>
          <w:sz w:val="18"/>
          <w:szCs w:val="18"/>
        </w:rPr>
        <w:t>expresión</w:t>
      </w:r>
      <w:r w:rsidRPr="00C71CBE">
        <w:rPr>
          <w:color w:val="424141"/>
          <w:spacing w:val="-2"/>
          <w:w w:val="95"/>
          <w:sz w:val="18"/>
          <w:szCs w:val="18"/>
        </w:rPr>
        <w:t xml:space="preserve"> </w:t>
      </w:r>
      <w:r w:rsidRPr="00C71CBE">
        <w:rPr>
          <w:color w:val="424141"/>
          <w:w w:val="95"/>
          <w:sz w:val="18"/>
          <w:szCs w:val="18"/>
        </w:rPr>
        <w:t>(un</w:t>
      </w:r>
      <w:r w:rsidRPr="00C71CBE">
        <w:rPr>
          <w:color w:val="424141"/>
          <w:spacing w:val="-2"/>
          <w:w w:val="95"/>
          <w:sz w:val="18"/>
          <w:szCs w:val="18"/>
        </w:rPr>
        <w:t xml:space="preserve"> </w:t>
      </w:r>
      <w:r w:rsidRPr="00C71CBE">
        <w:rPr>
          <w:color w:val="424141"/>
          <w:w w:val="95"/>
          <w:sz w:val="18"/>
          <w:szCs w:val="18"/>
        </w:rPr>
        <w:t>acto,</w:t>
      </w:r>
      <w:r w:rsidRPr="00C71CBE">
        <w:rPr>
          <w:color w:val="424141"/>
          <w:spacing w:val="-2"/>
          <w:w w:val="95"/>
          <w:sz w:val="18"/>
          <w:szCs w:val="18"/>
        </w:rPr>
        <w:t xml:space="preserve"> </w:t>
      </w:r>
      <w:r w:rsidRPr="00C71CBE">
        <w:rPr>
          <w:color w:val="424141"/>
          <w:w w:val="95"/>
          <w:sz w:val="18"/>
          <w:szCs w:val="18"/>
        </w:rPr>
        <w:t>una</w:t>
      </w:r>
      <w:r w:rsidRPr="00C71CBE">
        <w:rPr>
          <w:color w:val="424141"/>
          <w:spacing w:val="-2"/>
          <w:w w:val="95"/>
          <w:sz w:val="18"/>
          <w:szCs w:val="18"/>
        </w:rPr>
        <w:t xml:space="preserve"> </w:t>
      </w:r>
      <w:r w:rsidRPr="00C71CBE">
        <w:rPr>
          <w:color w:val="424141"/>
          <w:w w:val="95"/>
          <w:sz w:val="18"/>
          <w:szCs w:val="18"/>
        </w:rPr>
        <w:t>palabra,</w:t>
      </w:r>
      <w:r w:rsidRPr="00C71CBE">
        <w:rPr>
          <w:color w:val="424141"/>
          <w:spacing w:val="-2"/>
          <w:w w:val="95"/>
          <w:sz w:val="18"/>
          <w:szCs w:val="18"/>
        </w:rPr>
        <w:t xml:space="preserve"> </w:t>
      </w:r>
      <w:r w:rsidRPr="00C71CBE">
        <w:rPr>
          <w:color w:val="424141"/>
          <w:w w:val="95"/>
          <w:sz w:val="18"/>
          <w:szCs w:val="18"/>
        </w:rPr>
        <w:t>una</w:t>
      </w:r>
      <w:r w:rsidRPr="00C71CBE">
        <w:rPr>
          <w:color w:val="424141"/>
          <w:spacing w:val="-2"/>
          <w:w w:val="95"/>
          <w:sz w:val="18"/>
          <w:szCs w:val="18"/>
        </w:rPr>
        <w:t xml:space="preserve"> </w:t>
      </w:r>
      <w:r w:rsidRPr="00C71CBE">
        <w:rPr>
          <w:color w:val="424141"/>
          <w:w w:val="95"/>
          <w:sz w:val="18"/>
          <w:szCs w:val="18"/>
        </w:rPr>
        <w:t>imagen,</w:t>
      </w:r>
      <w:r w:rsidRPr="00C71CBE">
        <w:rPr>
          <w:color w:val="424141"/>
          <w:spacing w:val="-1"/>
          <w:w w:val="95"/>
          <w:sz w:val="18"/>
          <w:szCs w:val="18"/>
        </w:rPr>
        <w:t xml:space="preserve"> </w:t>
      </w:r>
      <w:r w:rsidRPr="00C71CBE">
        <w:rPr>
          <w:color w:val="424141"/>
          <w:w w:val="95"/>
          <w:sz w:val="18"/>
          <w:szCs w:val="18"/>
        </w:rPr>
        <w:t>un</w:t>
      </w:r>
      <w:r w:rsidRPr="00C71CBE">
        <w:rPr>
          <w:color w:val="424141"/>
          <w:spacing w:val="-2"/>
          <w:w w:val="95"/>
          <w:sz w:val="18"/>
          <w:szCs w:val="18"/>
        </w:rPr>
        <w:t xml:space="preserve"> </w:t>
      </w:r>
      <w:r w:rsidRPr="00C71CBE">
        <w:rPr>
          <w:color w:val="424141"/>
          <w:w w:val="95"/>
          <w:sz w:val="18"/>
          <w:szCs w:val="18"/>
        </w:rPr>
        <w:t>gesto)</w:t>
      </w:r>
      <w:r w:rsidRPr="00C71CBE">
        <w:rPr>
          <w:color w:val="424141"/>
          <w:spacing w:val="-2"/>
          <w:w w:val="95"/>
          <w:sz w:val="18"/>
          <w:szCs w:val="18"/>
        </w:rPr>
        <w:t xml:space="preserve"> </w:t>
      </w:r>
      <w:r w:rsidRPr="00C71CBE">
        <w:rPr>
          <w:color w:val="424141"/>
          <w:w w:val="95"/>
          <w:sz w:val="18"/>
          <w:szCs w:val="18"/>
        </w:rPr>
        <w:t>basada</w:t>
      </w:r>
      <w:r w:rsidRPr="00C71CBE">
        <w:rPr>
          <w:color w:val="424141"/>
          <w:spacing w:val="40"/>
          <w:sz w:val="18"/>
          <w:szCs w:val="18"/>
        </w:rPr>
        <w:t xml:space="preserve"> </w:t>
      </w:r>
      <w:r w:rsidRPr="00C71CBE">
        <w:rPr>
          <w:color w:val="424141"/>
          <w:sz w:val="18"/>
          <w:szCs w:val="18"/>
        </w:rPr>
        <w:t>en la idea de que algunas personas son inferiores por razón de su sexo</w:t>
      </w:r>
      <w:r>
        <w:rPr>
          <w:color w:val="424141"/>
          <w:sz w:val="18"/>
          <w:szCs w:val="18"/>
        </w:rPr>
        <w:t xml:space="preserve"> </w:t>
      </w:r>
      <w:r w:rsidRPr="00C71CBE">
        <w:rPr>
          <w:color w:val="424141"/>
          <w:spacing w:val="-2"/>
          <w:sz w:val="18"/>
          <w:szCs w:val="18"/>
        </w:rPr>
        <w:t>o</w:t>
      </w:r>
      <w:r w:rsidRPr="00C71CBE">
        <w:rPr>
          <w:color w:val="424141"/>
          <w:spacing w:val="-6"/>
          <w:sz w:val="18"/>
          <w:szCs w:val="18"/>
        </w:rPr>
        <w:t xml:space="preserve"> </w:t>
      </w:r>
      <w:r w:rsidRPr="00C71CBE">
        <w:rPr>
          <w:color w:val="424141"/>
          <w:spacing w:val="-2"/>
          <w:sz w:val="18"/>
          <w:szCs w:val="18"/>
        </w:rPr>
        <w:t>género.</w:t>
      </w:r>
      <w:r w:rsidRPr="00C71CBE">
        <w:rPr>
          <w:color w:val="424141"/>
          <w:spacing w:val="-5"/>
          <w:sz w:val="18"/>
          <w:szCs w:val="18"/>
        </w:rPr>
        <w:t xml:space="preserve"> </w:t>
      </w:r>
      <w:r w:rsidRPr="00C71CBE">
        <w:rPr>
          <w:color w:val="424141"/>
          <w:spacing w:val="-2"/>
          <w:sz w:val="18"/>
          <w:szCs w:val="18"/>
        </w:rPr>
        <w:t>El</w:t>
      </w:r>
      <w:r w:rsidRPr="00C71CBE">
        <w:rPr>
          <w:color w:val="424141"/>
          <w:spacing w:val="-5"/>
          <w:sz w:val="18"/>
          <w:szCs w:val="18"/>
        </w:rPr>
        <w:t xml:space="preserve"> </w:t>
      </w:r>
      <w:r w:rsidRPr="00C71CBE">
        <w:rPr>
          <w:color w:val="424141"/>
          <w:spacing w:val="-2"/>
          <w:sz w:val="18"/>
          <w:szCs w:val="18"/>
        </w:rPr>
        <w:t>sexismo</w:t>
      </w:r>
      <w:r w:rsidRPr="00C71CBE">
        <w:rPr>
          <w:color w:val="424141"/>
          <w:spacing w:val="-5"/>
          <w:sz w:val="18"/>
          <w:szCs w:val="18"/>
        </w:rPr>
        <w:t xml:space="preserve"> </w:t>
      </w:r>
      <w:r w:rsidRPr="00C71CBE">
        <w:rPr>
          <w:color w:val="424141"/>
          <w:spacing w:val="-2"/>
          <w:sz w:val="18"/>
          <w:szCs w:val="18"/>
        </w:rPr>
        <w:t>puede</w:t>
      </w:r>
      <w:r w:rsidRPr="00C71CBE">
        <w:rPr>
          <w:color w:val="424141"/>
          <w:spacing w:val="-5"/>
          <w:sz w:val="18"/>
          <w:szCs w:val="18"/>
        </w:rPr>
        <w:t xml:space="preserve"> </w:t>
      </w:r>
      <w:r w:rsidRPr="00C71CBE">
        <w:rPr>
          <w:color w:val="424141"/>
          <w:spacing w:val="-2"/>
          <w:sz w:val="18"/>
          <w:szCs w:val="18"/>
        </w:rPr>
        <w:t>ser</w:t>
      </w:r>
      <w:r w:rsidRPr="00C71CBE">
        <w:rPr>
          <w:color w:val="424141"/>
          <w:spacing w:val="-5"/>
          <w:sz w:val="18"/>
          <w:szCs w:val="18"/>
        </w:rPr>
        <w:t xml:space="preserve"> </w:t>
      </w:r>
      <w:r w:rsidRPr="00C71CBE">
        <w:rPr>
          <w:color w:val="424141"/>
          <w:spacing w:val="-2"/>
          <w:sz w:val="18"/>
          <w:szCs w:val="18"/>
        </w:rPr>
        <w:t>consciente</w:t>
      </w:r>
      <w:r w:rsidRPr="00C71CBE">
        <w:rPr>
          <w:color w:val="424141"/>
          <w:spacing w:val="-5"/>
          <w:sz w:val="18"/>
          <w:szCs w:val="18"/>
        </w:rPr>
        <w:t xml:space="preserve"> </w:t>
      </w:r>
      <w:r w:rsidRPr="00C71CBE">
        <w:rPr>
          <w:color w:val="424141"/>
          <w:spacing w:val="-2"/>
          <w:sz w:val="18"/>
          <w:szCs w:val="18"/>
        </w:rPr>
        <w:t>y</w:t>
      </w:r>
      <w:r w:rsidRPr="00C71CBE">
        <w:rPr>
          <w:color w:val="424141"/>
          <w:spacing w:val="-5"/>
          <w:sz w:val="18"/>
          <w:szCs w:val="18"/>
        </w:rPr>
        <w:t xml:space="preserve"> </w:t>
      </w:r>
      <w:r w:rsidRPr="00C71CBE">
        <w:rPr>
          <w:color w:val="424141"/>
          <w:spacing w:val="-2"/>
          <w:sz w:val="18"/>
          <w:szCs w:val="18"/>
        </w:rPr>
        <w:t>expresarse</w:t>
      </w:r>
      <w:r w:rsidRPr="00C71CBE">
        <w:rPr>
          <w:color w:val="424141"/>
          <w:spacing w:val="-5"/>
          <w:sz w:val="18"/>
          <w:szCs w:val="18"/>
        </w:rPr>
        <w:t xml:space="preserve"> </w:t>
      </w:r>
      <w:r w:rsidRPr="00C71CBE">
        <w:rPr>
          <w:color w:val="424141"/>
          <w:spacing w:val="-2"/>
          <w:sz w:val="18"/>
          <w:szCs w:val="18"/>
        </w:rPr>
        <w:t>de</w:t>
      </w:r>
      <w:r w:rsidRPr="00C71CBE">
        <w:rPr>
          <w:color w:val="424141"/>
          <w:spacing w:val="-5"/>
          <w:sz w:val="18"/>
          <w:szCs w:val="18"/>
        </w:rPr>
        <w:t xml:space="preserve"> </w:t>
      </w:r>
      <w:r w:rsidRPr="00C71CBE">
        <w:rPr>
          <w:color w:val="424141"/>
          <w:spacing w:val="-2"/>
          <w:sz w:val="18"/>
          <w:szCs w:val="18"/>
        </w:rPr>
        <w:t>manera</w:t>
      </w:r>
      <w:r w:rsidRPr="00C71CBE">
        <w:rPr>
          <w:color w:val="424141"/>
          <w:spacing w:val="-6"/>
          <w:sz w:val="18"/>
          <w:szCs w:val="18"/>
        </w:rPr>
        <w:t xml:space="preserve"> </w:t>
      </w:r>
      <w:r w:rsidRPr="00C71CBE">
        <w:rPr>
          <w:color w:val="424141"/>
          <w:spacing w:val="-2"/>
          <w:sz w:val="18"/>
          <w:szCs w:val="18"/>
        </w:rPr>
        <w:t>hostil.</w:t>
      </w:r>
      <w:r w:rsidRPr="00C71CBE">
        <w:rPr>
          <w:color w:val="424141"/>
          <w:spacing w:val="40"/>
          <w:sz w:val="18"/>
          <w:szCs w:val="18"/>
        </w:rPr>
        <w:t xml:space="preserve"> </w:t>
      </w:r>
      <w:r w:rsidRPr="00C71CBE">
        <w:rPr>
          <w:color w:val="424141"/>
          <w:spacing w:val="-4"/>
          <w:sz w:val="18"/>
          <w:szCs w:val="18"/>
        </w:rPr>
        <w:t>El</w:t>
      </w:r>
      <w:r w:rsidRPr="00C71CBE">
        <w:rPr>
          <w:color w:val="424141"/>
          <w:sz w:val="18"/>
          <w:szCs w:val="18"/>
        </w:rPr>
        <w:t xml:space="preserve"> </w:t>
      </w:r>
      <w:r w:rsidRPr="00C71CBE">
        <w:rPr>
          <w:color w:val="424141"/>
          <w:spacing w:val="-4"/>
          <w:sz w:val="18"/>
          <w:szCs w:val="18"/>
        </w:rPr>
        <w:t>sexismo</w:t>
      </w:r>
      <w:r w:rsidRPr="00C71CBE">
        <w:rPr>
          <w:color w:val="424141"/>
          <w:sz w:val="18"/>
          <w:szCs w:val="18"/>
        </w:rPr>
        <w:t xml:space="preserve"> </w:t>
      </w:r>
      <w:r w:rsidRPr="00C71CBE">
        <w:rPr>
          <w:color w:val="424141"/>
          <w:spacing w:val="-4"/>
          <w:sz w:val="18"/>
          <w:szCs w:val="18"/>
        </w:rPr>
        <w:t>hostil</w:t>
      </w:r>
      <w:r w:rsidRPr="00C71CBE">
        <w:rPr>
          <w:color w:val="424141"/>
          <w:sz w:val="18"/>
          <w:szCs w:val="18"/>
        </w:rPr>
        <w:t xml:space="preserve"> </w:t>
      </w:r>
      <w:r w:rsidRPr="00C71CBE">
        <w:rPr>
          <w:color w:val="424141"/>
          <w:spacing w:val="-4"/>
          <w:sz w:val="18"/>
          <w:szCs w:val="18"/>
        </w:rPr>
        <w:t>defiende</w:t>
      </w:r>
      <w:r w:rsidRPr="00C71CBE">
        <w:rPr>
          <w:color w:val="424141"/>
          <w:sz w:val="18"/>
          <w:szCs w:val="18"/>
        </w:rPr>
        <w:t xml:space="preserve"> </w:t>
      </w:r>
      <w:r w:rsidRPr="00C71CBE">
        <w:rPr>
          <w:color w:val="424141"/>
          <w:spacing w:val="-4"/>
          <w:sz w:val="18"/>
          <w:szCs w:val="18"/>
        </w:rPr>
        <w:t>los</w:t>
      </w:r>
      <w:r w:rsidRPr="00C71CBE">
        <w:rPr>
          <w:color w:val="424141"/>
          <w:sz w:val="18"/>
          <w:szCs w:val="18"/>
        </w:rPr>
        <w:t xml:space="preserve"> </w:t>
      </w:r>
      <w:r w:rsidRPr="00C71CBE">
        <w:rPr>
          <w:color w:val="424141"/>
          <w:spacing w:val="-4"/>
          <w:sz w:val="18"/>
          <w:szCs w:val="18"/>
        </w:rPr>
        <w:t>prejuicios</w:t>
      </w:r>
      <w:r w:rsidRPr="00C71CBE">
        <w:rPr>
          <w:color w:val="424141"/>
          <w:sz w:val="18"/>
          <w:szCs w:val="18"/>
        </w:rPr>
        <w:t xml:space="preserve"> </w:t>
      </w:r>
      <w:r w:rsidRPr="00C71CBE">
        <w:rPr>
          <w:color w:val="424141"/>
          <w:spacing w:val="-4"/>
          <w:sz w:val="18"/>
          <w:szCs w:val="18"/>
        </w:rPr>
        <w:t>de</w:t>
      </w:r>
      <w:r w:rsidRPr="00C71CBE">
        <w:rPr>
          <w:color w:val="424141"/>
          <w:sz w:val="18"/>
          <w:szCs w:val="18"/>
        </w:rPr>
        <w:t xml:space="preserve"> </w:t>
      </w:r>
      <w:r w:rsidRPr="00C71CBE">
        <w:rPr>
          <w:color w:val="424141"/>
          <w:spacing w:val="-4"/>
          <w:sz w:val="18"/>
          <w:szCs w:val="18"/>
        </w:rPr>
        <w:t>género</w:t>
      </w:r>
      <w:r w:rsidRPr="00C71CBE">
        <w:rPr>
          <w:color w:val="424141"/>
          <w:sz w:val="18"/>
          <w:szCs w:val="18"/>
        </w:rPr>
        <w:t xml:space="preserve"> </w:t>
      </w:r>
      <w:r w:rsidRPr="00C71CBE">
        <w:rPr>
          <w:color w:val="424141"/>
          <w:spacing w:val="-4"/>
          <w:sz w:val="18"/>
          <w:szCs w:val="18"/>
        </w:rPr>
        <w:t>tradicionales</w:t>
      </w:r>
      <w:r w:rsidRPr="00C71CBE">
        <w:rPr>
          <w:color w:val="424141"/>
          <w:sz w:val="18"/>
          <w:szCs w:val="18"/>
        </w:rPr>
        <w:t xml:space="preserve"> </w:t>
      </w:r>
      <w:r w:rsidRPr="00C71CBE">
        <w:rPr>
          <w:color w:val="424141"/>
          <w:spacing w:val="-4"/>
          <w:sz w:val="18"/>
          <w:szCs w:val="18"/>
        </w:rPr>
        <w:t>y</w:t>
      </w:r>
      <w:r w:rsidRPr="00C71CBE">
        <w:rPr>
          <w:color w:val="424141"/>
          <w:sz w:val="18"/>
          <w:szCs w:val="18"/>
        </w:rPr>
        <w:t xml:space="preserve"> </w:t>
      </w:r>
      <w:r w:rsidRPr="00C71CBE">
        <w:rPr>
          <w:color w:val="424141"/>
          <w:spacing w:val="-4"/>
          <w:sz w:val="18"/>
          <w:szCs w:val="18"/>
        </w:rPr>
        <w:t>castiga</w:t>
      </w:r>
      <w:r w:rsidRPr="00C71CBE">
        <w:rPr>
          <w:color w:val="424141"/>
          <w:spacing w:val="40"/>
          <w:sz w:val="18"/>
          <w:szCs w:val="18"/>
        </w:rPr>
        <w:t xml:space="preserve"> </w:t>
      </w:r>
      <w:r w:rsidRPr="00C71CBE">
        <w:rPr>
          <w:color w:val="424141"/>
          <w:sz w:val="18"/>
          <w:szCs w:val="18"/>
        </w:rPr>
        <w:t>a quienes desafían el estereotipo de género, los que en determinados</w:t>
      </w:r>
      <w:r w:rsidRPr="00C71CBE">
        <w:rPr>
          <w:color w:val="424141"/>
          <w:spacing w:val="40"/>
          <w:sz w:val="18"/>
          <w:szCs w:val="18"/>
        </w:rPr>
        <w:t xml:space="preserve"> </w:t>
      </w:r>
      <w:r w:rsidRPr="00C71CBE">
        <w:rPr>
          <w:color w:val="424141"/>
          <w:sz w:val="18"/>
          <w:szCs w:val="18"/>
        </w:rPr>
        <w:t>contextos podrían dar lugar a conductas constitutivas de acoso.</w:t>
      </w:r>
    </w:p>
    <w:p w:rsidRPr="00C71CBE" w:rsidR="00B974EA" w:rsidP="00B974EA" w:rsidRDefault="00B974EA" w14:paraId="26EF5894" w14:textId="77777777">
      <w:pPr>
        <w:pStyle w:val="Textoindependiente"/>
        <w:spacing w:before="4"/>
        <w:rPr>
          <w:sz w:val="28"/>
          <w:szCs w:val="18"/>
        </w:rPr>
      </w:pPr>
    </w:p>
    <w:p w:rsidRPr="00C71CBE" w:rsidR="00B974EA" w:rsidP="00B974EA" w:rsidRDefault="00B974EA" w14:paraId="4725FB09" w14:textId="77777777">
      <w:pPr>
        <w:pStyle w:val="Textoindependiente"/>
        <w:spacing w:line="259" w:lineRule="auto"/>
        <w:ind w:left="571" w:right="122"/>
        <w:rPr>
          <w:sz w:val="18"/>
          <w:szCs w:val="18"/>
        </w:rPr>
      </w:pPr>
      <w:r w:rsidRPr="00C71CBE">
        <w:rPr>
          <w:color w:val="424141"/>
          <w:sz w:val="18"/>
          <w:szCs w:val="18"/>
        </w:rPr>
        <w:t xml:space="preserve">Ejemplos, de sexismo hostil es: </w:t>
      </w:r>
      <w:r w:rsidRPr="00C71CBE">
        <w:rPr>
          <w:color w:val="9D9D9C"/>
          <w:sz w:val="18"/>
          <w:szCs w:val="18"/>
        </w:rPr>
        <w:t>[se deberán revisar estos ejemplos y se</w:t>
      </w:r>
      <w:r w:rsidRPr="00C71CBE">
        <w:rPr>
          <w:color w:val="9D9D9C"/>
          <w:spacing w:val="40"/>
          <w:sz w:val="18"/>
          <w:szCs w:val="18"/>
        </w:rPr>
        <w:t xml:space="preserve"> </w:t>
      </w:r>
      <w:r w:rsidRPr="00C71CBE">
        <w:rPr>
          <w:color w:val="9D9D9C"/>
          <w:sz w:val="18"/>
          <w:szCs w:val="18"/>
        </w:rPr>
        <w:t>podría ajustar la lista]</w:t>
      </w:r>
    </w:p>
    <w:p w:rsidRPr="00C71CBE" w:rsidR="00B974EA" w:rsidP="00B974EA" w:rsidRDefault="00B974EA" w14:paraId="171C56DF" w14:textId="77777777">
      <w:pPr>
        <w:pStyle w:val="Textoindependiente"/>
        <w:spacing w:before="3"/>
        <w:rPr>
          <w:sz w:val="28"/>
          <w:szCs w:val="18"/>
        </w:rPr>
      </w:pPr>
    </w:p>
    <w:p w:rsidRPr="00C71CBE" w:rsidR="00B974EA" w:rsidP="00B974EA" w:rsidRDefault="00B974EA" w14:paraId="353D713E" w14:textId="77777777">
      <w:pPr>
        <w:pStyle w:val="Prrafodelista"/>
        <w:numPr>
          <w:ilvl w:val="0"/>
          <w:numId w:val="28"/>
        </w:numPr>
        <w:tabs>
          <w:tab w:val="left" w:pos="1139"/>
        </w:tabs>
        <w:spacing w:before="0" w:after="0" w:line="216" w:lineRule="auto"/>
        <w:ind w:left="1140" w:right="857"/>
        <w:jc w:val="left"/>
        <w:rPr>
          <w:sz w:val="18"/>
          <w:szCs w:val="21"/>
        </w:rPr>
      </w:pPr>
      <w:r w:rsidRPr="00C71CBE">
        <w:rPr>
          <w:color w:val="424141"/>
          <w:spacing w:val="-2"/>
          <w:sz w:val="18"/>
          <w:szCs w:val="21"/>
        </w:rPr>
        <w:t>Comentarios</w:t>
      </w:r>
      <w:r w:rsidRPr="00C71CBE">
        <w:rPr>
          <w:color w:val="424141"/>
          <w:spacing w:val="-4"/>
          <w:sz w:val="18"/>
          <w:szCs w:val="21"/>
        </w:rPr>
        <w:t xml:space="preserve"> </w:t>
      </w:r>
      <w:r w:rsidRPr="00C71CBE">
        <w:rPr>
          <w:color w:val="424141"/>
          <w:spacing w:val="-2"/>
          <w:sz w:val="18"/>
          <w:szCs w:val="21"/>
        </w:rPr>
        <w:t>denigrantes</w:t>
      </w:r>
      <w:r w:rsidRPr="00C71CBE">
        <w:rPr>
          <w:color w:val="424141"/>
          <w:spacing w:val="-4"/>
          <w:sz w:val="18"/>
          <w:szCs w:val="21"/>
        </w:rPr>
        <w:t xml:space="preserve"> </w:t>
      </w:r>
      <w:r w:rsidRPr="00C71CBE">
        <w:rPr>
          <w:color w:val="424141"/>
          <w:spacing w:val="-2"/>
          <w:sz w:val="18"/>
          <w:szCs w:val="21"/>
        </w:rPr>
        <w:t>para</w:t>
      </w:r>
      <w:r w:rsidRPr="00C71CBE">
        <w:rPr>
          <w:color w:val="424141"/>
          <w:spacing w:val="-4"/>
          <w:sz w:val="18"/>
          <w:szCs w:val="21"/>
        </w:rPr>
        <w:t xml:space="preserve"> </w:t>
      </w:r>
      <w:r w:rsidRPr="00C71CBE">
        <w:rPr>
          <w:color w:val="424141"/>
          <w:spacing w:val="-2"/>
          <w:sz w:val="18"/>
          <w:szCs w:val="21"/>
        </w:rPr>
        <w:t>las</w:t>
      </w:r>
      <w:r w:rsidRPr="00C71CBE">
        <w:rPr>
          <w:color w:val="424141"/>
          <w:spacing w:val="-4"/>
          <w:sz w:val="18"/>
          <w:szCs w:val="21"/>
        </w:rPr>
        <w:t xml:space="preserve"> </w:t>
      </w:r>
      <w:r w:rsidRPr="00C71CBE">
        <w:rPr>
          <w:color w:val="424141"/>
          <w:spacing w:val="-2"/>
          <w:sz w:val="18"/>
          <w:szCs w:val="21"/>
        </w:rPr>
        <w:t>mujeres</w:t>
      </w:r>
      <w:r w:rsidRPr="00C71CBE">
        <w:rPr>
          <w:color w:val="424141"/>
          <w:spacing w:val="-4"/>
          <w:sz w:val="18"/>
          <w:szCs w:val="21"/>
        </w:rPr>
        <w:t xml:space="preserve"> </w:t>
      </w:r>
      <w:r w:rsidRPr="00C71CBE">
        <w:rPr>
          <w:color w:val="424141"/>
          <w:spacing w:val="-2"/>
          <w:sz w:val="18"/>
          <w:szCs w:val="21"/>
        </w:rPr>
        <w:t>o</w:t>
      </w:r>
      <w:r w:rsidRPr="00C71CBE">
        <w:rPr>
          <w:color w:val="424141"/>
          <w:spacing w:val="-4"/>
          <w:sz w:val="18"/>
          <w:szCs w:val="21"/>
        </w:rPr>
        <w:t xml:space="preserve"> </w:t>
      </w:r>
      <w:r w:rsidRPr="00C71CBE">
        <w:rPr>
          <w:color w:val="424141"/>
          <w:spacing w:val="-2"/>
          <w:sz w:val="18"/>
          <w:szCs w:val="21"/>
        </w:rPr>
        <w:t>diversidades</w:t>
      </w:r>
      <w:r w:rsidRPr="00C71CBE">
        <w:rPr>
          <w:color w:val="424141"/>
          <w:spacing w:val="40"/>
          <w:sz w:val="18"/>
          <w:szCs w:val="21"/>
        </w:rPr>
        <w:t xml:space="preserve"> </w:t>
      </w:r>
      <w:r w:rsidRPr="00C71CBE">
        <w:rPr>
          <w:color w:val="424141"/>
          <w:sz w:val="18"/>
          <w:szCs w:val="21"/>
        </w:rPr>
        <w:t>basados en dicha condición.</w:t>
      </w:r>
    </w:p>
    <w:p w:rsidRPr="00C71CBE" w:rsidR="00B974EA" w:rsidP="00B974EA" w:rsidRDefault="00B974EA" w14:paraId="112E3543" w14:textId="77777777">
      <w:pPr>
        <w:pStyle w:val="Prrafodelista"/>
        <w:numPr>
          <w:ilvl w:val="0"/>
          <w:numId w:val="28"/>
        </w:numPr>
        <w:tabs>
          <w:tab w:val="left" w:pos="1139"/>
        </w:tabs>
        <w:spacing w:before="115" w:after="0" w:line="216" w:lineRule="auto"/>
        <w:ind w:left="1140" w:right="701"/>
        <w:jc w:val="left"/>
        <w:rPr>
          <w:sz w:val="18"/>
          <w:szCs w:val="21"/>
        </w:rPr>
      </w:pPr>
      <w:r w:rsidRPr="00C71CBE">
        <w:rPr>
          <w:color w:val="424141"/>
          <w:spacing w:val="-2"/>
          <w:sz w:val="18"/>
          <w:szCs w:val="21"/>
        </w:rPr>
        <w:t>Humor y chistes sexistas o discriminatorios hacia la mujer o</w:t>
      </w:r>
      <w:r w:rsidRPr="00C71CBE">
        <w:rPr>
          <w:color w:val="424141"/>
          <w:spacing w:val="40"/>
          <w:sz w:val="18"/>
          <w:szCs w:val="21"/>
        </w:rPr>
        <w:t xml:space="preserve"> </w:t>
      </w:r>
      <w:r w:rsidRPr="00C71CBE">
        <w:rPr>
          <w:color w:val="424141"/>
          <w:sz w:val="18"/>
          <w:szCs w:val="21"/>
        </w:rPr>
        <w:t>diversidades basados en dicha condición.</w:t>
      </w:r>
    </w:p>
    <w:p w:rsidRPr="00C71CBE" w:rsidR="00B974EA" w:rsidP="00B974EA" w:rsidRDefault="00B974EA" w14:paraId="34BE07BC" w14:textId="77777777">
      <w:pPr>
        <w:pStyle w:val="Prrafodelista"/>
        <w:numPr>
          <w:ilvl w:val="0"/>
          <w:numId w:val="28"/>
        </w:numPr>
        <w:tabs>
          <w:tab w:val="left" w:pos="1139"/>
        </w:tabs>
        <w:spacing w:before="115" w:after="0" w:line="216" w:lineRule="auto"/>
        <w:ind w:left="1140" w:right="954"/>
        <w:jc w:val="left"/>
        <w:rPr>
          <w:sz w:val="18"/>
          <w:szCs w:val="21"/>
        </w:rPr>
      </w:pPr>
      <w:r w:rsidRPr="00C71CBE">
        <w:rPr>
          <w:color w:val="424141"/>
          <w:spacing w:val="-2"/>
          <w:sz w:val="18"/>
          <w:szCs w:val="21"/>
        </w:rPr>
        <w:t>Comentarios</w:t>
      </w:r>
      <w:r w:rsidRPr="00C71CBE">
        <w:rPr>
          <w:color w:val="424141"/>
          <w:spacing w:val="-6"/>
          <w:sz w:val="18"/>
          <w:szCs w:val="21"/>
        </w:rPr>
        <w:t xml:space="preserve"> </w:t>
      </w:r>
      <w:r w:rsidRPr="00C71CBE">
        <w:rPr>
          <w:color w:val="424141"/>
          <w:spacing w:val="-2"/>
          <w:sz w:val="18"/>
          <w:szCs w:val="21"/>
        </w:rPr>
        <w:t>sobre</w:t>
      </w:r>
      <w:r w:rsidRPr="00C71CBE">
        <w:rPr>
          <w:color w:val="424141"/>
          <w:spacing w:val="-5"/>
          <w:sz w:val="18"/>
          <w:szCs w:val="21"/>
        </w:rPr>
        <w:t xml:space="preserve"> </w:t>
      </w:r>
      <w:r w:rsidRPr="00C71CBE">
        <w:rPr>
          <w:color w:val="424141"/>
          <w:spacing w:val="-2"/>
          <w:sz w:val="18"/>
          <w:szCs w:val="21"/>
        </w:rPr>
        <w:t>fenómenos</w:t>
      </w:r>
      <w:r w:rsidRPr="00C71CBE">
        <w:rPr>
          <w:color w:val="424141"/>
          <w:spacing w:val="-5"/>
          <w:sz w:val="18"/>
          <w:szCs w:val="21"/>
        </w:rPr>
        <w:t xml:space="preserve"> </w:t>
      </w:r>
      <w:r w:rsidRPr="00C71CBE">
        <w:rPr>
          <w:color w:val="424141"/>
          <w:spacing w:val="-2"/>
          <w:sz w:val="18"/>
          <w:szCs w:val="21"/>
        </w:rPr>
        <w:t>fisiológicos</w:t>
      </w:r>
      <w:r w:rsidRPr="00C71CBE">
        <w:rPr>
          <w:color w:val="424141"/>
          <w:spacing w:val="-5"/>
          <w:sz w:val="18"/>
          <w:szCs w:val="21"/>
        </w:rPr>
        <w:t xml:space="preserve"> </w:t>
      </w:r>
      <w:r w:rsidRPr="00C71CBE">
        <w:rPr>
          <w:color w:val="424141"/>
          <w:spacing w:val="-2"/>
          <w:sz w:val="18"/>
          <w:szCs w:val="21"/>
        </w:rPr>
        <w:t>de</w:t>
      </w:r>
      <w:r w:rsidRPr="00C71CBE">
        <w:rPr>
          <w:color w:val="424141"/>
          <w:spacing w:val="-5"/>
          <w:sz w:val="18"/>
          <w:szCs w:val="21"/>
        </w:rPr>
        <w:t xml:space="preserve"> </w:t>
      </w:r>
      <w:r w:rsidRPr="00C71CBE">
        <w:rPr>
          <w:color w:val="424141"/>
          <w:spacing w:val="-2"/>
          <w:sz w:val="18"/>
          <w:szCs w:val="21"/>
        </w:rPr>
        <w:t>una</w:t>
      </w:r>
      <w:r w:rsidRPr="00C71CBE">
        <w:rPr>
          <w:color w:val="424141"/>
          <w:spacing w:val="-5"/>
          <w:sz w:val="18"/>
          <w:szCs w:val="21"/>
        </w:rPr>
        <w:t xml:space="preserve"> </w:t>
      </w:r>
      <w:r w:rsidRPr="00C71CBE">
        <w:rPr>
          <w:color w:val="424141"/>
          <w:spacing w:val="-2"/>
          <w:sz w:val="18"/>
          <w:szCs w:val="21"/>
        </w:rPr>
        <w:t>mujer</w:t>
      </w:r>
      <w:r w:rsidRPr="00C71CBE">
        <w:rPr>
          <w:color w:val="424141"/>
          <w:spacing w:val="40"/>
          <w:sz w:val="18"/>
          <w:szCs w:val="21"/>
        </w:rPr>
        <w:t xml:space="preserve"> </w:t>
      </w:r>
      <w:r w:rsidRPr="00C71CBE">
        <w:rPr>
          <w:color w:val="424141"/>
          <w:sz w:val="18"/>
          <w:szCs w:val="21"/>
        </w:rPr>
        <w:t>o</w:t>
      </w:r>
      <w:r w:rsidRPr="00C71CBE">
        <w:rPr>
          <w:color w:val="424141"/>
          <w:spacing w:val="-8"/>
          <w:sz w:val="18"/>
          <w:szCs w:val="21"/>
        </w:rPr>
        <w:t xml:space="preserve"> </w:t>
      </w:r>
      <w:r w:rsidRPr="00C71CBE">
        <w:rPr>
          <w:color w:val="424141"/>
          <w:sz w:val="18"/>
          <w:szCs w:val="21"/>
        </w:rPr>
        <w:t>diversidades.</w:t>
      </w:r>
    </w:p>
    <w:p w:rsidRPr="00C71CBE" w:rsidR="00B974EA" w:rsidP="00B974EA" w:rsidRDefault="00B974EA" w14:paraId="793B7A34" w14:textId="77777777">
      <w:pPr>
        <w:pStyle w:val="Prrafodelista"/>
        <w:numPr>
          <w:ilvl w:val="0"/>
          <w:numId w:val="28"/>
        </w:numPr>
        <w:tabs>
          <w:tab w:val="left" w:pos="1139"/>
        </w:tabs>
        <w:spacing w:before="115" w:after="0" w:line="216" w:lineRule="auto"/>
        <w:ind w:left="1140" w:hanging="228"/>
        <w:jc w:val="left"/>
        <w:rPr>
          <w:sz w:val="18"/>
          <w:szCs w:val="21"/>
        </w:rPr>
      </w:pPr>
      <w:r w:rsidRPr="00C71CBE">
        <w:rPr>
          <w:color w:val="424141"/>
          <w:sz w:val="18"/>
          <w:szCs w:val="21"/>
        </w:rPr>
        <w:t>Silenciamiento</w:t>
      </w:r>
      <w:r w:rsidRPr="00C71CBE">
        <w:rPr>
          <w:color w:val="424141"/>
          <w:spacing w:val="-7"/>
          <w:sz w:val="18"/>
          <w:szCs w:val="21"/>
        </w:rPr>
        <w:t xml:space="preserve"> </w:t>
      </w:r>
      <w:r w:rsidRPr="00C71CBE">
        <w:rPr>
          <w:color w:val="424141"/>
          <w:sz w:val="18"/>
          <w:szCs w:val="21"/>
        </w:rPr>
        <w:t>o</w:t>
      </w:r>
      <w:r w:rsidRPr="00C71CBE">
        <w:rPr>
          <w:color w:val="424141"/>
          <w:spacing w:val="-7"/>
          <w:sz w:val="18"/>
          <w:szCs w:val="21"/>
        </w:rPr>
        <w:t xml:space="preserve"> </w:t>
      </w:r>
      <w:r w:rsidRPr="00C71CBE">
        <w:rPr>
          <w:color w:val="424141"/>
          <w:sz w:val="18"/>
          <w:szCs w:val="21"/>
        </w:rPr>
        <w:t>ninguneo</w:t>
      </w:r>
      <w:r w:rsidRPr="00C71CBE">
        <w:rPr>
          <w:color w:val="424141"/>
          <w:spacing w:val="-7"/>
          <w:sz w:val="18"/>
          <w:szCs w:val="21"/>
        </w:rPr>
        <w:t xml:space="preserve"> </w:t>
      </w:r>
      <w:r w:rsidRPr="00C71CBE">
        <w:rPr>
          <w:color w:val="424141"/>
          <w:sz w:val="18"/>
          <w:szCs w:val="21"/>
        </w:rPr>
        <w:t>basado</w:t>
      </w:r>
      <w:r w:rsidRPr="00C71CBE">
        <w:rPr>
          <w:color w:val="424141"/>
          <w:spacing w:val="-6"/>
          <w:sz w:val="18"/>
          <w:szCs w:val="21"/>
        </w:rPr>
        <w:t xml:space="preserve"> </w:t>
      </w:r>
      <w:r w:rsidRPr="00C71CBE">
        <w:rPr>
          <w:color w:val="424141"/>
          <w:sz w:val="18"/>
          <w:szCs w:val="21"/>
        </w:rPr>
        <w:t>en</w:t>
      </w:r>
      <w:r w:rsidRPr="00C71CBE">
        <w:rPr>
          <w:color w:val="424141"/>
          <w:spacing w:val="-7"/>
          <w:sz w:val="18"/>
          <w:szCs w:val="21"/>
        </w:rPr>
        <w:t xml:space="preserve"> </w:t>
      </w:r>
      <w:r w:rsidRPr="00C71CBE">
        <w:rPr>
          <w:color w:val="424141"/>
          <w:sz w:val="18"/>
          <w:szCs w:val="21"/>
        </w:rPr>
        <w:t>el</w:t>
      </w:r>
      <w:r w:rsidRPr="00C71CBE">
        <w:rPr>
          <w:color w:val="424141"/>
          <w:spacing w:val="-7"/>
          <w:sz w:val="18"/>
          <w:szCs w:val="21"/>
        </w:rPr>
        <w:t xml:space="preserve"> </w:t>
      </w:r>
      <w:r w:rsidRPr="00C71CBE">
        <w:rPr>
          <w:color w:val="424141"/>
          <w:sz w:val="18"/>
          <w:szCs w:val="21"/>
        </w:rPr>
        <w:t>sexo</w:t>
      </w:r>
      <w:r w:rsidRPr="00C71CBE">
        <w:rPr>
          <w:color w:val="424141"/>
          <w:spacing w:val="-7"/>
          <w:sz w:val="18"/>
          <w:szCs w:val="21"/>
        </w:rPr>
        <w:t xml:space="preserve"> </w:t>
      </w:r>
      <w:r w:rsidRPr="00C71CBE">
        <w:rPr>
          <w:color w:val="424141"/>
          <w:sz w:val="18"/>
          <w:szCs w:val="21"/>
        </w:rPr>
        <w:t>o</w:t>
      </w:r>
      <w:r w:rsidRPr="00C71CBE">
        <w:rPr>
          <w:color w:val="424141"/>
          <w:spacing w:val="-6"/>
          <w:sz w:val="18"/>
          <w:szCs w:val="21"/>
        </w:rPr>
        <w:t xml:space="preserve"> </w:t>
      </w:r>
      <w:r w:rsidRPr="00C71CBE">
        <w:rPr>
          <w:color w:val="424141"/>
          <w:spacing w:val="-2"/>
          <w:sz w:val="18"/>
          <w:szCs w:val="21"/>
        </w:rPr>
        <w:t>género.</w:t>
      </w:r>
    </w:p>
    <w:p w:rsidRPr="00C71CBE" w:rsidR="00B974EA" w:rsidP="00B974EA" w:rsidRDefault="00B974EA" w14:paraId="79CC24F5" w14:textId="77777777">
      <w:pPr>
        <w:pStyle w:val="Textoindependiente"/>
        <w:rPr>
          <w:sz w:val="22"/>
          <w:szCs w:val="18"/>
        </w:rPr>
      </w:pPr>
    </w:p>
    <w:p w:rsidRPr="00C71CBE" w:rsidR="00B974EA" w:rsidP="00B974EA" w:rsidRDefault="00B974EA" w14:paraId="27B2C5D0" w14:textId="77777777">
      <w:pPr>
        <w:pStyle w:val="Textoindependiente"/>
        <w:spacing w:before="3"/>
        <w:rPr>
          <w:sz w:val="16"/>
          <w:szCs w:val="18"/>
        </w:rPr>
      </w:pPr>
    </w:p>
    <w:p w:rsidRPr="00C71CBE" w:rsidR="00B974EA" w:rsidP="6D22CD53" w:rsidRDefault="00B974EA" w14:paraId="105B8B51" w14:textId="77777777" w14:noSpellErr="1">
      <w:pPr>
        <w:pStyle w:val="Textoindependiente"/>
        <w:spacing w:line="259" w:lineRule="auto"/>
        <w:ind w:left="571" w:right="120"/>
        <w:rPr>
          <w:sz w:val="18"/>
          <w:szCs w:val="18"/>
          <w:lang w:val="es-ES"/>
        </w:rPr>
      </w:pPr>
      <w:r w:rsidRPr="6D22CD53" w:rsidR="00B974EA">
        <w:rPr>
          <w:color w:val="424141"/>
          <w:spacing w:val="-4"/>
          <w:sz w:val="18"/>
          <w:szCs w:val="18"/>
          <w:lang w:val="es-ES"/>
        </w:rPr>
        <w:t>El</w:t>
      </w:r>
      <w:r w:rsidRPr="6D22CD53" w:rsidR="00B974EA">
        <w:rPr>
          <w:color w:val="424141"/>
          <w:sz w:val="18"/>
          <w:szCs w:val="18"/>
          <w:lang w:val="es-ES"/>
        </w:rPr>
        <w:t xml:space="preserve"> </w:t>
      </w:r>
      <w:r w:rsidRPr="6D22CD53" w:rsidR="00B974EA">
        <w:rPr>
          <w:color w:val="424141"/>
          <w:spacing w:val="-4"/>
          <w:sz w:val="18"/>
          <w:szCs w:val="18"/>
          <w:lang w:val="es-ES"/>
        </w:rPr>
        <w:t>sexismo</w:t>
      </w:r>
      <w:r w:rsidRPr="6D22CD53" w:rsidR="00B974EA">
        <w:rPr>
          <w:color w:val="424141"/>
          <w:sz w:val="18"/>
          <w:szCs w:val="18"/>
          <w:lang w:val="es-ES"/>
        </w:rPr>
        <w:t xml:space="preserve"> </w:t>
      </w:r>
      <w:r w:rsidRPr="6D22CD53" w:rsidR="00B974EA">
        <w:rPr>
          <w:color w:val="424141"/>
          <w:spacing w:val="-4"/>
          <w:sz w:val="18"/>
          <w:szCs w:val="18"/>
          <w:lang w:val="es-ES"/>
        </w:rPr>
        <w:t>inconsciente</w:t>
      </w:r>
      <w:r w:rsidRPr="6D22CD53" w:rsidR="00B974EA">
        <w:rPr>
          <w:color w:val="424141"/>
          <w:sz w:val="18"/>
          <w:szCs w:val="18"/>
          <w:lang w:val="es-ES"/>
        </w:rPr>
        <w:t xml:space="preserve"> </w:t>
      </w:r>
      <w:r w:rsidRPr="6D22CD53" w:rsidR="00B974EA">
        <w:rPr>
          <w:color w:val="424141"/>
          <w:spacing w:val="-4"/>
          <w:sz w:val="18"/>
          <w:szCs w:val="18"/>
          <w:lang w:val="es-ES"/>
        </w:rPr>
        <w:t>o</w:t>
      </w:r>
      <w:r w:rsidRPr="6D22CD53" w:rsidR="00B974EA">
        <w:rPr>
          <w:color w:val="424141"/>
          <w:sz w:val="18"/>
          <w:szCs w:val="18"/>
          <w:lang w:val="es-ES"/>
        </w:rPr>
        <w:t xml:space="preserve"> </w:t>
      </w:r>
      <w:r w:rsidRPr="6D22CD53" w:rsidR="00B974EA">
        <w:rPr>
          <w:color w:val="424141"/>
          <w:spacing w:val="-4"/>
          <w:sz w:val="18"/>
          <w:szCs w:val="18"/>
          <w:lang w:val="es-ES"/>
        </w:rPr>
        <w:t>benévolo</w:t>
      </w:r>
      <w:r w:rsidRPr="6D22CD53" w:rsidR="00B974EA">
        <w:rPr>
          <w:color w:val="424141"/>
          <w:sz w:val="18"/>
          <w:szCs w:val="18"/>
          <w:lang w:val="es-ES"/>
        </w:rPr>
        <w:t xml:space="preserve"> </w:t>
      </w:r>
      <w:r w:rsidRPr="6D22CD53" w:rsidR="00B974EA">
        <w:rPr>
          <w:color w:val="424141"/>
          <w:spacing w:val="-4"/>
          <w:sz w:val="18"/>
          <w:szCs w:val="18"/>
          <w:lang w:val="es-ES"/>
        </w:rPr>
        <w:t>hacia</w:t>
      </w:r>
      <w:r w:rsidRPr="6D22CD53" w:rsidR="00B974EA">
        <w:rPr>
          <w:color w:val="424141"/>
          <w:sz w:val="18"/>
          <w:szCs w:val="18"/>
          <w:lang w:val="es-ES"/>
        </w:rPr>
        <w:t xml:space="preserve"> </w:t>
      </w:r>
      <w:r w:rsidRPr="6D22CD53" w:rsidR="00B974EA">
        <w:rPr>
          <w:color w:val="424141"/>
          <w:spacing w:val="-4"/>
          <w:sz w:val="18"/>
          <w:szCs w:val="18"/>
          <w:lang w:val="es-ES"/>
        </w:rPr>
        <w:t>las</w:t>
      </w:r>
      <w:r w:rsidRPr="6D22CD53" w:rsidR="00B974EA">
        <w:rPr>
          <w:color w:val="424141"/>
          <w:sz w:val="18"/>
          <w:szCs w:val="18"/>
          <w:lang w:val="es-ES"/>
        </w:rPr>
        <w:t xml:space="preserve"> </w:t>
      </w:r>
      <w:r w:rsidRPr="6D22CD53" w:rsidR="00B974EA">
        <w:rPr>
          <w:color w:val="424141"/>
          <w:spacing w:val="-4"/>
          <w:sz w:val="18"/>
          <w:szCs w:val="18"/>
          <w:lang w:val="es-ES"/>
        </w:rPr>
        <w:t>mujeres,</w:t>
      </w:r>
      <w:r w:rsidRPr="6D22CD53" w:rsidR="00B974EA">
        <w:rPr>
          <w:color w:val="424141"/>
          <w:sz w:val="18"/>
          <w:szCs w:val="18"/>
          <w:lang w:val="es-ES"/>
        </w:rPr>
        <w:t xml:space="preserve"> </w:t>
      </w:r>
      <w:r w:rsidRPr="6D22CD53" w:rsidR="00B974EA">
        <w:rPr>
          <w:color w:val="424141"/>
          <w:spacing w:val="-4"/>
          <w:sz w:val="18"/>
          <w:szCs w:val="18"/>
          <w:lang w:val="es-ES"/>
        </w:rPr>
        <w:t>son</w:t>
      </w:r>
      <w:r w:rsidRPr="6D22CD53" w:rsidR="00B974EA">
        <w:rPr>
          <w:color w:val="424141"/>
          <w:sz w:val="18"/>
          <w:szCs w:val="18"/>
          <w:lang w:val="es-ES"/>
        </w:rPr>
        <w:t xml:space="preserve"> </w:t>
      </w:r>
      <w:r w:rsidRPr="6D22CD53" w:rsidR="00B974EA">
        <w:rPr>
          <w:color w:val="424141"/>
          <w:spacing w:val="-4"/>
          <w:sz w:val="18"/>
          <w:szCs w:val="18"/>
          <w:lang w:val="es-ES"/>
        </w:rPr>
        <w:t>conductas</w:t>
      </w:r>
      <w:r w:rsidRPr="6D22CD53" w:rsidR="00B974EA">
        <w:rPr>
          <w:color w:val="424141"/>
          <w:sz w:val="18"/>
          <w:szCs w:val="18"/>
          <w:lang w:val="es-ES"/>
        </w:rPr>
        <w:t xml:space="preserve"> </w:t>
      </w:r>
      <w:r w:rsidRPr="6D22CD53" w:rsidR="00B974EA">
        <w:rPr>
          <w:color w:val="424141"/>
          <w:spacing w:val="-4"/>
          <w:sz w:val="18"/>
          <w:szCs w:val="18"/>
          <w:lang w:val="es-ES"/>
        </w:rPr>
        <w:t>que</w:t>
      </w:r>
      <w:r w:rsidRPr="6D22CD53" w:rsidR="00B974EA">
        <w:rPr>
          <w:color w:val="424141"/>
          <w:spacing w:val="40"/>
          <w:sz w:val="18"/>
          <w:szCs w:val="18"/>
          <w:lang w:val="es-ES"/>
        </w:rPr>
        <w:t xml:space="preserve"> </w:t>
      </w:r>
      <w:r w:rsidRPr="6D22CD53" w:rsidR="00B974EA">
        <w:rPr>
          <w:color w:val="424141"/>
          <w:sz w:val="18"/>
          <w:szCs w:val="18"/>
          <w:lang w:val="es-ES"/>
        </w:rPr>
        <w:t>deben propender a erradicarse de los espacios de trabajo en tanto, no</w:t>
      </w:r>
      <w:r w:rsidRPr="6D22CD53" w:rsidR="00B974EA">
        <w:rPr>
          <w:color w:val="424141"/>
          <w:spacing w:val="40"/>
          <w:sz w:val="18"/>
          <w:szCs w:val="18"/>
          <w:lang w:val="es-ES"/>
        </w:rPr>
        <w:t xml:space="preserve"> </w:t>
      </w:r>
      <w:r w:rsidRPr="6D22CD53" w:rsidR="00B974EA">
        <w:rPr>
          <w:color w:val="424141"/>
          <w:sz w:val="18"/>
          <w:szCs w:val="18"/>
          <w:lang w:val="es-ES"/>
        </w:rPr>
        <w:t>buscando</w:t>
      </w:r>
      <w:r w:rsidRPr="6D22CD53" w:rsidR="00B974EA">
        <w:rPr>
          <w:color w:val="424141"/>
          <w:spacing w:val="-8"/>
          <w:sz w:val="18"/>
          <w:szCs w:val="18"/>
          <w:lang w:val="es-ES"/>
        </w:rPr>
        <w:t xml:space="preserve"> </w:t>
      </w:r>
      <w:r w:rsidRPr="6D22CD53" w:rsidR="00B974EA">
        <w:rPr>
          <w:color w:val="424141"/>
          <w:sz w:val="18"/>
          <w:szCs w:val="18"/>
          <w:lang w:val="es-ES"/>
        </w:rPr>
        <w:t>generar</w:t>
      </w:r>
      <w:r w:rsidRPr="6D22CD53" w:rsidR="00B974EA">
        <w:rPr>
          <w:color w:val="424141"/>
          <w:spacing w:val="-7"/>
          <w:sz w:val="18"/>
          <w:szCs w:val="18"/>
          <w:lang w:val="es-ES"/>
        </w:rPr>
        <w:t xml:space="preserve"> </w:t>
      </w:r>
      <w:r w:rsidRPr="6D22CD53" w:rsidR="00B974EA">
        <w:rPr>
          <w:color w:val="424141"/>
          <w:sz w:val="18"/>
          <w:szCs w:val="18"/>
          <w:lang w:val="es-ES"/>
        </w:rPr>
        <w:t>un</w:t>
      </w:r>
      <w:r w:rsidRPr="6D22CD53" w:rsidR="00B974EA">
        <w:rPr>
          <w:color w:val="424141"/>
          <w:spacing w:val="-7"/>
          <w:sz w:val="18"/>
          <w:szCs w:val="18"/>
          <w:lang w:val="es-ES"/>
        </w:rPr>
        <w:t xml:space="preserve"> </w:t>
      </w:r>
      <w:r w:rsidRPr="6D22CD53" w:rsidR="00B974EA">
        <w:rPr>
          <w:color w:val="424141"/>
          <w:sz w:val="18"/>
          <w:szCs w:val="18"/>
          <w:lang w:val="es-ES"/>
        </w:rPr>
        <w:t>daño,</w:t>
      </w:r>
      <w:r w:rsidRPr="6D22CD53" w:rsidR="00B974EA">
        <w:rPr>
          <w:color w:val="424141"/>
          <w:spacing w:val="-7"/>
          <w:sz w:val="18"/>
          <w:szCs w:val="18"/>
          <w:lang w:val="es-ES"/>
        </w:rPr>
        <w:t xml:space="preserve"> </w:t>
      </w:r>
      <w:r w:rsidRPr="6D22CD53" w:rsidR="00B974EA">
        <w:rPr>
          <w:color w:val="424141"/>
          <w:sz w:val="18"/>
          <w:szCs w:val="18"/>
          <w:lang w:val="es-ES"/>
        </w:rPr>
        <w:t>perpetúan</w:t>
      </w:r>
      <w:r w:rsidRPr="6D22CD53" w:rsidR="00B974EA">
        <w:rPr>
          <w:color w:val="424141"/>
          <w:spacing w:val="-7"/>
          <w:sz w:val="18"/>
          <w:szCs w:val="18"/>
          <w:lang w:val="es-ES"/>
        </w:rPr>
        <w:t xml:space="preserve"> </w:t>
      </w:r>
      <w:r w:rsidRPr="6D22CD53" w:rsidR="00B974EA">
        <w:rPr>
          <w:color w:val="424141"/>
          <w:sz w:val="18"/>
          <w:szCs w:val="18"/>
          <w:lang w:val="es-ES"/>
        </w:rPr>
        <w:t>una</w:t>
      </w:r>
      <w:r w:rsidRPr="6D22CD53" w:rsidR="00B974EA">
        <w:rPr>
          <w:color w:val="424141"/>
          <w:spacing w:val="-7"/>
          <w:sz w:val="18"/>
          <w:szCs w:val="18"/>
          <w:lang w:val="es-ES"/>
        </w:rPr>
        <w:t xml:space="preserve"> </w:t>
      </w:r>
      <w:r w:rsidRPr="6D22CD53" w:rsidR="00B974EA">
        <w:rPr>
          <w:color w:val="424141"/>
          <w:sz w:val="18"/>
          <w:szCs w:val="18"/>
          <w:lang w:val="es-ES"/>
        </w:rPr>
        <w:t>cultura</w:t>
      </w:r>
      <w:r w:rsidRPr="6D22CD53" w:rsidR="00B974EA">
        <w:rPr>
          <w:color w:val="424141"/>
          <w:spacing w:val="-7"/>
          <w:sz w:val="18"/>
          <w:szCs w:val="18"/>
          <w:lang w:val="es-ES"/>
        </w:rPr>
        <w:t xml:space="preserve"> </w:t>
      </w:r>
      <w:r w:rsidRPr="6D22CD53" w:rsidR="00B974EA">
        <w:rPr>
          <w:color w:val="424141"/>
          <w:sz w:val="18"/>
          <w:szCs w:val="18"/>
          <w:lang w:val="es-ES"/>
        </w:rPr>
        <w:t>laboral</w:t>
      </w:r>
      <w:r w:rsidRPr="6D22CD53" w:rsidR="00B974EA">
        <w:rPr>
          <w:color w:val="424141"/>
          <w:spacing w:val="-7"/>
          <w:sz w:val="18"/>
          <w:szCs w:val="18"/>
          <w:lang w:val="es-ES"/>
        </w:rPr>
        <w:t xml:space="preserve"> </w:t>
      </w:r>
      <w:r w:rsidRPr="6D22CD53" w:rsidR="00B974EA">
        <w:rPr>
          <w:color w:val="424141"/>
          <w:sz w:val="18"/>
          <w:szCs w:val="18"/>
          <w:lang w:val="es-ES"/>
        </w:rPr>
        <w:t>con</w:t>
      </w:r>
      <w:r w:rsidRPr="6D22CD53" w:rsidR="00B974EA">
        <w:rPr>
          <w:color w:val="424141"/>
          <w:spacing w:val="-7"/>
          <w:sz w:val="18"/>
          <w:szCs w:val="18"/>
          <w:lang w:val="es-ES"/>
        </w:rPr>
        <w:t xml:space="preserve"> </w:t>
      </w:r>
      <w:r w:rsidRPr="6D22CD53" w:rsidR="00B974EA">
        <w:rPr>
          <w:color w:val="424141"/>
          <w:sz w:val="18"/>
          <w:szCs w:val="18"/>
          <w:lang w:val="es-ES"/>
        </w:rPr>
        <w:t>violencia</w:t>
      </w:r>
      <w:r w:rsidRPr="6D22CD53" w:rsidR="00B974EA">
        <w:rPr>
          <w:color w:val="424141"/>
          <w:spacing w:val="40"/>
          <w:sz w:val="18"/>
          <w:szCs w:val="18"/>
          <w:lang w:val="es-ES"/>
        </w:rPr>
        <w:t xml:space="preserve"> </w:t>
      </w:r>
      <w:r w:rsidRPr="6D22CD53" w:rsidR="00B974EA">
        <w:rPr>
          <w:color w:val="424141"/>
          <w:w w:val="95"/>
          <w:sz w:val="18"/>
          <w:szCs w:val="18"/>
          <w:lang w:val="es-ES"/>
        </w:rPr>
        <w:t>silenciosa</w:t>
      </w:r>
      <w:r w:rsidRPr="6D22CD53" w:rsidR="00B974EA">
        <w:rPr>
          <w:color w:val="424141"/>
          <w:spacing w:val="-6"/>
          <w:w w:val="95"/>
          <w:sz w:val="18"/>
          <w:szCs w:val="18"/>
          <w:lang w:val="es-ES"/>
        </w:rPr>
        <w:t xml:space="preserve"> </w:t>
      </w:r>
      <w:r w:rsidRPr="6D22CD53" w:rsidR="00B974EA">
        <w:rPr>
          <w:color w:val="424141"/>
          <w:w w:val="95"/>
          <w:sz w:val="18"/>
          <w:szCs w:val="18"/>
          <w:lang w:val="es-ES"/>
        </w:rPr>
        <w:t>o tolerada.</w:t>
      </w:r>
      <w:r w:rsidRPr="6D22CD53" w:rsidR="00B974EA">
        <w:rPr>
          <w:color w:val="424141"/>
          <w:spacing w:val="-6"/>
          <w:w w:val="95"/>
          <w:sz w:val="18"/>
          <w:szCs w:val="18"/>
          <w:lang w:val="es-ES"/>
        </w:rPr>
        <w:t xml:space="preserve"> </w:t>
      </w:r>
      <w:r w:rsidRPr="6D22CD53" w:rsidR="00B974EA">
        <w:rPr>
          <w:color w:val="424141"/>
          <w:w w:val="95"/>
          <w:sz w:val="18"/>
          <w:szCs w:val="18"/>
          <w:lang w:val="es-ES"/>
        </w:rPr>
        <w:t>Ejemplos,</w:t>
      </w:r>
      <w:r w:rsidRPr="6D22CD53" w:rsidR="00B974EA">
        <w:rPr>
          <w:color w:val="424141"/>
          <w:spacing w:val="-6"/>
          <w:w w:val="95"/>
          <w:sz w:val="18"/>
          <w:szCs w:val="18"/>
          <w:lang w:val="es-ES"/>
        </w:rPr>
        <w:t xml:space="preserve"> </w:t>
      </w:r>
      <w:r w:rsidRPr="6D22CD53" w:rsidR="00B974EA">
        <w:rPr>
          <w:color w:val="424141"/>
          <w:w w:val="95"/>
          <w:sz w:val="18"/>
          <w:szCs w:val="18"/>
          <w:lang w:val="es-ES"/>
        </w:rPr>
        <w:t>considerando</w:t>
      </w:r>
      <w:r w:rsidRPr="6D22CD53" w:rsidR="00B974EA">
        <w:rPr>
          <w:color w:val="424141"/>
          <w:spacing w:val="-5"/>
          <w:w w:val="95"/>
          <w:sz w:val="18"/>
          <w:szCs w:val="18"/>
          <w:lang w:val="es-ES"/>
        </w:rPr>
        <w:t xml:space="preserve"> </w:t>
      </w:r>
      <w:r w:rsidRPr="6D22CD53" w:rsidR="00B974EA">
        <w:rPr>
          <w:color w:val="424141"/>
          <w:w w:val="95"/>
          <w:sz w:val="18"/>
          <w:szCs w:val="18"/>
          <w:lang w:val="es-ES"/>
        </w:rPr>
        <w:t>el</w:t>
      </w:r>
      <w:r w:rsidRPr="6D22CD53" w:rsidR="00B974EA">
        <w:rPr>
          <w:color w:val="424141"/>
          <w:spacing w:val="-6"/>
          <w:w w:val="95"/>
          <w:sz w:val="18"/>
          <w:szCs w:val="18"/>
          <w:lang w:val="es-ES"/>
        </w:rPr>
        <w:t xml:space="preserve"> </w:t>
      </w:r>
      <w:r w:rsidRPr="6D22CD53" w:rsidR="00B974EA">
        <w:rPr>
          <w:color w:val="424141"/>
          <w:w w:val="95"/>
          <w:sz w:val="18"/>
          <w:szCs w:val="18"/>
          <w:lang w:val="es-ES"/>
        </w:rPr>
        <w:t>contexto y</w:t>
      </w:r>
      <w:r w:rsidRPr="6D22CD53" w:rsidR="00B974EA">
        <w:rPr>
          <w:color w:val="424141"/>
          <w:spacing w:val="-6"/>
          <w:w w:val="95"/>
          <w:sz w:val="18"/>
          <w:szCs w:val="18"/>
          <w:lang w:val="es-ES"/>
        </w:rPr>
        <w:t xml:space="preserve"> </w:t>
      </w:r>
      <w:r w:rsidRPr="6D22CD53" w:rsidR="00B974EA">
        <w:rPr>
          <w:color w:val="424141"/>
          <w:w w:val="95"/>
          <w:sz w:val="18"/>
          <w:szCs w:val="18"/>
          <w:lang w:val="es-ES"/>
        </w:rPr>
        <w:t>el</w:t>
      </w:r>
      <w:r w:rsidRPr="6D22CD53" w:rsidR="00B974EA">
        <w:rPr>
          <w:color w:val="424141"/>
          <w:spacing w:val="-5"/>
          <w:w w:val="95"/>
          <w:sz w:val="18"/>
          <w:szCs w:val="18"/>
          <w:lang w:val="es-ES"/>
        </w:rPr>
        <w:t xml:space="preserve"> </w:t>
      </w:r>
      <w:r w:rsidRPr="6D22CD53" w:rsidR="00B974EA">
        <w:rPr>
          <w:color w:val="424141"/>
          <w:w w:val="95"/>
          <w:sz w:val="18"/>
          <w:szCs w:val="18"/>
          <w:lang w:val="es-ES"/>
        </w:rPr>
        <w:t>caso concreto</w:t>
      </w:r>
      <w:r w:rsidRPr="6D22CD53" w:rsidR="00B974EA">
        <w:rPr>
          <w:color w:val="424141"/>
          <w:spacing w:val="40"/>
          <w:sz w:val="18"/>
          <w:szCs w:val="18"/>
          <w:lang w:val="es-ES"/>
        </w:rPr>
        <w:t xml:space="preserve"> </w:t>
      </w:r>
      <w:r w:rsidRPr="6D22CD53" w:rsidR="00B974EA">
        <w:rPr>
          <w:color w:val="424141"/>
          <w:w w:val="95"/>
          <w:sz w:val="18"/>
          <w:szCs w:val="18"/>
          <w:lang w:val="es-ES"/>
        </w:rPr>
        <w:t>que</w:t>
      </w:r>
      <w:r w:rsidRPr="6D22CD53" w:rsidR="00B974EA">
        <w:rPr>
          <w:color w:val="424141"/>
          <w:spacing w:val="-3"/>
          <w:w w:val="95"/>
          <w:sz w:val="18"/>
          <w:szCs w:val="18"/>
          <w:lang w:val="es-ES"/>
        </w:rPr>
        <w:t xml:space="preserve"> </w:t>
      </w:r>
      <w:r w:rsidRPr="6D22CD53" w:rsidR="00B974EA">
        <w:rPr>
          <w:color w:val="424141"/>
          <w:w w:val="95"/>
          <w:sz w:val="18"/>
          <w:szCs w:val="18"/>
          <w:lang w:val="es-ES"/>
        </w:rPr>
        <w:t>se</w:t>
      </w:r>
      <w:r w:rsidRPr="6D22CD53" w:rsidR="00B974EA">
        <w:rPr>
          <w:color w:val="424141"/>
          <w:spacing w:val="-3"/>
          <w:w w:val="95"/>
          <w:sz w:val="18"/>
          <w:szCs w:val="18"/>
          <w:lang w:val="es-ES"/>
        </w:rPr>
        <w:t xml:space="preserve"> </w:t>
      </w:r>
      <w:r w:rsidRPr="6D22CD53" w:rsidR="00B974EA">
        <w:rPr>
          <w:color w:val="424141"/>
          <w:w w:val="95"/>
          <w:sz w:val="18"/>
          <w:szCs w:val="18"/>
          <w:lang w:val="es-ES"/>
        </w:rPr>
        <w:t>presente,</w:t>
      </w:r>
      <w:r w:rsidRPr="6D22CD53" w:rsidR="00B974EA">
        <w:rPr>
          <w:color w:val="424141"/>
          <w:spacing w:val="-3"/>
          <w:w w:val="95"/>
          <w:sz w:val="18"/>
          <w:szCs w:val="18"/>
          <w:lang w:val="es-ES"/>
        </w:rPr>
        <w:t xml:space="preserve"> </w:t>
      </w:r>
      <w:r w:rsidRPr="6D22CD53" w:rsidR="00B974EA">
        <w:rPr>
          <w:color w:val="424141"/>
          <w:w w:val="95"/>
          <w:sz w:val="18"/>
          <w:szCs w:val="18"/>
          <w:lang w:val="es-ES"/>
        </w:rPr>
        <w:t>son:</w:t>
      </w:r>
      <w:r w:rsidRPr="6D22CD53" w:rsidR="00B974EA">
        <w:rPr>
          <w:color w:val="424141"/>
          <w:spacing w:val="-3"/>
          <w:w w:val="95"/>
          <w:sz w:val="18"/>
          <w:szCs w:val="18"/>
          <w:lang w:val="es-ES"/>
        </w:rPr>
        <w:t xml:space="preserve"> </w:t>
      </w:r>
      <w:r w:rsidRPr="6D22CD53" w:rsidR="00B974EA">
        <w:rPr>
          <w:color w:val="9D9D9C"/>
          <w:w w:val="95"/>
          <w:sz w:val="18"/>
          <w:szCs w:val="18"/>
          <w:lang w:val="es-ES"/>
        </w:rPr>
        <w:t>[se</w:t>
      </w:r>
      <w:r w:rsidRPr="6D22CD53" w:rsidR="00B974EA">
        <w:rPr>
          <w:color w:val="9D9D9C"/>
          <w:spacing w:val="-3"/>
          <w:w w:val="95"/>
          <w:sz w:val="18"/>
          <w:szCs w:val="18"/>
          <w:lang w:val="es-ES"/>
        </w:rPr>
        <w:t xml:space="preserve"> </w:t>
      </w:r>
      <w:r w:rsidRPr="6D22CD53" w:rsidR="00B974EA">
        <w:rPr>
          <w:color w:val="9D9D9C"/>
          <w:w w:val="95"/>
          <w:sz w:val="18"/>
          <w:szCs w:val="18"/>
          <w:lang w:val="es-ES"/>
        </w:rPr>
        <w:t>deberán</w:t>
      </w:r>
      <w:r w:rsidRPr="6D22CD53" w:rsidR="00B974EA">
        <w:rPr>
          <w:color w:val="9D9D9C"/>
          <w:spacing w:val="-3"/>
          <w:w w:val="95"/>
          <w:sz w:val="18"/>
          <w:szCs w:val="18"/>
          <w:lang w:val="es-ES"/>
        </w:rPr>
        <w:t xml:space="preserve"> </w:t>
      </w:r>
      <w:r w:rsidRPr="6D22CD53" w:rsidR="00B974EA">
        <w:rPr>
          <w:color w:val="9D9D9C"/>
          <w:w w:val="95"/>
          <w:sz w:val="18"/>
          <w:szCs w:val="18"/>
          <w:lang w:val="es-ES"/>
        </w:rPr>
        <w:t>revisar</w:t>
      </w:r>
      <w:r w:rsidRPr="6D22CD53" w:rsidR="00B974EA">
        <w:rPr>
          <w:color w:val="9D9D9C"/>
          <w:spacing w:val="-3"/>
          <w:w w:val="95"/>
          <w:sz w:val="18"/>
          <w:szCs w:val="18"/>
          <w:lang w:val="es-ES"/>
        </w:rPr>
        <w:t xml:space="preserve"> </w:t>
      </w:r>
      <w:r w:rsidRPr="6D22CD53" w:rsidR="00B974EA">
        <w:rPr>
          <w:color w:val="9D9D9C"/>
          <w:w w:val="95"/>
          <w:sz w:val="18"/>
          <w:szCs w:val="18"/>
          <w:lang w:val="es-ES"/>
        </w:rPr>
        <w:t>estos</w:t>
      </w:r>
      <w:r w:rsidRPr="6D22CD53" w:rsidR="00B974EA">
        <w:rPr>
          <w:color w:val="9D9D9C"/>
          <w:spacing w:val="-3"/>
          <w:w w:val="95"/>
          <w:sz w:val="18"/>
          <w:szCs w:val="18"/>
          <w:lang w:val="es-ES"/>
        </w:rPr>
        <w:t xml:space="preserve"> </w:t>
      </w:r>
      <w:r w:rsidRPr="6D22CD53" w:rsidR="00B974EA">
        <w:rPr>
          <w:color w:val="9D9D9C"/>
          <w:w w:val="95"/>
          <w:sz w:val="18"/>
          <w:szCs w:val="18"/>
          <w:lang w:val="es-ES"/>
        </w:rPr>
        <w:t>ejemplos</w:t>
      </w:r>
      <w:r w:rsidRPr="6D22CD53" w:rsidR="00B974EA">
        <w:rPr>
          <w:color w:val="9D9D9C"/>
          <w:spacing w:val="-3"/>
          <w:w w:val="95"/>
          <w:sz w:val="18"/>
          <w:szCs w:val="18"/>
          <w:lang w:val="es-ES"/>
        </w:rPr>
        <w:t xml:space="preserve"> </w:t>
      </w:r>
      <w:r w:rsidRPr="6D22CD53" w:rsidR="00B974EA">
        <w:rPr>
          <w:color w:val="9D9D9C"/>
          <w:w w:val="95"/>
          <w:sz w:val="18"/>
          <w:szCs w:val="18"/>
          <w:lang w:val="es-ES"/>
        </w:rPr>
        <w:t>y</w:t>
      </w:r>
      <w:r w:rsidRPr="6D22CD53" w:rsidR="00B974EA">
        <w:rPr>
          <w:color w:val="9D9D9C"/>
          <w:spacing w:val="-3"/>
          <w:w w:val="95"/>
          <w:sz w:val="18"/>
          <w:szCs w:val="18"/>
          <w:lang w:val="es-ES"/>
        </w:rPr>
        <w:t xml:space="preserve"> </w:t>
      </w:r>
      <w:r w:rsidRPr="6D22CD53" w:rsidR="00B974EA">
        <w:rPr>
          <w:color w:val="9D9D9C"/>
          <w:w w:val="95"/>
          <w:sz w:val="18"/>
          <w:szCs w:val="18"/>
          <w:lang w:val="es-ES"/>
        </w:rPr>
        <w:t>se</w:t>
      </w:r>
      <w:r w:rsidRPr="6D22CD53" w:rsidR="00B974EA">
        <w:rPr>
          <w:color w:val="9D9D9C"/>
          <w:spacing w:val="-3"/>
          <w:w w:val="95"/>
          <w:sz w:val="18"/>
          <w:szCs w:val="18"/>
          <w:lang w:val="es-ES"/>
        </w:rPr>
        <w:t xml:space="preserve"> </w:t>
      </w:r>
      <w:r w:rsidRPr="6D22CD53" w:rsidR="00B974EA">
        <w:rPr>
          <w:color w:val="9D9D9C"/>
          <w:w w:val="95"/>
          <w:sz w:val="18"/>
          <w:szCs w:val="18"/>
          <w:lang w:val="es-ES"/>
        </w:rPr>
        <w:t>podría</w:t>
      </w:r>
      <w:r w:rsidRPr="6D22CD53" w:rsidR="00B974EA">
        <w:rPr>
          <w:color w:val="9D9D9C"/>
          <w:spacing w:val="-3"/>
          <w:w w:val="95"/>
          <w:sz w:val="18"/>
          <w:szCs w:val="18"/>
          <w:lang w:val="es-ES"/>
        </w:rPr>
        <w:t xml:space="preserve"> </w:t>
      </w:r>
      <w:r w:rsidRPr="6D22CD53" w:rsidR="00B974EA">
        <w:rPr>
          <w:color w:val="9D9D9C"/>
          <w:w w:val="95"/>
          <w:sz w:val="18"/>
          <w:szCs w:val="18"/>
          <w:lang w:val="es-ES"/>
        </w:rPr>
        <w:t>ajustar</w:t>
      </w:r>
      <w:r w:rsidRPr="6D22CD53" w:rsidR="00B974EA">
        <w:rPr>
          <w:color w:val="9D9D9C"/>
          <w:spacing w:val="40"/>
          <w:sz w:val="18"/>
          <w:szCs w:val="18"/>
          <w:lang w:val="es-ES"/>
        </w:rPr>
        <w:t xml:space="preserve"> </w:t>
      </w:r>
      <w:r w:rsidRPr="6D22CD53" w:rsidR="00B974EA">
        <w:rPr>
          <w:color w:val="9D9D9C"/>
          <w:sz w:val="18"/>
          <w:szCs w:val="18"/>
          <w:lang w:val="es-ES"/>
        </w:rPr>
        <w:t>la</w:t>
      </w:r>
      <w:r w:rsidRPr="6D22CD53" w:rsidR="00B974EA">
        <w:rPr>
          <w:color w:val="9D9D9C"/>
          <w:spacing w:val="-8"/>
          <w:sz w:val="18"/>
          <w:szCs w:val="18"/>
          <w:lang w:val="es-ES"/>
        </w:rPr>
        <w:t xml:space="preserve"> </w:t>
      </w:r>
      <w:r w:rsidRPr="6D22CD53" w:rsidR="00B974EA">
        <w:rPr>
          <w:color w:val="9D9D9C"/>
          <w:sz w:val="18"/>
          <w:szCs w:val="18"/>
          <w:lang w:val="es-ES"/>
        </w:rPr>
        <w:t>lista]</w:t>
      </w:r>
    </w:p>
    <w:p w:rsidRPr="00C71CBE" w:rsidR="00B974EA" w:rsidP="00B974EA" w:rsidRDefault="00B974EA" w14:paraId="22FC523B" w14:textId="77777777">
      <w:pPr>
        <w:pStyle w:val="Textoindependiente"/>
        <w:spacing w:before="6"/>
        <w:rPr>
          <w:sz w:val="28"/>
          <w:szCs w:val="18"/>
        </w:rPr>
      </w:pPr>
    </w:p>
    <w:p w:rsidRPr="00C71CBE" w:rsidR="00B974EA" w:rsidP="00B974EA" w:rsidRDefault="00B974EA" w14:paraId="44EB76ED" w14:textId="77777777">
      <w:pPr>
        <w:pStyle w:val="Prrafodelista"/>
        <w:numPr>
          <w:ilvl w:val="0"/>
          <w:numId w:val="28"/>
        </w:numPr>
        <w:tabs>
          <w:tab w:val="left" w:pos="1139"/>
        </w:tabs>
        <w:spacing w:before="0" w:after="0" w:line="216" w:lineRule="auto"/>
        <w:ind w:left="1140" w:right="435"/>
        <w:rPr>
          <w:sz w:val="18"/>
          <w:szCs w:val="21"/>
        </w:rPr>
      </w:pPr>
      <w:r w:rsidRPr="00C71CBE">
        <w:rPr>
          <w:color w:val="424141"/>
          <w:sz w:val="18"/>
          <w:szCs w:val="21"/>
        </w:rPr>
        <w:t>Darle</w:t>
      </w:r>
      <w:r w:rsidRPr="00C71CBE">
        <w:rPr>
          <w:color w:val="424141"/>
          <w:spacing w:val="-6"/>
          <w:sz w:val="18"/>
          <w:szCs w:val="21"/>
        </w:rPr>
        <w:t xml:space="preserve"> </w:t>
      </w:r>
      <w:r w:rsidRPr="00C71CBE">
        <w:rPr>
          <w:color w:val="424141"/>
          <w:sz w:val="18"/>
          <w:szCs w:val="21"/>
        </w:rPr>
        <w:t>a</w:t>
      </w:r>
      <w:r w:rsidRPr="00C71CBE">
        <w:rPr>
          <w:color w:val="424141"/>
          <w:spacing w:val="-6"/>
          <w:sz w:val="18"/>
          <w:szCs w:val="21"/>
        </w:rPr>
        <w:t xml:space="preserve"> </w:t>
      </w:r>
      <w:r w:rsidRPr="00C71CBE">
        <w:rPr>
          <w:color w:val="424141"/>
          <w:sz w:val="18"/>
          <w:szCs w:val="21"/>
        </w:rPr>
        <w:t>una</w:t>
      </w:r>
      <w:r w:rsidRPr="00C71CBE">
        <w:rPr>
          <w:color w:val="424141"/>
          <w:spacing w:val="-6"/>
          <w:sz w:val="18"/>
          <w:szCs w:val="21"/>
        </w:rPr>
        <w:t xml:space="preserve"> </w:t>
      </w:r>
      <w:r w:rsidRPr="00C71CBE">
        <w:rPr>
          <w:color w:val="424141"/>
          <w:sz w:val="18"/>
          <w:szCs w:val="21"/>
        </w:rPr>
        <w:t>mujer</w:t>
      </w:r>
      <w:r w:rsidRPr="00C71CBE">
        <w:rPr>
          <w:color w:val="424141"/>
          <w:spacing w:val="-6"/>
          <w:sz w:val="18"/>
          <w:szCs w:val="21"/>
        </w:rPr>
        <w:t xml:space="preserve"> </w:t>
      </w:r>
      <w:r w:rsidRPr="00C71CBE">
        <w:rPr>
          <w:color w:val="424141"/>
          <w:sz w:val="18"/>
          <w:szCs w:val="21"/>
        </w:rPr>
        <w:t>una</w:t>
      </w:r>
      <w:r w:rsidRPr="00C71CBE">
        <w:rPr>
          <w:color w:val="424141"/>
          <w:spacing w:val="-6"/>
          <w:sz w:val="18"/>
          <w:szCs w:val="21"/>
        </w:rPr>
        <w:t xml:space="preserve"> </w:t>
      </w:r>
      <w:r w:rsidRPr="00C71CBE">
        <w:rPr>
          <w:color w:val="424141"/>
          <w:sz w:val="18"/>
          <w:szCs w:val="21"/>
        </w:rPr>
        <w:t>explicación</w:t>
      </w:r>
      <w:r w:rsidRPr="00C71CBE">
        <w:rPr>
          <w:color w:val="424141"/>
          <w:spacing w:val="-6"/>
          <w:sz w:val="18"/>
          <w:szCs w:val="21"/>
        </w:rPr>
        <w:t xml:space="preserve"> </w:t>
      </w:r>
      <w:r w:rsidRPr="00C71CBE">
        <w:rPr>
          <w:color w:val="424141"/>
          <w:sz w:val="18"/>
          <w:szCs w:val="21"/>
        </w:rPr>
        <w:t>no</w:t>
      </w:r>
      <w:r w:rsidRPr="00C71CBE">
        <w:rPr>
          <w:color w:val="424141"/>
          <w:spacing w:val="-6"/>
          <w:sz w:val="18"/>
          <w:szCs w:val="21"/>
        </w:rPr>
        <w:t xml:space="preserve"> </w:t>
      </w:r>
      <w:r w:rsidRPr="00C71CBE">
        <w:rPr>
          <w:color w:val="424141"/>
          <w:sz w:val="18"/>
          <w:szCs w:val="21"/>
        </w:rPr>
        <w:t>solicitada</w:t>
      </w:r>
      <w:r w:rsidRPr="00C71CBE">
        <w:rPr>
          <w:color w:val="424141"/>
          <w:spacing w:val="-6"/>
          <w:sz w:val="18"/>
          <w:szCs w:val="21"/>
        </w:rPr>
        <w:t xml:space="preserve"> </w:t>
      </w:r>
      <w:r w:rsidRPr="00C71CBE">
        <w:rPr>
          <w:color w:val="424141"/>
          <w:sz w:val="18"/>
          <w:szCs w:val="21"/>
        </w:rPr>
        <w:t>cuando</w:t>
      </w:r>
      <w:r w:rsidRPr="00C71CBE">
        <w:rPr>
          <w:color w:val="424141"/>
          <w:spacing w:val="-6"/>
          <w:sz w:val="18"/>
          <w:szCs w:val="21"/>
        </w:rPr>
        <w:t xml:space="preserve"> </w:t>
      </w:r>
      <w:r w:rsidRPr="00C71CBE">
        <w:rPr>
          <w:color w:val="424141"/>
          <w:sz w:val="18"/>
          <w:szCs w:val="21"/>
        </w:rPr>
        <w:t>ella</w:t>
      </w:r>
      <w:r w:rsidRPr="00C71CBE">
        <w:rPr>
          <w:color w:val="424141"/>
          <w:spacing w:val="-6"/>
          <w:sz w:val="18"/>
          <w:szCs w:val="21"/>
        </w:rPr>
        <w:t xml:space="preserve"> </w:t>
      </w:r>
      <w:r w:rsidRPr="00C71CBE">
        <w:rPr>
          <w:color w:val="424141"/>
          <w:sz w:val="18"/>
          <w:szCs w:val="21"/>
        </w:rPr>
        <w:t>es</w:t>
      </w:r>
      <w:r w:rsidRPr="00C71CBE">
        <w:rPr>
          <w:color w:val="424141"/>
          <w:spacing w:val="40"/>
          <w:sz w:val="18"/>
          <w:szCs w:val="21"/>
        </w:rPr>
        <w:t xml:space="preserve"> </w:t>
      </w:r>
      <w:r w:rsidRPr="00C71CBE">
        <w:rPr>
          <w:color w:val="424141"/>
          <w:spacing w:val="-2"/>
          <w:sz w:val="18"/>
          <w:szCs w:val="21"/>
        </w:rPr>
        <w:t>experta en el tema. Lo denominado en la literatura sociológica</w:t>
      </w:r>
      <w:r w:rsidRPr="00C71CBE">
        <w:rPr>
          <w:color w:val="424141"/>
          <w:spacing w:val="40"/>
          <w:sz w:val="18"/>
          <w:szCs w:val="21"/>
        </w:rPr>
        <w:t xml:space="preserve"> </w:t>
      </w:r>
      <w:r w:rsidRPr="00C71CBE">
        <w:rPr>
          <w:color w:val="424141"/>
          <w:sz w:val="18"/>
          <w:szCs w:val="21"/>
        </w:rPr>
        <w:t>como</w:t>
      </w:r>
      <w:r w:rsidRPr="00C71CBE">
        <w:rPr>
          <w:color w:val="424141"/>
          <w:spacing w:val="-8"/>
          <w:sz w:val="18"/>
          <w:szCs w:val="21"/>
        </w:rPr>
        <w:t xml:space="preserve"> </w:t>
      </w:r>
      <w:r w:rsidRPr="00C71CBE">
        <w:rPr>
          <w:color w:val="424141"/>
          <w:sz w:val="18"/>
          <w:szCs w:val="21"/>
        </w:rPr>
        <w:t>“mansplaining”.</w:t>
      </w:r>
    </w:p>
    <w:p w:rsidRPr="00C71CBE" w:rsidR="00B974EA" w:rsidP="00B974EA" w:rsidRDefault="00B974EA" w14:paraId="183E459B" w14:textId="77777777">
      <w:pPr>
        <w:pStyle w:val="Prrafodelista"/>
        <w:numPr>
          <w:ilvl w:val="0"/>
          <w:numId w:val="28"/>
        </w:numPr>
        <w:tabs>
          <w:tab w:val="left" w:pos="1139"/>
        </w:tabs>
        <w:spacing w:before="116" w:after="0" w:line="216" w:lineRule="auto"/>
        <w:ind w:left="1140" w:right="812"/>
        <w:jc w:val="left"/>
        <w:rPr>
          <w:sz w:val="18"/>
          <w:szCs w:val="21"/>
        </w:rPr>
      </w:pPr>
      <w:r w:rsidRPr="00C71CBE">
        <w:rPr>
          <w:color w:val="424141"/>
          <w:spacing w:val="-2"/>
          <w:sz w:val="18"/>
          <w:szCs w:val="21"/>
        </w:rPr>
        <w:t>Interrumpir bruscamente a una mujer mientras habla y sin</w:t>
      </w:r>
      <w:r w:rsidRPr="00C71CBE">
        <w:rPr>
          <w:color w:val="424141"/>
          <w:spacing w:val="40"/>
          <w:sz w:val="18"/>
          <w:szCs w:val="21"/>
        </w:rPr>
        <w:t xml:space="preserve"> </w:t>
      </w:r>
      <w:r w:rsidRPr="00C71CBE">
        <w:rPr>
          <w:color w:val="424141"/>
          <w:sz w:val="18"/>
          <w:szCs w:val="21"/>
        </w:rPr>
        <w:t>esperar que ella termine, lo denominado en literatura</w:t>
      </w:r>
      <w:r w:rsidRPr="00C71CBE">
        <w:rPr>
          <w:color w:val="424141"/>
          <w:spacing w:val="40"/>
          <w:sz w:val="18"/>
          <w:szCs w:val="21"/>
        </w:rPr>
        <w:t xml:space="preserve"> </w:t>
      </w:r>
      <w:r w:rsidRPr="00C71CBE">
        <w:rPr>
          <w:color w:val="424141"/>
          <w:sz w:val="18"/>
          <w:szCs w:val="21"/>
        </w:rPr>
        <w:t>sociológica como “</w:t>
      </w:r>
      <w:proofErr w:type="spellStart"/>
      <w:r w:rsidRPr="00C71CBE">
        <w:rPr>
          <w:color w:val="424141"/>
          <w:sz w:val="18"/>
          <w:szCs w:val="21"/>
        </w:rPr>
        <w:t>manterrupting</w:t>
      </w:r>
      <w:proofErr w:type="spellEnd"/>
      <w:r w:rsidRPr="00C71CBE">
        <w:rPr>
          <w:color w:val="424141"/>
          <w:sz w:val="18"/>
          <w:szCs w:val="21"/>
        </w:rPr>
        <w:t>”.</w:t>
      </w:r>
    </w:p>
    <w:p w:rsidRPr="00C71CBE" w:rsidR="00B974EA" w:rsidP="00B974EA" w:rsidRDefault="00B974EA" w14:paraId="2801072E" w14:textId="77777777">
      <w:pPr>
        <w:pStyle w:val="Prrafodelista"/>
        <w:numPr>
          <w:ilvl w:val="0"/>
          <w:numId w:val="28"/>
        </w:numPr>
        <w:tabs>
          <w:tab w:val="left" w:pos="1139"/>
        </w:tabs>
        <w:spacing w:before="116" w:after="0" w:line="216" w:lineRule="auto"/>
        <w:ind w:left="1140" w:right="354"/>
        <w:jc w:val="left"/>
        <w:rPr>
          <w:sz w:val="18"/>
          <w:szCs w:val="21"/>
        </w:rPr>
      </w:pPr>
      <w:r w:rsidRPr="00C71CBE">
        <w:rPr>
          <w:color w:val="424141"/>
          <w:sz w:val="18"/>
          <w:szCs w:val="21"/>
        </w:rPr>
        <w:t>Todas</w:t>
      </w:r>
      <w:r w:rsidRPr="00C71CBE">
        <w:rPr>
          <w:color w:val="424141"/>
          <w:spacing w:val="-5"/>
          <w:sz w:val="18"/>
          <w:szCs w:val="21"/>
        </w:rPr>
        <w:t xml:space="preserve"> </w:t>
      </w:r>
      <w:r w:rsidRPr="00C71CBE">
        <w:rPr>
          <w:color w:val="424141"/>
          <w:sz w:val="18"/>
          <w:szCs w:val="21"/>
        </w:rPr>
        <w:t>las</w:t>
      </w:r>
      <w:r w:rsidRPr="00C71CBE">
        <w:rPr>
          <w:color w:val="424141"/>
          <w:spacing w:val="-5"/>
          <w:sz w:val="18"/>
          <w:szCs w:val="21"/>
        </w:rPr>
        <w:t xml:space="preserve"> </w:t>
      </w:r>
      <w:r w:rsidRPr="00C71CBE">
        <w:rPr>
          <w:color w:val="424141"/>
          <w:sz w:val="18"/>
          <w:szCs w:val="21"/>
        </w:rPr>
        <w:t>conductas</w:t>
      </w:r>
      <w:r w:rsidRPr="00C71CBE">
        <w:rPr>
          <w:color w:val="424141"/>
          <w:spacing w:val="-5"/>
          <w:sz w:val="18"/>
          <w:szCs w:val="21"/>
        </w:rPr>
        <w:t xml:space="preserve"> </w:t>
      </w:r>
      <w:r w:rsidRPr="00C71CBE">
        <w:rPr>
          <w:color w:val="424141"/>
          <w:sz w:val="18"/>
          <w:szCs w:val="21"/>
        </w:rPr>
        <w:t>paternalistas</w:t>
      </w:r>
      <w:r w:rsidRPr="00C71CBE">
        <w:rPr>
          <w:color w:val="424141"/>
          <w:spacing w:val="-5"/>
          <w:sz w:val="18"/>
          <w:szCs w:val="21"/>
        </w:rPr>
        <w:t xml:space="preserve"> </w:t>
      </w:r>
      <w:r w:rsidRPr="00C71CBE">
        <w:rPr>
          <w:color w:val="424141"/>
          <w:sz w:val="18"/>
          <w:szCs w:val="21"/>
        </w:rPr>
        <w:t>desde</w:t>
      </w:r>
      <w:r w:rsidRPr="00C71CBE">
        <w:rPr>
          <w:color w:val="424141"/>
          <w:spacing w:val="-5"/>
          <w:sz w:val="18"/>
          <w:szCs w:val="21"/>
        </w:rPr>
        <w:t xml:space="preserve"> </w:t>
      </w:r>
      <w:r w:rsidRPr="00C71CBE">
        <w:rPr>
          <w:color w:val="424141"/>
          <w:sz w:val="18"/>
          <w:szCs w:val="21"/>
        </w:rPr>
        <w:t>los</w:t>
      </w:r>
      <w:r w:rsidRPr="00C71CBE">
        <w:rPr>
          <w:color w:val="424141"/>
          <w:spacing w:val="-5"/>
          <w:sz w:val="18"/>
          <w:szCs w:val="21"/>
        </w:rPr>
        <w:t xml:space="preserve"> </w:t>
      </w:r>
      <w:r w:rsidRPr="00C71CBE">
        <w:rPr>
          <w:color w:val="424141"/>
          <w:sz w:val="18"/>
          <w:szCs w:val="21"/>
        </w:rPr>
        <w:t>hombres</w:t>
      </w:r>
      <w:r w:rsidRPr="00C71CBE">
        <w:rPr>
          <w:color w:val="424141"/>
          <w:spacing w:val="-5"/>
          <w:sz w:val="18"/>
          <w:szCs w:val="21"/>
        </w:rPr>
        <w:t xml:space="preserve"> </w:t>
      </w:r>
      <w:r w:rsidRPr="00C71CBE">
        <w:rPr>
          <w:color w:val="424141"/>
          <w:sz w:val="18"/>
          <w:szCs w:val="21"/>
        </w:rPr>
        <w:t>hacia</w:t>
      </w:r>
      <w:r w:rsidRPr="00C71CBE">
        <w:rPr>
          <w:color w:val="424141"/>
          <w:spacing w:val="-5"/>
          <w:sz w:val="18"/>
          <w:szCs w:val="21"/>
        </w:rPr>
        <w:t xml:space="preserve"> </w:t>
      </w:r>
      <w:r w:rsidRPr="00C71CBE">
        <w:rPr>
          <w:color w:val="424141"/>
          <w:sz w:val="18"/>
          <w:szCs w:val="21"/>
        </w:rPr>
        <w:t>las</w:t>
      </w:r>
      <w:r w:rsidRPr="00C71CBE">
        <w:rPr>
          <w:color w:val="424141"/>
          <w:spacing w:val="40"/>
          <w:sz w:val="18"/>
          <w:szCs w:val="21"/>
        </w:rPr>
        <w:t xml:space="preserve"> </w:t>
      </w:r>
      <w:r w:rsidRPr="00C71CBE">
        <w:rPr>
          <w:color w:val="424141"/>
          <w:sz w:val="18"/>
          <w:szCs w:val="21"/>
        </w:rPr>
        <w:t>mujeres que constituyan sexismo benévolo. Estas conductas</w:t>
      </w:r>
      <w:r w:rsidRPr="00C71CBE">
        <w:rPr>
          <w:color w:val="424141"/>
          <w:spacing w:val="40"/>
          <w:sz w:val="18"/>
          <w:szCs w:val="21"/>
        </w:rPr>
        <w:t xml:space="preserve"> </w:t>
      </w:r>
      <w:r w:rsidRPr="00C71CBE">
        <w:rPr>
          <w:color w:val="424141"/>
          <w:sz w:val="18"/>
          <w:szCs w:val="21"/>
        </w:rPr>
        <w:t>asumen que las mujeres son menos competentes e incapaces</w:t>
      </w:r>
      <w:r w:rsidRPr="00C71CBE">
        <w:rPr>
          <w:color w:val="424141"/>
          <w:spacing w:val="40"/>
          <w:sz w:val="18"/>
          <w:szCs w:val="21"/>
        </w:rPr>
        <w:t xml:space="preserve"> </w:t>
      </w:r>
      <w:r w:rsidRPr="00C71CBE">
        <w:rPr>
          <w:color w:val="424141"/>
          <w:spacing w:val="-2"/>
          <w:sz w:val="18"/>
          <w:szCs w:val="21"/>
        </w:rPr>
        <w:t>de</w:t>
      </w:r>
      <w:r w:rsidRPr="00C71CBE">
        <w:rPr>
          <w:color w:val="424141"/>
          <w:spacing w:val="-3"/>
          <w:sz w:val="18"/>
          <w:szCs w:val="21"/>
        </w:rPr>
        <w:t xml:space="preserve"> </w:t>
      </w:r>
      <w:r w:rsidRPr="00C71CBE">
        <w:rPr>
          <w:color w:val="424141"/>
          <w:spacing w:val="-2"/>
          <w:sz w:val="18"/>
          <w:szCs w:val="21"/>
        </w:rPr>
        <w:t>tomar</w:t>
      </w:r>
      <w:r w:rsidRPr="00C71CBE">
        <w:rPr>
          <w:color w:val="424141"/>
          <w:spacing w:val="-3"/>
          <w:sz w:val="18"/>
          <w:szCs w:val="21"/>
        </w:rPr>
        <w:t xml:space="preserve"> </w:t>
      </w:r>
      <w:r w:rsidRPr="00C71CBE">
        <w:rPr>
          <w:color w:val="424141"/>
          <w:spacing w:val="-2"/>
          <w:sz w:val="18"/>
          <w:szCs w:val="21"/>
        </w:rPr>
        <w:t>sus</w:t>
      </w:r>
      <w:r w:rsidRPr="00C71CBE">
        <w:rPr>
          <w:color w:val="424141"/>
          <w:spacing w:val="-3"/>
          <w:sz w:val="18"/>
          <w:szCs w:val="21"/>
        </w:rPr>
        <w:t xml:space="preserve"> </w:t>
      </w:r>
      <w:r w:rsidRPr="00C71CBE">
        <w:rPr>
          <w:color w:val="424141"/>
          <w:spacing w:val="-2"/>
          <w:sz w:val="18"/>
          <w:szCs w:val="21"/>
        </w:rPr>
        <w:t>propias</w:t>
      </w:r>
      <w:r w:rsidRPr="00C71CBE">
        <w:rPr>
          <w:color w:val="424141"/>
          <w:spacing w:val="-3"/>
          <w:sz w:val="18"/>
          <w:szCs w:val="21"/>
        </w:rPr>
        <w:t xml:space="preserve"> </w:t>
      </w:r>
      <w:r w:rsidRPr="00C71CBE">
        <w:rPr>
          <w:color w:val="424141"/>
          <w:spacing w:val="-2"/>
          <w:sz w:val="18"/>
          <w:szCs w:val="21"/>
        </w:rPr>
        <w:t>decisiones,</w:t>
      </w:r>
      <w:r w:rsidRPr="00C71CBE">
        <w:rPr>
          <w:color w:val="424141"/>
          <w:spacing w:val="-3"/>
          <w:sz w:val="18"/>
          <w:szCs w:val="21"/>
        </w:rPr>
        <w:t xml:space="preserve"> </w:t>
      </w:r>
      <w:r w:rsidRPr="00C71CBE">
        <w:rPr>
          <w:color w:val="424141"/>
          <w:spacing w:val="-2"/>
          <w:sz w:val="18"/>
          <w:szCs w:val="21"/>
        </w:rPr>
        <w:t>lo</w:t>
      </w:r>
      <w:r w:rsidRPr="00C71CBE">
        <w:rPr>
          <w:color w:val="424141"/>
          <w:spacing w:val="-3"/>
          <w:sz w:val="18"/>
          <w:szCs w:val="21"/>
        </w:rPr>
        <w:t xml:space="preserve"> </w:t>
      </w:r>
      <w:r w:rsidRPr="00C71CBE">
        <w:rPr>
          <w:color w:val="424141"/>
          <w:spacing w:val="-2"/>
          <w:sz w:val="18"/>
          <w:szCs w:val="21"/>
        </w:rPr>
        <w:t>denominado</w:t>
      </w:r>
      <w:r w:rsidRPr="00C71CBE">
        <w:rPr>
          <w:color w:val="424141"/>
          <w:spacing w:val="-3"/>
          <w:sz w:val="18"/>
          <w:szCs w:val="21"/>
        </w:rPr>
        <w:t xml:space="preserve"> </w:t>
      </w:r>
      <w:r w:rsidRPr="00C71CBE">
        <w:rPr>
          <w:color w:val="424141"/>
          <w:spacing w:val="-2"/>
          <w:sz w:val="18"/>
          <w:szCs w:val="21"/>
        </w:rPr>
        <w:t>en</w:t>
      </w:r>
      <w:r w:rsidRPr="00C71CBE">
        <w:rPr>
          <w:color w:val="424141"/>
          <w:spacing w:val="-3"/>
          <w:sz w:val="18"/>
          <w:szCs w:val="21"/>
        </w:rPr>
        <w:t xml:space="preserve"> </w:t>
      </w:r>
      <w:r w:rsidRPr="00C71CBE">
        <w:rPr>
          <w:color w:val="424141"/>
          <w:spacing w:val="-2"/>
          <w:sz w:val="18"/>
          <w:szCs w:val="21"/>
        </w:rPr>
        <w:t>la</w:t>
      </w:r>
      <w:r w:rsidRPr="00C71CBE">
        <w:rPr>
          <w:color w:val="424141"/>
          <w:spacing w:val="-3"/>
          <w:sz w:val="18"/>
          <w:szCs w:val="21"/>
        </w:rPr>
        <w:t xml:space="preserve"> </w:t>
      </w:r>
      <w:r w:rsidRPr="00C71CBE">
        <w:rPr>
          <w:color w:val="424141"/>
          <w:spacing w:val="-2"/>
          <w:sz w:val="18"/>
          <w:szCs w:val="21"/>
        </w:rPr>
        <w:t>literatura</w:t>
      </w:r>
      <w:r w:rsidRPr="00C71CBE">
        <w:rPr>
          <w:color w:val="424141"/>
          <w:spacing w:val="40"/>
          <w:sz w:val="18"/>
          <w:szCs w:val="21"/>
        </w:rPr>
        <w:t xml:space="preserve"> </w:t>
      </w:r>
      <w:r w:rsidRPr="00C71CBE">
        <w:rPr>
          <w:color w:val="424141"/>
          <w:sz w:val="18"/>
          <w:szCs w:val="21"/>
        </w:rPr>
        <w:t>sociológica “sexismo benevolente”</w:t>
      </w:r>
    </w:p>
    <w:p w:rsidR="00B974EA" w:rsidP="00B974EA" w:rsidRDefault="00B974EA" w14:paraId="4A7D2835" w14:textId="77777777">
      <w:pPr>
        <w:spacing w:line="259" w:lineRule="auto"/>
        <w:rPr>
          <w:sz w:val="20"/>
        </w:rPr>
        <w:sectPr w:rsidR="00B974EA" w:rsidSect="00B974EA">
          <w:type w:val="continuous"/>
          <w:pgSz w:w="12240" w:h="15840" w:orient="portrait"/>
          <w:pgMar w:top="1180" w:right="440" w:bottom="280" w:left="440" w:header="531" w:footer="399" w:gutter="0"/>
          <w:cols w:equalWidth="0" w:space="720" w:num="2">
            <w:col w:w="2339" w:space="1760"/>
            <w:col w:w="7261"/>
          </w:cols>
        </w:sectPr>
      </w:pPr>
    </w:p>
    <w:p w:rsidR="00B974EA" w:rsidP="00B974EA" w:rsidRDefault="00B974EA" w14:paraId="3E7C5172" w14:textId="77777777">
      <w:pPr>
        <w:pStyle w:val="Textoindependiente"/>
      </w:pPr>
      <w:r w:rsidRPr="00E01C5F">
        <w:rPr>
          <w:noProof/>
        </w:rPr>
        <mc:AlternateContent>
          <mc:Choice Requires="wps">
            <w:drawing>
              <wp:anchor distT="0" distB="0" distL="114300" distR="114300" simplePos="0" relativeHeight="251689984" behindDoc="1" locked="0" layoutInCell="1" allowOverlap="1" wp14:anchorId="7C6A310F" wp14:editId="10E901DD">
                <wp:simplePos x="0" y="0"/>
                <wp:positionH relativeFrom="page">
                  <wp:posOffset>351155</wp:posOffset>
                </wp:positionH>
                <wp:positionV relativeFrom="page">
                  <wp:posOffset>305435</wp:posOffset>
                </wp:positionV>
                <wp:extent cx="5248275" cy="1179830"/>
                <wp:effectExtent l="0" t="0" r="9525" b="1270"/>
                <wp:wrapNone/>
                <wp:docPr id="492" name="docshape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248275" cy="1179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B065AF" w:rsidR="00B974EA" w:rsidP="00B974EA" w:rsidRDefault="00B974EA" w14:paraId="29742E7B" w14:textId="77777777">
                            <w:pPr>
                              <w:spacing w:before="16"/>
                              <w:ind w:left="20"/>
                              <w:rPr>
                                <w:rFonts w:ascii="ACHS Nueva Sans Medium" w:hAnsi="ACHS Nueva Sans Medium"/>
                              </w:rPr>
                            </w:pPr>
                            <w:r w:rsidRPr="00B065AF">
                              <w:rPr>
                                <w:rFonts w:ascii="ACHS Nueva Sans Medium" w:hAnsi="ACHS Nueva Sans Medium"/>
                                <w:color w:val="004B13"/>
                              </w:rPr>
                              <w:t>Modelo</w:t>
                            </w:r>
                            <w:r w:rsidRPr="00B065AF">
                              <w:rPr>
                                <w:rFonts w:ascii="ACHS Nueva Sans Medium" w:hAnsi="ACHS Nueva Sans Medium"/>
                                <w:color w:val="004B13"/>
                                <w:spacing w:val="-7"/>
                              </w:rPr>
                              <w:t xml:space="preserve"> </w:t>
                            </w:r>
                            <w:r w:rsidRPr="00B065AF">
                              <w:rPr>
                                <w:rFonts w:ascii="ACHS Nueva Sans Medium" w:hAnsi="ACHS Nueva Sans Medium"/>
                                <w:color w:val="004B13"/>
                              </w:rPr>
                              <w:t>de</w:t>
                            </w:r>
                            <w:r w:rsidRPr="00B065AF">
                              <w:rPr>
                                <w:rFonts w:ascii="ACHS Nueva Sans Medium" w:hAnsi="ACHS Nueva Sans Medium"/>
                                <w:color w:val="004B13"/>
                                <w:spacing w:val="-7"/>
                              </w:rPr>
                              <w:t xml:space="preserve"> </w:t>
                            </w:r>
                            <w:r w:rsidRPr="00B065AF">
                              <w:rPr>
                                <w:rFonts w:ascii="ACHS Nueva Sans Medium" w:hAnsi="ACHS Nueva Sans Medium"/>
                                <w:color w:val="004B13"/>
                                <w:spacing w:val="-2"/>
                              </w:rPr>
                              <w:t>Protocolo</w:t>
                            </w:r>
                          </w:p>
                          <w:p w:rsidR="00B974EA" w:rsidP="00B974EA" w:rsidRDefault="00B974EA" w14:paraId="6927ED36" w14:textId="77777777">
                            <w:pPr>
                              <w:spacing w:before="187" w:line="228" w:lineRule="auto"/>
                              <w:ind w:left="88"/>
                              <w:rPr>
                                <w:rFonts w:ascii="ACHS Nueva Serif" w:hAnsi="ACHS Nueva Serif"/>
                                <w:b/>
                                <w:sz w:val="44"/>
                              </w:rPr>
                            </w:pPr>
                            <w:r>
                              <w:rPr>
                                <w:rFonts w:ascii="ACHS Nueva Serif" w:hAnsi="ACHS Nueva Serif"/>
                                <w:b/>
                                <w:color w:val="004C14"/>
                                <w:sz w:val="44"/>
                              </w:rPr>
                              <w:t>Protocolo de prevención del acoso sexual,</w:t>
                            </w:r>
                            <w:r>
                              <w:rPr>
                                <w:rFonts w:ascii="ACHS Nueva Serif" w:hAnsi="ACHS Nueva Serif"/>
                                <w:b/>
                                <w:color w:val="004C14"/>
                                <w:spacing w:val="-14"/>
                                <w:sz w:val="44"/>
                              </w:rPr>
                              <w:t xml:space="preserve"> </w:t>
                            </w:r>
                            <w:r>
                              <w:rPr>
                                <w:rFonts w:ascii="ACHS Nueva Serif" w:hAnsi="ACHS Nueva Serif"/>
                                <w:b/>
                                <w:color w:val="004C14"/>
                                <w:sz w:val="44"/>
                              </w:rPr>
                              <w:t>laboral</w:t>
                            </w:r>
                            <w:r>
                              <w:rPr>
                                <w:rFonts w:ascii="ACHS Nueva Serif" w:hAnsi="ACHS Nueva Serif"/>
                                <w:b/>
                                <w:color w:val="004C14"/>
                                <w:spacing w:val="-14"/>
                                <w:sz w:val="44"/>
                              </w:rPr>
                              <w:t xml:space="preserve"> </w:t>
                            </w:r>
                            <w:r>
                              <w:rPr>
                                <w:rFonts w:ascii="ACHS Nueva Serif" w:hAnsi="ACHS Nueva Serif"/>
                                <w:b/>
                                <w:color w:val="004C14"/>
                                <w:sz w:val="44"/>
                              </w:rPr>
                              <w:t>y</w:t>
                            </w:r>
                            <w:r>
                              <w:rPr>
                                <w:rFonts w:ascii="ACHS Nueva Serif" w:hAnsi="ACHS Nueva Serif"/>
                                <w:b/>
                                <w:color w:val="004C14"/>
                                <w:spacing w:val="-14"/>
                                <w:sz w:val="44"/>
                              </w:rPr>
                              <w:t xml:space="preserve"> </w:t>
                            </w:r>
                            <w:r>
                              <w:rPr>
                                <w:rFonts w:ascii="ACHS Nueva Serif" w:hAnsi="ACHS Nueva Serif"/>
                                <w:b/>
                                <w:color w:val="004C14"/>
                                <w:sz w:val="44"/>
                              </w:rPr>
                              <w:t>violencia</w:t>
                            </w:r>
                            <w:r>
                              <w:rPr>
                                <w:rFonts w:ascii="ACHS Nueva Serif" w:hAnsi="ACHS Nueva Serif"/>
                                <w:b/>
                                <w:color w:val="004C14"/>
                                <w:spacing w:val="-14"/>
                                <w:sz w:val="44"/>
                              </w:rPr>
                              <w:t xml:space="preserve"> </w:t>
                            </w:r>
                            <w:r>
                              <w:rPr>
                                <w:rFonts w:ascii="ACHS Nueva Serif" w:hAnsi="ACHS Nueva Serif"/>
                                <w:b/>
                                <w:color w:val="004C14"/>
                                <w:sz w:val="44"/>
                              </w:rPr>
                              <w:t>en</w:t>
                            </w:r>
                            <w:r>
                              <w:rPr>
                                <w:rFonts w:ascii="ACHS Nueva Serif" w:hAnsi="ACHS Nueva Serif"/>
                                <w:b/>
                                <w:color w:val="004C14"/>
                                <w:spacing w:val="-14"/>
                                <w:sz w:val="44"/>
                              </w:rPr>
                              <w:t xml:space="preserve"> </w:t>
                            </w:r>
                            <w:r>
                              <w:rPr>
                                <w:rFonts w:ascii="ACHS Nueva Serif" w:hAnsi="ACHS Nueva Serif"/>
                                <w:b/>
                                <w:color w:val="004C14"/>
                                <w:sz w:val="44"/>
                              </w:rPr>
                              <w:t>el</w:t>
                            </w:r>
                            <w:r>
                              <w:rPr>
                                <w:rFonts w:ascii="ACHS Nueva Serif" w:hAnsi="ACHS Nueva Serif"/>
                                <w:b/>
                                <w:color w:val="004C14"/>
                                <w:spacing w:val="-14"/>
                                <w:sz w:val="44"/>
                              </w:rPr>
                              <w:t xml:space="preserve"> </w:t>
                            </w:r>
                            <w:r>
                              <w:rPr>
                                <w:rFonts w:ascii="ACHS Nueva Serif" w:hAnsi="ACHS Nueva Serif"/>
                                <w:b/>
                                <w:color w:val="004C14"/>
                                <w:sz w:val="44"/>
                              </w:rPr>
                              <w:t>trabajo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asvg="http://schemas.microsoft.com/office/drawing/2016/SVG/main" xmlns:a14="http://schemas.microsoft.com/office/drawing/2010/main" xmlns:a16="http://schemas.microsoft.com/office/drawing/2014/main" xmlns:pic="http://schemas.openxmlformats.org/drawingml/2006/picture" xmlns:a="http://schemas.openxmlformats.org/drawingml/2006/main" xmlns:w16du="http://schemas.microsoft.com/office/word/2023/wordml/word16du">
            <w:pict w14:anchorId="05B1F71C">
              <v:shape id="_x0000_s1034" style="position:absolute;left:0;text-align:left;margin-left:27.65pt;margin-top:24.05pt;width:413.25pt;height:92.9pt;z-index:-251626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" w14:anchorId="7C6A310F">
                <v:path arrowok="t"/>
                <v:textbox inset="0,0,0,0">
                  <w:txbxContent>
                    <w:p w:rsidRPr="00B065AF" w:rsidR="00B974EA" w:rsidP="00B974EA" w:rsidRDefault="00B974EA" w14:paraId="4788A380" w14:textId="77777777">
                      <w:pPr>
                        <w:spacing w:before="16"/>
                        <w:ind w:left="20"/>
                        <w:rPr>
                          <w:rFonts w:ascii="ACHS Nueva Sans Medium" w:hAnsi="ACHS Nueva Sans Medium"/>
                        </w:rPr>
                      </w:pPr>
                      <w:r w:rsidRPr="00B065AF">
                        <w:rPr>
                          <w:rFonts w:ascii="ACHS Nueva Sans Medium" w:hAnsi="ACHS Nueva Sans Medium"/>
                          <w:color w:val="004B13"/>
                        </w:rPr>
                        <w:t>Modelo</w:t>
                      </w:r>
                      <w:r w:rsidRPr="00B065AF">
                        <w:rPr>
                          <w:rFonts w:ascii="ACHS Nueva Sans Medium" w:hAnsi="ACHS Nueva Sans Medium"/>
                          <w:color w:val="004B13"/>
                          <w:spacing w:val="-7"/>
                        </w:rPr>
                        <w:t xml:space="preserve"> </w:t>
                      </w:r>
                      <w:r w:rsidRPr="00B065AF">
                        <w:rPr>
                          <w:rFonts w:ascii="ACHS Nueva Sans Medium" w:hAnsi="ACHS Nueva Sans Medium"/>
                          <w:color w:val="004B13"/>
                        </w:rPr>
                        <w:t>de</w:t>
                      </w:r>
                      <w:r w:rsidRPr="00B065AF">
                        <w:rPr>
                          <w:rFonts w:ascii="ACHS Nueva Sans Medium" w:hAnsi="ACHS Nueva Sans Medium"/>
                          <w:color w:val="004B13"/>
                          <w:spacing w:val="-7"/>
                        </w:rPr>
                        <w:t xml:space="preserve"> </w:t>
                      </w:r>
                      <w:r w:rsidRPr="00B065AF">
                        <w:rPr>
                          <w:rFonts w:ascii="ACHS Nueva Sans Medium" w:hAnsi="ACHS Nueva Sans Medium"/>
                          <w:color w:val="004B13"/>
                          <w:spacing w:val="-2"/>
                        </w:rPr>
                        <w:t>Protocolo</w:t>
                      </w:r>
                    </w:p>
                    <w:p w:rsidR="00B974EA" w:rsidP="00B974EA" w:rsidRDefault="00B974EA" w14:paraId="799CE387" w14:textId="77777777">
                      <w:pPr>
                        <w:spacing w:before="187" w:line="228" w:lineRule="auto"/>
                        <w:ind w:left="88"/>
                        <w:rPr>
                          <w:rFonts w:ascii="ACHS Nueva Serif" w:hAnsi="ACHS Nueva Serif"/>
                          <w:b/>
                          <w:sz w:val="44"/>
                        </w:rPr>
                      </w:pPr>
                      <w:r>
                        <w:rPr>
                          <w:rFonts w:ascii="ACHS Nueva Serif" w:hAnsi="ACHS Nueva Serif"/>
                          <w:b/>
                          <w:color w:val="004C14"/>
                          <w:sz w:val="44"/>
                        </w:rPr>
                        <w:t>Protocolo de prevención del acoso sexual,</w:t>
                      </w:r>
                      <w:r>
                        <w:rPr>
                          <w:rFonts w:ascii="ACHS Nueva Serif" w:hAnsi="ACHS Nueva Serif"/>
                          <w:b/>
                          <w:color w:val="004C14"/>
                          <w:spacing w:val="-14"/>
                          <w:sz w:val="44"/>
                        </w:rPr>
                        <w:t xml:space="preserve"> </w:t>
                      </w:r>
                      <w:r>
                        <w:rPr>
                          <w:rFonts w:ascii="ACHS Nueva Serif" w:hAnsi="ACHS Nueva Serif"/>
                          <w:b/>
                          <w:color w:val="004C14"/>
                          <w:sz w:val="44"/>
                        </w:rPr>
                        <w:t>laboral</w:t>
                      </w:r>
                      <w:r>
                        <w:rPr>
                          <w:rFonts w:ascii="ACHS Nueva Serif" w:hAnsi="ACHS Nueva Serif"/>
                          <w:b/>
                          <w:color w:val="004C14"/>
                          <w:spacing w:val="-14"/>
                          <w:sz w:val="44"/>
                        </w:rPr>
                        <w:t xml:space="preserve"> </w:t>
                      </w:r>
                      <w:r>
                        <w:rPr>
                          <w:rFonts w:ascii="ACHS Nueva Serif" w:hAnsi="ACHS Nueva Serif"/>
                          <w:b/>
                          <w:color w:val="004C14"/>
                          <w:sz w:val="44"/>
                        </w:rPr>
                        <w:t>y</w:t>
                      </w:r>
                      <w:r>
                        <w:rPr>
                          <w:rFonts w:ascii="ACHS Nueva Serif" w:hAnsi="ACHS Nueva Serif"/>
                          <w:b/>
                          <w:color w:val="004C14"/>
                          <w:spacing w:val="-14"/>
                          <w:sz w:val="44"/>
                        </w:rPr>
                        <w:t xml:space="preserve"> </w:t>
                      </w:r>
                      <w:r>
                        <w:rPr>
                          <w:rFonts w:ascii="ACHS Nueva Serif" w:hAnsi="ACHS Nueva Serif"/>
                          <w:b/>
                          <w:color w:val="004C14"/>
                          <w:sz w:val="44"/>
                        </w:rPr>
                        <w:t>violencia</w:t>
                      </w:r>
                      <w:r>
                        <w:rPr>
                          <w:rFonts w:ascii="ACHS Nueva Serif" w:hAnsi="ACHS Nueva Serif"/>
                          <w:b/>
                          <w:color w:val="004C14"/>
                          <w:spacing w:val="-14"/>
                          <w:sz w:val="44"/>
                        </w:rPr>
                        <w:t xml:space="preserve"> </w:t>
                      </w:r>
                      <w:r>
                        <w:rPr>
                          <w:rFonts w:ascii="ACHS Nueva Serif" w:hAnsi="ACHS Nueva Serif"/>
                          <w:b/>
                          <w:color w:val="004C14"/>
                          <w:sz w:val="44"/>
                        </w:rPr>
                        <w:t>en</w:t>
                      </w:r>
                      <w:r>
                        <w:rPr>
                          <w:rFonts w:ascii="ACHS Nueva Serif" w:hAnsi="ACHS Nueva Serif"/>
                          <w:b/>
                          <w:color w:val="004C14"/>
                          <w:spacing w:val="-14"/>
                          <w:sz w:val="44"/>
                        </w:rPr>
                        <w:t xml:space="preserve"> </w:t>
                      </w:r>
                      <w:r>
                        <w:rPr>
                          <w:rFonts w:ascii="ACHS Nueva Serif" w:hAnsi="ACHS Nueva Serif"/>
                          <w:b/>
                          <w:color w:val="004C14"/>
                          <w:sz w:val="44"/>
                        </w:rPr>
                        <w:t>el</w:t>
                      </w:r>
                      <w:r>
                        <w:rPr>
                          <w:rFonts w:ascii="ACHS Nueva Serif" w:hAnsi="ACHS Nueva Serif"/>
                          <w:b/>
                          <w:color w:val="004C14"/>
                          <w:spacing w:val="-14"/>
                          <w:sz w:val="44"/>
                        </w:rPr>
                        <w:t xml:space="preserve"> </w:t>
                      </w:r>
                      <w:r>
                        <w:rPr>
                          <w:rFonts w:ascii="ACHS Nueva Serif" w:hAnsi="ACHS Nueva Serif"/>
                          <w:b/>
                          <w:color w:val="004C14"/>
                          <w:sz w:val="44"/>
                        </w:rPr>
                        <w:t>trabajo</w:t>
                      </w:r>
                    </w:p>
                  </w:txbxContent>
                </v:textbox>
                <w10:wrap anchorx="page" anchory="page"/>
              </v:shape>
            </w:pict>
          </mc:Fallback>
        </mc:AlternateContent>
      </w:r>
      <w:r w:rsidRPr="00E01C5F">
        <w:rPr>
          <w:noProof/>
        </w:rPr>
        <w:drawing>
          <wp:anchor distT="0" distB="0" distL="0" distR="0" simplePos="0" relativeHeight="251720704" behindDoc="1" locked="0" layoutInCell="1" allowOverlap="1" wp14:anchorId="55F94709" wp14:editId="0D2D88A0">
            <wp:simplePos x="0" y="0"/>
            <wp:positionH relativeFrom="page">
              <wp:posOffset>6423660</wp:posOffset>
            </wp:positionH>
            <wp:positionV relativeFrom="page">
              <wp:posOffset>645160</wp:posOffset>
            </wp:positionV>
            <wp:extent cx="992505" cy="428625"/>
            <wp:effectExtent l="0" t="0" r="0" b="3175"/>
            <wp:wrapNone/>
            <wp:docPr id="495" name="image8.png" descr="Imagen que contiene 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 name="image8.png" descr="Imagen que contiene Icono&#10;&#10;Descripción generada automáticamente"/>
                    <pic:cNvPicPr/>
                  </pic:nvPicPr>
                  <pic:blipFill>
                    <a:blip r:embed="rId67" cstate="print"/>
                    <a:stretch>
                      <a:fillRect/>
                    </a:stretch>
                  </pic:blipFill>
                  <pic:spPr>
                    <a:xfrm>
                      <a:off x="0" y="0"/>
                      <a:ext cx="992505" cy="428625"/>
                    </a:xfrm>
                    <a:prstGeom prst="rect">
                      <a:avLst/>
                    </a:prstGeom>
                  </pic:spPr>
                </pic:pic>
              </a:graphicData>
            </a:graphic>
          </wp:anchor>
        </w:drawing>
      </w:r>
      <w:r w:rsidRPr="00E01C5F">
        <w:rPr>
          <w:noProof/>
        </w:rPr>
        <mc:AlternateContent>
          <mc:Choice Requires="wps">
            <w:drawing>
              <wp:anchor distT="0" distB="0" distL="114300" distR="114300" simplePos="0" relativeHeight="251721728" behindDoc="1" locked="0" layoutInCell="1" allowOverlap="1" wp14:anchorId="119B3F8F" wp14:editId="0BE1FF1C">
                <wp:simplePos x="0" y="0"/>
                <wp:positionH relativeFrom="page">
                  <wp:posOffset>363220</wp:posOffset>
                </wp:positionH>
                <wp:positionV relativeFrom="page">
                  <wp:posOffset>1581150</wp:posOffset>
                </wp:positionV>
                <wp:extent cx="7054850" cy="0"/>
                <wp:effectExtent l="0" t="0" r="6350" b="12700"/>
                <wp:wrapNone/>
                <wp:docPr id="494" name="Line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7054850" cy="0"/>
                        </a:xfrm>
                        <a:prstGeom prst="line">
                          <a:avLst/>
                        </a:prstGeom>
                        <a:noFill/>
                        <a:ln w="12700">
                          <a:solidFill>
                            <a:srgbClr val="13C045"/>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svg="http://schemas.microsoft.com/office/drawing/2016/SVG/main" xmlns:a14="http://schemas.microsoft.com/office/drawing/2010/main" xmlns:a16="http://schemas.microsoft.com/office/drawing/2014/main" xmlns:pic="http://schemas.openxmlformats.org/drawingml/2006/picture" xmlns:a="http://schemas.openxmlformats.org/drawingml/2006/main" xmlns:w16du="http://schemas.microsoft.com/office/word/2023/wordml/word16du">
            <w:pict w14:anchorId="1E625E34">
              <v:line id="Line 206" style="position:absolute;z-index:-251594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spid="_x0000_s1026" strokecolor="#13c045" strokeweight="1pt" from="28.6pt,124.5pt" to="584.1pt,124.5pt" w14:anchorId="17945AB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">
                <o:lock v:ext="edit" shapetype="f"/>
                <w10:wrap anchorx="page" anchory="page"/>
              </v:line>
            </w:pict>
          </mc:Fallback>
        </mc:AlternateContent>
      </w:r>
    </w:p>
    <w:p w:rsidR="00B974EA" w:rsidP="00B974EA" w:rsidRDefault="00B974EA" w14:paraId="424D543C" w14:textId="77777777">
      <w:pPr>
        <w:pStyle w:val="Textoindependiente"/>
        <w:spacing w:before="7"/>
        <w:rPr>
          <w:sz w:val="25"/>
        </w:rPr>
      </w:pPr>
    </w:p>
    <w:p w:rsidR="00B974EA" w:rsidP="00B974EA" w:rsidRDefault="00B974EA" w14:paraId="2BA56920" w14:textId="77777777">
      <w:pPr>
        <w:pStyle w:val="Textoindependiente"/>
        <w:ind w:left="124"/>
      </w:pPr>
      <w:r>
        <w:rPr>
          <w:noProof/>
        </w:rPr>
        <w:drawing>
          <wp:inline distT="0" distB="0" distL="0" distR="0" wp14:anchorId="78048473" wp14:editId="26DF190D">
            <wp:extent cx="7052244" cy="2081212"/>
            <wp:effectExtent l="0" t="0" r="0" b="0"/>
            <wp:docPr id="25" name="image14.png" descr="Un dibujo de un perr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14.png" descr="Un dibujo de un perro&#10;&#10;Descripción generada automáticamente con confianza media"/>
                    <pic:cNvPicPr/>
                  </pic:nvPicPr>
                  <pic:blipFill>
                    <a:blip r:embed="rId79" cstate="print"/>
                    <a:stretch>
                      <a:fillRect/>
                    </a:stretch>
                  </pic:blipFill>
                  <pic:spPr>
                    <a:xfrm>
                      <a:off x="0" y="0"/>
                      <a:ext cx="7052244" cy="2081212"/>
                    </a:xfrm>
                    <a:prstGeom prst="rect">
                      <a:avLst/>
                    </a:prstGeom>
                  </pic:spPr>
                </pic:pic>
              </a:graphicData>
            </a:graphic>
          </wp:inline>
        </w:drawing>
      </w:r>
    </w:p>
    <w:p w:rsidR="00B974EA" w:rsidP="00B974EA" w:rsidRDefault="00B974EA" w14:paraId="03BEB69D" w14:textId="77777777">
      <w:pPr>
        <w:pStyle w:val="Textoindependiente"/>
        <w:spacing w:before="9"/>
        <w:rPr>
          <w:sz w:val="27"/>
        </w:rPr>
      </w:pPr>
    </w:p>
    <w:p w:rsidR="00B974EA" w:rsidP="00B974EA" w:rsidRDefault="00B974EA" w14:paraId="46704B2C" w14:textId="77777777">
      <w:pPr>
        <w:rPr>
          <w:sz w:val="27"/>
        </w:rPr>
        <w:sectPr w:rsidR="00B974EA" w:rsidSect="00B974EA">
          <w:headerReference w:type="default" r:id="rId80"/>
          <w:footerReference w:type="default" r:id="rId81"/>
          <w:pgSz w:w="12240" w:h="15840" w:orient="portrait"/>
          <w:pgMar w:top="2500" w:right="440" w:bottom="1080" w:left="440" w:header="531" w:footer="893" w:gutter="0"/>
          <w:cols w:space="720"/>
        </w:sectPr>
      </w:pPr>
    </w:p>
    <w:p w:rsidRPr="00E01C5F" w:rsidR="00B974EA" w:rsidP="00B974EA" w:rsidRDefault="00B974EA" w14:paraId="5D00C248" w14:textId="77777777">
      <w:pPr>
        <w:pStyle w:val="Ttulo2"/>
        <w:spacing w:before="96"/>
        <w:ind w:left="126"/>
        <w:rPr>
          <w:rFonts w:ascii="ACHS Nueva Sans SemiBold" w:hAnsi="ACHS Nueva Sans SemiBold"/>
        </w:rPr>
      </w:pPr>
      <w:r w:rsidRPr="00E01C5F">
        <w:rPr>
          <w:rFonts w:ascii="ACHS Nueva Sans SemiBold" w:hAnsi="ACHS Nueva Sans SemiBold"/>
          <w:color w:val="00AE41"/>
          <w:spacing w:val="-4"/>
        </w:rPr>
        <w:t>I.</w:t>
      </w:r>
      <w:r w:rsidRPr="00E01C5F">
        <w:rPr>
          <w:rFonts w:ascii="ACHS Nueva Sans SemiBold" w:hAnsi="ACHS Nueva Sans SemiBold"/>
          <w:color w:val="00AE41"/>
          <w:spacing w:val="-8"/>
        </w:rPr>
        <w:t xml:space="preserve"> </w:t>
      </w:r>
      <w:r w:rsidRPr="00E01C5F">
        <w:rPr>
          <w:rFonts w:ascii="ACHS Nueva Sans SemiBold" w:hAnsi="ACHS Nueva Sans SemiBold"/>
          <w:color w:val="00AE41"/>
          <w:spacing w:val="-4"/>
        </w:rPr>
        <w:t xml:space="preserve">Antecedentes </w:t>
      </w:r>
      <w:r w:rsidRPr="00E01C5F">
        <w:rPr>
          <w:rFonts w:ascii="ACHS Nueva Sans SemiBold" w:hAnsi="ACHS Nueva Sans SemiBold"/>
          <w:color w:val="00AE41"/>
          <w:spacing w:val="-2"/>
        </w:rPr>
        <w:t>generales</w:t>
      </w:r>
    </w:p>
    <w:p w:rsidRPr="002E62C0" w:rsidR="00B974EA" w:rsidP="6D22CD53" w:rsidRDefault="00B974EA" w14:paraId="012A2232" w14:textId="77777777" w14:noSpellErr="1">
      <w:pPr>
        <w:pStyle w:val="Textoindependiente"/>
        <w:spacing w:before="116" w:line="259" w:lineRule="auto"/>
        <w:ind w:left="126" w:right="122"/>
        <w:rPr>
          <w:sz w:val="18"/>
          <w:szCs w:val="18"/>
          <w:lang w:val="es-ES"/>
        </w:rPr>
      </w:pPr>
      <w:r>
        <w:br w:type="column"/>
      </w:r>
      <w:r w:rsidRPr="6D22CD53" w:rsidR="00B974EA">
        <w:rPr>
          <w:color w:val="424141"/>
          <w:w w:val="95"/>
          <w:sz w:val="18"/>
          <w:szCs w:val="18"/>
          <w:lang w:val="es-ES"/>
        </w:rPr>
        <w:t>Se debe</w:t>
      </w:r>
      <w:r w:rsidRPr="6D22CD53" w:rsidR="00B974EA">
        <w:rPr>
          <w:color w:val="424141"/>
          <w:spacing w:val="-4"/>
          <w:w w:val="95"/>
          <w:sz w:val="18"/>
          <w:szCs w:val="18"/>
          <w:lang w:val="es-ES"/>
        </w:rPr>
        <w:t xml:space="preserve"> </w:t>
      </w:r>
      <w:r w:rsidRPr="6D22CD53" w:rsidR="00B974EA">
        <w:rPr>
          <w:color w:val="424141"/>
          <w:w w:val="95"/>
          <w:sz w:val="18"/>
          <w:szCs w:val="18"/>
          <w:lang w:val="es-ES"/>
        </w:rPr>
        <w:t>tener</w:t>
      </w:r>
      <w:r w:rsidRPr="6D22CD53" w:rsidR="00B974EA">
        <w:rPr>
          <w:color w:val="424141"/>
          <w:spacing w:val="-4"/>
          <w:w w:val="95"/>
          <w:sz w:val="18"/>
          <w:szCs w:val="18"/>
          <w:lang w:val="es-ES"/>
        </w:rPr>
        <w:t xml:space="preserve"> </w:t>
      </w:r>
      <w:r w:rsidRPr="6D22CD53" w:rsidR="00B974EA">
        <w:rPr>
          <w:color w:val="424141"/>
          <w:w w:val="95"/>
          <w:sz w:val="18"/>
          <w:szCs w:val="18"/>
          <w:lang w:val="es-ES"/>
        </w:rPr>
        <w:t>presente</w:t>
      </w:r>
      <w:r w:rsidRPr="6D22CD53" w:rsidR="00B974EA">
        <w:rPr>
          <w:color w:val="424141"/>
          <w:spacing w:val="-4"/>
          <w:w w:val="95"/>
          <w:sz w:val="18"/>
          <w:szCs w:val="18"/>
          <w:lang w:val="es-ES"/>
        </w:rPr>
        <w:t xml:space="preserve"> </w:t>
      </w:r>
      <w:r w:rsidRPr="6D22CD53" w:rsidR="00B974EA">
        <w:rPr>
          <w:color w:val="424141"/>
          <w:w w:val="95"/>
          <w:sz w:val="18"/>
          <w:szCs w:val="18"/>
          <w:lang w:val="es-ES"/>
        </w:rPr>
        <w:t>que</w:t>
      </w:r>
      <w:r w:rsidRPr="6D22CD53" w:rsidR="00B974EA">
        <w:rPr>
          <w:color w:val="424141"/>
          <w:spacing w:val="-4"/>
          <w:w w:val="95"/>
          <w:sz w:val="18"/>
          <w:szCs w:val="18"/>
          <w:lang w:val="es-ES"/>
        </w:rPr>
        <w:t xml:space="preserve"> </w:t>
      </w:r>
      <w:r w:rsidRPr="6D22CD53" w:rsidR="00B974EA">
        <w:rPr>
          <w:color w:val="424141"/>
          <w:w w:val="95"/>
          <w:sz w:val="18"/>
          <w:szCs w:val="18"/>
          <w:lang w:val="es-ES"/>
        </w:rPr>
        <w:t>existen</w:t>
      </w:r>
      <w:r w:rsidRPr="6D22CD53" w:rsidR="00B974EA">
        <w:rPr>
          <w:color w:val="424141"/>
          <w:spacing w:val="-4"/>
          <w:w w:val="95"/>
          <w:sz w:val="18"/>
          <w:szCs w:val="18"/>
          <w:lang w:val="es-ES"/>
        </w:rPr>
        <w:t xml:space="preserve"> </w:t>
      </w:r>
      <w:r w:rsidRPr="6D22CD53" w:rsidR="00B974EA">
        <w:rPr>
          <w:color w:val="424141"/>
          <w:w w:val="95"/>
          <w:sz w:val="18"/>
          <w:szCs w:val="18"/>
          <w:lang w:val="es-ES"/>
        </w:rPr>
        <w:t>conductas</w:t>
      </w:r>
      <w:r w:rsidRPr="6D22CD53" w:rsidR="00B974EA">
        <w:rPr>
          <w:color w:val="424141"/>
          <w:spacing w:val="-4"/>
          <w:w w:val="95"/>
          <w:sz w:val="18"/>
          <w:szCs w:val="18"/>
          <w:lang w:val="es-ES"/>
        </w:rPr>
        <w:t xml:space="preserve"> </w:t>
      </w:r>
      <w:r w:rsidRPr="6D22CD53" w:rsidR="00B974EA">
        <w:rPr>
          <w:color w:val="424141"/>
          <w:w w:val="95"/>
          <w:sz w:val="18"/>
          <w:szCs w:val="18"/>
          <w:lang w:val="es-ES"/>
        </w:rPr>
        <w:t>que,</w:t>
      </w:r>
      <w:r w:rsidRPr="6D22CD53" w:rsidR="00B974EA">
        <w:rPr>
          <w:color w:val="424141"/>
          <w:spacing w:val="-4"/>
          <w:w w:val="95"/>
          <w:sz w:val="18"/>
          <w:szCs w:val="18"/>
          <w:lang w:val="es-ES"/>
        </w:rPr>
        <w:t xml:space="preserve"> </w:t>
      </w:r>
      <w:r w:rsidRPr="6D22CD53" w:rsidR="00B974EA">
        <w:rPr>
          <w:color w:val="424141"/>
          <w:w w:val="95"/>
          <w:sz w:val="18"/>
          <w:szCs w:val="18"/>
          <w:lang w:val="es-ES"/>
        </w:rPr>
        <w:t>en</w:t>
      </w:r>
      <w:r w:rsidRPr="6D22CD53" w:rsidR="00B974EA">
        <w:rPr>
          <w:color w:val="424141"/>
          <w:spacing w:val="-4"/>
          <w:w w:val="95"/>
          <w:sz w:val="18"/>
          <w:szCs w:val="18"/>
          <w:lang w:val="es-ES"/>
        </w:rPr>
        <w:t xml:space="preserve"> </w:t>
      </w:r>
      <w:r w:rsidRPr="6D22CD53" w:rsidR="00B974EA">
        <w:rPr>
          <w:color w:val="424141"/>
          <w:w w:val="95"/>
          <w:sz w:val="18"/>
          <w:szCs w:val="18"/>
          <w:lang w:val="es-ES"/>
        </w:rPr>
        <w:t>general,</w:t>
      </w:r>
      <w:r w:rsidRPr="6D22CD53" w:rsidR="00B974EA">
        <w:rPr>
          <w:color w:val="424141"/>
          <w:spacing w:val="-4"/>
          <w:w w:val="95"/>
          <w:sz w:val="18"/>
          <w:szCs w:val="18"/>
          <w:lang w:val="es-ES"/>
        </w:rPr>
        <w:t xml:space="preserve"> </w:t>
      </w:r>
      <w:r w:rsidRPr="6D22CD53" w:rsidR="00B974EA">
        <w:rPr>
          <w:b w:val="1"/>
          <w:bCs w:val="1"/>
          <w:color w:val="13C045"/>
          <w:w w:val="95"/>
          <w:sz w:val="18"/>
          <w:szCs w:val="18"/>
          <w:lang w:val="es-ES"/>
        </w:rPr>
        <w:t>no</w:t>
      </w:r>
      <w:r w:rsidRPr="6D22CD53" w:rsidR="00B974EA">
        <w:rPr>
          <w:b w:val="1"/>
          <w:bCs w:val="1"/>
          <w:color w:val="13C045"/>
          <w:spacing w:val="-4"/>
          <w:w w:val="95"/>
          <w:sz w:val="18"/>
          <w:szCs w:val="18"/>
          <w:lang w:val="es-ES"/>
        </w:rPr>
        <w:t xml:space="preserve"> </w:t>
      </w:r>
      <w:r w:rsidRPr="6D22CD53" w:rsidR="00B974EA">
        <w:rPr>
          <w:b w:val="1"/>
          <w:bCs w:val="1"/>
          <w:color w:val="13C045"/>
          <w:w w:val="95"/>
          <w:sz w:val="18"/>
          <w:szCs w:val="18"/>
          <w:lang w:val="es-ES"/>
        </w:rPr>
        <w:t>son</w:t>
      </w:r>
      <w:r w:rsidRPr="6D22CD53" w:rsidR="00B974EA">
        <w:rPr>
          <w:b w:val="1"/>
          <w:bCs w:val="1"/>
          <w:color w:val="13C045"/>
          <w:spacing w:val="-4"/>
          <w:w w:val="95"/>
          <w:sz w:val="18"/>
          <w:szCs w:val="18"/>
          <w:lang w:val="es-ES"/>
        </w:rPr>
        <w:t xml:space="preserve"> </w:t>
      </w:r>
      <w:r w:rsidRPr="6D22CD53" w:rsidR="00B974EA">
        <w:rPr>
          <w:b w:val="1"/>
          <w:bCs w:val="1"/>
          <w:color w:val="13C045"/>
          <w:w w:val="95"/>
          <w:sz w:val="18"/>
          <w:szCs w:val="18"/>
          <w:lang w:val="es-ES"/>
        </w:rPr>
        <w:t>consideradas</w:t>
      </w:r>
      <w:r w:rsidRPr="6D22CD53" w:rsidR="00B974EA">
        <w:rPr>
          <w:b w:val="1"/>
          <w:bCs w:val="1"/>
          <w:color w:val="13C045"/>
          <w:spacing w:val="40"/>
          <w:sz w:val="18"/>
          <w:szCs w:val="18"/>
          <w:lang w:val="es-ES"/>
        </w:rPr>
        <w:t xml:space="preserve"> </w:t>
      </w:r>
      <w:r w:rsidRPr="6D22CD53" w:rsidR="00B974EA">
        <w:rPr>
          <w:b w:val="1"/>
          <w:bCs w:val="1"/>
          <w:color w:val="13C045"/>
          <w:spacing w:val="-2"/>
          <w:sz w:val="18"/>
          <w:szCs w:val="18"/>
          <w:lang w:val="es-ES"/>
        </w:rPr>
        <w:t>acoso</w:t>
      </w:r>
      <w:r w:rsidRPr="6D22CD53" w:rsidR="00B974EA">
        <w:rPr>
          <w:b w:val="1"/>
          <w:bCs w:val="1"/>
          <w:color w:val="13C045"/>
          <w:spacing w:val="-6"/>
          <w:sz w:val="18"/>
          <w:szCs w:val="18"/>
          <w:lang w:val="es-ES"/>
        </w:rPr>
        <w:t xml:space="preserve"> </w:t>
      </w:r>
      <w:r w:rsidRPr="6D22CD53" w:rsidR="00B974EA">
        <w:rPr>
          <w:b w:val="1"/>
          <w:bCs w:val="1"/>
          <w:color w:val="13C045"/>
          <w:spacing w:val="-2"/>
          <w:sz w:val="18"/>
          <w:szCs w:val="18"/>
          <w:lang w:val="es-ES"/>
        </w:rPr>
        <w:t>y</w:t>
      </w:r>
      <w:r w:rsidRPr="6D22CD53" w:rsidR="00B974EA">
        <w:rPr>
          <w:b w:val="1"/>
          <w:bCs w:val="1"/>
          <w:color w:val="13C045"/>
          <w:spacing w:val="-6"/>
          <w:sz w:val="18"/>
          <w:szCs w:val="18"/>
          <w:lang w:val="es-ES"/>
        </w:rPr>
        <w:t xml:space="preserve"> </w:t>
      </w:r>
      <w:r w:rsidRPr="6D22CD53" w:rsidR="00B974EA">
        <w:rPr>
          <w:b w:val="1"/>
          <w:bCs w:val="1"/>
          <w:color w:val="13C045"/>
          <w:spacing w:val="-2"/>
          <w:sz w:val="18"/>
          <w:szCs w:val="18"/>
          <w:lang w:val="es-ES"/>
        </w:rPr>
        <w:t>violencia,</w:t>
      </w:r>
      <w:r w:rsidRPr="6D22CD53" w:rsidR="00B974EA">
        <w:rPr>
          <w:b w:val="1"/>
          <w:bCs w:val="1"/>
          <w:color w:val="13C045"/>
          <w:spacing w:val="-6"/>
          <w:sz w:val="18"/>
          <w:szCs w:val="18"/>
          <w:lang w:val="es-ES"/>
        </w:rPr>
        <w:t xml:space="preserve"> </w:t>
      </w:r>
      <w:r w:rsidRPr="6D22CD53" w:rsidR="00B974EA">
        <w:rPr>
          <w:b w:val="1"/>
          <w:bCs w:val="1"/>
          <w:color w:val="13C045"/>
          <w:spacing w:val="-2"/>
          <w:sz w:val="18"/>
          <w:szCs w:val="18"/>
          <w:lang w:val="es-ES"/>
        </w:rPr>
        <w:t>y</w:t>
      </w:r>
      <w:r w:rsidRPr="6D22CD53" w:rsidR="00B974EA">
        <w:rPr>
          <w:b w:val="1"/>
          <w:bCs w:val="1"/>
          <w:color w:val="13C045"/>
          <w:spacing w:val="-6"/>
          <w:sz w:val="18"/>
          <w:szCs w:val="18"/>
          <w:lang w:val="es-ES"/>
        </w:rPr>
        <w:t xml:space="preserve"> </w:t>
      </w:r>
      <w:r w:rsidRPr="6D22CD53" w:rsidR="00B974EA">
        <w:rPr>
          <w:b w:val="1"/>
          <w:bCs w:val="1"/>
          <w:color w:val="13C045"/>
          <w:spacing w:val="-2"/>
          <w:sz w:val="18"/>
          <w:szCs w:val="18"/>
          <w:lang w:val="es-ES"/>
        </w:rPr>
        <w:t>tampoco</w:t>
      </w:r>
      <w:r w:rsidRPr="6D22CD53" w:rsidR="00B974EA">
        <w:rPr>
          <w:b w:val="1"/>
          <w:bCs w:val="1"/>
          <w:color w:val="13C045"/>
          <w:spacing w:val="-6"/>
          <w:sz w:val="18"/>
          <w:szCs w:val="18"/>
          <w:lang w:val="es-ES"/>
        </w:rPr>
        <w:t xml:space="preserve"> </w:t>
      </w:r>
      <w:r w:rsidRPr="6D22CD53" w:rsidR="00B974EA">
        <w:rPr>
          <w:b w:val="1"/>
          <w:bCs w:val="1"/>
          <w:color w:val="13C045"/>
          <w:spacing w:val="-2"/>
          <w:sz w:val="18"/>
          <w:szCs w:val="18"/>
          <w:lang w:val="es-ES"/>
        </w:rPr>
        <w:t>son</w:t>
      </w:r>
      <w:r w:rsidRPr="6D22CD53" w:rsidR="00B974EA">
        <w:rPr>
          <w:b w:val="1"/>
          <w:bCs w:val="1"/>
          <w:color w:val="13C045"/>
          <w:spacing w:val="-6"/>
          <w:sz w:val="18"/>
          <w:szCs w:val="18"/>
          <w:lang w:val="es-ES"/>
        </w:rPr>
        <w:t xml:space="preserve"> </w:t>
      </w:r>
      <w:r w:rsidRPr="6D22CD53" w:rsidR="00B974EA">
        <w:rPr>
          <w:b w:val="1"/>
          <w:bCs w:val="1"/>
          <w:color w:val="13C045"/>
          <w:spacing w:val="-2"/>
          <w:sz w:val="18"/>
          <w:szCs w:val="18"/>
          <w:lang w:val="es-ES"/>
        </w:rPr>
        <w:t>conductas</w:t>
      </w:r>
      <w:r w:rsidRPr="6D22CD53" w:rsidR="00B974EA">
        <w:rPr>
          <w:b w:val="1"/>
          <w:bCs w:val="1"/>
          <w:color w:val="13C045"/>
          <w:spacing w:val="-6"/>
          <w:sz w:val="18"/>
          <w:szCs w:val="18"/>
          <w:lang w:val="es-ES"/>
        </w:rPr>
        <w:t xml:space="preserve"> </w:t>
      </w:r>
      <w:r w:rsidRPr="6D22CD53" w:rsidR="00B974EA">
        <w:rPr>
          <w:b w:val="1"/>
          <w:bCs w:val="1"/>
          <w:color w:val="13C045"/>
          <w:spacing w:val="-2"/>
          <w:sz w:val="18"/>
          <w:szCs w:val="18"/>
          <w:lang w:val="es-ES"/>
        </w:rPr>
        <w:t>incívicas,</w:t>
      </w:r>
      <w:r w:rsidRPr="6D22CD53" w:rsidR="00B974EA">
        <w:rPr>
          <w:b w:val="1"/>
          <w:bCs w:val="1"/>
          <w:color w:val="13C045"/>
          <w:spacing w:val="-6"/>
          <w:sz w:val="18"/>
          <w:szCs w:val="18"/>
          <w:lang w:val="es-ES"/>
        </w:rPr>
        <w:t xml:space="preserve"> </w:t>
      </w:r>
      <w:r w:rsidRPr="6D22CD53" w:rsidR="00B974EA">
        <w:rPr>
          <w:b w:val="1"/>
          <w:bCs w:val="1"/>
          <w:color w:val="13C045"/>
          <w:spacing w:val="-2"/>
          <w:sz w:val="18"/>
          <w:szCs w:val="18"/>
          <w:lang w:val="es-ES"/>
        </w:rPr>
        <w:t>o</w:t>
      </w:r>
      <w:r w:rsidRPr="6D22CD53" w:rsidR="00B974EA">
        <w:rPr>
          <w:b w:val="1"/>
          <w:bCs w:val="1"/>
          <w:color w:val="13C045"/>
          <w:spacing w:val="-6"/>
          <w:sz w:val="18"/>
          <w:szCs w:val="18"/>
          <w:lang w:val="es-ES"/>
        </w:rPr>
        <w:t xml:space="preserve"> </w:t>
      </w:r>
      <w:r w:rsidRPr="6D22CD53" w:rsidR="00B974EA">
        <w:rPr>
          <w:b w:val="1"/>
          <w:bCs w:val="1"/>
          <w:color w:val="13C045"/>
          <w:spacing w:val="-2"/>
          <w:sz w:val="18"/>
          <w:szCs w:val="18"/>
          <w:lang w:val="es-ES"/>
        </w:rPr>
        <w:t>sexismo</w:t>
      </w:r>
      <w:r w:rsidRPr="6D22CD53" w:rsidR="00B974EA">
        <w:rPr>
          <w:b w:val="1"/>
          <w:bCs w:val="1"/>
          <w:color w:val="13C045"/>
          <w:spacing w:val="-6"/>
          <w:sz w:val="18"/>
          <w:szCs w:val="18"/>
          <w:lang w:val="es-ES"/>
        </w:rPr>
        <w:t xml:space="preserve"> </w:t>
      </w:r>
      <w:r w:rsidRPr="6D22CD53" w:rsidR="00B974EA">
        <w:rPr>
          <w:b w:val="1"/>
          <w:bCs w:val="1"/>
          <w:color w:val="13C045"/>
          <w:spacing w:val="-2"/>
          <w:sz w:val="18"/>
          <w:szCs w:val="18"/>
          <w:lang w:val="es-ES"/>
        </w:rPr>
        <w:t>inconsciente.</w:t>
      </w:r>
      <w:r w:rsidRPr="6D22CD53" w:rsidR="00B974EA">
        <w:rPr>
          <w:b w:val="1"/>
          <w:bCs w:val="1"/>
          <w:color w:val="13C045"/>
          <w:spacing w:val="40"/>
          <w:sz w:val="18"/>
          <w:szCs w:val="18"/>
          <w:lang w:val="es-ES"/>
        </w:rPr>
        <w:t xml:space="preserve"> </w:t>
      </w:r>
      <w:r w:rsidRPr="6D22CD53" w:rsidR="00B974EA">
        <w:rPr>
          <w:color w:val="424141"/>
          <w:spacing w:val="-2"/>
          <w:sz w:val="18"/>
          <w:szCs w:val="18"/>
          <w:lang w:val="es-ES"/>
        </w:rPr>
        <w:t>Entre</w:t>
      </w:r>
      <w:r w:rsidRPr="6D22CD53" w:rsidR="00B974EA">
        <w:rPr>
          <w:color w:val="424141"/>
          <w:spacing w:val="-5"/>
          <w:sz w:val="18"/>
          <w:szCs w:val="18"/>
          <w:lang w:val="es-ES"/>
        </w:rPr>
        <w:t xml:space="preserve"> </w:t>
      </w:r>
      <w:r w:rsidRPr="6D22CD53" w:rsidR="00B974EA">
        <w:rPr>
          <w:color w:val="424141"/>
          <w:spacing w:val="-2"/>
          <w:sz w:val="18"/>
          <w:szCs w:val="18"/>
          <w:lang w:val="es-ES"/>
        </w:rPr>
        <w:t>ellas,</w:t>
      </w:r>
      <w:r w:rsidRPr="6D22CD53" w:rsidR="00B974EA">
        <w:rPr>
          <w:color w:val="424141"/>
          <w:spacing w:val="-5"/>
          <w:sz w:val="18"/>
          <w:szCs w:val="18"/>
          <w:lang w:val="es-ES"/>
        </w:rPr>
        <w:t xml:space="preserve"> </w:t>
      </w:r>
      <w:r w:rsidRPr="6D22CD53" w:rsidR="00B974EA">
        <w:rPr>
          <w:color w:val="424141"/>
          <w:spacing w:val="-2"/>
          <w:sz w:val="18"/>
          <w:szCs w:val="18"/>
          <w:lang w:val="es-ES"/>
        </w:rPr>
        <w:t>debiendo</w:t>
      </w:r>
      <w:r w:rsidRPr="6D22CD53" w:rsidR="00B974EA">
        <w:rPr>
          <w:color w:val="424141"/>
          <w:spacing w:val="-5"/>
          <w:sz w:val="18"/>
          <w:szCs w:val="18"/>
          <w:lang w:val="es-ES"/>
        </w:rPr>
        <w:t xml:space="preserve"> </w:t>
      </w:r>
      <w:r w:rsidRPr="6D22CD53" w:rsidR="00B974EA">
        <w:rPr>
          <w:color w:val="424141"/>
          <w:spacing w:val="-2"/>
          <w:sz w:val="18"/>
          <w:szCs w:val="18"/>
          <w:lang w:val="es-ES"/>
        </w:rPr>
        <w:t>considerar</w:t>
      </w:r>
      <w:r w:rsidRPr="6D22CD53" w:rsidR="00B974EA">
        <w:rPr>
          <w:color w:val="424141"/>
          <w:spacing w:val="-5"/>
          <w:sz w:val="18"/>
          <w:szCs w:val="18"/>
          <w:lang w:val="es-ES"/>
        </w:rPr>
        <w:t xml:space="preserve"> </w:t>
      </w:r>
      <w:r w:rsidRPr="6D22CD53" w:rsidR="00B974EA">
        <w:rPr>
          <w:color w:val="424141"/>
          <w:spacing w:val="-2"/>
          <w:sz w:val="18"/>
          <w:szCs w:val="18"/>
          <w:lang w:val="es-ES"/>
        </w:rPr>
        <w:t>siempre</w:t>
      </w:r>
      <w:r w:rsidRPr="6D22CD53" w:rsidR="00B974EA">
        <w:rPr>
          <w:color w:val="424141"/>
          <w:spacing w:val="-5"/>
          <w:sz w:val="18"/>
          <w:szCs w:val="18"/>
          <w:lang w:val="es-ES"/>
        </w:rPr>
        <w:t xml:space="preserve"> </w:t>
      </w:r>
      <w:r w:rsidRPr="6D22CD53" w:rsidR="00B974EA">
        <w:rPr>
          <w:color w:val="424141"/>
          <w:spacing w:val="-2"/>
          <w:sz w:val="18"/>
          <w:szCs w:val="18"/>
          <w:lang w:val="es-ES"/>
        </w:rPr>
        <w:t>el</w:t>
      </w:r>
      <w:r w:rsidRPr="6D22CD53" w:rsidR="00B974EA">
        <w:rPr>
          <w:color w:val="424141"/>
          <w:spacing w:val="-5"/>
          <w:sz w:val="18"/>
          <w:szCs w:val="18"/>
          <w:lang w:val="es-ES"/>
        </w:rPr>
        <w:t xml:space="preserve"> </w:t>
      </w:r>
      <w:r w:rsidRPr="6D22CD53" w:rsidR="00B974EA">
        <w:rPr>
          <w:color w:val="424141"/>
          <w:spacing w:val="-2"/>
          <w:sz w:val="18"/>
          <w:szCs w:val="18"/>
          <w:lang w:val="es-ES"/>
        </w:rPr>
        <w:t>contexto</w:t>
      </w:r>
      <w:r w:rsidRPr="6D22CD53" w:rsidR="00B974EA">
        <w:rPr>
          <w:color w:val="424141"/>
          <w:spacing w:val="-5"/>
          <w:sz w:val="18"/>
          <w:szCs w:val="18"/>
          <w:lang w:val="es-ES"/>
        </w:rPr>
        <w:t xml:space="preserve"> </w:t>
      </w:r>
      <w:r w:rsidRPr="6D22CD53" w:rsidR="00B974EA">
        <w:rPr>
          <w:color w:val="424141"/>
          <w:spacing w:val="-2"/>
          <w:sz w:val="18"/>
          <w:szCs w:val="18"/>
          <w:lang w:val="es-ES"/>
        </w:rPr>
        <w:t>y</w:t>
      </w:r>
      <w:r w:rsidRPr="6D22CD53" w:rsidR="00B974EA">
        <w:rPr>
          <w:color w:val="424141"/>
          <w:spacing w:val="-5"/>
          <w:sz w:val="18"/>
          <w:szCs w:val="18"/>
          <w:lang w:val="es-ES"/>
        </w:rPr>
        <w:t xml:space="preserve"> </w:t>
      </w:r>
      <w:r w:rsidRPr="6D22CD53" w:rsidR="00B974EA">
        <w:rPr>
          <w:color w:val="424141"/>
          <w:spacing w:val="-2"/>
          <w:sz w:val="18"/>
          <w:szCs w:val="18"/>
          <w:lang w:val="es-ES"/>
        </w:rPr>
        <w:t>cada</w:t>
      </w:r>
      <w:r w:rsidRPr="6D22CD53" w:rsidR="00B974EA">
        <w:rPr>
          <w:color w:val="424141"/>
          <w:spacing w:val="-5"/>
          <w:sz w:val="18"/>
          <w:szCs w:val="18"/>
          <w:lang w:val="es-ES"/>
        </w:rPr>
        <w:t xml:space="preserve"> </w:t>
      </w:r>
      <w:r w:rsidRPr="6D22CD53" w:rsidR="00B974EA">
        <w:rPr>
          <w:color w:val="424141"/>
          <w:spacing w:val="-2"/>
          <w:sz w:val="18"/>
          <w:szCs w:val="18"/>
          <w:lang w:val="es-ES"/>
        </w:rPr>
        <w:t>caso</w:t>
      </w:r>
      <w:r w:rsidRPr="6D22CD53" w:rsidR="00B974EA">
        <w:rPr>
          <w:color w:val="424141"/>
          <w:spacing w:val="-5"/>
          <w:sz w:val="18"/>
          <w:szCs w:val="18"/>
          <w:lang w:val="es-ES"/>
        </w:rPr>
        <w:t xml:space="preserve"> </w:t>
      </w:r>
      <w:r w:rsidRPr="6D22CD53" w:rsidR="00B974EA">
        <w:rPr>
          <w:color w:val="424141"/>
          <w:spacing w:val="-2"/>
          <w:sz w:val="18"/>
          <w:szCs w:val="18"/>
          <w:lang w:val="es-ES"/>
        </w:rPr>
        <w:t>en</w:t>
      </w:r>
      <w:r w:rsidRPr="6D22CD53" w:rsidR="00B974EA">
        <w:rPr>
          <w:color w:val="424141"/>
          <w:spacing w:val="-5"/>
          <w:sz w:val="18"/>
          <w:szCs w:val="18"/>
          <w:lang w:val="es-ES"/>
        </w:rPr>
        <w:t xml:space="preserve"> </w:t>
      </w:r>
      <w:r w:rsidRPr="6D22CD53" w:rsidR="00B974EA">
        <w:rPr>
          <w:color w:val="424141"/>
          <w:spacing w:val="-2"/>
          <w:sz w:val="18"/>
          <w:szCs w:val="18"/>
          <w:lang w:val="es-ES"/>
        </w:rPr>
        <w:t>particular,</w:t>
      </w:r>
      <w:r w:rsidRPr="6D22CD53" w:rsidR="00B974EA">
        <w:rPr>
          <w:color w:val="424141"/>
          <w:spacing w:val="-5"/>
          <w:sz w:val="18"/>
          <w:szCs w:val="18"/>
          <w:lang w:val="es-ES"/>
        </w:rPr>
        <w:t xml:space="preserve"> </w:t>
      </w:r>
      <w:r w:rsidRPr="6D22CD53" w:rsidR="00B974EA">
        <w:rPr>
          <w:color w:val="424141"/>
          <w:spacing w:val="-2"/>
          <w:sz w:val="18"/>
          <w:szCs w:val="18"/>
          <w:lang w:val="es-ES"/>
        </w:rPr>
        <w:t>es</w:t>
      </w:r>
      <w:r w:rsidRPr="6D22CD53" w:rsidR="00B974EA">
        <w:rPr>
          <w:color w:val="424141"/>
          <w:spacing w:val="40"/>
          <w:sz w:val="18"/>
          <w:szCs w:val="18"/>
          <w:lang w:val="es-ES"/>
        </w:rPr>
        <w:t xml:space="preserve"> </w:t>
      </w:r>
      <w:r w:rsidRPr="6D22CD53" w:rsidR="00B974EA">
        <w:rPr>
          <w:color w:val="424141"/>
          <w:spacing w:val="-2"/>
          <w:w w:val="95"/>
          <w:sz w:val="18"/>
          <w:szCs w:val="18"/>
          <w:lang w:val="es-ES"/>
        </w:rPr>
        <w:t>posible advertir conductas relativas a</w:t>
      </w:r>
      <w:r w:rsidRPr="6D22CD53" w:rsidR="00B974EA">
        <w:rPr>
          <w:color w:val="424141"/>
          <w:spacing w:val="-2"/>
          <w:w w:val="95"/>
          <w:sz w:val="18"/>
          <w:szCs w:val="18"/>
          <w:lang w:val="es-ES"/>
        </w:rPr>
        <w:t xml:space="preserve"> </w:t>
      </w:r>
      <w:r w:rsidRPr="6D22CD53" w:rsidR="00B974EA">
        <w:rPr>
          <w:color w:val="424141"/>
          <w:spacing w:val="-2"/>
          <w:w w:val="95"/>
          <w:sz w:val="18"/>
          <w:szCs w:val="18"/>
          <w:lang w:val="es-ES"/>
        </w:rPr>
        <w:t>los</w:t>
      </w:r>
      <w:r w:rsidRPr="6D22CD53" w:rsidR="00B974EA">
        <w:rPr>
          <w:color w:val="424141"/>
          <w:spacing w:val="-2"/>
          <w:w w:val="95"/>
          <w:sz w:val="18"/>
          <w:szCs w:val="18"/>
          <w:lang w:val="es-ES"/>
        </w:rPr>
        <w:t xml:space="preserve"> </w:t>
      </w:r>
      <w:r w:rsidRPr="6D22CD53" w:rsidR="00B974EA">
        <w:rPr>
          <w:color w:val="424141"/>
          <w:spacing w:val="-2"/>
          <w:w w:val="95"/>
          <w:sz w:val="18"/>
          <w:szCs w:val="18"/>
          <w:lang w:val="es-ES"/>
        </w:rPr>
        <w:t>comentarios y</w:t>
      </w:r>
      <w:r w:rsidRPr="6D22CD53" w:rsidR="00B974EA">
        <w:rPr>
          <w:color w:val="424141"/>
          <w:spacing w:val="-2"/>
          <w:w w:val="95"/>
          <w:sz w:val="18"/>
          <w:szCs w:val="18"/>
          <w:lang w:val="es-ES"/>
        </w:rPr>
        <w:t xml:space="preserve"> </w:t>
      </w:r>
      <w:r w:rsidRPr="6D22CD53" w:rsidR="00B974EA">
        <w:rPr>
          <w:color w:val="424141"/>
          <w:spacing w:val="-2"/>
          <w:w w:val="95"/>
          <w:sz w:val="18"/>
          <w:szCs w:val="18"/>
          <w:lang w:val="es-ES"/>
        </w:rPr>
        <w:t>consejos</w:t>
      </w:r>
      <w:r w:rsidRPr="6D22CD53" w:rsidR="00B974EA">
        <w:rPr>
          <w:color w:val="424141"/>
          <w:spacing w:val="-2"/>
          <w:w w:val="95"/>
          <w:sz w:val="18"/>
          <w:szCs w:val="18"/>
          <w:lang w:val="es-ES"/>
        </w:rPr>
        <w:t xml:space="preserve"> </w:t>
      </w:r>
      <w:r w:rsidRPr="6D22CD53" w:rsidR="00B974EA">
        <w:rPr>
          <w:color w:val="424141"/>
          <w:spacing w:val="-2"/>
          <w:w w:val="95"/>
          <w:sz w:val="18"/>
          <w:szCs w:val="18"/>
          <w:lang w:val="es-ES"/>
        </w:rPr>
        <w:t>legítimos referidos</w:t>
      </w:r>
      <w:r w:rsidRPr="6D22CD53" w:rsidR="00B974EA">
        <w:rPr>
          <w:color w:val="424141"/>
          <w:spacing w:val="40"/>
          <w:sz w:val="18"/>
          <w:szCs w:val="18"/>
          <w:lang w:val="es-ES"/>
        </w:rPr>
        <w:t xml:space="preserve"> </w:t>
      </w:r>
      <w:r w:rsidRPr="6D22CD53" w:rsidR="00B974EA">
        <w:rPr>
          <w:color w:val="424141"/>
          <w:w w:val="95"/>
          <w:sz w:val="18"/>
          <w:szCs w:val="18"/>
          <w:lang w:val="es-ES"/>
        </w:rPr>
        <w:t>a</w:t>
      </w:r>
      <w:r w:rsidRPr="6D22CD53" w:rsidR="00B974EA">
        <w:rPr>
          <w:color w:val="424141"/>
          <w:w w:val="95"/>
          <w:sz w:val="18"/>
          <w:szCs w:val="18"/>
          <w:lang w:val="es-ES"/>
        </w:rPr>
        <w:t xml:space="preserve"> </w:t>
      </w:r>
      <w:r w:rsidRPr="6D22CD53" w:rsidR="00B974EA">
        <w:rPr>
          <w:color w:val="424141"/>
          <w:w w:val="95"/>
          <w:sz w:val="18"/>
          <w:szCs w:val="18"/>
          <w:lang w:val="es-ES"/>
        </w:rPr>
        <w:t>las</w:t>
      </w:r>
      <w:r w:rsidRPr="6D22CD53" w:rsidR="00B974EA">
        <w:rPr>
          <w:color w:val="424141"/>
          <w:w w:val="95"/>
          <w:sz w:val="18"/>
          <w:szCs w:val="18"/>
          <w:lang w:val="es-ES"/>
        </w:rPr>
        <w:t xml:space="preserve"> </w:t>
      </w:r>
      <w:r w:rsidRPr="6D22CD53" w:rsidR="00B974EA">
        <w:rPr>
          <w:color w:val="424141"/>
          <w:w w:val="95"/>
          <w:sz w:val="18"/>
          <w:szCs w:val="18"/>
          <w:lang w:val="es-ES"/>
        </w:rPr>
        <w:t>asignaciones</w:t>
      </w:r>
      <w:r w:rsidRPr="6D22CD53" w:rsidR="00B974EA">
        <w:rPr>
          <w:color w:val="424141"/>
          <w:spacing w:val="-6"/>
          <w:w w:val="95"/>
          <w:sz w:val="18"/>
          <w:szCs w:val="18"/>
          <w:lang w:val="es-ES"/>
        </w:rPr>
        <w:t xml:space="preserve"> </w:t>
      </w:r>
      <w:r w:rsidRPr="6D22CD53" w:rsidR="00B974EA">
        <w:rPr>
          <w:color w:val="424141"/>
          <w:w w:val="95"/>
          <w:sz w:val="18"/>
          <w:szCs w:val="18"/>
          <w:lang w:val="es-ES"/>
        </w:rPr>
        <w:t>de</w:t>
      </w:r>
      <w:r w:rsidRPr="6D22CD53" w:rsidR="00B974EA">
        <w:rPr>
          <w:color w:val="424141"/>
          <w:w w:val="95"/>
          <w:sz w:val="18"/>
          <w:szCs w:val="18"/>
          <w:lang w:val="es-ES"/>
        </w:rPr>
        <w:t xml:space="preserve"> </w:t>
      </w:r>
      <w:r w:rsidRPr="6D22CD53" w:rsidR="00B974EA">
        <w:rPr>
          <w:color w:val="424141"/>
          <w:w w:val="95"/>
          <w:sz w:val="18"/>
          <w:szCs w:val="18"/>
          <w:lang w:val="es-ES"/>
        </w:rPr>
        <w:t>trabajo,</w:t>
      </w:r>
      <w:r w:rsidRPr="6D22CD53" w:rsidR="00B974EA">
        <w:rPr>
          <w:color w:val="424141"/>
          <w:spacing w:val="-6"/>
          <w:w w:val="95"/>
          <w:sz w:val="18"/>
          <w:szCs w:val="18"/>
          <w:lang w:val="es-ES"/>
        </w:rPr>
        <w:t xml:space="preserve"> </w:t>
      </w:r>
      <w:r w:rsidRPr="6D22CD53" w:rsidR="00B974EA">
        <w:rPr>
          <w:color w:val="424141"/>
          <w:w w:val="95"/>
          <w:sz w:val="18"/>
          <w:szCs w:val="18"/>
          <w:lang w:val="es-ES"/>
        </w:rPr>
        <w:t>incluidos</w:t>
      </w:r>
      <w:r w:rsidRPr="6D22CD53" w:rsidR="00B974EA">
        <w:rPr>
          <w:color w:val="424141"/>
          <w:spacing w:val="-6"/>
          <w:w w:val="95"/>
          <w:sz w:val="18"/>
          <w:szCs w:val="18"/>
          <w:lang w:val="es-ES"/>
        </w:rPr>
        <w:t xml:space="preserve"> </w:t>
      </w:r>
      <w:r w:rsidRPr="6D22CD53" w:rsidR="00B974EA">
        <w:rPr>
          <w:color w:val="424141"/>
          <w:w w:val="95"/>
          <w:sz w:val="18"/>
          <w:szCs w:val="18"/>
          <w:lang w:val="es-ES"/>
        </w:rPr>
        <w:t>las</w:t>
      </w:r>
      <w:r w:rsidRPr="6D22CD53" w:rsidR="00B974EA">
        <w:rPr>
          <w:color w:val="424141"/>
          <w:w w:val="95"/>
          <w:sz w:val="18"/>
          <w:szCs w:val="18"/>
          <w:lang w:val="es-ES"/>
        </w:rPr>
        <w:t xml:space="preserve"> </w:t>
      </w:r>
      <w:r w:rsidRPr="6D22CD53" w:rsidR="00B974EA">
        <w:rPr>
          <w:color w:val="424141"/>
          <w:w w:val="95"/>
          <w:sz w:val="18"/>
          <w:szCs w:val="18"/>
          <w:lang w:val="es-ES"/>
        </w:rPr>
        <w:t>evaluaciones</w:t>
      </w:r>
      <w:r w:rsidRPr="6D22CD53" w:rsidR="00B974EA">
        <w:rPr>
          <w:color w:val="424141"/>
          <w:spacing w:val="-5"/>
          <w:w w:val="95"/>
          <w:sz w:val="18"/>
          <w:szCs w:val="18"/>
          <w:lang w:val="es-ES"/>
        </w:rPr>
        <w:t xml:space="preserve"> </w:t>
      </w:r>
      <w:r w:rsidRPr="6D22CD53" w:rsidR="00B974EA">
        <w:rPr>
          <w:color w:val="424141"/>
          <w:w w:val="95"/>
          <w:sz w:val="18"/>
          <w:szCs w:val="18"/>
          <w:lang w:val="es-ES"/>
        </w:rPr>
        <w:t>propias</w:t>
      </w:r>
      <w:r w:rsidRPr="6D22CD53" w:rsidR="00B974EA">
        <w:rPr>
          <w:color w:val="424141"/>
          <w:spacing w:val="-6"/>
          <w:w w:val="95"/>
          <w:sz w:val="18"/>
          <w:szCs w:val="18"/>
          <w:lang w:val="es-ES"/>
        </w:rPr>
        <w:t xml:space="preserve"> </w:t>
      </w:r>
      <w:r w:rsidRPr="6D22CD53" w:rsidR="00B974EA">
        <w:rPr>
          <w:color w:val="424141"/>
          <w:w w:val="95"/>
          <w:sz w:val="18"/>
          <w:szCs w:val="18"/>
          <w:lang w:val="es-ES"/>
        </w:rPr>
        <w:t>sobre</w:t>
      </w:r>
      <w:r w:rsidRPr="6D22CD53" w:rsidR="00B974EA">
        <w:rPr>
          <w:color w:val="424141"/>
          <w:spacing w:val="-6"/>
          <w:w w:val="95"/>
          <w:sz w:val="18"/>
          <w:szCs w:val="18"/>
          <w:lang w:val="es-ES"/>
        </w:rPr>
        <w:t xml:space="preserve"> </w:t>
      </w:r>
      <w:r w:rsidRPr="6D22CD53" w:rsidR="00B974EA">
        <w:rPr>
          <w:color w:val="424141"/>
          <w:w w:val="95"/>
          <w:sz w:val="18"/>
          <w:szCs w:val="18"/>
          <w:lang w:val="es-ES"/>
        </w:rPr>
        <w:t>el</w:t>
      </w:r>
      <w:r w:rsidRPr="6D22CD53" w:rsidR="00B974EA">
        <w:rPr>
          <w:color w:val="424141"/>
          <w:spacing w:val="-5"/>
          <w:w w:val="95"/>
          <w:sz w:val="18"/>
          <w:szCs w:val="18"/>
          <w:lang w:val="es-ES"/>
        </w:rPr>
        <w:t xml:space="preserve"> </w:t>
      </w:r>
      <w:r w:rsidRPr="6D22CD53" w:rsidR="00B974EA">
        <w:rPr>
          <w:color w:val="424141"/>
          <w:w w:val="95"/>
          <w:sz w:val="18"/>
          <w:szCs w:val="18"/>
          <w:lang w:val="es-ES"/>
        </w:rPr>
        <w:t>desempeño</w:t>
      </w:r>
      <w:r w:rsidRPr="6D22CD53" w:rsidR="00B974EA">
        <w:rPr>
          <w:color w:val="424141"/>
          <w:spacing w:val="40"/>
          <w:sz w:val="18"/>
          <w:szCs w:val="18"/>
          <w:lang w:val="es-ES"/>
        </w:rPr>
        <w:t xml:space="preserve"> </w:t>
      </w:r>
      <w:r w:rsidRPr="6D22CD53" w:rsidR="00B974EA">
        <w:rPr>
          <w:color w:val="424141"/>
          <w:spacing w:val="-2"/>
          <w:sz w:val="18"/>
          <w:szCs w:val="18"/>
          <w:lang w:val="es-ES"/>
        </w:rPr>
        <w:t>laboral o la conducta relacionada con el trabajo, la implementación de la política</w:t>
      </w:r>
      <w:r w:rsidRPr="6D22CD53" w:rsidR="00B974EA">
        <w:rPr>
          <w:color w:val="424141"/>
          <w:spacing w:val="40"/>
          <w:sz w:val="18"/>
          <w:szCs w:val="18"/>
          <w:lang w:val="es-ES"/>
        </w:rPr>
        <w:t xml:space="preserve"> </w:t>
      </w:r>
      <w:r w:rsidRPr="6D22CD53" w:rsidR="00B974EA">
        <w:rPr>
          <w:color w:val="424141"/>
          <w:spacing w:val="-4"/>
          <w:sz w:val="18"/>
          <w:szCs w:val="18"/>
          <w:lang w:val="es-ES"/>
        </w:rPr>
        <w:t>de</w:t>
      </w:r>
      <w:r w:rsidRPr="6D22CD53" w:rsidR="00B974EA">
        <w:rPr>
          <w:color w:val="424141"/>
          <w:sz w:val="18"/>
          <w:szCs w:val="18"/>
          <w:lang w:val="es-ES"/>
        </w:rPr>
        <w:t xml:space="preserve"> </w:t>
      </w:r>
      <w:r w:rsidRPr="6D22CD53" w:rsidR="00B974EA">
        <w:rPr>
          <w:color w:val="424141"/>
          <w:spacing w:val="-4"/>
          <w:sz w:val="18"/>
          <w:szCs w:val="18"/>
          <w:lang w:val="es-ES"/>
        </w:rPr>
        <w:t>la</w:t>
      </w:r>
      <w:r w:rsidRPr="6D22CD53" w:rsidR="00B974EA">
        <w:rPr>
          <w:color w:val="424141"/>
          <w:sz w:val="18"/>
          <w:szCs w:val="18"/>
          <w:lang w:val="es-ES"/>
        </w:rPr>
        <w:t xml:space="preserve"> </w:t>
      </w:r>
      <w:r w:rsidRPr="6D22CD53" w:rsidR="00B974EA">
        <w:rPr>
          <w:color w:val="424141"/>
          <w:spacing w:val="-4"/>
          <w:sz w:val="18"/>
          <w:szCs w:val="18"/>
          <w:lang w:val="es-ES"/>
        </w:rPr>
        <w:t>empresa</w:t>
      </w:r>
      <w:r w:rsidRPr="6D22CD53" w:rsidR="00B974EA">
        <w:rPr>
          <w:color w:val="424141"/>
          <w:sz w:val="18"/>
          <w:szCs w:val="18"/>
          <w:lang w:val="es-ES"/>
        </w:rPr>
        <w:t xml:space="preserve"> </w:t>
      </w:r>
      <w:r w:rsidRPr="6D22CD53" w:rsidR="00B974EA">
        <w:rPr>
          <w:color w:val="424141"/>
          <w:spacing w:val="-4"/>
          <w:sz w:val="18"/>
          <w:szCs w:val="18"/>
          <w:lang w:val="es-ES"/>
        </w:rPr>
        <w:t>o</w:t>
      </w:r>
      <w:r w:rsidRPr="6D22CD53" w:rsidR="00B974EA">
        <w:rPr>
          <w:color w:val="424141"/>
          <w:sz w:val="18"/>
          <w:szCs w:val="18"/>
          <w:lang w:val="es-ES"/>
        </w:rPr>
        <w:t xml:space="preserve"> </w:t>
      </w:r>
      <w:r w:rsidRPr="6D22CD53" w:rsidR="00B974EA">
        <w:rPr>
          <w:color w:val="424141"/>
          <w:spacing w:val="-4"/>
          <w:sz w:val="18"/>
          <w:szCs w:val="18"/>
          <w:lang w:val="es-ES"/>
        </w:rPr>
        <w:t>las</w:t>
      </w:r>
      <w:r w:rsidRPr="6D22CD53" w:rsidR="00B974EA">
        <w:rPr>
          <w:color w:val="424141"/>
          <w:sz w:val="18"/>
          <w:szCs w:val="18"/>
          <w:lang w:val="es-ES"/>
        </w:rPr>
        <w:t xml:space="preserve"> </w:t>
      </w:r>
      <w:r w:rsidRPr="6D22CD53" w:rsidR="00B974EA">
        <w:rPr>
          <w:color w:val="424141"/>
          <w:spacing w:val="-4"/>
          <w:sz w:val="18"/>
          <w:szCs w:val="18"/>
          <w:lang w:val="es-ES"/>
        </w:rPr>
        <w:t>medidas</w:t>
      </w:r>
      <w:r w:rsidRPr="6D22CD53" w:rsidR="00B974EA">
        <w:rPr>
          <w:color w:val="424141"/>
          <w:sz w:val="18"/>
          <w:szCs w:val="18"/>
          <w:lang w:val="es-ES"/>
        </w:rPr>
        <w:t xml:space="preserve"> </w:t>
      </w:r>
      <w:r w:rsidRPr="6D22CD53" w:rsidR="00B974EA">
        <w:rPr>
          <w:color w:val="424141"/>
          <w:spacing w:val="-4"/>
          <w:sz w:val="18"/>
          <w:szCs w:val="18"/>
          <w:lang w:val="es-ES"/>
        </w:rPr>
        <w:t>disciplinarias</w:t>
      </w:r>
      <w:r w:rsidRPr="6D22CD53" w:rsidR="00B974EA">
        <w:rPr>
          <w:color w:val="424141"/>
          <w:sz w:val="18"/>
          <w:szCs w:val="18"/>
          <w:lang w:val="es-ES"/>
        </w:rPr>
        <w:t xml:space="preserve"> </w:t>
      </w:r>
      <w:r w:rsidRPr="6D22CD53" w:rsidR="00B974EA">
        <w:rPr>
          <w:color w:val="424141"/>
          <w:spacing w:val="-4"/>
          <w:sz w:val="18"/>
          <w:szCs w:val="18"/>
          <w:lang w:val="es-ES"/>
        </w:rPr>
        <w:t>impuestas,</w:t>
      </w:r>
      <w:r w:rsidRPr="6D22CD53" w:rsidR="00B974EA">
        <w:rPr>
          <w:color w:val="424141"/>
          <w:sz w:val="18"/>
          <w:szCs w:val="18"/>
          <w:lang w:val="es-ES"/>
        </w:rPr>
        <w:t xml:space="preserve"> </w:t>
      </w:r>
      <w:r w:rsidRPr="6D22CD53" w:rsidR="00B974EA">
        <w:rPr>
          <w:color w:val="424141"/>
          <w:spacing w:val="-4"/>
          <w:sz w:val="18"/>
          <w:szCs w:val="18"/>
          <w:lang w:val="es-ES"/>
        </w:rPr>
        <w:t>asignar</w:t>
      </w:r>
      <w:r w:rsidRPr="6D22CD53" w:rsidR="00B974EA">
        <w:rPr>
          <w:color w:val="424141"/>
          <w:sz w:val="18"/>
          <w:szCs w:val="18"/>
          <w:lang w:val="es-ES"/>
        </w:rPr>
        <w:t xml:space="preserve"> </w:t>
      </w:r>
      <w:r w:rsidRPr="6D22CD53" w:rsidR="00B974EA">
        <w:rPr>
          <w:color w:val="424141"/>
          <w:spacing w:val="-4"/>
          <w:sz w:val="18"/>
          <w:szCs w:val="18"/>
          <w:lang w:val="es-ES"/>
        </w:rPr>
        <w:t>y</w:t>
      </w:r>
      <w:r w:rsidRPr="6D22CD53" w:rsidR="00B974EA">
        <w:rPr>
          <w:color w:val="424141"/>
          <w:sz w:val="18"/>
          <w:szCs w:val="18"/>
          <w:lang w:val="es-ES"/>
        </w:rPr>
        <w:t xml:space="preserve"> </w:t>
      </w:r>
      <w:r w:rsidRPr="6D22CD53" w:rsidR="00B974EA">
        <w:rPr>
          <w:color w:val="424141"/>
          <w:spacing w:val="-4"/>
          <w:sz w:val="18"/>
          <w:szCs w:val="18"/>
          <w:lang w:val="es-ES"/>
        </w:rPr>
        <w:t>programar</w:t>
      </w:r>
      <w:r w:rsidRPr="6D22CD53" w:rsidR="00B974EA">
        <w:rPr>
          <w:color w:val="424141"/>
          <w:sz w:val="18"/>
          <w:szCs w:val="18"/>
          <w:lang w:val="es-ES"/>
        </w:rPr>
        <w:t xml:space="preserve"> </w:t>
      </w:r>
      <w:r w:rsidRPr="6D22CD53" w:rsidR="00B974EA">
        <w:rPr>
          <w:color w:val="424141"/>
          <w:spacing w:val="-4"/>
          <w:sz w:val="18"/>
          <w:szCs w:val="18"/>
          <w:lang w:val="es-ES"/>
        </w:rPr>
        <w:t>cargas</w:t>
      </w:r>
      <w:r w:rsidRPr="6D22CD53" w:rsidR="00B974EA">
        <w:rPr>
          <w:color w:val="424141"/>
          <w:spacing w:val="40"/>
          <w:sz w:val="18"/>
          <w:szCs w:val="18"/>
          <w:lang w:val="es-ES"/>
        </w:rPr>
        <w:t xml:space="preserve"> </w:t>
      </w:r>
      <w:r w:rsidRPr="6D22CD53" w:rsidR="00B974EA">
        <w:rPr>
          <w:color w:val="424141"/>
          <w:w w:val="95"/>
          <w:sz w:val="18"/>
          <w:szCs w:val="18"/>
          <w:lang w:val="es-ES"/>
        </w:rPr>
        <w:t>de</w:t>
      </w:r>
      <w:r w:rsidRPr="6D22CD53" w:rsidR="00B974EA">
        <w:rPr>
          <w:color w:val="424141"/>
          <w:spacing w:val="-4"/>
          <w:w w:val="95"/>
          <w:sz w:val="18"/>
          <w:szCs w:val="18"/>
          <w:lang w:val="es-ES"/>
        </w:rPr>
        <w:t xml:space="preserve"> </w:t>
      </w:r>
      <w:r w:rsidRPr="6D22CD53" w:rsidR="00B974EA">
        <w:rPr>
          <w:color w:val="424141"/>
          <w:w w:val="95"/>
          <w:sz w:val="18"/>
          <w:szCs w:val="18"/>
          <w:lang w:val="es-ES"/>
        </w:rPr>
        <w:t>trabajo,</w:t>
      </w:r>
      <w:r w:rsidRPr="6D22CD53" w:rsidR="00B974EA">
        <w:rPr>
          <w:color w:val="424141"/>
          <w:spacing w:val="-4"/>
          <w:w w:val="95"/>
          <w:sz w:val="18"/>
          <w:szCs w:val="18"/>
          <w:lang w:val="es-ES"/>
        </w:rPr>
        <w:t xml:space="preserve"> </w:t>
      </w:r>
      <w:r w:rsidRPr="6D22CD53" w:rsidR="00B974EA">
        <w:rPr>
          <w:color w:val="424141"/>
          <w:w w:val="95"/>
          <w:sz w:val="18"/>
          <w:szCs w:val="18"/>
          <w:lang w:val="es-ES"/>
        </w:rPr>
        <w:t>cambiar</w:t>
      </w:r>
      <w:r w:rsidRPr="6D22CD53" w:rsidR="00B974EA">
        <w:rPr>
          <w:color w:val="424141"/>
          <w:spacing w:val="-4"/>
          <w:w w:val="95"/>
          <w:sz w:val="18"/>
          <w:szCs w:val="18"/>
          <w:lang w:val="es-ES"/>
        </w:rPr>
        <w:t xml:space="preserve"> </w:t>
      </w:r>
      <w:r w:rsidRPr="6D22CD53" w:rsidR="00B974EA">
        <w:rPr>
          <w:color w:val="424141"/>
          <w:w w:val="95"/>
          <w:sz w:val="18"/>
          <w:szCs w:val="18"/>
          <w:lang w:val="es-ES"/>
        </w:rPr>
        <w:t>las</w:t>
      </w:r>
      <w:r w:rsidRPr="6D22CD53" w:rsidR="00B974EA">
        <w:rPr>
          <w:color w:val="424141"/>
          <w:spacing w:val="-4"/>
          <w:w w:val="95"/>
          <w:sz w:val="18"/>
          <w:szCs w:val="18"/>
          <w:lang w:val="es-ES"/>
        </w:rPr>
        <w:t xml:space="preserve"> </w:t>
      </w:r>
      <w:r w:rsidRPr="6D22CD53" w:rsidR="00B974EA">
        <w:rPr>
          <w:color w:val="424141"/>
          <w:w w:val="95"/>
          <w:sz w:val="18"/>
          <w:szCs w:val="18"/>
          <w:lang w:val="es-ES"/>
        </w:rPr>
        <w:t>asignaciones</w:t>
      </w:r>
      <w:r w:rsidRPr="6D22CD53" w:rsidR="00B974EA">
        <w:rPr>
          <w:color w:val="424141"/>
          <w:spacing w:val="-4"/>
          <w:w w:val="95"/>
          <w:sz w:val="18"/>
          <w:szCs w:val="18"/>
          <w:lang w:val="es-ES"/>
        </w:rPr>
        <w:t xml:space="preserve"> </w:t>
      </w:r>
      <w:r w:rsidRPr="6D22CD53" w:rsidR="00B974EA">
        <w:rPr>
          <w:color w:val="424141"/>
          <w:w w:val="95"/>
          <w:sz w:val="18"/>
          <w:szCs w:val="18"/>
          <w:lang w:val="es-ES"/>
        </w:rPr>
        <w:t>de</w:t>
      </w:r>
      <w:r w:rsidRPr="6D22CD53" w:rsidR="00B974EA">
        <w:rPr>
          <w:color w:val="424141"/>
          <w:spacing w:val="-4"/>
          <w:w w:val="95"/>
          <w:sz w:val="18"/>
          <w:szCs w:val="18"/>
          <w:lang w:val="es-ES"/>
        </w:rPr>
        <w:t xml:space="preserve"> </w:t>
      </w:r>
      <w:r w:rsidRPr="6D22CD53" w:rsidR="00B974EA">
        <w:rPr>
          <w:color w:val="424141"/>
          <w:w w:val="95"/>
          <w:sz w:val="18"/>
          <w:szCs w:val="18"/>
          <w:lang w:val="es-ES"/>
        </w:rPr>
        <w:t>trabajo</w:t>
      </w:r>
      <w:r w:rsidRPr="6D22CD53" w:rsidR="00B974EA">
        <w:rPr>
          <w:color w:val="424141"/>
          <w:spacing w:val="-4"/>
          <w:w w:val="95"/>
          <w:sz w:val="18"/>
          <w:szCs w:val="18"/>
          <w:lang w:val="es-ES"/>
        </w:rPr>
        <w:t xml:space="preserve"> </w:t>
      </w:r>
      <w:r w:rsidRPr="6D22CD53" w:rsidR="00B974EA">
        <w:rPr>
          <w:color w:val="424141"/>
          <w:w w:val="95"/>
          <w:sz w:val="18"/>
          <w:szCs w:val="18"/>
          <w:lang w:val="es-ES"/>
        </w:rPr>
        <w:t>y</w:t>
      </w:r>
      <w:r w:rsidRPr="6D22CD53" w:rsidR="00B974EA">
        <w:rPr>
          <w:color w:val="424141"/>
          <w:spacing w:val="-4"/>
          <w:w w:val="95"/>
          <w:sz w:val="18"/>
          <w:szCs w:val="18"/>
          <w:lang w:val="es-ES"/>
        </w:rPr>
        <w:t xml:space="preserve"> </w:t>
      </w:r>
      <w:r w:rsidRPr="6D22CD53" w:rsidR="00B974EA">
        <w:rPr>
          <w:color w:val="424141"/>
          <w:w w:val="95"/>
          <w:sz w:val="18"/>
          <w:szCs w:val="18"/>
          <w:lang w:val="es-ES"/>
        </w:rPr>
        <w:t>las</w:t>
      </w:r>
      <w:r w:rsidRPr="6D22CD53" w:rsidR="00B974EA">
        <w:rPr>
          <w:color w:val="424141"/>
          <w:spacing w:val="-4"/>
          <w:w w:val="95"/>
          <w:sz w:val="18"/>
          <w:szCs w:val="18"/>
          <w:lang w:val="es-ES"/>
        </w:rPr>
        <w:t xml:space="preserve"> </w:t>
      </w:r>
      <w:r w:rsidRPr="6D22CD53" w:rsidR="00B974EA">
        <w:rPr>
          <w:color w:val="424141"/>
          <w:w w:val="95"/>
          <w:sz w:val="18"/>
          <w:szCs w:val="18"/>
          <w:lang w:val="es-ES"/>
        </w:rPr>
        <w:t>funciones</w:t>
      </w:r>
      <w:r w:rsidRPr="6D22CD53" w:rsidR="00B974EA">
        <w:rPr>
          <w:color w:val="424141"/>
          <w:spacing w:val="-4"/>
          <w:w w:val="95"/>
          <w:sz w:val="18"/>
          <w:szCs w:val="18"/>
          <w:lang w:val="es-ES"/>
        </w:rPr>
        <w:t xml:space="preserve"> </w:t>
      </w:r>
      <w:r w:rsidRPr="6D22CD53" w:rsidR="00B974EA">
        <w:rPr>
          <w:color w:val="424141"/>
          <w:w w:val="95"/>
          <w:sz w:val="18"/>
          <w:szCs w:val="18"/>
          <w:lang w:val="es-ES"/>
        </w:rPr>
        <w:t>del</w:t>
      </w:r>
      <w:r w:rsidRPr="6D22CD53" w:rsidR="00B974EA">
        <w:rPr>
          <w:color w:val="424141"/>
          <w:spacing w:val="-4"/>
          <w:w w:val="95"/>
          <w:sz w:val="18"/>
          <w:szCs w:val="18"/>
          <w:lang w:val="es-ES"/>
        </w:rPr>
        <w:t xml:space="preserve"> </w:t>
      </w:r>
      <w:r w:rsidRPr="6D22CD53" w:rsidR="00B974EA">
        <w:rPr>
          <w:color w:val="424141"/>
          <w:w w:val="95"/>
          <w:sz w:val="18"/>
          <w:szCs w:val="18"/>
          <w:lang w:val="es-ES"/>
        </w:rPr>
        <w:t>puesto,</w:t>
      </w:r>
      <w:r w:rsidRPr="6D22CD53" w:rsidR="00B974EA">
        <w:rPr>
          <w:color w:val="424141"/>
          <w:spacing w:val="-4"/>
          <w:w w:val="95"/>
          <w:sz w:val="18"/>
          <w:szCs w:val="18"/>
          <w:lang w:val="es-ES"/>
        </w:rPr>
        <w:t xml:space="preserve"> </w:t>
      </w:r>
      <w:r w:rsidRPr="6D22CD53" w:rsidR="00B974EA">
        <w:rPr>
          <w:color w:val="424141"/>
          <w:w w:val="95"/>
          <w:sz w:val="18"/>
          <w:szCs w:val="18"/>
          <w:lang w:val="es-ES"/>
        </w:rPr>
        <w:t>informar</w:t>
      </w:r>
      <w:r w:rsidRPr="6D22CD53" w:rsidR="00B974EA">
        <w:rPr>
          <w:color w:val="424141"/>
          <w:spacing w:val="40"/>
          <w:sz w:val="18"/>
          <w:szCs w:val="18"/>
          <w:lang w:val="es-ES"/>
        </w:rPr>
        <w:t xml:space="preserve"> </w:t>
      </w:r>
      <w:r w:rsidRPr="6D22CD53" w:rsidR="00B974EA">
        <w:rPr>
          <w:color w:val="424141"/>
          <w:sz w:val="18"/>
          <w:szCs w:val="18"/>
          <w:lang w:val="es-ES"/>
        </w:rPr>
        <w:t>a un trabajador sobre su desempeño laboral insatisfactorio y aplicar medidas</w:t>
      </w:r>
      <w:r w:rsidRPr="6D22CD53" w:rsidR="00B974EA">
        <w:rPr>
          <w:color w:val="424141"/>
          <w:spacing w:val="40"/>
          <w:sz w:val="18"/>
          <w:szCs w:val="18"/>
          <w:lang w:val="es-ES"/>
        </w:rPr>
        <w:t xml:space="preserve"> </w:t>
      </w:r>
      <w:r w:rsidRPr="6D22CD53" w:rsidR="00B974EA">
        <w:rPr>
          <w:color w:val="424141"/>
          <w:sz w:val="18"/>
          <w:szCs w:val="18"/>
          <w:lang w:val="es-ES"/>
        </w:rPr>
        <w:t>disciplinarias,</w:t>
      </w:r>
      <w:r w:rsidRPr="6D22CD53" w:rsidR="00B974EA">
        <w:rPr>
          <w:color w:val="424141"/>
          <w:spacing w:val="-6"/>
          <w:sz w:val="18"/>
          <w:szCs w:val="18"/>
          <w:lang w:val="es-ES"/>
        </w:rPr>
        <w:t xml:space="preserve"> </w:t>
      </w:r>
      <w:r w:rsidRPr="6D22CD53" w:rsidR="00B974EA">
        <w:rPr>
          <w:color w:val="424141"/>
          <w:sz w:val="18"/>
          <w:szCs w:val="18"/>
          <w:lang w:val="es-ES"/>
        </w:rPr>
        <w:t>informar</w:t>
      </w:r>
      <w:r w:rsidRPr="6D22CD53" w:rsidR="00B974EA">
        <w:rPr>
          <w:color w:val="424141"/>
          <w:spacing w:val="-6"/>
          <w:sz w:val="18"/>
          <w:szCs w:val="18"/>
          <w:lang w:val="es-ES"/>
        </w:rPr>
        <w:t xml:space="preserve"> </w:t>
      </w:r>
      <w:r w:rsidRPr="6D22CD53" w:rsidR="00B974EA">
        <w:rPr>
          <w:color w:val="424141"/>
          <w:sz w:val="18"/>
          <w:szCs w:val="18"/>
          <w:lang w:val="es-ES"/>
        </w:rPr>
        <w:t>a</w:t>
      </w:r>
      <w:r w:rsidRPr="6D22CD53" w:rsidR="00B974EA">
        <w:rPr>
          <w:color w:val="424141"/>
          <w:spacing w:val="-6"/>
          <w:sz w:val="18"/>
          <w:szCs w:val="18"/>
          <w:lang w:val="es-ES"/>
        </w:rPr>
        <w:t xml:space="preserve"> </w:t>
      </w:r>
      <w:r w:rsidRPr="6D22CD53" w:rsidR="00B974EA">
        <w:rPr>
          <w:color w:val="424141"/>
          <w:sz w:val="18"/>
          <w:szCs w:val="18"/>
          <w:lang w:val="es-ES"/>
        </w:rPr>
        <w:t>un</w:t>
      </w:r>
      <w:r w:rsidRPr="6D22CD53" w:rsidR="00B974EA">
        <w:rPr>
          <w:color w:val="424141"/>
          <w:spacing w:val="-6"/>
          <w:sz w:val="18"/>
          <w:szCs w:val="18"/>
          <w:lang w:val="es-ES"/>
        </w:rPr>
        <w:t xml:space="preserve"> </w:t>
      </w:r>
      <w:r w:rsidRPr="6D22CD53" w:rsidR="00B974EA">
        <w:rPr>
          <w:color w:val="424141"/>
          <w:sz w:val="18"/>
          <w:szCs w:val="18"/>
          <w:lang w:val="es-ES"/>
        </w:rPr>
        <w:t>trabajador</w:t>
      </w:r>
      <w:r w:rsidRPr="6D22CD53" w:rsidR="00B974EA">
        <w:rPr>
          <w:color w:val="424141"/>
          <w:spacing w:val="-6"/>
          <w:sz w:val="18"/>
          <w:szCs w:val="18"/>
          <w:lang w:val="es-ES"/>
        </w:rPr>
        <w:t xml:space="preserve"> </w:t>
      </w:r>
      <w:r w:rsidRPr="6D22CD53" w:rsidR="00B974EA">
        <w:rPr>
          <w:color w:val="424141"/>
          <w:sz w:val="18"/>
          <w:szCs w:val="18"/>
          <w:lang w:val="es-ES"/>
        </w:rPr>
        <w:t>sobre</w:t>
      </w:r>
      <w:r w:rsidRPr="6D22CD53" w:rsidR="00B974EA">
        <w:rPr>
          <w:color w:val="424141"/>
          <w:spacing w:val="-6"/>
          <w:sz w:val="18"/>
          <w:szCs w:val="18"/>
          <w:lang w:val="es-ES"/>
        </w:rPr>
        <w:t xml:space="preserve"> </w:t>
      </w:r>
      <w:r w:rsidRPr="6D22CD53" w:rsidR="00B974EA">
        <w:rPr>
          <w:color w:val="424141"/>
          <w:sz w:val="18"/>
          <w:szCs w:val="18"/>
          <w:lang w:val="es-ES"/>
        </w:rPr>
        <w:t>un</w:t>
      </w:r>
      <w:r w:rsidRPr="6D22CD53" w:rsidR="00B974EA">
        <w:rPr>
          <w:color w:val="424141"/>
          <w:spacing w:val="-6"/>
          <w:sz w:val="18"/>
          <w:szCs w:val="18"/>
          <w:lang w:val="es-ES"/>
        </w:rPr>
        <w:t xml:space="preserve"> </w:t>
      </w:r>
      <w:r w:rsidRPr="6D22CD53" w:rsidR="00B974EA">
        <w:rPr>
          <w:color w:val="424141"/>
          <w:sz w:val="18"/>
          <w:szCs w:val="18"/>
          <w:lang w:val="es-ES"/>
        </w:rPr>
        <w:t>comportamiento</w:t>
      </w:r>
      <w:r w:rsidRPr="6D22CD53" w:rsidR="00B974EA">
        <w:rPr>
          <w:color w:val="424141"/>
          <w:spacing w:val="-6"/>
          <w:sz w:val="18"/>
          <w:szCs w:val="18"/>
          <w:lang w:val="es-ES"/>
        </w:rPr>
        <w:t xml:space="preserve"> </w:t>
      </w:r>
      <w:r w:rsidRPr="6D22CD53" w:rsidR="00B974EA">
        <w:rPr>
          <w:color w:val="424141"/>
          <w:sz w:val="18"/>
          <w:szCs w:val="18"/>
          <w:lang w:val="es-ES"/>
        </w:rPr>
        <w:t>inadecuado,</w:t>
      </w:r>
      <w:r w:rsidRPr="6D22CD53" w:rsidR="00B974EA">
        <w:rPr>
          <w:color w:val="424141"/>
          <w:spacing w:val="40"/>
          <w:sz w:val="18"/>
          <w:szCs w:val="18"/>
          <w:lang w:val="es-ES"/>
        </w:rPr>
        <w:t xml:space="preserve"> </w:t>
      </w:r>
      <w:r w:rsidRPr="6D22CD53" w:rsidR="00B974EA">
        <w:rPr>
          <w:color w:val="424141"/>
          <w:sz w:val="18"/>
          <w:szCs w:val="18"/>
          <w:lang w:val="es-ES"/>
        </w:rPr>
        <w:t>aplicar cambios organizativos o reestructuraciones, cualquier otro ejercicio</w:t>
      </w:r>
      <w:r w:rsidRPr="6D22CD53" w:rsidR="00B974EA">
        <w:rPr>
          <w:color w:val="424141"/>
          <w:spacing w:val="40"/>
          <w:sz w:val="18"/>
          <w:szCs w:val="18"/>
          <w:lang w:val="es-ES"/>
        </w:rPr>
        <w:t xml:space="preserve"> </w:t>
      </w:r>
      <w:r w:rsidRPr="6D22CD53" w:rsidR="00B974EA">
        <w:rPr>
          <w:color w:val="424141"/>
          <w:spacing w:val="-4"/>
          <w:sz w:val="18"/>
          <w:szCs w:val="18"/>
          <w:lang w:val="es-ES"/>
        </w:rPr>
        <w:t>razonable</w:t>
      </w:r>
      <w:r w:rsidRPr="6D22CD53" w:rsidR="00B974EA">
        <w:rPr>
          <w:color w:val="424141"/>
          <w:spacing w:val="-2"/>
          <w:sz w:val="18"/>
          <w:szCs w:val="18"/>
          <w:lang w:val="es-ES"/>
        </w:rPr>
        <w:t xml:space="preserve"> </w:t>
      </w:r>
      <w:r w:rsidRPr="6D22CD53" w:rsidR="00B974EA">
        <w:rPr>
          <w:color w:val="424141"/>
          <w:spacing w:val="-4"/>
          <w:sz w:val="18"/>
          <w:szCs w:val="18"/>
          <w:lang w:val="es-ES"/>
        </w:rPr>
        <w:t>y</w:t>
      </w:r>
      <w:r w:rsidRPr="6D22CD53" w:rsidR="00B974EA">
        <w:rPr>
          <w:color w:val="424141"/>
          <w:spacing w:val="-2"/>
          <w:sz w:val="18"/>
          <w:szCs w:val="18"/>
          <w:lang w:val="es-ES"/>
        </w:rPr>
        <w:t xml:space="preserve"> </w:t>
      </w:r>
      <w:r w:rsidRPr="6D22CD53" w:rsidR="00B974EA">
        <w:rPr>
          <w:color w:val="424141"/>
          <w:spacing w:val="-4"/>
          <w:sz w:val="18"/>
          <w:szCs w:val="18"/>
          <w:lang w:val="es-ES"/>
        </w:rPr>
        <w:t>legal</w:t>
      </w:r>
      <w:r w:rsidRPr="6D22CD53" w:rsidR="00B974EA">
        <w:rPr>
          <w:color w:val="424141"/>
          <w:spacing w:val="-2"/>
          <w:sz w:val="18"/>
          <w:szCs w:val="18"/>
          <w:lang w:val="es-ES"/>
        </w:rPr>
        <w:t xml:space="preserve"> </w:t>
      </w:r>
      <w:r w:rsidRPr="6D22CD53" w:rsidR="00B974EA">
        <w:rPr>
          <w:color w:val="424141"/>
          <w:spacing w:val="-4"/>
          <w:sz w:val="18"/>
          <w:szCs w:val="18"/>
          <w:lang w:val="es-ES"/>
        </w:rPr>
        <w:t>de</w:t>
      </w:r>
      <w:r w:rsidRPr="6D22CD53" w:rsidR="00B974EA">
        <w:rPr>
          <w:color w:val="424141"/>
          <w:spacing w:val="-2"/>
          <w:sz w:val="18"/>
          <w:szCs w:val="18"/>
          <w:lang w:val="es-ES"/>
        </w:rPr>
        <w:t xml:space="preserve"> </w:t>
      </w:r>
      <w:r w:rsidRPr="6D22CD53" w:rsidR="00B974EA">
        <w:rPr>
          <w:color w:val="424141"/>
          <w:spacing w:val="-4"/>
          <w:sz w:val="18"/>
          <w:szCs w:val="18"/>
          <w:lang w:val="es-ES"/>
        </w:rPr>
        <w:t>una</w:t>
      </w:r>
      <w:r w:rsidRPr="6D22CD53" w:rsidR="00B974EA">
        <w:rPr>
          <w:color w:val="424141"/>
          <w:spacing w:val="-2"/>
          <w:sz w:val="18"/>
          <w:szCs w:val="18"/>
          <w:lang w:val="es-ES"/>
        </w:rPr>
        <w:t xml:space="preserve"> </w:t>
      </w:r>
      <w:r w:rsidRPr="6D22CD53" w:rsidR="00B974EA">
        <w:rPr>
          <w:color w:val="424141"/>
          <w:spacing w:val="-4"/>
          <w:sz w:val="18"/>
          <w:szCs w:val="18"/>
          <w:lang w:val="es-ES"/>
        </w:rPr>
        <w:t>función</w:t>
      </w:r>
      <w:r w:rsidRPr="6D22CD53" w:rsidR="00B974EA">
        <w:rPr>
          <w:color w:val="424141"/>
          <w:spacing w:val="-2"/>
          <w:sz w:val="18"/>
          <w:szCs w:val="18"/>
          <w:lang w:val="es-ES"/>
        </w:rPr>
        <w:t xml:space="preserve"> </w:t>
      </w:r>
      <w:r w:rsidRPr="6D22CD53" w:rsidR="00B974EA">
        <w:rPr>
          <w:color w:val="424141"/>
          <w:spacing w:val="-4"/>
          <w:sz w:val="18"/>
          <w:szCs w:val="18"/>
          <w:lang w:val="es-ES"/>
        </w:rPr>
        <w:t>de</w:t>
      </w:r>
      <w:r w:rsidRPr="6D22CD53" w:rsidR="00B974EA">
        <w:rPr>
          <w:color w:val="424141"/>
          <w:spacing w:val="-2"/>
          <w:sz w:val="18"/>
          <w:szCs w:val="18"/>
          <w:lang w:val="es-ES"/>
        </w:rPr>
        <w:t xml:space="preserve"> </w:t>
      </w:r>
      <w:r w:rsidRPr="6D22CD53" w:rsidR="00B974EA">
        <w:rPr>
          <w:color w:val="424141"/>
          <w:spacing w:val="-4"/>
          <w:sz w:val="18"/>
          <w:szCs w:val="18"/>
          <w:lang w:val="es-ES"/>
        </w:rPr>
        <w:t>gestión,</w:t>
      </w:r>
      <w:r w:rsidRPr="6D22CD53" w:rsidR="00B974EA">
        <w:rPr>
          <w:color w:val="424141"/>
          <w:spacing w:val="-2"/>
          <w:sz w:val="18"/>
          <w:szCs w:val="18"/>
          <w:lang w:val="es-ES"/>
        </w:rPr>
        <w:t xml:space="preserve"> </w:t>
      </w:r>
      <w:r w:rsidRPr="6D22CD53" w:rsidR="00B974EA">
        <w:rPr>
          <w:color w:val="424141"/>
          <w:spacing w:val="-4"/>
          <w:sz w:val="18"/>
          <w:szCs w:val="18"/>
          <w:lang w:val="es-ES"/>
        </w:rPr>
        <w:t>en</w:t>
      </w:r>
      <w:r w:rsidRPr="6D22CD53" w:rsidR="00B974EA">
        <w:rPr>
          <w:color w:val="424141"/>
          <w:spacing w:val="-2"/>
          <w:sz w:val="18"/>
          <w:szCs w:val="18"/>
          <w:lang w:val="es-ES"/>
        </w:rPr>
        <w:t xml:space="preserve"> </w:t>
      </w:r>
      <w:r w:rsidRPr="6D22CD53" w:rsidR="00B974EA">
        <w:rPr>
          <w:color w:val="424141"/>
          <w:spacing w:val="-4"/>
          <w:sz w:val="18"/>
          <w:szCs w:val="18"/>
          <w:lang w:val="es-ES"/>
        </w:rPr>
        <w:t>la</w:t>
      </w:r>
      <w:r w:rsidRPr="6D22CD53" w:rsidR="00B974EA">
        <w:rPr>
          <w:color w:val="424141"/>
          <w:spacing w:val="-2"/>
          <w:sz w:val="18"/>
          <w:szCs w:val="18"/>
          <w:lang w:val="es-ES"/>
        </w:rPr>
        <w:t xml:space="preserve"> </w:t>
      </w:r>
      <w:r w:rsidRPr="6D22CD53" w:rsidR="00B974EA">
        <w:rPr>
          <w:color w:val="424141"/>
          <w:spacing w:val="-4"/>
          <w:sz w:val="18"/>
          <w:szCs w:val="18"/>
          <w:lang w:val="es-ES"/>
        </w:rPr>
        <w:t>medida</w:t>
      </w:r>
      <w:r w:rsidRPr="6D22CD53" w:rsidR="00B974EA">
        <w:rPr>
          <w:color w:val="424141"/>
          <w:spacing w:val="-2"/>
          <w:sz w:val="18"/>
          <w:szCs w:val="18"/>
          <w:lang w:val="es-ES"/>
        </w:rPr>
        <w:t xml:space="preserve"> </w:t>
      </w:r>
      <w:r w:rsidRPr="6D22CD53" w:rsidR="00B974EA">
        <w:rPr>
          <w:color w:val="424141"/>
          <w:spacing w:val="-4"/>
          <w:sz w:val="18"/>
          <w:szCs w:val="18"/>
          <w:lang w:val="es-ES"/>
        </w:rPr>
        <w:t>que</w:t>
      </w:r>
      <w:r w:rsidRPr="6D22CD53" w:rsidR="00B974EA">
        <w:rPr>
          <w:color w:val="424141"/>
          <w:spacing w:val="-2"/>
          <w:sz w:val="18"/>
          <w:szCs w:val="18"/>
          <w:lang w:val="es-ES"/>
        </w:rPr>
        <w:t xml:space="preserve"> </w:t>
      </w:r>
      <w:r w:rsidRPr="6D22CD53" w:rsidR="00B974EA">
        <w:rPr>
          <w:color w:val="424141"/>
          <w:spacing w:val="-4"/>
          <w:sz w:val="18"/>
          <w:szCs w:val="18"/>
          <w:lang w:val="es-ES"/>
        </w:rPr>
        <w:t>exista</w:t>
      </w:r>
      <w:r w:rsidRPr="6D22CD53" w:rsidR="00B974EA">
        <w:rPr>
          <w:color w:val="424141"/>
          <w:spacing w:val="-2"/>
          <w:sz w:val="18"/>
          <w:szCs w:val="18"/>
          <w:lang w:val="es-ES"/>
        </w:rPr>
        <w:t xml:space="preserve"> </w:t>
      </w:r>
      <w:r w:rsidRPr="6D22CD53" w:rsidR="00B974EA">
        <w:rPr>
          <w:color w:val="424141"/>
          <w:spacing w:val="-4"/>
          <w:sz w:val="18"/>
          <w:szCs w:val="18"/>
          <w:lang w:val="es-ES"/>
        </w:rPr>
        <w:t>respeto</w:t>
      </w:r>
      <w:r w:rsidRPr="6D22CD53" w:rsidR="00B974EA">
        <w:rPr>
          <w:color w:val="424141"/>
          <w:spacing w:val="-2"/>
          <w:sz w:val="18"/>
          <w:szCs w:val="18"/>
          <w:lang w:val="es-ES"/>
        </w:rPr>
        <w:t xml:space="preserve"> </w:t>
      </w:r>
      <w:r w:rsidRPr="6D22CD53" w:rsidR="00B974EA">
        <w:rPr>
          <w:color w:val="424141"/>
          <w:spacing w:val="-4"/>
          <w:sz w:val="18"/>
          <w:szCs w:val="18"/>
          <w:lang w:val="es-ES"/>
        </w:rPr>
        <w:t>de</w:t>
      </w:r>
      <w:r w:rsidRPr="6D22CD53" w:rsidR="00B974EA">
        <w:rPr>
          <w:color w:val="424141"/>
          <w:spacing w:val="-2"/>
          <w:sz w:val="18"/>
          <w:szCs w:val="18"/>
          <w:lang w:val="es-ES"/>
        </w:rPr>
        <w:t xml:space="preserve"> </w:t>
      </w:r>
      <w:r w:rsidRPr="6D22CD53" w:rsidR="00B974EA">
        <w:rPr>
          <w:color w:val="424141"/>
          <w:spacing w:val="-4"/>
          <w:sz w:val="18"/>
          <w:szCs w:val="18"/>
          <w:lang w:val="es-ES"/>
        </w:rPr>
        <w:t>los</w:t>
      </w:r>
      <w:r w:rsidRPr="6D22CD53" w:rsidR="00B974EA">
        <w:rPr>
          <w:color w:val="424141"/>
          <w:spacing w:val="40"/>
          <w:sz w:val="18"/>
          <w:szCs w:val="18"/>
          <w:lang w:val="es-ES"/>
        </w:rPr>
        <w:t xml:space="preserve"> </w:t>
      </w:r>
      <w:r w:rsidRPr="6D22CD53" w:rsidR="00B974EA">
        <w:rPr>
          <w:color w:val="424141"/>
          <w:sz w:val="18"/>
          <w:szCs w:val="18"/>
          <w:lang w:val="es-ES"/>
        </w:rPr>
        <w:t>derechos fundamentales del trabajador o trabajadora y que no sea utilizado</w:t>
      </w:r>
      <w:r w:rsidRPr="6D22CD53" w:rsidR="00B974EA">
        <w:rPr>
          <w:color w:val="424141"/>
          <w:spacing w:val="40"/>
          <w:sz w:val="18"/>
          <w:szCs w:val="18"/>
          <w:lang w:val="es-ES"/>
        </w:rPr>
        <w:t xml:space="preserve"> </w:t>
      </w:r>
      <w:r w:rsidRPr="6D22CD53" w:rsidR="00B974EA">
        <w:rPr>
          <w:color w:val="424141"/>
          <w:sz w:val="18"/>
          <w:szCs w:val="18"/>
          <w:lang w:val="es-ES"/>
        </w:rPr>
        <w:t>subrepticiamente como mecanismos de hostigamiento y agresión hacia una</w:t>
      </w:r>
      <w:r w:rsidRPr="6D22CD53" w:rsidR="00B974EA">
        <w:rPr>
          <w:color w:val="424141"/>
          <w:spacing w:val="40"/>
          <w:sz w:val="18"/>
          <w:szCs w:val="18"/>
          <w:lang w:val="es-ES"/>
        </w:rPr>
        <w:t xml:space="preserve"> </w:t>
      </w:r>
      <w:r w:rsidRPr="6D22CD53" w:rsidR="00B974EA">
        <w:rPr>
          <w:color w:val="424141"/>
          <w:sz w:val="18"/>
          <w:szCs w:val="18"/>
          <w:lang w:val="es-ES"/>
        </w:rPr>
        <w:t>persona en específico.</w:t>
      </w:r>
    </w:p>
    <w:p w:rsidRPr="002E62C0" w:rsidR="00B974EA" w:rsidP="00B974EA" w:rsidRDefault="00B974EA" w14:paraId="486E8A11" w14:textId="77777777">
      <w:pPr>
        <w:pStyle w:val="Textoindependiente"/>
        <w:spacing w:before="1"/>
        <w:rPr>
          <w:sz w:val="28"/>
          <w:szCs w:val="18"/>
        </w:rPr>
      </w:pPr>
    </w:p>
    <w:p w:rsidRPr="005B06F4" w:rsidR="00B974EA" w:rsidP="00B974EA" w:rsidRDefault="00B974EA" w14:paraId="53B386F7" w14:textId="77777777">
      <w:pPr>
        <w:pStyle w:val="Ttulo3"/>
        <w:numPr>
          <w:ilvl w:val="0"/>
          <w:numId w:val="32"/>
        </w:numPr>
        <w:tabs>
          <w:tab w:val="left" w:pos="313"/>
        </w:tabs>
        <w:ind w:left="312" w:hanging="187"/>
        <w:rPr>
          <w:rFonts w:ascii="ACHS Nueva Sans SemiBold" w:hAnsi="ACHS Nueva Sans SemiBold"/>
          <w:sz w:val="18"/>
          <w:szCs w:val="18"/>
        </w:rPr>
      </w:pPr>
      <w:r w:rsidRPr="005B06F4">
        <w:rPr>
          <w:rFonts w:ascii="ACHS Nueva Sans SemiBold" w:hAnsi="ACHS Nueva Sans SemiBold"/>
          <w:color w:val="004B13"/>
          <w:spacing w:val="-2"/>
          <w:sz w:val="18"/>
          <w:szCs w:val="18"/>
        </w:rPr>
        <w:t>Principios</w:t>
      </w:r>
      <w:r w:rsidRPr="005B06F4">
        <w:rPr>
          <w:rFonts w:ascii="ACHS Nueva Sans SemiBold" w:hAnsi="ACHS Nueva Sans SemiBold"/>
          <w:color w:val="004B13"/>
          <w:spacing w:val="-1"/>
          <w:sz w:val="18"/>
          <w:szCs w:val="18"/>
        </w:rPr>
        <w:t xml:space="preserve"> </w:t>
      </w:r>
      <w:r w:rsidRPr="005B06F4">
        <w:rPr>
          <w:rFonts w:ascii="ACHS Nueva Sans SemiBold" w:hAnsi="ACHS Nueva Sans SemiBold"/>
          <w:color w:val="004B13"/>
          <w:spacing w:val="-2"/>
          <w:sz w:val="18"/>
          <w:szCs w:val="18"/>
        </w:rPr>
        <w:t>de</w:t>
      </w:r>
      <w:r w:rsidRPr="005B06F4">
        <w:rPr>
          <w:rFonts w:ascii="ACHS Nueva Sans SemiBold" w:hAnsi="ACHS Nueva Sans SemiBold"/>
          <w:color w:val="004B13"/>
          <w:spacing w:val="-1"/>
          <w:sz w:val="18"/>
          <w:szCs w:val="18"/>
        </w:rPr>
        <w:t xml:space="preserve"> </w:t>
      </w:r>
      <w:r w:rsidRPr="005B06F4">
        <w:rPr>
          <w:rFonts w:ascii="ACHS Nueva Sans SemiBold" w:hAnsi="ACHS Nueva Sans SemiBold"/>
          <w:color w:val="004B13"/>
          <w:spacing w:val="-2"/>
          <w:sz w:val="18"/>
          <w:szCs w:val="18"/>
        </w:rPr>
        <w:t>la</w:t>
      </w:r>
      <w:r w:rsidRPr="005B06F4">
        <w:rPr>
          <w:rFonts w:ascii="ACHS Nueva Sans SemiBold" w:hAnsi="ACHS Nueva Sans SemiBold"/>
          <w:color w:val="004B13"/>
          <w:sz w:val="18"/>
          <w:szCs w:val="18"/>
        </w:rPr>
        <w:t xml:space="preserve"> </w:t>
      </w:r>
      <w:r w:rsidRPr="005B06F4">
        <w:rPr>
          <w:rFonts w:ascii="ACHS Nueva Sans SemiBold" w:hAnsi="ACHS Nueva Sans SemiBold"/>
          <w:color w:val="004B13"/>
          <w:spacing w:val="-2"/>
          <w:sz w:val="18"/>
          <w:szCs w:val="18"/>
        </w:rPr>
        <w:t>prevención</w:t>
      </w:r>
      <w:r w:rsidRPr="005B06F4">
        <w:rPr>
          <w:rFonts w:ascii="ACHS Nueva Sans SemiBold" w:hAnsi="ACHS Nueva Sans SemiBold"/>
          <w:color w:val="004B13"/>
          <w:spacing w:val="-1"/>
          <w:sz w:val="18"/>
          <w:szCs w:val="18"/>
        </w:rPr>
        <w:t xml:space="preserve"> </w:t>
      </w:r>
      <w:r w:rsidRPr="005B06F4">
        <w:rPr>
          <w:rFonts w:ascii="ACHS Nueva Sans SemiBold" w:hAnsi="ACHS Nueva Sans SemiBold"/>
          <w:color w:val="004B13"/>
          <w:spacing w:val="-2"/>
          <w:sz w:val="18"/>
          <w:szCs w:val="18"/>
        </w:rPr>
        <w:t>del</w:t>
      </w:r>
      <w:r w:rsidRPr="005B06F4">
        <w:rPr>
          <w:rFonts w:ascii="ACHS Nueva Sans SemiBold" w:hAnsi="ACHS Nueva Sans SemiBold"/>
          <w:color w:val="004B13"/>
          <w:spacing w:val="-1"/>
          <w:sz w:val="18"/>
          <w:szCs w:val="18"/>
        </w:rPr>
        <w:t xml:space="preserve"> </w:t>
      </w:r>
      <w:r w:rsidRPr="005B06F4">
        <w:rPr>
          <w:rFonts w:ascii="ACHS Nueva Sans SemiBold" w:hAnsi="ACHS Nueva Sans SemiBold"/>
          <w:color w:val="004B13"/>
          <w:spacing w:val="-2"/>
          <w:sz w:val="18"/>
          <w:szCs w:val="18"/>
        </w:rPr>
        <w:t>acoso</w:t>
      </w:r>
      <w:r w:rsidRPr="005B06F4">
        <w:rPr>
          <w:rFonts w:ascii="ACHS Nueva Sans SemiBold" w:hAnsi="ACHS Nueva Sans SemiBold"/>
          <w:color w:val="004B13"/>
          <w:sz w:val="18"/>
          <w:szCs w:val="18"/>
        </w:rPr>
        <w:t xml:space="preserve"> </w:t>
      </w:r>
      <w:r w:rsidRPr="005B06F4">
        <w:rPr>
          <w:rFonts w:ascii="ACHS Nueva Sans SemiBold" w:hAnsi="ACHS Nueva Sans SemiBold"/>
          <w:color w:val="004B13"/>
          <w:spacing w:val="-2"/>
          <w:sz w:val="18"/>
          <w:szCs w:val="18"/>
        </w:rPr>
        <w:t>sexual,</w:t>
      </w:r>
      <w:r w:rsidRPr="005B06F4">
        <w:rPr>
          <w:rFonts w:ascii="ACHS Nueva Sans SemiBold" w:hAnsi="ACHS Nueva Sans SemiBold"/>
          <w:color w:val="004B13"/>
          <w:spacing w:val="-1"/>
          <w:sz w:val="18"/>
          <w:szCs w:val="18"/>
        </w:rPr>
        <w:t xml:space="preserve"> </w:t>
      </w:r>
      <w:r w:rsidRPr="005B06F4">
        <w:rPr>
          <w:rFonts w:ascii="ACHS Nueva Sans SemiBold" w:hAnsi="ACHS Nueva Sans SemiBold"/>
          <w:color w:val="004B13"/>
          <w:spacing w:val="-2"/>
          <w:sz w:val="18"/>
          <w:szCs w:val="18"/>
        </w:rPr>
        <w:t>laboral</w:t>
      </w:r>
      <w:r w:rsidRPr="005B06F4">
        <w:rPr>
          <w:rFonts w:ascii="ACHS Nueva Sans SemiBold" w:hAnsi="ACHS Nueva Sans SemiBold"/>
          <w:color w:val="004B13"/>
          <w:spacing w:val="-1"/>
          <w:sz w:val="18"/>
          <w:szCs w:val="18"/>
        </w:rPr>
        <w:t xml:space="preserve"> </w:t>
      </w:r>
      <w:r w:rsidRPr="005B06F4">
        <w:rPr>
          <w:rFonts w:ascii="ACHS Nueva Sans SemiBold" w:hAnsi="ACHS Nueva Sans SemiBold"/>
          <w:color w:val="004B13"/>
          <w:spacing w:val="-2"/>
          <w:sz w:val="18"/>
          <w:szCs w:val="18"/>
        </w:rPr>
        <w:t>y</w:t>
      </w:r>
      <w:r w:rsidRPr="005B06F4">
        <w:rPr>
          <w:rFonts w:ascii="ACHS Nueva Sans SemiBold" w:hAnsi="ACHS Nueva Sans SemiBold"/>
          <w:color w:val="004B13"/>
          <w:sz w:val="18"/>
          <w:szCs w:val="18"/>
        </w:rPr>
        <w:t xml:space="preserve"> </w:t>
      </w:r>
      <w:r w:rsidRPr="005B06F4">
        <w:rPr>
          <w:rFonts w:ascii="ACHS Nueva Sans SemiBold" w:hAnsi="ACHS Nueva Sans SemiBold"/>
          <w:color w:val="004B13"/>
          <w:spacing w:val="-2"/>
          <w:sz w:val="18"/>
          <w:szCs w:val="18"/>
        </w:rPr>
        <w:t>violencia</w:t>
      </w:r>
      <w:r w:rsidRPr="005B06F4">
        <w:rPr>
          <w:rFonts w:ascii="ACHS Nueva Sans SemiBold" w:hAnsi="ACHS Nueva Sans SemiBold"/>
          <w:color w:val="004B13"/>
          <w:spacing w:val="-1"/>
          <w:sz w:val="18"/>
          <w:szCs w:val="18"/>
        </w:rPr>
        <w:t xml:space="preserve"> </w:t>
      </w:r>
      <w:r w:rsidRPr="005B06F4">
        <w:rPr>
          <w:rFonts w:ascii="ACHS Nueva Sans SemiBold" w:hAnsi="ACHS Nueva Sans SemiBold"/>
          <w:color w:val="004B13"/>
          <w:spacing w:val="-2"/>
          <w:sz w:val="18"/>
          <w:szCs w:val="18"/>
        </w:rPr>
        <w:t>en</w:t>
      </w:r>
      <w:r w:rsidRPr="005B06F4">
        <w:rPr>
          <w:rFonts w:ascii="ACHS Nueva Sans SemiBold" w:hAnsi="ACHS Nueva Sans SemiBold"/>
          <w:color w:val="004B13"/>
          <w:spacing w:val="-1"/>
          <w:sz w:val="18"/>
          <w:szCs w:val="18"/>
        </w:rPr>
        <w:t xml:space="preserve"> </w:t>
      </w:r>
      <w:r w:rsidRPr="005B06F4">
        <w:rPr>
          <w:rFonts w:ascii="ACHS Nueva Sans SemiBold" w:hAnsi="ACHS Nueva Sans SemiBold"/>
          <w:color w:val="004B13"/>
          <w:spacing w:val="-2"/>
          <w:sz w:val="18"/>
          <w:szCs w:val="18"/>
        </w:rPr>
        <w:t>el</w:t>
      </w:r>
      <w:r w:rsidRPr="005B06F4">
        <w:rPr>
          <w:rFonts w:ascii="ACHS Nueva Sans SemiBold" w:hAnsi="ACHS Nueva Sans SemiBold"/>
          <w:color w:val="004B13"/>
          <w:sz w:val="18"/>
          <w:szCs w:val="18"/>
        </w:rPr>
        <w:t xml:space="preserve"> </w:t>
      </w:r>
      <w:r w:rsidRPr="005B06F4">
        <w:rPr>
          <w:rFonts w:ascii="ACHS Nueva Sans SemiBold" w:hAnsi="ACHS Nueva Sans SemiBold"/>
          <w:color w:val="004B13"/>
          <w:spacing w:val="-2"/>
          <w:sz w:val="18"/>
          <w:szCs w:val="18"/>
        </w:rPr>
        <w:t>trabajo:</w:t>
      </w:r>
    </w:p>
    <w:p w:rsidRPr="002E62C0" w:rsidR="00B974EA" w:rsidP="00B974EA" w:rsidRDefault="00B974EA" w14:paraId="294DA067" w14:textId="77777777">
      <w:pPr>
        <w:pStyle w:val="Textoindependiente"/>
        <w:spacing w:before="9"/>
        <w:rPr>
          <w:rFonts w:ascii="ACHSNuevaSans-SemiBold"/>
          <w:b/>
          <w:sz w:val="30"/>
          <w:szCs w:val="18"/>
        </w:rPr>
      </w:pPr>
    </w:p>
    <w:p w:rsidRPr="002E62C0" w:rsidR="00B974EA" w:rsidP="6D22CD53" w:rsidRDefault="00B974EA" w14:paraId="220F4DC3" w14:textId="77777777" w14:noSpellErr="1">
      <w:pPr>
        <w:pStyle w:val="Textoindependiente"/>
        <w:spacing w:line="259" w:lineRule="auto"/>
        <w:ind w:left="126" w:right="45"/>
        <w:rPr>
          <w:sz w:val="18"/>
          <w:szCs w:val="18"/>
          <w:lang w:val="es-ES"/>
        </w:rPr>
      </w:pPr>
      <w:r w:rsidRPr="6D22CD53" w:rsidR="00B974EA">
        <w:rPr>
          <w:color w:val="424141"/>
          <w:spacing w:val="-2"/>
          <w:sz w:val="18"/>
          <w:szCs w:val="18"/>
          <w:lang w:val="es-ES"/>
        </w:rPr>
        <w:t>El empleador debe incorporar que dará pleno cumplimiento a los principios</w:t>
      </w:r>
      <w:r w:rsidRPr="6D22CD53" w:rsidR="00B974EA">
        <w:rPr>
          <w:color w:val="424141"/>
          <w:spacing w:val="40"/>
          <w:sz w:val="18"/>
          <w:szCs w:val="18"/>
          <w:lang w:val="es-ES"/>
        </w:rPr>
        <w:t xml:space="preserve"> </w:t>
      </w:r>
      <w:r w:rsidRPr="6D22CD53" w:rsidR="00B974EA">
        <w:rPr>
          <w:color w:val="424141"/>
          <w:sz w:val="18"/>
          <w:szCs w:val="18"/>
          <w:lang w:val="es-ES"/>
        </w:rPr>
        <w:t>establecidos en la Política Nacional de Seguridad y Salud en el trabajo</w:t>
      </w:r>
      <w:r w:rsidRPr="6D22CD53" w:rsidR="00B974EA">
        <w:rPr>
          <w:color w:val="424141"/>
          <w:spacing w:val="40"/>
          <w:sz w:val="18"/>
          <w:szCs w:val="18"/>
          <w:lang w:val="es-ES"/>
        </w:rPr>
        <w:t xml:space="preserve"> </w:t>
      </w:r>
      <w:r w:rsidRPr="6D22CD53" w:rsidR="00B974EA">
        <w:rPr>
          <w:color w:val="424141"/>
          <w:sz w:val="18"/>
          <w:szCs w:val="18"/>
          <w:lang w:val="es-ES"/>
        </w:rPr>
        <w:t>pertinentes, aprobada a través del DS N° 2, de 7 de mayo de 2024</w:t>
      </w:r>
    </w:p>
    <w:p w:rsidRPr="004312AB" w:rsidR="00B974EA" w:rsidP="6D22CD53" w:rsidRDefault="00B974EA" w14:paraId="4026EA1C" w14:textId="77777777">
      <w:pPr>
        <w:pStyle w:val="Textoindependiente"/>
        <w:spacing w:before="59" w:line="259" w:lineRule="auto"/>
        <w:ind w:left="126" w:right="45"/>
        <w:rPr>
          <w:sz w:val="18"/>
          <w:szCs w:val="18"/>
          <w:lang w:val="es-ES"/>
        </w:rPr>
        <w:sectPr w:rsidRPr="004312AB" w:rsidR="00B974EA" w:rsidSect="00B974EA">
          <w:type w:val="continuous"/>
          <w:pgSz w:w="12240" w:h="15840" w:orient="portrait"/>
          <w:pgMar w:top="1180" w:right="440" w:bottom="280" w:left="440" w:header="531" w:footer="893" w:gutter="0"/>
          <w:cols w:equalWidth="0" w:space="720" w:num="2">
            <w:col w:w="2337" w:space="1460"/>
            <w:col w:w="7563"/>
          </w:cols>
        </w:sectPr>
      </w:pPr>
      <w:r w:rsidRPr="6D22CD53" w:rsidR="00B974EA">
        <w:rPr>
          <w:color w:val="9D9D9C"/>
          <w:sz w:val="18"/>
          <w:szCs w:val="18"/>
          <w:lang w:val="es-ES"/>
        </w:rPr>
        <w:t>[se pueden extraer los principios en este link:</w:t>
      </w:r>
      <w:r w:rsidRPr="6D22CD53" w:rsidR="00B974EA">
        <w:rPr>
          <w:color w:val="9D9D9C"/>
          <w:sz w:val="18"/>
          <w:szCs w:val="18"/>
          <w:lang w:val="es-ES"/>
        </w:rPr>
        <w:t xml:space="preserve"> </w:t>
      </w:r>
      <w:r w:rsidRPr="6D22CD53" w:rsidR="00B974EA">
        <w:rPr>
          <w:color w:val="13C045"/>
          <w:sz w:val="18"/>
          <w:szCs w:val="18"/>
          <w:lang w:val="es-ES"/>
        </w:rPr>
        <w:t>https://</w:t>
      </w:r>
      <w:hyperlink r:id="Rd2851cd2d3ac4682">
        <w:r w:rsidRPr="6D22CD53" w:rsidR="00B974EA">
          <w:rPr>
            <w:color w:val="13C045"/>
            <w:sz w:val="18"/>
            <w:szCs w:val="18"/>
            <w:lang w:val="es-ES"/>
          </w:rPr>
          <w:t>www.bcn.cl/</w:t>
        </w:r>
      </w:hyperlink>
      <w:r w:rsidRPr="6D22CD53" w:rsidR="00B974EA">
        <w:rPr>
          <w:color w:val="13C045"/>
          <w:spacing w:val="40"/>
          <w:sz w:val="18"/>
          <w:szCs w:val="18"/>
          <w:lang w:val="es-ES"/>
        </w:rPr>
        <w:t xml:space="preserve"> </w:t>
      </w:r>
      <w:r w:rsidRPr="6D22CD53" w:rsidR="00B974EA">
        <w:rPr>
          <w:color w:val="13C045"/>
          <w:sz w:val="18"/>
          <w:szCs w:val="18"/>
          <w:lang w:val="es-ES"/>
        </w:rPr>
        <w:t>leychilenavegar?idNorma</w:t>
      </w:r>
      <w:r w:rsidRPr="6D22CD53" w:rsidR="00B974EA">
        <w:rPr>
          <w:color w:val="13C045"/>
          <w:sz w:val="18"/>
          <w:szCs w:val="18"/>
          <w:lang w:val="es-ES"/>
        </w:rPr>
        <w:t>=1203353&amp;idParte=10499621</w:t>
      </w:r>
      <w:r w:rsidRPr="6D22CD53" w:rsidR="00B974EA">
        <w:rPr>
          <w:color w:val="13C045"/>
          <w:spacing w:val="-6"/>
          <w:sz w:val="18"/>
          <w:szCs w:val="18"/>
          <w:lang w:val="es-ES"/>
        </w:rPr>
        <w:t xml:space="preserve"> </w:t>
      </w:r>
      <w:r w:rsidRPr="6D22CD53" w:rsidR="00B974EA">
        <w:rPr>
          <w:color w:val="424141"/>
          <w:sz w:val="18"/>
          <w:szCs w:val="18"/>
          <w:lang w:val="es-ES"/>
        </w:rPr>
        <w:t>y</w:t>
      </w:r>
      <w:r w:rsidRPr="6D22CD53" w:rsidR="00B974EA">
        <w:rPr>
          <w:color w:val="424141"/>
          <w:spacing w:val="-6"/>
          <w:sz w:val="18"/>
          <w:szCs w:val="18"/>
          <w:lang w:val="es-ES"/>
        </w:rPr>
        <w:t xml:space="preserve"> </w:t>
      </w:r>
      <w:r w:rsidRPr="6D22CD53" w:rsidR="00B974EA">
        <w:rPr>
          <w:color w:val="424141"/>
          <w:sz w:val="18"/>
          <w:szCs w:val="18"/>
          <w:lang w:val="es-ES"/>
        </w:rPr>
        <w:t>los</w:t>
      </w:r>
      <w:r w:rsidRPr="6D22CD53" w:rsidR="00B974EA">
        <w:rPr>
          <w:color w:val="424141"/>
          <w:spacing w:val="-6"/>
          <w:sz w:val="18"/>
          <w:szCs w:val="18"/>
          <w:lang w:val="es-ES"/>
        </w:rPr>
        <w:t xml:space="preserve"> </w:t>
      </w:r>
      <w:r w:rsidRPr="6D22CD53" w:rsidR="00B974EA">
        <w:rPr>
          <w:color w:val="424141"/>
          <w:sz w:val="18"/>
          <w:szCs w:val="18"/>
          <w:lang w:val="es-ES"/>
        </w:rPr>
        <w:t>principios</w:t>
      </w:r>
      <w:r w:rsidRPr="6D22CD53" w:rsidR="00B974EA">
        <w:rPr>
          <w:color w:val="424141"/>
          <w:spacing w:val="-6"/>
          <w:sz w:val="18"/>
          <w:szCs w:val="18"/>
          <w:lang w:val="es-ES"/>
        </w:rPr>
        <w:t xml:space="preserve"> </w:t>
      </w:r>
      <w:r w:rsidRPr="6D22CD53" w:rsidR="00B974EA">
        <w:rPr>
          <w:color w:val="424141"/>
          <w:sz w:val="18"/>
          <w:szCs w:val="18"/>
          <w:lang w:val="es-ES"/>
        </w:rPr>
        <w:t>para</w:t>
      </w:r>
      <w:r w:rsidRPr="6D22CD53" w:rsidR="00B974EA">
        <w:rPr>
          <w:color w:val="424141"/>
          <w:spacing w:val="40"/>
          <w:sz w:val="18"/>
          <w:szCs w:val="18"/>
          <w:lang w:val="es-ES"/>
        </w:rPr>
        <w:t xml:space="preserve"> </w:t>
      </w:r>
      <w:r w:rsidRPr="6D22CD53" w:rsidR="00B974EA">
        <w:rPr>
          <w:color w:val="424141"/>
          <w:sz w:val="18"/>
          <w:szCs w:val="18"/>
          <w:lang w:val="es-ES"/>
        </w:rPr>
        <w:t>una gestión preventiva en materia de riesgos psicosociales en el lugar de</w:t>
      </w:r>
      <w:r w:rsidRPr="6D22CD53" w:rsidR="00B974EA">
        <w:rPr>
          <w:color w:val="424141"/>
          <w:spacing w:val="40"/>
          <w:sz w:val="18"/>
          <w:szCs w:val="18"/>
          <w:lang w:val="es-ES"/>
        </w:rPr>
        <w:t xml:space="preserve"> </w:t>
      </w:r>
      <w:r w:rsidRPr="6D22CD53" w:rsidR="00B974EA">
        <w:rPr>
          <w:color w:val="424141"/>
          <w:spacing w:val="-2"/>
          <w:sz w:val="18"/>
          <w:szCs w:val="18"/>
          <w:lang w:val="es-ES"/>
        </w:rPr>
        <w:t>trabajo, en la forma en que están desarrollados en la circular sobre esta materia</w:t>
      </w:r>
      <w:r w:rsidRPr="6D22CD53" w:rsidR="00B974EA">
        <w:rPr>
          <w:color w:val="424141"/>
          <w:spacing w:val="40"/>
          <w:sz w:val="18"/>
          <w:szCs w:val="18"/>
          <w:lang w:val="es-ES"/>
        </w:rPr>
        <w:t xml:space="preserve"> </w:t>
      </w:r>
      <w:r w:rsidRPr="6D22CD53" w:rsidR="00B974EA">
        <w:rPr>
          <w:color w:val="424141"/>
          <w:sz w:val="18"/>
          <w:szCs w:val="18"/>
          <w:lang w:val="es-ES"/>
        </w:rPr>
        <w:t>de</w:t>
      </w:r>
      <w:r w:rsidRPr="6D22CD53" w:rsidR="00B974EA">
        <w:rPr>
          <w:color w:val="424141"/>
          <w:spacing w:val="-5"/>
          <w:sz w:val="18"/>
          <w:szCs w:val="18"/>
          <w:lang w:val="es-ES"/>
        </w:rPr>
        <w:t xml:space="preserve"> </w:t>
      </w:r>
      <w:r w:rsidRPr="6D22CD53" w:rsidR="00B974EA">
        <w:rPr>
          <w:color w:val="424141"/>
          <w:sz w:val="18"/>
          <w:szCs w:val="18"/>
          <w:lang w:val="es-ES"/>
        </w:rPr>
        <w:t>la</w:t>
      </w:r>
      <w:r w:rsidRPr="6D22CD53" w:rsidR="00B974EA">
        <w:rPr>
          <w:color w:val="424141"/>
          <w:spacing w:val="-5"/>
          <w:sz w:val="18"/>
          <w:szCs w:val="18"/>
          <w:lang w:val="es-ES"/>
        </w:rPr>
        <w:t xml:space="preserve"> </w:t>
      </w:r>
      <w:r w:rsidRPr="6D22CD53" w:rsidR="00B974EA">
        <w:rPr>
          <w:color w:val="424141"/>
          <w:sz w:val="18"/>
          <w:szCs w:val="18"/>
          <w:lang w:val="es-ES"/>
        </w:rPr>
        <w:t>Superintendencia</w:t>
      </w:r>
      <w:r w:rsidRPr="6D22CD53" w:rsidR="00B974EA">
        <w:rPr>
          <w:color w:val="424141"/>
          <w:spacing w:val="-5"/>
          <w:sz w:val="18"/>
          <w:szCs w:val="18"/>
          <w:lang w:val="es-ES"/>
        </w:rPr>
        <w:t xml:space="preserve"> </w:t>
      </w:r>
      <w:r w:rsidRPr="6D22CD53" w:rsidR="00B974EA">
        <w:rPr>
          <w:color w:val="424141"/>
          <w:sz w:val="18"/>
          <w:szCs w:val="18"/>
          <w:lang w:val="es-ES"/>
        </w:rPr>
        <w:t>de</w:t>
      </w:r>
      <w:r w:rsidRPr="6D22CD53" w:rsidR="00B974EA">
        <w:rPr>
          <w:color w:val="424141"/>
          <w:spacing w:val="-5"/>
          <w:sz w:val="18"/>
          <w:szCs w:val="18"/>
          <w:lang w:val="es-ES"/>
        </w:rPr>
        <w:t xml:space="preserve"> </w:t>
      </w:r>
      <w:r w:rsidRPr="6D22CD53" w:rsidR="00B974EA">
        <w:rPr>
          <w:color w:val="424141"/>
          <w:sz w:val="18"/>
          <w:szCs w:val="18"/>
          <w:lang w:val="es-ES"/>
        </w:rPr>
        <w:t>Seguridad</w:t>
      </w:r>
      <w:r w:rsidRPr="6D22CD53" w:rsidR="00B974EA">
        <w:rPr>
          <w:color w:val="424141"/>
          <w:spacing w:val="-5"/>
          <w:sz w:val="18"/>
          <w:szCs w:val="18"/>
          <w:lang w:val="es-ES"/>
        </w:rPr>
        <w:t xml:space="preserve"> </w:t>
      </w:r>
      <w:r w:rsidRPr="6D22CD53" w:rsidR="00B974EA">
        <w:rPr>
          <w:color w:val="424141"/>
          <w:sz w:val="18"/>
          <w:szCs w:val="18"/>
          <w:lang w:val="es-ES"/>
        </w:rPr>
        <w:t>Social,</w:t>
      </w:r>
      <w:r w:rsidRPr="6D22CD53" w:rsidR="00B974EA">
        <w:rPr>
          <w:color w:val="424141"/>
          <w:spacing w:val="-5"/>
          <w:sz w:val="18"/>
          <w:szCs w:val="18"/>
          <w:lang w:val="es-ES"/>
        </w:rPr>
        <w:t xml:space="preserve"> </w:t>
      </w:r>
      <w:r w:rsidRPr="6D22CD53" w:rsidR="00B974EA">
        <w:rPr>
          <w:color w:val="424141"/>
          <w:sz w:val="18"/>
          <w:szCs w:val="18"/>
          <w:lang w:val="es-ES"/>
        </w:rPr>
        <w:t>específicamente</w:t>
      </w:r>
      <w:r w:rsidRPr="6D22CD53" w:rsidR="00B974EA">
        <w:rPr>
          <w:color w:val="424141"/>
          <w:spacing w:val="-5"/>
          <w:sz w:val="18"/>
          <w:szCs w:val="18"/>
          <w:lang w:val="es-ES"/>
        </w:rPr>
        <w:t xml:space="preserve"> </w:t>
      </w:r>
      <w:r w:rsidRPr="6D22CD53" w:rsidR="00B974EA">
        <w:rPr>
          <w:color w:val="424141"/>
          <w:sz w:val="18"/>
          <w:szCs w:val="18"/>
          <w:lang w:val="es-ES"/>
        </w:rPr>
        <w:t>el</w:t>
      </w:r>
      <w:r w:rsidRPr="6D22CD53" w:rsidR="00B974EA">
        <w:rPr>
          <w:color w:val="424141"/>
          <w:spacing w:val="-5"/>
          <w:sz w:val="18"/>
          <w:szCs w:val="18"/>
          <w:lang w:val="es-ES"/>
        </w:rPr>
        <w:t xml:space="preserve"> </w:t>
      </w:r>
      <w:r w:rsidRPr="6D22CD53" w:rsidR="00B974EA">
        <w:rPr>
          <w:color w:val="424141"/>
          <w:sz w:val="18"/>
          <w:szCs w:val="18"/>
          <w:lang w:val="es-ES"/>
        </w:rPr>
        <w:t>Compendio</w:t>
      </w:r>
      <w:r w:rsidRPr="6D22CD53" w:rsidR="00B974EA">
        <w:rPr>
          <w:color w:val="424141"/>
          <w:spacing w:val="-5"/>
          <w:sz w:val="18"/>
          <w:szCs w:val="18"/>
          <w:lang w:val="es-ES"/>
        </w:rPr>
        <w:t xml:space="preserve"> </w:t>
      </w:r>
      <w:r w:rsidRPr="6D22CD53" w:rsidR="00B974EA">
        <w:rPr>
          <w:color w:val="424141"/>
          <w:sz w:val="18"/>
          <w:szCs w:val="18"/>
          <w:lang w:val="es-ES"/>
        </w:rPr>
        <w:t>de</w:t>
      </w:r>
      <w:r w:rsidRPr="6D22CD53" w:rsidR="00B974EA">
        <w:rPr>
          <w:color w:val="424141"/>
          <w:spacing w:val="40"/>
          <w:sz w:val="18"/>
          <w:szCs w:val="18"/>
          <w:lang w:val="es-ES"/>
        </w:rPr>
        <w:t xml:space="preserve"> </w:t>
      </w:r>
      <w:r w:rsidRPr="6D22CD53" w:rsidR="00B974EA">
        <w:rPr>
          <w:color w:val="424141"/>
          <w:sz w:val="18"/>
          <w:szCs w:val="18"/>
          <w:lang w:val="es-ES"/>
        </w:rPr>
        <w:t>Normas</w:t>
      </w:r>
      <w:r w:rsidRPr="6D22CD53" w:rsidR="00B974EA">
        <w:rPr>
          <w:color w:val="424141"/>
          <w:spacing w:val="-7"/>
          <w:sz w:val="18"/>
          <w:szCs w:val="18"/>
          <w:lang w:val="es-ES"/>
        </w:rPr>
        <w:t xml:space="preserve"> </w:t>
      </w:r>
      <w:r w:rsidRPr="6D22CD53" w:rsidR="00B974EA">
        <w:rPr>
          <w:color w:val="424141"/>
          <w:sz w:val="18"/>
          <w:szCs w:val="18"/>
          <w:lang w:val="es-ES"/>
        </w:rPr>
        <w:t>del</w:t>
      </w:r>
      <w:r w:rsidRPr="6D22CD53" w:rsidR="00B974EA">
        <w:rPr>
          <w:color w:val="424141"/>
          <w:spacing w:val="-7"/>
          <w:sz w:val="18"/>
          <w:szCs w:val="18"/>
          <w:lang w:val="es-ES"/>
        </w:rPr>
        <w:t xml:space="preserve"> </w:t>
      </w:r>
      <w:r w:rsidRPr="6D22CD53" w:rsidR="00B974EA">
        <w:rPr>
          <w:color w:val="424141"/>
          <w:sz w:val="18"/>
          <w:szCs w:val="18"/>
          <w:lang w:val="es-ES"/>
        </w:rPr>
        <w:t>Seguro</w:t>
      </w:r>
      <w:r w:rsidRPr="6D22CD53" w:rsidR="00B974EA">
        <w:rPr>
          <w:color w:val="424141"/>
          <w:spacing w:val="-7"/>
          <w:sz w:val="18"/>
          <w:szCs w:val="18"/>
          <w:lang w:val="es-ES"/>
        </w:rPr>
        <w:t xml:space="preserve"> </w:t>
      </w:r>
      <w:r w:rsidRPr="6D22CD53" w:rsidR="00B974EA">
        <w:rPr>
          <w:color w:val="424141"/>
          <w:sz w:val="18"/>
          <w:szCs w:val="18"/>
          <w:lang w:val="es-ES"/>
        </w:rPr>
        <w:t>de</w:t>
      </w:r>
      <w:r w:rsidRPr="6D22CD53" w:rsidR="00B974EA">
        <w:rPr>
          <w:color w:val="424141"/>
          <w:spacing w:val="-7"/>
          <w:sz w:val="18"/>
          <w:szCs w:val="18"/>
          <w:lang w:val="es-ES"/>
        </w:rPr>
        <w:t xml:space="preserve"> </w:t>
      </w:r>
      <w:r w:rsidRPr="6D22CD53" w:rsidR="00B974EA">
        <w:rPr>
          <w:color w:val="424141"/>
          <w:sz w:val="18"/>
          <w:szCs w:val="18"/>
          <w:lang w:val="es-ES"/>
        </w:rPr>
        <w:t>la</w:t>
      </w:r>
      <w:r w:rsidRPr="6D22CD53" w:rsidR="00B974EA">
        <w:rPr>
          <w:color w:val="424141"/>
          <w:spacing w:val="-7"/>
          <w:sz w:val="18"/>
          <w:szCs w:val="18"/>
          <w:lang w:val="es-ES"/>
        </w:rPr>
        <w:t xml:space="preserve"> </w:t>
      </w:r>
      <w:r w:rsidRPr="6D22CD53" w:rsidR="00B974EA">
        <w:rPr>
          <w:color w:val="424141"/>
          <w:sz w:val="18"/>
          <w:szCs w:val="18"/>
          <w:lang w:val="es-ES"/>
        </w:rPr>
        <w:t>Ley</w:t>
      </w:r>
      <w:r w:rsidRPr="6D22CD53" w:rsidR="00B974EA">
        <w:rPr>
          <w:color w:val="424141"/>
          <w:spacing w:val="-7"/>
          <w:sz w:val="18"/>
          <w:szCs w:val="18"/>
          <w:lang w:val="es-ES"/>
        </w:rPr>
        <w:t xml:space="preserve"> </w:t>
      </w:r>
      <w:r w:rsidRPr="6D22CD53" w:rsidR="00B974EA">
        <w:rPr>
          <w:color w:val="424141"/>
          <w:sz w:val="18"/>
          <w:szCs w:val="18"/>
          <w:lang w:val="es-ES"/>
        </w:rPr>
        <w:t>16.744.-</w:t>
      </w:r>
      <w:r w:rsidRPr="6D22CD53" w:rsidR="00B974EA">
        <w:rPr>
          <w:color w:val="424141"/>
          <w:spacing w:val="14"/>
          <w:sz w:val="18"/>
          <w:szCs w:val="18"/>
          <w:lang w:val="es-ES"/>
        </w:rPr>
        <w:t xml:space="preserve"> </w:t>
      </w:r>
      <w:r w:rsidRPr="6D22CD53" w:rsidR="00B974EA">
        <w:rPr>
          <w:color w:val="9D9D9C"/>
          <w:sz w:val="18"/>
          <w:szCs w:val="18"/>
          <w:lang w:val="es-ES"/>
        </w:rPr>
        <w:t>[se</w:t>
      </w:r>
      <w:r w:rsidRPr="6D22CD53" w:rsidR="00B974EA">
        <w:rPr>
          <w:color w:val="9D9D9C"/>
          <w:spacing w:val="-7"/>
          <w:sz w:val="18"/>
          <w:szCs w:val="18"/>
          <w:lang w:val="es-ES"/>
        </w:rPr>
        <w:t xml:space="preserve"> </w:t>
      </w:r>
      <w:r w:rsidRPr="6D22CD53" w:rsidR="00B974EA">
        <w:rPr>
          <w:color w:val="9D9D9C"/>
          <w:sz w:val="18"/>
          <w:szCs w:val="18"/>
          <w:lang w:val="es-ES"/>
        </w:rPr>
        <w:t>pueden</w:t>
      </w:r>
      <w:r w:rsidRPr="6D22CD53" w:rsidR="00B974EA">
        <w:rPr>
          <w:color w:val="9D9D9C"/>
          <w:spacing w:val="-7"/>
          <w:sz w:val="18"/>
          <w:szCs w:val="18"/>
          <w:lang w:val="es-ES"/>
        </w:rPr>
        <w:t xml:space="preserve"> </w:t>
      </w:r>
      <w:r w:rsidRPr="6D22CD53" w:rsidR="00B974EA">
        <w:rPr>
          <w:color w:val="9D9D9C"/>
          <w:sz w:val="18"/>
          <w:szCs w:val="18"/>
          <w:lang w:val="es-ES"/>
        </w:rPr>
        <w:t>extraer</w:t>
      </w:r>
      <w:r w:rsidRPr="6D22CD53" w:rsidR="00B974EA">
        <w:rPr>
          <w:color w:val="9D9D9C"/>
          <w:spacing w:val="-7"/>
          <w:sz w:val="18"/>
          <w:szCs w:val="18"/>
          <w:lang w:val="es-ES"/>
        </w:rPr>
        <w:t xml:space="preserve"> </w:t>
      </w:r>
      <w:r w:rsidRPr="6D22CD53" w:rsidR="00B974EA">
        <w:rPr>
          <w:color w:val="9D9D9C"/>
          <w:sz w:val="18"/>
          <w:szCs w:val="18"/>
          <w:lang w:val="es-ES"/>
        </w:rPr>
        <w:t>desde</w:t>
      </w:r>
      <w:r w:rsidRPr="6D22CD53" w:rsidR="00B974EA">
        <w:rPr>
          <w:color w:val="9D9D9C"/>
          <w:spacing w:val="-7"/>
          <w:sz w:val="18"/>
          <w:szCs w:val="18"/>
          <w:lang w:val="es-ES"/>
        </w:rPr>
        <w:t xml:space="preserve"> </w:t>
      </w:r>
      <w:r w:rsidRPr="6D22CD53" w:rsidR="00B974EA">
        <w:rPr>
          <w:color w:val="9D9D9C"/>
          <w:sz w:val="18"/>
          <w:szCs w:val="18"/>
          <w:lang w:val="es-ES"/>
        </w:rPr>
        <w:t>link</w:t>
      </w:r>
      <w:r w:rsidRPr="6D22CD53" w:rsidR="00B974EA">
        <w:rPr>
          <w:color w:val="9D9D9C"/>
          <w:spacing w:val="-7"/>
          <w:sz w:val="18"/>
          <w:szCs w:val="18"/>
          <w:lang w:val="es-ES"/>
        </w:rPr>
        <w:t xml:space="preserve"> </w:t>
      </w:r>
      <w:r w:rsidRPr="6D22CD53" w:rsidR="00B974EA">
        <w:rPr>
          <w:color w:val="9D9D9C"/>
          <w:sz w:val="18"/>
          <w:szCs w:val="18"/>
          <w:lang w:val="es-ES"/>
        </w:rPr>
        <w:t>de</w:t>
      </w:r>
      <w:r w:rsidRPr="6D22CD53" w:rsidR="00B974EA">
        <w:rPr>
          <w:color w:val="9D9D9C"/>
          <w:spacing w:val="-7"/>
          <w:sz w:val="18"/>
          <w:szCs w:val="18"/>
          <w:lang w:val="es-ES"/>
        </w:rPr>
        <w:t xml:space="preserve"> </w:t>
      </w:r>
      <w:r w:rsidRPr="6D22CD53" w:rsidR="00B974EA">
        <w:rPr>
          <w:color w:val="9D9D9C"/>
          <w:sz w:val="18"/>
          <w:szCs w:val="18"/>
          <w:lang w:val="es-ES"/>
        </w:rPr>
        <w:t>SUSESO]</w:t>
      </w:r>
      <w:r w:rsidRPr="6D22CD53" w:rsidR="00B974EA">
        <w:rPr>
          <w:color w:val="9D9D9C"/>
          <w:sz w:val="18"/>
          <w:szCs w:val="18"/>
          <w:lang w:val="es-ES"/>
        </w:rPr>
        <w:t>.</w:t>
      </w:r>
      <w:r w:rsidRPr="6D22CD53" w:rsidR="00B974EA">
        <w:rPr>
          <w:noProof/>
          <w:color w:val="424141"/>
          <w:spacing w:val="-4"/>
          <w:sz w:val="18"/>
          <w:szCs w:val="18"/>
          <w:lang w:val="es-ES"/>
        </w:rPr>
        <w:t xml:space="preserve"> </w:t>
      </w:r>
    </w:p>
    <w:p w:rsidR="00B974EA" w:rsidP="00B974EA" w:rsidRDefault="00B974EA" w14:paraId="2FF01DD2" w14:textId="77777777">
      <w:pPr>
        <w:pStyle w:val="Textoindependiente"/>
      </w:pPr>
      <w:r w:rsidRPr="001653CE">
        <w:rPr>
          <w:noProof/>
        </w:rPr>
        <mc:AlternateContent>
          <mc:Choice Requires="wps">
            <w:drawing>
              <wp:anchor distT="0" distB="0" distL="114300" distR="114300" simplePos="0" relativeHeight="251723776" behindDoc="1" locked="0" layoutInCell="1" allowOverlap="1" wp14:anchorId="7CB93B7B" wp14:editId="692BCB3A">
                <wp:simplePos x="0" y="0"/>
                <wp:positionH relativeFrom="page">
                  <wp:posOffset>335280</wp:posOffset>
                </wp:positionH>
                <wp:positionV relativeFrom="page">
                  <wp:posOffset>1583055</wp:posOffset>
                </wp:positionV>
                <wp:extent cx="7054850" cy="0"/>
                <wp:effectExtent l="0" t="0" r="6350" b="12700"/>
                <wp:wrapNone/>
                <wp:docPr id="1287583345" name="Line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7054850" cy="0"/>
                        </a:xfrm>
                        <a:prstGeom prst="line">
                          <a:avLst/>
                        </a:prstGeom>
                        <a:noFill/>
                        <a:ln w="12700">
                          <a:solidFill>
                            <a:srgbClr val="13C045"/>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svg="http://schemas.microsoft.com/office/drawing/2016/SVG/main" xmlns:a14="http://schemas.microsoft.com/office/drawing/2010/main" xmlns:a16="http://schemas.microsoft.com/office/drawing/2014/main" xmlns:pic="http://schemas.openxmlformats.org/drawingml/2006/picture" xmlns:a="http://schemas.openxmlformats.org/drawingml/2006/main" xmlns:w16du="http://schemas.microsoft.com/office/word/2023/wordml/word16du">
            <w:pict w14:anchorId="4B39458C">
              <v:line id="Line 206" style="position:absolute;z-index:-251592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spid="_x0000_s1026" strokecolor="#13c045" strokeweight="1pt" from="26.4pt,124.65pt" to="581.9pt,124.65pt" w14:anchorId="3DC8C10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">
                <o:lock v:ext="edit" shapetype="f"/>
                <w10:wrap anchorx="page" anchory="page"/>
              </v:line>
            </w:pict>
          </mc:Fallback>
        </mc:AlternateContent>
      </w:r>
      <w:r w:rsidRPr="001653CE">
        <w:rPr>
          <w:noProof/>
        </w:rPr>
        <w:drawing>
          <wp:anchor distT="0" distB="0" distL="0" distR="0" simplePos="0" relativeHeight="251722752" behindDoc="1" locked="0" layoutInCell="1" allowOverlap="1" wp14:anchorId="50205F7D" wp14:editId="57D0C0AB">
            <wp:simplePos x="0" y="0"/>
            <wp:positionH relativeFrom="page">
              <wp:posOffset>6395720</wp:posOffset>
            </wp:positionH>
            <wp:positionV relativeFrom="page">
              <wp:posOffset>647065</wp:posOffset>
            </wp:positionV>
            <wp:extent cx="992505" cy="428625"/>
            <wp:effectExtent l="0" t="0" r="0" b="3175"/>
            <wp:wrapNone/>
            <wp:docPr id="499" name="image8.png" descr="Imagen que contiene 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 name="image8.png" descr="Imagen que contiene Icono&#10;&#10;Descripción generada automáticamente"/>
                    <pic:cNvPicPr/>
                  </pic:nvPicPr>
                  <pic:blipFill>
                    <a:blip r:embed="rId67" cstate="print"/>
                    <a:stretch>
                      <a:fillRect/>
                    </a:stretch>
                  </pic:blipFill>
                  <pic:spPr>
                    <a:xfrm>
                      <a:off x="0" y="0"/>
                      <a:ext cx="992505" cy="428625"/>
                    </a:xfrm>
                    <a:prstGeom prst="rect">
                      <a:avLst/>
                    </a:prstGeom>
                  </pic:spPr>
                </pic:pic>
              </a:graphicData>
            </a:graphic>
          </wp:anchor>
        </w:drawing>
      </w:r>
      <w:r w:rsidRPr="001653CE">
        <w:rPr>
          <w:noProof/>
        </w:rPr>
        <mc:AlternateContent>
          <mc:Choice Requires="wps">
            <w:drawing>
              <wp:anchor distT="0" distB="0" distL="114300" distR="114300" simplePos="0" relativeHeight="251688960" behindDoc="1" locked="0" layoutInCell="1" allowOverlap="1" wp14:anchorId="56CDBA53" wp14:editId="2D71EF8D">
                <wp:simplePos x="0" y="0"/>
                <wp:positionH relativeFrom="page">
                  <wp:posOffset>323215</wp:posOffset>
                </wp:positionH>
                <wp:positionV relativeFrom="page">
                  <wp:posOffset>307340</wp:posOffset>
                </wp:positionV>
                <wp:extent cx="5248275" cy="1179830"/>
                <wp:effectExtent l="0" t="0" r="9525" b="1270"/>
                <wp:wrapNone/>
                <wp:docPr id="496" name="docshape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248275" cy="1179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B065AF" w:rsidR="00B974EA" w:rsidP="00B974EA" w:rsidRDefault="00B974EA" w14:paraId="6F94C557" w14:textId="77777777">
                            <w:pPr>
                              <w:spacing w:before="16"/>
                              <w:ind w:left="20"/>
                              <w:rPr>
                                <w:rFonts w:ascii="ACHS Nueva Sans Medium" w:hAnsi="ACHS Nueva Sans Medium"/>
                              </w:rPr>
                            </w:pPr>
                            <w:r w:rsidRPr="00B065AF">
                              <w:rPr>
                                <w:rFonts w:ascii="ACHS Nueva Sans Medium" w:hAnsi="ACHS Nueva Sans Medium"/>
                                <w:color w:val="004B13"/>
                              </w:rPr>
                              <w:t>Modelo</w:t>
                            </w:r>
                            <w:r w:rsidRPr="00B065AF">
                              <w:rPr>
                                <w:rFonts w:ascii="ACHS Nueva Sans Medium" w:hAnsi="ACHS Nueva Sans Medium"/>
                                <w:color w:val="004B13"/>
                                <w:spacing w:val="-7"/>
                              </w:rPr>
                              <w:t xml:space="preserve"> </w:t>
                            </w:r>
                            <w:r w:rsidRPr="00B065AF">
                              <w:rPr>
                                <w:rFonts w:ascii="ACHS Nueva Sans Medium" w:hAnsi="ACHS Nueva Sans Medium"/>
                                <w:color w:val="004B13"/>
                              </w:rPr>
                              <w:t>de</w:t>
                            </w:r>
                            <w:r w:rsidRPr="00B065AF">
                              <w:rPr>
                                <w:rFonts w:ascii="ACHS Nueva Sans Medium" w:hAnsi="ACHS Nueva Sans Medium"/>
                                <w:color w:val="004B13"/>
                                <w:spacing w:val="-7"/>
                              </w:rPr>
                              <w:t xml:space="preserve"> </w:t>
                            </w:r>
                            <w:r w:rsidRPr="00B065AF">
                              <w:rPr>
                                <w:rFonts w:ascii="ACHS Nueva Sans Medium" w:hAnsi="ACHS Nueva Sans Medium"/>
                                <w:color w:val="004B13"/>
                                <w:spacing w:val="-2"/>
                              </w:rPr>
                              <w:t>Protocolo</w:t>
                            </w:r>
                          </w:p>
                          <w:p w:rsidR="00B974EA" w:rsidP="00B974EA" w:rsidRDefault="00B974EA" w14:paraId="39638561" w14:textId="77777777">
                            <w:pPr>
                              <w:spacing w:before="187" w:line="228" w:lineRule="auto"/>
                              <w:ind w:left="88"/>
                              <w:rPr>
                                <w:rFonts w:ascii="ACHS Nueva Serif" w:hAnsi="ACHS Nueva Serif"/>
                                <w:b/>
                                <w:sz w:val="44"/>
                              </w:rPr>
                            </w:pPr>
                            <w:r>
                              <w:rPr>
                                <w:rFonts w:ascii="ACHS Nueva Serif" w:hAnsi="ACHS Nueva Serif"/>
                                <w:b/>
                                <w:color w:val="004C14"/>
                                <w:sz w:val="44"/>
                              </w:rPr>
                              <w:t>Protocolo de prevención del acoso sexual,</w:t>
                            </w:r>
                            <w:r>
                              <w:rPr>
                                <w:rFonts w:ascii="ACHS Nueva Serif" w:hAnsi="ACHS Nueva Serif"/>
                                <w:b/>
                                <w:color w:val="004C14"/>
                                <w:spacing w:val="-14"/>
                                <w:sz w:val="44"/>
                              </w:rPr>
                              <w:t xml:space="preserve"> </w:t>
                            </w:r>
                            <w:r>
                              <w:rPr>
                                <w:rFonts w:ascii="ACHS Nueva Serif" w:hAnsi="ACHS Nueva Serif"/>
                                <w:b/>
                                <w:color w:val="004C14"/>
                                <w:sz w:val="44"/>
                              </w:rPr>
                              <w:t>laboral</w:t>
                            </w:r>
                            <w:r>
                              <w:rPr>
                                <w:rFonts w:ascii="ACHS Nueva Serif" w:hAnsi="ACHS Nueva Serif"/>
                                <w:b/>
                                <w:color w:val="004C14"/>
                                <w:spacing w:val="-14"/>
                                <w:sz w:val="44"/>
                              </w:rPr>
                              <w:t xml:space="preserve"> </w:t>
                            </w:r>
                            <w:r>
                              <w:rPr>
                                <w:rFonts w:ascii="ACHS Nueva Serif" w:hAnsi="ACHS Nueva Serif"/>
                                <w:b/>
                                <w:color w:val="004C14"/>
                                <w:sz w:val="44"/>
                              </w:rPr>
                              <w:t>y</w:t>
                            </w:r>
                            <w:r>
                              <w:rPr>
                                <w:rFonts w:ascii="ACHS Nueva Serif" w:hAnsi="ACHS Nueva Serif"/>
                                <w:b/>
                                <w:color w:val="004C14"/>
                                <w:spacing w:val="-14"/>
                                <w:sz w:val="44"/>
                              </w:rPr>
                              <w:t xml:space="preserve"> </w:t>
                            </w:r>
                            <w:r>
                              <w:rPr>
                                <w:rFonts w:ascii="ACHS Nueva Serif" w:hAnsi="ACHS Nueva Serif"/>
                                <w:b/>
                                <w:color w:val="004C14"/>
                                <w:sz w:val="44"/>
                              </w:rPr>
                              <w:t>violencia</w:t>
                            </w:r>
                            <w:r>
                              <w:rPr>
                                <w:rFonts w:ascii="ACHS Nueva Serif" w:hAnsi="ACHS Nueva Serif"/>
                                <w:b/>
                                <w:color w:val="004C14"/>
                                <w:spacing w:val="-14"/>
                                <w:sz w:val="44"/>
                              </w:rPr>
                              <w:t xml:space="preserve"> </w:t>
                            </w:r>
                            <w:r>
                              <w:rPr>
                                <w:rFonts w:ascii="ACHS Nueva Serif" w:hAnsi="ACHS Nueva Serif"/>
                                <w:b/>
                                <w:color w:val="004C14"/>
                                <w:sz w:val="44"/>
                              </w:rPr>
                              <w:t>en</w:t>
                            </w:r>
                            <w:r>
                              <w:rPr>
                                <w:rFonts w:ascii="ACHS Nueva Serif" w:hAnsi="ACHS Nueva Serif"/>
                                <w:b/>
                                <w:color w:val="004C14"/>
                                <w:spacing w:val="-14"/>
                                <w:sz w:val="44"/>
                              </w:rPr>
                              <w:t xml:space="preserve"> </w:t>
                            </w:r>
                            <w:r>
                              <w:rPr>
                                <w:rFonts w:ascii="ACHS Nueva Serif" w:hAnsi="ACHS Nueva Serif"/>
                                <w:b/>
                                <w:color w:val="004C14"/>
                                <w:sz w:val="44"/>
                              </w:rPr>
                              <w:t>el</w:t>
                            </w:r>
                            <w:r>
                              <w:rPr>
                                <w:rFonts w:ascii="ACHS Nueva Serif" w:hAnsi="ACHS Nueva Serif"/>
                                <w:b/>
                                <w:color w:val="004C14"/>
                                <w:spacing w:val="-14"/>
                                <w:sz w:val="44"/>
                              </w:rPr>
                              <w:t xml:space="preserve"> </w:t>
                            </w:r>
                            <w:r>
                              <w:rPr>
                                <w:rFonts w:ascii="ACHS Nueva Serif" w:hAnsi="ACHS Nueva Serif"/>
                                <w:b/>
                                <w:color w:val="004C14"/>
                                <w:sz w:val="44"/>
                              </w:rPr>
                              <w:t>trabajo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asvg="http://schemas.microsoft.com/office/drawing/2016/SVG/main" xmlns:a14="http://schemas.microsoft.com/office/drawing/2010/main" xmlns:a16="http://schemas.microsoft.com/office/drawing/2014/main" xmlns:pic="http://schemas.openxmlformats.org/drawingml/2006/picture" xmlns:a="http://schemas.openxmlformats.org/drawingml/2006/main" xmlns:w16du="http://schemas.microsoft.com/office/word/2023/wordml/word16du">
            <w:pict w14:anchorId="6454F21F">
              <v:shape id="_x0000_s1035" style="position:absolute;left:0;text-align:left;margin-left:25.45pt;margin-top:24.2pt;width:413.25pt;height:92.9pt;z-index:-251627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" w14:anchorId="56CDBA53">
                <v:path arrowok="t"/>
                <v:textbox inset="0,0,0,0">
                  <w:txbxContent>
                    <w:p w:rsidRPr="00B065AF" w:rsidR="00B974EA" w:rsidP="00B974EA" w:rsidRDefault="00B974EA" w14:paraId="5BE6912E" w14:textId="77777777">
                      <w:pPr>
                        <w:spacing w:before="16"/>
                        <w:ind w:left="20"/>
                        <w:rPr>
                          <w:rFonts w:ascii="ACHS Nueva Sans Medium" w:hAnsi="ACHS Nueva Sans Medium"/>
                        </w:rPr>
                      </w:pPr>
                      <w:r w:rsidRPr="00B065AF">
                        <w:rPr>
                          <w:rFonts w:ascii="ACHS Nueva Sans Medium" w:hAnsi="ACHS Nueva Sans Medium"/>
                          <w:color w:val="004B13"/>
                        </w:rPr>
                        <w:t>Modelo</w:t>
                      </w:r>
                      <w:r w:rsidRPr="00B065AF">
                        <w:rPr>
                          <w:rFonts w:ascii="ACHS Nueva Sans Medium" w:hAnsi="ACHS Nueva Sans Medium"/>
                          <w:color w:val="004B13"/>
                          <w:spacing w:val="-7"/>
                        </w:rPr>
                        <w:t xml:space="preserve"> </w:t>
                      </w:r>
                      <w:r w:rsidRPr="00B065AF">
                        <w:rPr>
                          <w:rFonts w:ascii="ACHS Nueva Sans Medium" w:hAnsi="ACHS Nueva Sans Medium"/>
                          <w:color w:val="004B13"/>
                        </w:rPr>
                        <w:t>de</w:t>
                      </w:r>
                      <w:r w:rsidRPr="00B065AF">
                        <w:rPr>
                          <w:rFonts w:ascii="ACHS Nueva Sans Medium" w:hAnsi="ACHS Nueva Sans Medium"/>
                          <w:color w:val="004B13"/>
                          <w:spacing w:val="-7"/>
                        </w:rPr>
                        <w:t xml:space="preserve"> </w:t>
                      </w:r>
                      <w:r w:rsidRPr="00B065AF">
                        <w:rPr>
                          <w:rFonts w:ascii="ACHS Nueva Sans Medium" w:hAnsi="ACHS Nueva Sans Medium"/>
                          <w:color w:val="004B13"/>
                          <w:spacing w:val="-2"/>
                        </w:rPr>
                        <w:t>Protocolo</w:t>
                      </w:r>
                    </w:p>
                    <w:p w:rsidR="00B974EA" w:rsidP="00B974EA" w:rsidRDefault="00B974EA" w14:paraId="23B8AD8E" w14:textId="77777777">
                      <w:pPr>
                        <w:spacing w:before="187" w:line="228" w:lineRule="auto"/>
                        <w:ind w:left="88"/>
                        <w:rPr>
                          <w:rFonts w:ascii="ACHS Nueva Serif" w:hAnsi="ACHS Nueva Serif"/>
                          <w:b/>
                          <w:sz w:val="44"/>
                        </w:rPr>
                      </w:pPr>
                      <w:r>
                        <w:rPr>
                          <w:rFonts w:ascii="ACHS Nueva Serif" w:hAnsi="ACHS Nueva Serif"/>
                          <w:b/>
                          <w:color w:val="004C14"/>
                          <w:sz w:val="44"/>
                        </w:rPr>
                        <w:t>Protocolo de prevención del acoso sexual,</w:t>
                      </w:r>
                      <w:r>
                        <w:rPr>
                          <w:rFonts w:ascii="ACHS Nueva Serif" w:hAnsi="ACHS Nueva Serif"/>
                          <w:b/>
                          <w:color w:val="004C14"/>
                          <w:spacing w:val="-14"/>
                          <w:sz w:val="44"/>
                        </w:rPr>
                        <w:t xml:space="preserve"> </w:t>
                      </w:r>
                      <w:r>
                        <w:rPr>
                          <w:rFonts w:ascii="ACHS Nueva Serif" w:hAnsi="ACHS Nueva Serif"/>
                          <w:b/>
                          <w:color w:val="004C14"/>
                          <w:sz w:val="44"/>
                        </w:rPr>
                        <w:t>laboral</w:t>
                      </w:r>
                      <w:r>
                        <w:rPr>
                          <w:rFonts w:ascii="ACHS Nueva Serif" w:hAnsi="ACHS Nueva Serif"/>
                          <w:b/>
                          <w:color w:val="004C14"/>
                          <w:spacing w:val="-14"/>
                          <w:sz w:val="44"/>
                        </w:rPr>
                        <w:t xml:space="preserve"> </w:t>
                      </w:r>
                      <w:r>
                        <w:rPr>
                          <w:rFonts w:ascii="ACHS Nueva Serif" w:hAnsi="ACHS Nueva Serif"/>
                          <w:b/>
                          <w:color w:val="004C14"/>
                          <w:sz w:val="44"/>
                        </w:rPr>
                        <w:t>y</w:t>
                      </w:r>
                      <w:r>
                        <w:rPr>
                          <w:rFonts w:ascii="ACHS Nueva Serif" w:hAnsi="ACHS Nueva Serif"/>
                          <w:b/>
                          <w:color w:val="004C14"/>
                          <w:spacing w:val="-14"/>
                          <w:sz w:val="44"/>
                        </w:rPr>
                        <w:t xml:space="preserve"> </w:t>
                      </w:r>
                      <w:r>
                        <w:rPr>
                          <w:rFonts w:ascii="ACHS Nueva Serif" w:hAnsi="ACHS Nueva Serif"/>
                          <w:b/>
                          <w:color w:val="004C14"/>
                          <w:sz w:val="44"/>
                        </w:rPr>
                        <w:t>violencia</w:t>
                      </w:r>
                      <w:r>
                        <w:rPr>
                          <w:rFonts w:ascii="ACHS Nueva Serif" w:hAnsi="ACHS Nueva Serif"/>
                          <w:b/>
                          <w:color w:val="004C14"/>
                          <w:spacing w:val="-14"/>
                          <w:sz w:val="44"/>
                        </w:rPr>
                        <w:t xml:space="preserve"> </w:t>
                      </w:r>
                      <w:r>
                        <w:rPr>
                          <w:rFonts w:ascii="ACHS Nueva Serif" w:hAnsi="ACHS Nueva Serif"/>
                          <w:b/>
                          <w:color w:val="004C14"/>
                          <w:sz w:val="44"/>
                        </w:rPr>
                        <w:t>en</w:t>
                      </w:r>
                      <w:r>
                        <w:rPr>
                          <w:rFonts w:ascii="ACHS Nueva Serif" w:hAnsi="ACHS Nueva Serif"/>
                          <w:b/>
                          <w:color w:val="004C14"/>
                          <w:spacing w:val="-14"/>
                          <w:sz w:val="44"/>
                        </w:rPr>
                        <w:t xml:space="preserve"> </w:t>
                      </w:r>
                      <w:r>
                        <w:rPr>
                          <w:rFonts w:ascii="ACHS Nueva Serif" w:hAnsi="ACHS Nueva Serif"/>
                          <w:b/>
                          <w:color w:val="004C14"/>
                          <w:sz w:val="44"/>
                        </w:rPr>
                        <w:t>el</w:t>
                      </w:r>
                      <w:r>
                        <w:rPr>
                          <w:rFonts w:ascii="ACHS Nueva Serif" w:hAnsi="ACHS Nueva Serif"/>
                          <w:b/>
                          <w:color w:val="004C14"/>
                          <w:spacing w:val="-14"/>
                          <w:sz w:val="44"/>
                        </w:rPr>
                        <w:t xml:space="preserve"> </w:t>
                      </w:r>
                      <w:r>
                        <w:rPr>
                          <w:rFonts w:ascii="ACHS Nueva Serif" w:hAnsi="ACHS Nueva Serif"/>
                          <w:b/>
                          <w:color w:val="004C14"/>
                          <w:sz w:val="44"/>
                        </w:rPr>
                        <w:t>trabajo</w:t>
                      </w:r>
                    </w:p>
                  </w:txbxContent>
                </v:textbox>
                <w10:wrap anchorx="page" anchory="page"/>
              </v:shape>
            </w:pict>
          </mc:Fallback>
        </mc:AlternateContent>
      </w:r>
    </w:p>
    <w:p w:rsidR="00B974EA" w:rsidP="00B974EA" w:rsidRDefault="00B974EA" w14:paraId="29B4DF7A" w14:textId="77777777">
      <w:pPr>
        <w:sectPr w:rsidR="00B974EA" w:rsidSect="00B974EA">
          <w:pgSz w:w="12240" w:h="15840" w:orient="portrait"/>
          <w:pgMar w:top="2500" w:right="440" w:bottom="1980" w:left="440" w:header="531" w:footer="893" w:gutter="0"/>
          <w:cols w:space="720"/>
        </w:sectPr>
      </w:pPr>
    </w:p>
    <w:p w:rsidRPr="001653CE" w:rsidR="00B974EA" w:rsidP="00B974EA" w:rsidRDefault="00B974EA" w14:paraId="1AEE0B29" w14:textId="77777777">
      <w:pPr>
        <w:pStyle w:val="Ttulo2"/>
        <w:rPr>
          <w:rFonts w:ascii="ACHS Nueva Sans SemiBold" w:hAnsi="ACHS Nueva Sans SemiBold"/>
        </w:rPr>
      </w:pPr>
      <w:r w:rsidRPr="001653CE">
        <w:rPr>
          <w:rFonts w:ascii="ACHS Nueva Sans SemiBold" w:hAnsi="ACHS Nueva Sans SemiBold"/>
          <w:color w:val="00AE41"/>
          <w:spacing w:val="-4"/>
        </w:rPr>
        <w:t>I.</w:t>
      </w:r>
      <w:r w:rsidRPr="001653CE">
        <w:rPr>
          <w:rFonts w:ascii="ACHS Nueva Sans SemiBold" w:hAnsi="ACHS Nueva Sans SemiBold"/>
          <w:color w:val="00AE41"/>
          <w:spacing w:val="-8"/>
        </w:rPr>
        <w:t xml:space="preserve"> </w:t>
      </w:r>
      <w:r w:rsidRPr="001653CE">
        <w:rPr>
          <w:rFonts w:ascii="ACHS Nueva Sans SemiBold" w:hAnsi="ACHS Nueva Sans SemiBold"/>
          <w:color w:val="00AE41"/>
          <w:spacing w:val="-4"/>
        </w:rPr>
        <w:t xml:space="preserve">Antecedentes </w:t>
      </w:r>
      <w:r w:rsidRPr="001653CE">
        <w:rPr>
          <w:rFonts w:ascii="ACHS Nueva Sans SemiBold" w:hAnsi="ACHS Nueva Sans SemiBold"/>
          <w:color w:val="00AE41"/>
          <w:spacing w:val="-2"/>
        </w:rPr>
        <w:t>generales</w:t>
      </w:r>
    </w:p>
    <w:p w:rsidRPr="005B06F4" w:rsidR="00B974EA" w:rsidP="00B974EA" w:rsidRDefault="00B974EA" w14:paraId="392EF471" w14:textId="77777777">
      <w:pPr>
        <w:pStyle w:val="Ttulo3"/>
        <w:numPr>
          <w:ilvl w:val="0"/>
          <w:numId w:val="32"/>
        </w:numPr>
        <w:tabs>
          <w:tab w:val="left" w:pos="322"/>
        </w:tabs>
        <w:spacing w:before="115" w:line="259" w:lineRule="auto"/>
        <w:ind w:left="334" w:right="1552" w:hanging="210"/>
        <w:rPr>
          <w:rFonts w:ascii="ACHS Nueva Sans SemiBold" w:hAnsi="ACHS Nueva Sans SemiBold"/>
          <w:sz w:val="18"/>
          <w:szCs w:val="18"/>
        </w:rPr>
      </w:pPr>
      <w:r>
        <w:rPr>
          <w:b w:val="0"/>
        </w:rPr>
        <w:br w:type="column"/>
      </w:r>
      <w:r w:rsidRPr="005B06F4">
        <w:rPr>
          <w:rFonts w:ascii="ACHS Nueva Sans SemiBold" w:hAnsi="ACHS Nueva Sans SemiBold"/>
          <w:color w:val="004B13"/>
          <w:spacing w:val="-2"/>
          <w:sz w:val="18"/>
          <w:szCs w:val="18"/>
        </w:rPr>
        <w:t>Derechos y deberes de las entidades empleadoras y de las</w:t>
      </w:r>
      <w:r w:rsidRPr="005B06F4">
        <w:rPr>
          <w:rFonts w:ascii="ACHS Nueva Sans SemiBold" w:hAnsi="ACHS Nueva Sans SemiBold"/>
          <w:color w:val="004B13"/>
          <w:spacing w:val="40"/>
          <w:sz w:val="18"/>
          <w:szCs w:val="18"/>
        </w:rPr>
        <w:t xml:space="preserve"> </w:t>
      </w:r>
      <w:r w:rsidRPr="005B06F4">
        <w:rPr>
          <w:rFonts w:ascii="ACHS Nueva Sans SemiBold" w:hAnsi="ACHS Nueva Sans SemiBold"/>
          <w:color w:val="004B13"/>
          <w:sz w:val="18"/>
          <w:szCs w:val="18"/>
        </w:rPr>
        <w:t>personas</w:t>
      </w:r>
      <w:r w:rsidRPr="005B06F4">
        <w:rPr>
          <w:rFonts w:ascii="ACHS Nueva Sans SemiBold" w:hAnsi="ACHS Nueva Sans SemiBold"/>
          <w:color w:val="004B13"/>
          <w:spacing w:val="-8"/>
          <w:sz w:val="18"/>
          <w:szCs w:val="18"/>
        </w:rPr>
        <w:t xml:space="preserve"> </w:t>
      </w:r>
      <w:r w:rsidRPr="005B06F4">
        <w:rPr>
          <w:rFonts w:ascii="ACHS Nueva Sans SemiBold" w:hAnsi="ACHS Nueva Sans SemiBold"/>
          <w:color w:val="004B13"/>
          <w:sz w:val="18"/>
          <w:szCs w:val="18"/>
        </w:rPr>
        <w:t>trabajadoras:</w:t>
      </w:r>
    </w:p>
    <w:p w:rsidRPr="005E0677" w:rsidR="00B974EA" w:rsidP="00B974EA" w:rsidRDefault="00B974EA" w14:paraId="59647701" w14:textId="77777777">
      <w:pPr>
        <w:pStyle w:val="Textoindependiente"/>
        <w:spacing w:before="3"/>
        <w:rPr>
          <w:rFonts w:ascii="ACHSNuevaSans-SemiBold"/>
          <w:b/>
          <w:sz w:val="29"/>
          <w:szCs w:val="18"/>
        </w:rPr>
      </w:pPr>
    </w:p>
    <w:p w:rsidRPr="005E0677" w:rsidR="00B974EA" w:rsidP="00B974EA" w:rsidRDefault="00B974EA" w14:paraId="7E36470A" w14:textId="77777777">
      <w:pPr>
        <w:pStyle w:val="Prrafodelista"/>
        <w:numPr>
          <w:ilvl w:val="1"/>
          <w:numId w:val="32"/>
        </w:numPr>
        <w:tabs>
          <w:tab w:val="left" w:pos="521"/>
        </w:tabs>
        <w:spacing w:before="0" w:after="0" w:line="240" w:lineRule="auto"/>
        <w:jc w:val="left"/>
        <w:rPr>
          <w:sz w:val="18"/>
          <w:szCs w:val="21"/>
        </w:rPr>
      </w:pPr>
      <w:r w:rsidRPr="005E0677">
        <w:rPr>
          <w:color w:val="13C045"/>
          <w:spacing w:val="-2"/>
          <w:sz w:val="18"/>
          <w:szCs w:val="21"/>
        </w:rPr>
        <w:t>Personas</w:t>
      </w:r>
      <w:r w:rsidRPr="005E0677">
        <w:rPr>
          <w:color w:val="13C045"/>
          <w:spacing w:val="-1"/>
          <w:sz w:val="18"/>
          <w:szCs w:val="21"/>
        </w:rPr>
        <w:t xml:space="preserve"> </w:t>
      </w:r>
      <w:r w:rsidRPr="005E0677">
        <w:rPr>
          <w:color w:val="13C045"/>
          <w:spacing w:val="-2"/>
          <w:sz w:val="18"/>
          <w:szCs w:val="21"/>
        </w:rPr>
        <w:t>trabajadoras</w:t>
      </w:r>
    </w:p>
    <w:p w:rsidRPr="005E0677" w:rsidR="00B974EA" w:rsidP="00B974EA" w:rsidRDefault="00B974EA" w14:paraId="03503722" w14:textId="77777777">
      <w:pPr>
        <w:pStyle w:val="Prrafodelista"/>
        <w:numPr>
          <w:ilvl w:val="2"/>
          <w:numId w:val="32"/>
        </w:numPr>
        <w:tabs>
          <w:tab w:val="left" w:pos="692"/>
        </w:tabs>
        <w:spacing w:before="77" w:after="0" w:line="240" w:lineRule="auto"/>
        <w:ind w:left="691" w:hanging="228"/>
        <w:jc w:val="left"/>
        <w:rPr>
          <w:sz w:val="18"/>
          <w:szCs w:val="21"/>
        </w:rPr>
      </w:pPr>
      <w:r w:rsidRPr="005E0677">
        <w:rPr>
          <w:color w:val="424141"/>
          <w:sz w:val="18"/>
          <w:szCs w:val="21"/>
        </w:rPr>
        <w:t>Derecho</w:t>
      </w:r>
      <w:r w:rsidRPr="005E0677">
        <w:rPr>
          <w:color w:val="424141"/>
          <w:spacing w:val="-9"/>
          <w:sz w:val="18"/>
          <w:szCs w:val="21"/>
        </w:rPr>
        <w:t xml:space="preserve"> </w:t>
      </w:r>
      <w:r w:rsidRPr="005E0677">
        <w:rPr>
          <w:color w:val="424141"/>
          <w:sz w:val="18"/>
          <w:szCs w:val="21"/>
        </w:rPr>
        <w:t>a</w:t>
      </w:r>
      <w:r w:rsidRPr="005E0677">
        <w:rPr>
          <w:color w:val="424141"/>
          <w:spacing w:val="-6"/>
          <w:sz w:val="18"/>
          <w:szCs w:val="21"/>
        </w:rPr>
        <w:t xml:space="preserve"> </w:t>
      </w:r>
      <w:r w:rsidRPr="005E0677">
        <w:rPr>
          <w:color w:val="424141"/>
          <w:sz w:val="18"/>
          <w:szCs w:val="21"/>
        </w:rPr>
        <w:t>trabajar</w:t>
      </w:r>
      <w:r w:rsidRPr="005E0677">
        <w:rPr>
          <w:color w:val="424141"/>
          <w:spacing w:val="-6"/>
          <w:sz w:val="18"/>
          <w:szCs w:val="21"/>
        </w:rPr>
        <w:t xml:space="preserve"> </w:t>
      </w:r>
      <w:r w:rsidRPr="005E0677">
        <w:rPr>
          <w:color w:val="424141"/>
          <w:sz w:val="18"/>
          <w:szCs w:val="21"/>
        </w:rPr>
        <w:t>en</w:t>
      </w:r>
      <w:r w:rsidRPr="005E0677">
        <w:rPr>
          <w:color w:val="424141"/>
          <w:spacing w:val="-7"/>
          <w:sz w:val="18"/>
          <w:szCs w:val="21"/>
        </w:rPr>
        <w:t xml:space="preserve"> </w:t>
      </w:r>
      <w:r w:rsidRPr="005E0677">
        <w:rPr>
          <w:color w:val="424141"/>
          <w:sz w:val="18"/>
          <w:szCs w:val="21"/>
        </w:rPr>
        <w:t>un</w:t>
      </w:r>
      <w:r w:rsidRPr="005E0677">
        <w:rPr>
          <w:color w:val="424141"/>
          <w:spacing w:val="-6"/>
          <w:sz w:val="18"/>
          <w:szCs w:val="21"/>
        </w:rPr>
        <w:t xml:space="preserve"> </w:t>
      </w:r>
      <w:r w:rsidRPr="005E0677">
        <w:rPr>
          <w:color w:val="424141"/>
          <w:sz w:val="18"/>
          <w:szCs w:val="21"/>
        </w:rPr>
        <w:t>ambiente</w:t>
      </w:r>
      <w:r w:rsidRPr="005E0677">
        <w:rPr>
          <w:color w:val="424141"/>
          <w:spacing w:val="-6"/>
          <w:sz w:val="18"/>
          <w:szCs w:val="21"/>
        </w:rPr>
        <w:t xml:space="preserve"> </w:t>
      </w:r>
      <w:r w:rsidRPr="005E0677">
        <w:rPr>
          <w:color w:val="424141"/>
          <w:sz w:val="18"/>
          <w:szCs w:val="21"/>
        </w:rPr>
        <w:t>laboral</w:t>
      </w:r>
      <w:r w:rsidRPr="005E0677">
        <w:rPr>
          <w:color w:val="424141"/>
          <w:spacing w:val="-6"/>
          <w:sz w:val="18"/>
          <w:szCs w:val="21"/>
        </w:rPr>
        <w:t xml:space="preserve"> </w:t>
      </w:r>
      <w:r w:rsidRPr="005E0677">
        <w:rPr>
          <w:color w:val="424141"/>
          <w:sz w:val="18"/>
          <w:szCs w:val="21"/>
        </w:rPr>
        <w:t>libre</w:t>
      </w:r>
      <w:r w:rsidRPr="005E0677">
        <w:rPr>
          <w:color w:val="424141"/>
          <w:spacing w:val="-7"/>
          <w:sz w:val="18"/>
          <w:szCs w:val="21"/>
        </w:rPr>
        <w:t xml:space="preserve"> </w:t>
      </w:r>
      <w:r w:rsidRPr="005E0677">
        <w:rPr>
          <w:color w:val="424141"/>
          <w:sz w:val="18"/>
          <w:szCs w:val="21"/>
        </w:rPr>
        <w:t>de</w:t>
      </w:r>
      <w:r w:rsidRPr="005E0677">
        <w:rPr>
          <w:color w:val="424141"/>
          <w:spacing w:val="-6"/>
          <w:sz w:val="18"/>
          <w:szCs w:val="21"/>
        </w:rPr>
        <w:t xml:space="preserve"> </w:t>
      </w:r>
      <w:r w:rsidRPr="005E0677">
        <w:rPr>
          <w:color w:val="424141"/>
          <w:sz w:val="18"/>
          <w:szCs w:val="21"/>
        </w:rPr>
        <w:t>acoso</w:t>
      </w:r>
      <w:r w:rsidRPr="005E0677">
        <w:rPr>
          <w:color w:val="424141"/>
          <w:spacing w:val="-6"/>
          <w:sz w:val="18"/>
          <w:szCs w:val="21"/>
        </w:rPr>
        <w:t xml:space="preserve"> </w:t>
      </w:r>
      <w:r w:rsidRPr="005E0677">
        <w:rPr>
          <w:color w:val="424141"/>
          <w:sz w:val="18"/>
          <w:szCs w:val="21"/>
        </w:rPr>
        <w:t>y</w:t>
      </w:r>
      <w:r w:rsidRPr="005E0677">
        <w:rPr>
          <w:color w:val="424141"/>
          <w:spacing w:val="-6"/>
          <w:sz w:val="18"/>
          <w:szCs w:val="21"/>
        </w:rPr>
        <w:t xml:space="preserve"> </w:t>
      </w:r>
      <w:r w:rsidRPr="005E0677">
        <w:rPr>
          <w:color w:val="424141"/>
          <w:spacing w:val="-2"/>
          <w:sz w:val="18"/>
          <w:szCs w:val="21"/>
        </w:rPr>
        <w:t>violencia.</w:t>
      </w:r>
    </w:p>
    <w:p w:rsidRPr="005E0677" w:rsidR="00B974EA" w:rsidP="00B974EA" w:rsidRDefault="00B974EA" w14:paraId="375FC76D" w14:textId="77777777">
      <w:pPr>
        <w:pStyle w:val="Prrafodelista"/>
        <w:numPr>
          <w:ilvl w:val="2"/>
          <w:numId w:val="32"/>
        </w:numPr>
        <w:tabs>
          <w:tab w:val="left" w:pos="692"/>
        </w:tabs>
        <w:spacing w:before="133" w:after="0" w:line="240" w:lineRule="auto"/>
        <w:ind w:right="947" w:hanging="256"/>
        <w:jc w:val="left"/>
        <w:rPr>
          <w:sz w:val="18"/>
          <w:szCs w:val="21"/>
        </w:rPr>
      </w:pPr>
      <w:r w:rsidRPr="005E0677">
        <w:rPr>
          <w:color w:val="424141"/>
          <w:spacing w:val="-2"/>
          <w:sz w:val="18"/>
          <w:szCs w:val="21"/>
        </w:rPr>
        <w:t>Tratar a todos con respeto y no cometer ningún acto de acoso</w:t>
      </w:r>
      <w:r w:rsidRPr="005E0677">
        <w:rPr>
          <w:color w:val="424141"/>
          <w:spacing w:val="40"/>
          <w:sz w:val="18"/>
          <w:szCs w:val="21"/>
        </w:rPr>
        <w:t xml:space="preserve"> </w:t>
      </w:r>
      <w:r w:rsidRPr="005E0677">
        <w:rPr>
          <w:color w:val="424141"/>
          <w:sz w:val="18"/>
          <w:szCs w:val="21"/>
        </w:rPr>
        <w:t>y</w:t>
      </w:r>
      <w:r w:rsidRPr="005E0677">
        <w:rPr>
          <w:color w:val="424141"/>
          <w:spacing w:val="-8"/>
          <w:sz w:val="18"/>
          <w:szCs w:val="21"/>
        </w:rPr>
        <w:t xml:space="preserve"> </w:t>
      </w:r>
      <w:r w:rsidRPr="005E0677">
        <w:rPr>
          <w:color w:val="424141"/>
          <w:sz w:val="18"/>
          <w:szCs w:val="21"/>
        </w:rPr>
        <w:t>violencia.</w:t>
      </w:r>
    </w:p>
    <w:p w:rsidRPr="005E0677" w:rsidR="00B974EA" w:rsidP="00B974EA" w:rsidRDefault="00B974EA" w14:paraId="707283A7" w14:textId="77777777">
      <w:pPr>
        <w:pStyle w:val="Prrafodelista"/>
        <w:numPr>
          <w:ilvl w:val="2"/>
          <w:numId w:val="32"/>
        </w:numPr>
        <w:tabs>
          <w:tab w:val="left" w:pos="692"/>
        </w:tabs>
        <w:spacing w:before="115" w:after="0" w:line="240" w:lineRule="auto"/>
        <w:ind w:left="691" w:hanging="228"/>
        <w:jc w:val="left"/>
        <w:rPr>
          <w:sz w:val="18"/>
          <w:szCs w:val="21"/>
        </w:rPr>
      </w:pPr>
      <w:r w:rsidRPr="005E0677">
        <w:rPr>
          <w:color w:val="424141"/>
          <w:sz w:val="18"/>
          <w:szCs w:val="21"/>
        </w:rPr>
        <w:t>Cumplir</w:t>
      </w:r>
      <w:r w:rsidRPr="005E0677">
        <w:rPr>
          <w:color w:val="424141"/>
          <w:spacing w:val="-9"/>
          <w:sz w:val="18"/>
          <w:szCs w:val="21"/>
        </w:rPr>
        <w:t xml:space="preserve"> </w:t>
      </w:r>
      <w:r w:rsidRPr="005E0677">
        <w:rPr>
          <w:color w:val="424141"/>
          <w:sz w:val="18"/>
          <w:szCs w:val="21"/>
        </w:rPr>
        <w:t>con</w:t>
      </w:r>
      <w:r w:rsidRPr="005E0677">
        <w:rPr>
          <w:color w:val="424141"/>
          <w:spacing w:val="-6"/>
          <w:sz w:val="18"/>
          <w:szCs w:val="21"/>
        </w:rPr>
        <w:t xml:space="preserve"> </w:t>
      </w:r>
      <w:r w:rsidRPr="005E0677">
        <w:rPr>
          <w:color w:val="424141"/>
          <w:sz w:val="18"/>
          <w:szCs w:val="21"/>
        </w:rPr>
        <w:t>la</w:t>
      </w:r>
      <w:r w:rsidRPr="005E0677">
        <w:rPr>
          <w:color w:val="424141"/>
          <w:spacing w:val="-7"/>
          <w:sz w:val="18"/>
          <w:szCs w:val="21"/>
        </w:rPr>
        <w:t xml:space="preserve"> </w:t>
      </w:r>
      <w:r w:rsidRPr="005E0677">
        <w:rPr>
          <w:color w:val="424141"/>
          <w:sz w:val="18"/>
          <w:szCs w:val="21"/>
        </w:rPr>
        <w:t>normativa</w:t>
      </w:r>
      <w:r w:rsidRPr="005E0677">
        <w:rPr>
          <w:color w:val="424141"/>
          <w:spacing w:val="-6"/>
          <w:sz w:val="18"/>
          <w:szCs w:val="21"/>
        </w:rPr>
        <w:t xml:space="preserve"> </w:t>
      </w:r>
      <w:r w:rsidRPr="005E0677">
        <w:rPr>
          <w:color w:val="424141"/>
          <w:sz w:val="18"/>
          <w:szCs w:val="21"/>
        </w:rPr>
        <w:t>de</w:t>
      </w:r>
      <w:r w:rsidRPr="005E0677">
        <w:rPr>
          <w:color w:val="424141"/>
          <w:spacing w:val="-6"/>
          <w:sz w:val="18"/>
          <w:szCs w:val="21"/>
        </w:rPr>
        <w:t xml:space="preserve"> </w:t>
      </w:r>
      <w:r w:rsidRPr="005E0677">
        <w:rPr>
          <w:color w:val="424141"/>
          <w:sz w:val="18"/>
          <w:szCs w:val="21"/>
        </w:rPr>
        <w:t>seguridad</w:t>
      </w:r>
      <w:r w:rsidRPr="005E0677">
        <w:rPr>
          <w:color w:val="424141"/>
          <w:spacing w:val="-7"/>
          <w:sz w:val="18"/>
          <w:szCs w:val="21"/>
        </w:rPr>
        <w:t xml:space="preserve"> </w:t>
      </w:r>
      <w:r w:rsidRPr="005E0677">
        <w:rPr>
          <w:color w:val="424141"/>
          <w:sz w:val="18"/>
          <w:szCs w:val="21"/>
        </w:rPr>
        <w:t>y</w:t>
      </w:r>
      <w:r w:rsidRPr="005E0677">
        <w:rPr>
          <w:color w:val="424141"/>
          <w:spacing w:val="-6"/>
          <w:sz w:val="18"/>
          <w:szCs w:val="21"/>
        </w:rPr>
        <w:t xml:space="preserve">  </w:t>
      </w:r>
      <w:r w:rsidRPr="005E0677">
        <w:rPr>
          <w:color w:val="424141"/>
          <w:sz w:val="18"/>
          <w:szCs w:val="21"/>
        </w:rPr>
        <w:t>salud</w:t>
      </w:r>
      <w:r w:rsidRPr="005E0677">
        <w:rPr>
          <w:color w:val="424141"/>
          <w:spacing w:val="-7"/>
          <w:sz w:val="18"/>
          <w:szCs w:val="21"/>
        </w:rPr>
        <w:t xml:space="preserve"> </w:t>
      </w:r>
      <w:r w:rsidRPr="005E0677">
        <w:rPr>
          <w:color w:val="424141"/>
          <w:sz w:val="18"/>
          <w:szCs w:val="21"/>
        </w:rPr>
        <w:t>en</w:t>
      </w:r>
      <w:r w:rsidRPr="005E0677">
        <w:rPr>
          <w:color w:val="424141"/>
          <w:spacing w:val="-6"/>
          <w:sz w:val="18"/>
          <w:szCs w:val="21"/>
        </w:rPr>
        <w:t xml:space="preserve"> </w:t>
      </w:r>
      <w:r w:rsidRPr="005E0677">
        <w:rPr>
          <w:color w:val="424141"/>
          <w:sz w:val="18"/>
          <w:szCs w:val="21"/>
        </w:rPr>
        <w:t>el</w:t>
      </w:r>
      <w:r w:rsidRPr="005E0677">
        <w:rPr>
          <w:color w:val="424141"/>
          <w:spacing w:val="-6"/>
          <w:sz w:val="18"/>
          <w:szCs w:val="21"/>
        </w:rPr>
        <w:t xml:space="preserve"> </w:t>
      </w:r>
      <w:r w:rsidRPr="005E0677">
        <w:rPr>
          <w:color w:val="424141"/>
          <w:spacing w:val="-2"/>
          <w:sz w:val="18"/>
          <w:szCs w:val="21"/>
        </w:rPr>
        <w:t>trabajo.</w:t>
      </w:r>
    </w:p>
    <w:p w:rsidRPr="005E0677" w:rsidR="00B974EA" w:rsidP="00B974EA" w:rsidRDefault="00B974EA" w14:paraId="74319374" w14:textId="77777777">
      <w:pPr>
        <w:pStyle w:val="Prrafodelista"/>
        <w:numPr>
          <w:ilvl w:val="2"/>
          <w:numId w:val="32"/>
        </w:numPr>
        <w:tabs>
          <w:tab w:val="left" w:pos="692"/>
        </w:tabs>
        <w:spacing w:before="134" w:after="0" w:line="240" w:lineRule="auto"/>
        <w:ind w:left="691" w:right="446"/>
        <w:jc w:val="left"/>
        <w:rPr>
          <w:sz w:val="18"/>
          <w:szCs w:val="21"/>
        </w:rPr>
      </w:pPr>
      <w:r w:rsidRPr="005E0677">
        <w:rPr>
          <w:color w:val="424141"/>
          <w:spacing w:val="-2"/>
          <w:sz w:val="18"/>
          <w:szCs w:val="21"/>
        </w:rPr>
        <w:t>Derecho a denunciar las conductas de acoso y violencia al personal</w:t>
      </w:r>
      <w:r w:rsidRPr="005E0677">
        <w:rPr>
          <w:color w:val="424141"/>
          <w:spacing w:val="40"/>
          <w:sz w:val="18"/>
          <w:szCs w:val="21"/>
        </w:rPr>
        <w:t xml:space="preserve"> </w:t>
      </w:r>
      <w:r w:rsidRPr="005E0677">
        <w:rPr>
          <w:color w:val="424141"/>
          <w:sz w:val="18"/>
          <w:szCs w:val="21"/>
        </w:rPr>
        <w:t>designado para ello.</w:t>
      </w:r>
    </w:p>
    <w:p w:rsidRPr="005E0677" w:rsidR="00B974EA" w:rsidP="00B974EA" w:rsidRDefault="00B974EA" w14:paraId="2CF2B7A9" w14:textId="77777777">
      <w:pPr>
        <w:pStyle w:val="Prrafodelista"/>
        <w:numPr>
          <w:ilvl w:val="2"/>
          <w:numId w:val="32"/>
        </w:numPr>
        <w:tabs>
          <w:tab w:val="left" w:pos="692"/>
        </w:tabs>
        <w:spacing w:before="115" w:after="0" w:line="240" w:lineRule="auto"/>
        <w:ind w:left="691" w:right="334"/>
        <w:jc w:val="left"/>
        <w:rPr>
          <w:sz w:val="18"/>
          <w:szCs w:val="21"/>
        </w:rPr>
      </w:pPr>
      <w:r w:rsidRPr="005E0677">
        <w:rPr>
          <w:color w:val="424141"/>
          <w:spacing w:val="-2"/>
          <w:sz w:val="18"/>
          <w:szCs w:val="21"/>
        </w:rPr>
        <w:t>Cooperar</w:t>
      </w:r>
      <w:r w:rsidRPr="005E0677">
        <w:rPr>
          <w:color w:val="424141"/>
          <w:spacing w:val="-3"/>
          <w:sz w:val="18"/>
          <w:szCs w:val="21"/>
        </w:rPr>
        <w:t xml:space="preserve"> </w:t>
      </w:r>
      <w:r w:rsidRPr="005E0677">
        <w:rPr>
          <w:color w:val="424141"/>
          <w:spacing w:val="-2"/>
          <w:sz w:val="18"/>
          <w:szCs w:val="21"/>
        </w:rPr>
        <w:t>en</w:t>
      </w:r>
      <w:r w:rsidRPr="005E0677">
        <w:rPr>
          <w:color w:val="424141"/>
          <w:spacing w:val="-3"/>
          <w:sz w:val="18"/>
          <w:szCs w:val="21"/>
        </w:rPr>
        <w:t xml:space="preserve"> </w:t>
      </w:r>
      <w:r w:rsidRPr="005E0677">
        <w:rPr>
          <w:color w:val="424141"/>
          <w:spacing w:val="-2"/>
          <w:sz w:val="18"/>
          <w:szCs w:val="21"/>
        </w:rPr>
        <w:t>la</w:t>
      </w:r>
      <w:r w:rsidRPr="005E0677">
        <w:rPr>
          <w:color w:val="424141"/>
          <w:spacing w:val="-3"/>
          <w:sz w:val="18"/>
          <w:szCs w:val="21"/>
        </w:rPr>
        <w:t xml:space="preserve"> </w:t>
      </w:r>
      <w:r w:rsidRPr="005E0677">
        <w:rPr>
          <w:color w:val="424141"/>
          <w:spacing w:val="-2"/>
          <w:sz w:val="18"/>
          <w:szCs w:val="21"/>
        </w:rPr>
        <w:t>investigación</w:t>
      </w:r>
      <w:r w:rsidRPr="005E0677">
        <w:rPr>
          <w:color w:val="424141"/>
          <w:spacing w:val="-3"/>
          <w:sz w:val="18"/>
          <w:szCs w:val="21"/>
        </w:rPr>
        <w:t xml:space="preserve"> </w:t>
      </w:r>
      <w:r w:rsidRPr="005E0677">
        <w:rPr>
          <w:color w:val="424141"/>
          <w:spacing w:val="-2"/>
          <w:sz w:val="18"/>
          <w:szCs w:val="21"/>
        </w:rPr>
        <w:t>de</w:t>
      </w:r>
      <w:r w:rsidRPr="005E0677">
        <w:rPr>
          <w:color w:val="424141"/>
          <w:spacing w:val="-3"/>
          <w:sz w:val="18"/>
          <w:szCs w:val="21"/>
        </w:rPr>
        <w:t xml:space="preserve"> </w:t>
      </w:r>
      <w:r w:rsidRPr="005E0677">
        <w:rPr>
          <w:color w:val="424141"/>
          <w:spacing w:val="-2"/>
          <w:sz w:val="18"/>
          <w:szCs w:val="21"/>
        </w:rPr>
        <w:t>casos</w:t>
      </w:r>
      <w:r w:rsidRPr="005E0677">
        <w:rPr>
          <w:color w:val="424141"/>
          <w:spacing w:val="-3"/>
          <w:sz w:val="18"/>
          <w:szCs w:val="21"/>
        </w:rPr>
        <w:t xml:space="preserve"> </w:t>
      </w:r>
      <w:r w:rsidRPr="005E0677">
        <w:rPr>
          <w:color w:val="424141"/>
          <w:spacing w:val="-2"/>
          <w:sz w:val="18"/>
          <w:szCs w:val="21"/>
        </w:rPr>
        <w:t>de</w:t>
      </w:r>
      <w:r w:rsidRPr="005E0677">
        <w:rPr>
          <w:color w:val="424141"/>
          <w:spacing w:val="-3"/>
          <w:sz w:val="18"/>
          <w:szCs w:val="21"/>
        </w:rPr>
        <w:t xml:space="preserve"> </w:t>
      </w:r>
      <w:r w:rsidRPr="005E0677">
        <w:rPr>
          <w:color w:val="424141"/>
          <w:spacing w:val="-2"/>
          <w:sz w:val="18"/>
          <w:szCs w:val="21"/>
        </w:rPr>
        <w:t>acoso</w:t>
      </w:r>
      <w:r w:rsidRPr="005E0677">
        <w:rPr>
          <w:color w:val="424141"/>
          <w:spacing w:val="-3"/>
          <w:sz w:val="18"/>
          <w:szCs w:val="21"/>
        </w:rPr>
        <w:t xml:space="preserve"> </w:t>
      </w:r>
      <w:r w:rsidRPr="005E0677">
        <w:rPr>
          <w:color w:val="424141"/>
          <w:spacing w:val="-2"/>
          <w:sz w:val="18"/>
          <w:szCs w:val="21"/>
        </w:rPr>
        <w:t>o</w:t>
      </w:r>
      <w:r w:rsidRPr="005E0677">
        <w:rPr>
          <w:color w:val="424141"/>
          <w:spacing w:val="-3"/>
          <w:sz w:val="18"/>
          <w:szCs w:val="21"/>
        </w:rPr>
        <w:t xml:space="preserve"> </w:t>
      </w:r>
      <w:r w:rsidRPr="005E0677">
        <w:rPr>
          <w:color w:val="424141"/>
          <w:spacing w:val="-2"/>
          <w:sz w:val="18"/>
          <w:szCs w:val="21"/>
        </w:rPr>
        <w:t>violencia</w:t>
      </w:r>
      <w:r w:rsidRPr="005E0677">
        <w:rPr>
          <w:color w:val="424141"/>
          <w:spacing w:val="-3"/>
          <w:sz w:val="18"/>
          <w:szCs w:val="21"/>
        </w:rPr>
        <w:t xml:space="preserve"> </w:t>
      </w:r>
      <w:r w:rsidRPr="005E0677">
        <w:rPr>
          <w:color w:val="424141"/>
          <w:spacing w:val="-2"/>
          <w:sz w:val="18"/>
          <w:szCs w:val="21"/>
        </w:rPr>
        <w:t>cuando</w:t>
      </w:r>
      <w:r w:rsidRPr="005E0677">
        <w:rPr>
          <w:color w:val="424141"/>
          <w:spacing w:val="-3"/>
          <w:sz w:val="18"/>
          <w:szCs w:val="21"/>
        </w:rPr>
        <w:t xml:space="preserve"> </w:t>
      </w:r>
      <w:r w:rsidRPr="005E0677">
        <w:rPr>
          <w:color w:val="424141"/>
          <w:spacing w:val="-2"/>
          <w:sz w:val="18"/>
          <w:szCs w:val="21"/>
        </w:rPr>
        <w:t>le</w:t>
      </w:r>
      <w:r w:rsidRPr="005E0677">
        <w:rPr>
          <w:color w:val="424141"/>
          <w:spacing w:val="40"/>
          <w:sz w:val="18"/>
          <w:szCs w:val="21"/>
        </w:rPr>
        <w:t xml:space="preserve"> </w:t>
      </w:r>
      <w:r w:rsidRPr="005E0677">
        <w:rPr>
          <w:color w:val="424141"/>
          <w:sz w:val="18"/>
          <w:szCs w:val="21"/>
        </w:rPr>
        <w:t>sea requerido y mantener confidencialidad de la información.</w:t>
      </w:r>
    </w:p>
    <w:p w:rsidRPr="005E0677" w:rsidR="00B974EA" w:rsidP="00B974EA" w:rsidRDefault="00B974EA" w14:paraId="767CA53C" w14:textId="77777777">
      <w:pPr>
        <w:pStyle w:val="Prrafodelista"/>
        <w:numPr>
          <w:ilvl w:val="2"/>
          <w:numId w:val="32"/>
        </w:numPr>
        <w:tabs>
          <w:tab w:val="left" w:pos="692"/>
        </w:tabs>
        <w:spacing w:before="115" w:after="0" w:line="240" w:lineRule="auto"/>
        <w:ind w:left="691" w:right="544"/>
        <w:jc w:val="left"/>
        <w:rPr>
          <w:sz w:val="18"/>
          <w:szCs w:val="21"/>
        </w:rPr>
      </w:pPr>
      <w:r w:rsidRPr="005E0677">
        <w:rPr>
          <w:color w:val="424141"/>
          <w:sz w:val="18"/>
          <w:szCs w:val="21"/>
        </w:rPr>
        <w:t>Derecho a ser informadas sobre el protocolo de prevención del</w:t>
      </w:r>
      <w:r w:rsidRPr="005E0677">
        <w:rPr>
          <w:color w:val="424141"/>
          <w:spacing w:val="40"/>
          <w:sz w:val="18"/>
          <w:szCs w:val="21"/>
        </w:rPr>
        <w:t xml:space="preserve"> </w:t>
      </w:r>
      <w:r w:rsidRPr="005E0677">
        <w:rPr>
          <w:color w:val="424141"/>
          <w:sz w:val="18"/>
          <w:szCs w:val="21"/>
        </w:rPr>
        <w:t>acoso laboral, sexual y violencia con el que cuenta la entidad</w:t>
      </w:r>
      <w:r w:rsidRPr="005E0677">
        <w:rPr>
          <w:color w:val="424141"/>
          <w:spacing w:val="40"/>
          <w:sz w:val="18"/>
          <w:szCs w:val="21"/>
        </w:rPr>
        <w:t xml:space="preserve"> </w:t>
      </w:r>
      <w:r w:rsidRPr="005E0677">
        <w:rPr>
          <w:color w:val="424141"/>
          <w:spacing w:val="-2"/>
          <w:sz w:val="18"/>
          <w:szCs w:val="21"/>
        </w:rPr>
        <w:t>empleadora,</w:t>
      </w:r>
      <w:r w:rsidRPr="005E0677">
        <w:rPr>
          <w:color w:val="424141"/>
          <w:spacing w:val="-3"/>
          <w:sz w:val="18"/>
          <w:szCs w:val="21"/>
        </w:rPr>
        <w:t xml:space="preserve"> </w:t>
      </w:r>
      <w:r w:rsidRPr="005E0677">
        <w:rPr>
          <w:color w:val="424141"/>
          <w:spacing w:val="-2"/>
          <w:sz w:val="18"/>
          <w:szCs w:val="21"/>
        </w:rPr>
        <w:t>y</w:t>
      </w:r>
      <w:r w:rsidRPr="005E0677">
        <w:rPr>
          <w:color w:val="424141"/>
          <w:spacing w:val="-3"/>
          <w:sz w:val="18"/>
          <w:szCs w:val="21"/>
        </w:rPr>
        <w:t xml:space="preserve"> </w:t>
      </w:r>
      <w:r w:rsidRPr="005E0677">
        <w:rPr>
          <w:color w:val="424141"/>
          <w:spacing w:val="-2"/>
          <w:sz w:val="18"/>
          <w:szCs w:val="21"/>
        </w:rPr>
        <w:t>de</w:t>
      </w:r>
      <w:r w:rsidRPr="005E0677">
        <w:rPr>
          <w:color w:val="424141"/>
          <w:spacing w:val="-3"/>
          <w:sz w:val="18"/>
          <w:szCs w:val="21"/>
        </w:rPr>
        <w:t xml:space="preserve"> </w:t>
      </w:r>
      <w:r w:rsidRPr="005E0677">
        <w:rPr>
          <w:color w:val="424141"/>
          <w:spacing w:val="-2"/>
          <w:sz w:val="18"/>
          <w:szCs w:val="21"/>
        </w:rPr>
        <w:t>los</w:t>
      </w:r>
      <w:r w:rsidRPr="005E0677">
        <w:rPr>
          <w:color w:val="424141"/>
          <w:spacing w:val="-3"/>
          <w:sz w:val="18"/>
          <w:szCs w:val="21"/>
        </w:rPr>
        <w:t xml:space="preserve"> </w:t>
      </w:r>
      <w:r w:rsidRPr="005E0677">
        <w:rPr>
          <w:color w:val="424141"/>
          <w:spacing w:val="-2"/>
          <w:sz w:val="18"/>
          <w:szCs w:val="21"/>
        </w:rPr>
        <w:t>monitoreos</w:t>
      </w:r>
      <w:r w:rsidRPr="005E0677">
        <w:rPr>
          <w:color w:val="424141"/>
          <w:spacing w:val="-3"/>
          <w:sz w:val="18"/>
          <w:szCs w:val="21"/>
        </w:rPr>
        <w:t xml:space="preserve"> </w:t>
      </w:r>
      <w:r w:rsidRPr="005E0677">
        <w:rPr>
          <w:color w:val="424141"/>
          <w:spacing w:val="-2"/>
          <w:sz w:val="18"/>
          <w:szCs w:val="21"/>
        </w:rPr>
        <w:t>y</w:t>
      </w:r>
      <w:r w:rsidRPr="005E0677">
        <w:rPr>
          <w:color w:val="424141"/>
          <w:spacing w:val="-3"/>
          <w:sz w:val="18"/>
          <w:szCs w:val="21"/>
        </w:rPr>
        <w:t xml:space="preserve"> </w:t>
      </w:r>
      <w:r w:rsidRPr="005E0677">
        <w:rPr>
          <w:color w:val="424141"/>
          <w:spacing w:val="-2"/>
          <w:sz w:val="18"/>
          <w:szCs w:val="21"/>
        </w:rPr>
        <w:t>resultados</w:t>
      </w:r>
      <w:r w:rsidRPr="005E0677">
        <w:rPr>
          <w:color w:val="424141"/>
          <w:spacing w:val="-3"/>
          <w:sz w:val="18"/>
          <w:szCs w:val="21"/>
        </w:rPr>
        <w:t xml:space="preserve"> </w:t>
      </w:r>
      <w:r w:rsidRPr="005E0677">
        <w:rPr>
          <w:color w:val="424141"/>
          <w:spacing w:val="-2"/>
          <w:sz w:val="18"/>
          <w:szCs w:val="21"/>
        </w:rPr>
        <w:t>de</w:t>
      </w:r>
      <w:r w:rsidRPr="005E0677">
        <w:rPr>
          <w:color w:val="424141"/>
          <w:spacing w:val="-3"/>
          <w:sz w:val="18"/>
          <w:szCs w:val="21"/>
        </w:rPr>
        <w:t xml:space="preserve"> </w:t>
      </w:r>
      <w:r w:rsidRPr="005E0677">
        <w:rPr>
          <w:color w:val="424141"/>
          <w:spacing w:val="-2"/>
          <w:sz w:val="18"/>
          <w:szCs w:val="21"/>
        </w:rPr>
        <w:t>la</w:t>
      </w:r>
      <w:r w:rsidRPr="005E0677">
        <w:rPr>
          <w:color w:val="424141"/>
          <w:spacing w:val="-3"/>
          <w:sz w:val="18"/>
          <w:szCs w:val="21"/>
        </w:rPr>
        <w:t xml:space="preserve"> </w:t>
      </w:r>
      <w:r w:rsidRPr="005E0677">
        <w:rPr>
          <w:color w:val="424141"/>
          <w:spacing w:val="-2"/>
          <w:sz w:val="18"/>
          <w:szCs w:val="21"/>
        </w:rPr>
        <w:t>evaluaciones</w:t>
      </w:r>
      <w:r w:rsidRPr="005E0677">
        <w:rPr>
          <w:color w:val="424141"/>
          <w:spacing w:val="-3"/>
          <w:sz w:val="18"/>
          <w:szCs w:val="21"/>
        </w:rPr>
        <w:t xml:space="preserve"> </w:t>
      </w:r>
      <w:r w:rsidRPr="005E0677">
        <w:rPr>
          <w:color w:val="424141"/>
          <w:spacing w:val="-2"/>
          <w:sz w:val="18"/>
          <w:szCs w:val="21"/>
        </w:rPr>
        <w:t>y</w:t>
      </w:r>
      <w:r w:rsidRPr="005E0677">
        <w:rPr>
          <w:color w:val="424141"/>
          <w:spacing w:val="40"/>
          <w:sz w:val="18"/>
          <w:szCs w:val="21"/>
        </w:rPr>
        <w:t xml:space="preserve"> </w:t>
      </w:r>
      <w:r w:rsidRPr="005E0677">
        <w:rPr>
          <w:color w:val="424141"/>
          <w:sz w:val="18"/>
          <w:szCs w:val="21"/>
        </w:rPr>
        <w:t>medidas que se realizan constantemente para su cumplimiento.</w:t>
      </w:r>
    </w:p>
    <w:p w:rsidRPr="005E0677" w:rsidR="00B974EA" w:rsidP="00B974EA" w:rsidRDefault="00B974EA" w14:paraId="26DBDCA5" w14:textId="77777777">
      <w:pPr>
        <w:pStyle w:val="Textoindependiente"/>
        <w:rPr>
          <w:sz w:val="22"/>
          <w:szCs w:val="18"/>
        </w:rPr>
      </w:pPr>
    </w:p>
    <w:p w:rsidRPr="005E0677" w:rsidR="00B974EA" w:rsidP="00B974EA" w:rsidRDefault="00B974EA" w14:paraId="5BAC6481" w14:textId="77777777">
      <w:pPr>
        <w:pStyle w:val="Prrafodelista"/>
        <w:numPr>
          <w:ilvl w:val="1"/>
          <w:numId w:val="32"/>
        </w:numPr>
        <w:tabs>
          <w:tab w:val="left" w:pos="521"/>
        </w:tabs>
        <w:spacing w:before="202" w:after="0" w:line="240" w:lineRule="auto"/>
        <w:jc w:val="left"/>
        <w:rPr>
          <w:sz w:val="18"/>
          <w:szCs w:val="21"/>
        </w:rPr>
      </w:pPr>
      <w:r w:rsidRPr="005E0677">
        <w:rPr>
          <w:color w:val="13C045"/>
          <w:spacing w:val="-2"/>
          <w:sz w:val="18"/>
          <w:szCs w:val="21"/>
        </w:rPr>
        <w:t>Entidades</w:t>
      </w:r>
      <w:r w:rsidRPr="005E0677">
        <w:rPr>
          <w:color w:val="13C045"/>
          <w:spacing w:val="1"/>
          <w:sz w:val="18"/>
          <w:szCs w:val="21"/>
        </w:rPr>
        <w:t xml:space="preserve"> </w:t>
      </w:r>
      <w:r w:rsidRPr="005E0677">
        <w:rPr>
          <w:color w:val="13C045"/>
          <w:spacing w:val="-2"/>
          <w:sz w:val="18"/>
          <w:szCs w:val="21"/>
        </w:rPr>
        <w:t>empleadoras</w:t>
      </w:r>
    </w:p>
    <w:p w:rsidRPr="005E0677" w:rsidR="00B974EA" w:rsidP="00B974EA" w:rsidRDefault="00B974EA" w14:paraId="7F989C66" w14:textId="77777777">
      <w:pPr>
        <w:pStyle w:val="Prrafodelista"/>
        <w:numPr>
          <w:ilvl w:val="2"/>
          <w:numId w:val="32"/>
        </w:numPr>
        <w:tabs>
          <w:tab w:val="left" w:pos="692"/>
        </w:tabs>
        <w:spacing w:before="76" w:after="0" w:line="240" w:lineRule="auto"/>
        <w:ind w:left="691" w:right="780"/>
        <w:jc w:val="left"/>
        <w:rPr>
          <w:sz w:val="18"/>
          <w:szCs w:val="21"/>
        </w:rPr>
      </w:pPr>
      <w:r w:rsidRPr="005E0677">
        <w:rPr>
          <w:color w:val="424141"/>
          <w:spacing w:val="-2"/>
          <w:sz w:val="18"/>
          <w:szCs w:val="21"/>
        </w:rPr>
        <w:t>Generar</w:t>
      </w:r>
      <w:r w:rsidRPr="005E0677">
        <w:rPr>
          <w:color w:val="424141"/>
          <w:spacing w:val="-4"/>
          <w:sz w:val="18"/>
          <w:szCs w:val="21"/>
        </w:rPr>
        <w:t xml:space="preserve"> </w:t>
      </w:r>
      <w:r w:rsidRPr="005E0677">
        <w:rPr>
          <w:color w:val="424141"/>
          <w:spacing w:val="-2"/>
          <w:sz w:val="18"/>
          <w:szCs w:val="21"/>
        </w:rPr>
        <w:t>medidas</w:t>
      </w:r>
      <w:r w:rsidRPr="005E0677">
        <w:rPr>
          <w:color w:val="424141"/>
          <w:spacing w:val="-4"/>
          <w:sz w:val="18"/>
          <w:szCs w:val="21"/>
        </w:rPr>
        <w:t xml:space="preserve"> </w:t>
      </w:r>
      <w:r w:rsidRPr="005E0677">
        <w:rPr>
          <w:color w:val="424141"/>
          <w:spacing w:val="-2"/>
          <w:sz w:val="18"/>
          <w:szCs w:val="21"/>
        </w:rPr>
        <w:t>preventivas</w:t>
      </w:r>
      <w:r w:rsidRPr="005E0677">
        <w:rPr>
          <w:color w:val="424141"/>
          <w:spacing w:val="-4"/>
          <w:sz w:val="18"/>
          <w:szCs w:val="21"/>
        </w:rPr>
        <w:t xml:space="preserve"> </w:t>
      </w:r>
      <w:r w:rsidRPr="005E0677">
        <w:rPr>
          <w:color w:val="424141"/>
          <w:spacing w:val="-2"/>
          <w:sz w:val="18"/>
          <w:szCs w:val="21"/>
        </w:rPr>
        <w:t>para</w:t>
      </w:r>
      <w:r w:rsidRPr="005E0677">
        <w:rPr>
          <w:color w:val="424141"/>
          <w:spacing w:val="-4"/>
          <w:sz w:val="18"/>
          <w:szCs w:val="21"/>
        </w:rPr>
        <w:t xml:space="preserve"> </w:t>
      </w:r>
      <w:r w:rsidRPr="005E0677">
        <w:rPr>
          <w:color w:val="424141"/>
          <w:spacing w:val="-2"/>
          <w:sz w:val="18"/>
          <w:szCs w:val="21"/>
        </w:rPr>
        <w:t>evitar</w:t>
      </w:r>
      <w:r w:rsidRPr="005E0677">
        <w:rPr>
          <w:color w:val="424141"/>
          <w:spacing w:val="-4"/>
          <w:sz w:val="18"/>
          <w:szCs w:val="21"/>
        </w:rPr>
        <w:t xml:space="preserve"> </w:t>
      </w:r>
      <w:r w:rsidRPr="005E0677">
        <w:rPr>
          <w:color w:val="424141"/>
          <w:spacing w:val="-2"/>
          <w:sz w:val="18"/>
          <w:szCs w:val="21"/>
        </w:rPr>
        <w:t>la</w:t>
      </w:r>
      <w:r w:rsidRPr="005E0677">
        <w:rPr>
          <w:color w:val="424141"/>
          <w:spacing w:val="-4"/>
          <w:sz w:val="18"/>
          <w:szCs w:val="21"/>
        </w:rPr>
        <w:t xml:space="preserve"> </w:t>
      </w:r>
      <w:r w:rsidRPr="005E0677">
        <w:rPr>
          <w:color w:val="424141"/>
          <w:spacing w:val="-2"/>
          <w:sz w:val="18"/>
          <w:szCs w:val="21"/>
        </w:rPr>
        <w:t>violencia</w:t>
      </w:r>
      <w:r w:rsidRPr="005E0677">
        <w:rPr>
          <w:color w:val="424141"/>
          <w:spacing w:val="-4"/>
          <w:sz w:val="18"/>
          <w:szCs w:val="21"/>
        </w:rPr>
        <w:t xml:space="preserve"> </w:t>
      </w:r>
      <w:r w:rsidRPr="005E0677">
        <w:rPr>
          <w:color w:val="424141"/>
          <w:spacing w:val="-2"/>
          <w:sz w:val="18"/>
          <w:szCs w:val="21"/>
        </w:rPr>
        <w:t>y</w:t>
      </w:r>
      <w:r w:rsidRPr="005E0677">
        <w:rPr>
          <w:color w:val="424141"/>
          <w:spacing w:val="-4"/>
          <w:sz w:val="18"/>
          <w:szCs w:val="21"/>
        </w:rPr>
        <w:t xml:space="preserve"> </w:t>
      </w:r>
      <w:r w:rsidRPr="005E0677">
        <w:rPr>
          <w:color w:val="424141"/>
          <w:spacing w:val="-2"/>
          <w:sz w:val="18"/>
          <w:szCs w:val="21"/>
        </w:rPr>
        <w:t>el</w:t>
      </w:r>
      <w:r w:rsidRPr="005E0677">
        <w:rPr>
          <w:color w:val="424141"/>
          <w:spacing w:val="-4"/>
          <w:sz w:val="18"/>
          <w:szCs w:val="21"/>
        </w:rPr>
        <w:t xml:space="preserve"> </w:t>
      </w:r>
      <w:r w:rsidRPr="005E0677">
        <w:rPr>
          <w:color w:val="424141"/>
          <w:spacing w:val="-2"/>
          <w:sz w:val="18"/>
          <w:szCs w:val="21"/>
        </w:rPr>
        <w:t>acoso,</w:t>
      </w:r>
      <w:r w:rsidRPr="005E0677">
        <w:rPr>
          <w:color w:val="424141"/>
          <w:spacing w:val="40"/>
          <w:sz w:val="18"/>
          <w:szCs w:val="21"/>
        </w:rPr>
        <w:t xml:space="preserve"> </w:t>
      </w:r>
      <w:r w:rsidRPr="005E0677">
        <w:rPr>
          <w:color w:val="424141"/>
          <w:spacing w:val="-2"/>
          <w:sz w:val="18"/>
          <w:szCs w:val="21"/>
        </w:rPr>
        <w:t>incluida la violencia y el acoso por razón de género, mediante la</w:t>
      </w:r>
      <w:r w:rsidRPr="005E0677">
        <w:rPr>
          <w:color w:val="424141"/>
          <w:spacing w:val="40"/>
          <w:sz w:val="18"/>
          <w:szCs w:val="21"/>
        </w:rPr>
        <w:t xml:space="preserve"> </w:t>
      </w:r>
      <w:r w:rsidRPr="005E0677">
        <w:rPr>
          <w:color w:val="424141"/>
          <w:sz w:val="18"/>
          <w:szCs w:val="21"/>
        </w:rPr>
        <w:t>gestión de los riesgos y la información y capacitación de las</w:t>
      </w:r>
      <w:r w:rsidRPr="005E0677">
        <w:rPr>
          <w:color w:val="424141"/>
          <w:spacing w:val="40"/>
          <w:sz w:val="18"/>
          <w:szCs w:val="21"/>
        </w:rPr>
        <w:t xml:space="preserve"> </w:t>
      </w:r>
      <w:r w:rsidRPr="005E0677">
        <w:rPr>
          <w:color w:val="424141"/>
          <w:sz w:val="18"/>
          <w:szCs w:val="21"/>
        </w:rPr>
        <w:t>personas</w:t>
      </w:r>
      <w:r w:rsidRPr="005E0677">
        <w:rPr>
          <w:color w:val="424141"/>
          <w:spacing w:val="-8"/>
          <w:sz w:val="18"/>
          <w:szCs w:val="21"/>
        </w:rPr>
        <w:t xml:space="preserve"> </w:t>
      </w:r>
      <w:r w:rsidRPr="005E0677">
        <w:rPr>
          <w:color w:val="424141"/>
          <w:sz w:val="18"/>
          <w:szCs w:val="21"/>
        </w:rPr>
        <w:t>trabajadoras.</w:t>
      </w:r>
    </w:p>
    <w:p w:rsidRPr="005E0677" w:rsidR="00B974EA" w:rsidP="00B974EA" w:rsidRDefault="00B974EA" w14:paraId="1CB4F8B5" w14:textId="77777777">
      <w:pPr>
        <w:pStyle w:val="Prrafodelista"/>
        <w:numPr>
          <w:ilvl w:val="2"/>
          <w:numId w:val="32"/>
        </w:numPr>
        <w:tabs>
          <w:tab w:val="left" w:pos="692"/>
        </w:tabs>
        <w:spacing w:before="117" w:after="0" w:line="240" w:lineRule="auto"/>
        <w:ind w:left="691" w:right="942"/>
        <w:jc w:val="left"/>
        <w:rPr>
          <w:sz w:val="18"/>
          <w:szCs w:val="21"/>
        </w:rPr>
      </w:pPr>
      <w:r w:rsidRPr="005E0677">
        <w:rPr>
          <w:color w:val="424141"/>
          <w:spacing w:val="-2"/>
          <w:sz w:val="18"/>
          <w:szCs w:val="21"/>
        </w:rPr>
        <w:t>Informar</w:t>
      </w:r>
      <w:r w:rsidRPr="005E0677">
        <w:rPr>
          <w:color w:val="424141"/>
          <w:spacing w:val="-4"/>
          <w:sz w:val="18"/>
          <w:szCs w:val="21"/>
        </w:rPr>
        <w:t xml:space="preserve"> </w:t>
      </w:r>
      <w:r w:rsidRPr="005E0677">
        <w:rPr>
          <w:color w:val="424141"/>
          <w:spacing w:val="-2"/>
          <w:sz w:val="18"/>
          <w:szCs w:val="21"/>
        </w:rPr>
        <w:t>sobre</w:t>
      </w:r>
      <w:r w:rsidRPr="005E0677">
        <w:rPr>
          <w:color w:val="424141"/>
          <w:spacing w:val="-4"/>
          <w:sz w:val="18"/>
          <w:szCs w:val="21"/>
        </w:rPr>
        <w:t xml:space="preserve"> </w:t>
      </w:r>
      <w:r w:rsidRPr="005E0677">
        <w:rPr>
          <w:color w:val="424141"/>
          <w:spacing w:val="-2"/>
          <w:sz w:val="18"/>
          <w:szCs w:val="21"/>
        </w:rPr>
        <w:t>los</w:t>
      </w:r>
      <w:r w:rsidRPr="005E0677">
        <w:rPr>
          <w:color w:val="424141"/>
          <w:spacing w:val="-4"/>
          <w:sz w:val="18"/>
          <w:szCs w:val="21"/>
        </w:rPr>
        <w:t xml:space="preserve"> </w:t>
      </w:r>
      <w:r w:rsidRPr="005E0677">
        <w:rPr>
          <w:color w:val="424141"/>
          <w:spacing w:val="-2"/>
          <w:sz w:val="18"/>
          <w:szCs w:val="21"/>
        </w:rPr>
        <w:t>mecanismos</w:t>
      </w:r>
      <w:r w:rsidRPr="005E0677">
        <w:rPr>
          <w:color w:val="424141"/>
          <w:spacing w:val="-4"/>
          <w:sz w:val="18"/>
          <w:szCs w:val="21"/>
        </w:rPr>
        <w:t xml:space="preserve"> </w:t>
      </w:r>
      <w:r w:rsidRPr="005E0677">
        <w:rPr>
          <w:color w:val="424141"/>
          <w:spacing w:val="-2"/>
          <w:sz w:val="18"/>
          <w:szCs w:val="21"/>
        </w:rPr>
        <w:t>para</w:t>
      </w:r>
      <w:r w:rsidRPr="005E0677">
        <w:rPr>
          <w:color w:val="424141"/>
          <w:spacing w:val="-4"/>
          <w:sz w:val="18"/>
          <w:szCs w:val="21"/>
        </w:rPr>
        <w:t xml:space="preserve"> </w:t>
      </w:r>
      <w:r w:rsidRPr="005E0677">
        <w:rPr>
          <w:color w:val="424141"/>
          <w:spacing w:val="-2"/>
          <w:sz w:val="18"/>
          <w:szCs w:val="21"/>
        </w:rPr>
        <w:t>las</w:t>
      </w:r>
      <w:r w:rsidRPr="005E0677">
        <w:rPr>
          <w:color w:val="424141"/>
          <w:spacing w:val="-4"/>
          <w:sz w:val="18"/>
          <w:szCs w:val="21"/>
        </w:rPr>
        <w:t xml:space="preserve"> </w:t>
      </w:r>
      <w:r w:rsidRPr="005E0677">
        <w:rPr>
          <w:color w:val="424141"/>
          <w:spacing w:val="-2"/>
          <w:sz w:val="18"/>
          <w:szCs w:val="21"/>
        </w:rPr>
        <w:t>denuncias</w:t>
      </w:r>
      <w:r w:rsidRPr="005E0677">
        <w:rPr>
          <w:color w:val="424141"/>
          <w:spacing w:val="-4"/>
          <w:sz w:val="18"/>
          <w:szCs w:val="21"/>
        </w:rPr>
        <w:t xml:space="preserve"> </w:t>
      </w:r>
      <w:r w:rsidRPr="005E0677">
        <w:rPr>
          <w:color w:val="424141"/>
          <w:spacing w:val="-2"/>
          <w:sz w:val="18"/>
          <w:szCs w:val="21"/>
        </w:rPr>
        <w:t>de</w:t>
      </w:r>
      <w:r w:rsidRPr="005E0677">
        <w:rPr>
          <w:color w:val="424141"/>
          <w:spacing w:val="-4"/>
          <w:sz w:val="18"/>
          <w:szCs w:val="21"/>
        </w:rPr>
        <w:t xml:space="preserve"> </w:t>
      </w:r>
      <w:r w:rsidRPr="005E0677">
        <w:rPr>
          <w:color w:val="424141"/>
          <w:spacing w:val="-2"/>
          <w:sz w:val="18"/>
          <w:szCs w:val="21"/>
        </w:rPr>
        <w:t>acoso</w:t>
      </w:r>
      <w:r w:rsidRPr="005E0677">
        <w:rPr>
          <w:color w:val="424141"/>
          <w:spacing w:val="-4"/>
          <w:sz w:val="18"/>
          <w:szCs w:val="21"/>
        </w:rPr>
        <w:t xml:space="preserve"> </w:t>
      </w:r>
      <w:r w:rsidRPr="005E0677">
        <w:rPr>
          <w:color w:val="424141"/>
          <w:spacing w:val="-2"/>
          <w:sz w:val="18"/>
          <w:szCs w:val="21"/>
        </w:rPr>
        <w:t>y</w:t>
      </w:r>
      <w:r w:rsidRPr="005E0677">
        <w:rPr>
          <w:color w:val="424141"/>
          <w:spacing w:val="40"/>
          <w:sz w:val="18"/>
          <w:szCs w:val="21"/>
        </w:rPr>
        <w:t xml:space="preserve"> </w:t>
      </w:r>
      <w:r w:rsidRPr="005E0677">
        <w:rPr>
          <w:color w:val="424141"/>
          <w:sz w:val="18"/>
          <w:szCs w:val="21"/>
        </w:rPr>
        <w:t>violencia y la orientación de las personas denunciantes.</w:t>
      </w:r>
    </w:p>
    <w:p w:rsidRPr="005E0677" w:rsidR="00B974EA" w:rsidP="00B974EA" w:rsidRDefault="00B974EA" w14:paraId="65B5F0C6" w14:textId="77777777">
      <w:pPr>
        <w:pStyle w:val="Prrafodelista"/>
        <w:numPr>
          <w:ilvl w:val="2"/>
          <w:numId w:val="32"/>
        </w:numPr>
        <w:tabs>
          <w:tab w:val="left" w:pos="692"/>
        </w:tabs>
        <w:spacing w:before="115" w:after="0" w:line="240" w:lineRule="auto"/>
        <w:ind w:left="691" w:right="1501"/>
        <w:jc w:val="left"/>
        <w:rPr>
          <w:sz w:val="18"/>
          <w:szCs w:val="21"/>
        </w:rPr>
      </w:pPr>
      <w:r w:rsidRPr="005E0677">
        <w:rPr>
          <w:color w:val="424141"/>
          <w:spacing w:val="-2"/>
          <w:sz w:val="18"/>
          <w:szCs w:val="21"/>
        </w:rPr>
        <w:t>Asegurar la estricta confidencialidad de las denuncias y</w:t>
      </w:r>
      <w:r w:rsidRPr="005E0677">
        <w:rPr>
          <w:color w:val="424141"/>
          <w:spacing w:val="40"/>
          <w:sz w:val="18"/>
          <w:szCs w:val="21"/>
        </w:rPr>
        <w:t xml:space="preserve"> </w:t>
      </w:r>
      <w:r w:rsidRPr="005E0677">
        <w:rPr>
          <w:color w:val="424141"/>
          <w:sz w:val="18"/>
          <w:szCs w:val="21"/>
        </w:rPr>
        <w:t>su</w:t>
      </w:r>
      <w:r>
        <w:rPr>
          <w:color w:val="424141"/>
          <w:spacing w:val="-8"/>
          <w:sz w:val="18"/>
          <w:szCs w:val="21"/>
        </w:rPr>
        <w:t xml:space="preserve"> i</w:t>
      </w:r>
      <w:r w:rsidRPr="005E0677">
        <w:rPr>
          <w:color w:val="424141"/>
          <w:sz w:val="18"/>
          <w:szCs w:val="21"/>
        </w:rPr>
        <w:t>nvestigación.</w:t>
      </w:r>
    </w:p>
    <w:p w:rsidRPr="005E0677" w:rsidR="00B974EA" w:rsidP="00B974EA" w:rsidRDefault="00B974EA" w14:paraId="0FE2BE8A" w14:textId="77777777">
      <w:pPr>
        <w:pStyle w:val="Prrafodelista"/>
        <w:numPr>
          <w:ilvl w:val="2"/>
          <w:numId w:val="32"/>
        </w:numPr>
        <w:tabs>
          <w:tab w:val="left" w:pos="692"/>
        </w:tabs>
        <w:spacing w:before="115" w:after="0" w:line="240" w:lineRule="auto"/>
        <w:ind w:left="691" w:right="990"/>
        <w:jc w:val="left"/>
        <w:rPr>
          <w:sz w:val="18"/>
          <w:szCs w:val="21"/>
        </w:rPr>
      </w:pPr>
      <w:r w:rsidRPr="005E0677">
        <w:rPr>
          <w:color w:val="424141"/>
          <w:sz w:val="18"/>
          <w:szCs w:val="21"/>
        </w:rPr>
        <w:t>Asegurar</w:t>
      </w:r>
      <w:r w:rsidRPr="005E0677">
        <w:rPr>
          <w:color w:val="424141"/>
          <w:spacing w:val="-8"/>
          <w:sz w:val="18"/>
          <w:szCs w:val="21"/>
        </w:rPr>
        <w:t xml:space="preserve"> </w:t>
      </w:r>
      <w:r w:rsidRPr="005E0677">
        <w:rPr>
          <w:color w:val="424141"/>
          <w:sz w:val="18"/>
          <w:szCs w:val="21"/>
        </w:rPr>
        <w:t>que</w:t>
      </w:r>
      <w:r w:rsidRPr="005E0677">
        <w:rPr>
          <w:color w:val="424141"/>
          <w:spacing w:val="-7"/>
          <w:sz w:val="18"/>
          <w:szCs w:val="21"/>
        </w:rPr>
        <w:t xml:space="preserve"> </w:t>
      </w:r>
      <w:r w:rsidRPr="005E0677">
        <w:rPr>
          <w:color w:val="424141"/>
          <w:sz w:val="18"/>
          <w:szCs w:val="21"/>
        </w:rPr>
        <w:t>el</w:t>
      </w:r>
      <w:r w:rsidRPr="005E0677">
        <w:rPr>
          <w:color w:val="424141"/>
          <w:spacing w:val="-7"/>
          <w:sz w:val="18"/>
          <w:szCs w:val="21"/>
        </w:rPr>
        <w:t xml:space="preserve"> </w:t>
      </w:r>
      <w:r w:rsidRPr="005E0677">
        <w:rPr>
          <w:color w:val="424141"/>
          <w:sz w:val="18"/>
          <w:szCs w:val="21"/>
        </w:rPr>
        <w:t>denunciante,</w:t>
      </w:r>
      <w:r w:rsidRPr="005E0677">
        <w:rPr>
          <w:color w:val="424141"/>
          <w:spacing w:val="-7"/>
          <w:sz w:val="18"/>
          <w:szCs w:val="21"/>
        </w:rPr>
        <w:t xml:space="preserve"> </w:t>
      </w:r>
      <w:r w:rsidRPr="005E0677">
        <w:rPr>
          <w:color w:val="424141"/>
          <w:sz w:val="18"/>
          <w:szCs w:val="21"/>
        </w:rPr>
        <w:t>la</w:t>
      </w:r>
      <w:r w:rsidRPr="005E0677">
        <w:rPr>
          <w:color w:val="424141"/>
          <w:spacing w:val="-7"/>
          <w:sz w:val="18"/>
          <w:szCs w:val="21"/>
        </w:rPr>
        <w:t xml:space="preserve"> </w:t>
      </w:r>
      <w:r w:rsidRPr="005E0677">
        <w:rPr>
          <w:color w:val="424141"/>
          <w:sz w:val="18"/>
          <w:szCs w:val="21"/>
        </w:rPr>
        <w:t>víctima</w:t>
      </w:r>
      <w:r w:rsidRPr="005E0677">
        <w:rPr>
          <w:color w:val="424141"/>
          <w:spacing w:val="-7"/>
          <w:sz w:val="18"/>
          <w:szCs w:val="21"/>
        </w:rPr>
        <w:t xml:space="preserve"> </w:t>
      </w:r>
      <w:r w:rsidRPr="005E0677">
        <w:rPr>
          <w:color w:val="424141"/>
          <w:sz w:val="18"/>
          <w:szCs w:val="21"/>
        </w:rPr>
        <w:t>o</w:t>
      </w:r>
      <w:r w:rsidRPr="005E0677">
        <w:rPr>
          <w:color w:val="424141"/>
          <w:spacing w:val="-7"/>
          <w:sz w:val="18"/>
          <w:szCs w:val="21"/>
        </w:rPr>
        <w:t xml:space="preserve"> </w:t>
      </w:r>
      <w:r w:rsidRPr="005E0677">
        <w:rPr>
          <w:color w:val="424141"/>
          <w:sz w:val="18"/>
          <w:szCs w:val="21"/>
        </w:rPr>
        <w:t>los</w:t>
      </w:r>
      <w:r w:rsidRPr="005E0677">
        <w:rPr>
          <w:color w:val="424141"/>
          <w:spacing w:val="-7"/>
          <w:sz w:val="18"/>
          <w:szCs w:val="21"/>
        </w:rPr>
        <w:t xml:space="preserve"> </w:t>
      </w:r>
      <w:r w:rsidRPr="005E0677">
        <w:rPr>
          <w:color w:val="424141"/>
          <w:sz w:val="18"/>
          <w:szCs w:val="21"/>
        </w:rPr>
        <w:t>testigos</w:t>
      </w:r>
      <w:r w:rsidRPr="005E0677">
        <w:rPr>
          <w:color w:val="424141"/>
          <w:spacing w:val="-7"/>
          <w:sz w:val="18"/>
          <w:szCs w:val="21"/>
        </w:rPr>
        <w:t xml:space="preserve"> </w:t>
      </w:r>
      <w:r w:rsidRPr="005E0677">
        <w:rPr>
          <w:color w:val="424141"/>
          <w:sz w:val="18"/>
          <w:szCs w:val="21"/>
        </w:rPr>
        <w:t>no</w:t>
      </w:r>
      <w:r w:rsidRPr="005E0677">
        <w:rPr>
          <w:color w:val="424141"/>
          <w:spacing w:val="-7"/>
          <w:sz w:val="18"/>
          <w:szCs w:val="21"/>
        </w:rPr>
        <w:t xml:space="preserve"> </w:t>
      </w:r>
      <w:r w:rsidRPr="005E0677">
        <w:rPr>
          <w:color w:val="424141"/>
          <w:sz w:val="18"/>
          <w:szCs w:val="21"/>
        </w:rPr>
        <w:t>sean</w:t>
      </w:r>
      <w:r w:rsidRPr="005E0677">
        <w:rPr>
          <w:color w:val="424141"/>
          <w:spacing w:val="40"/>
          <w:sz w:val="18"/>
          <w:szCs w:val="21"/>
        </w:rPr>
        <w:t xml:space="preserve"> </w:t>
      </w:r>
      <w:r w:rsidRPr="005E0677">
        <w:rPr>
          <w:color w:val="424141"/>
          <w:sz w:val="18"/>
          <w:szCs w:val="21"/>
        </w:rPr>
        <w:t>revictimizados y estén protegidos contra represalias.</w:t>
      </w:r>
    </w:p>
    <w:p w:rsidRPr="005E0677" w:rsidR="00B974EA" w:rsidP="00B974EA" w:rsidRDefault="00B974EA" w14:paraId="08B4691C" w14:textId="77777777">
      <w:pPr>
        <w:pStyle w:val="Prrafodelista"/>
        <w:numPr>
          <w:ilvl w:val="2"/>
          <w:numId w:val="32"/>
        </w:numPr>
        <w:tabs>
          <w:tab w:val="left" w:pos="692"/>
        </w:tabs>
        <w:spacing w:before="115" w:after="0" w:line="240" w:lineRule="auto"/>
        <w:ind w:left="691" w:right="465"/>
        <w:jc w:val="left"/>
        <w:rPr>
          <w:sz w:val="18"/>
          <w:szCs w:val="21"/>
        </w:rPr>
      </w:pPr>
      <w:r w:rsidRPr="005E0677">
        <w:rPr>
          <w:color w:val="424141"/>
          <w:spacing w:val="-2"/>
          <w:sz w:val="18"/>
          <w:szCs w:val="21"/>
        </w:rPr>
        <w:t>Adopción</w:t>
      </w:r>
      <w:r w:rsidRPr="005E0677">
        <w:rPr>
          <w:color w:val="424141"/>
          <w:spacing w:val="-3"/>
          <w:sz w:val="18"/>
          <w:szCs w:val="21"/>
        </w:rPr>
        <w:t xml:space="preserve"> </w:t>
      </w:r>
      <w:r w:rsidRPr="005E0677">
        <w:rPr>
          <w:color w:val="424141"/>
          <w:spacing w:val="-2"/>
          <w:sz w:val="18"/>
          <w:szCs w:val="21"/>
        </w:rPr>
        <w:t>de</w:t>
      </w:r>
      <w:r w:rsidRPr="005E0677">
        <w:rPr>
          <w:color w:val="424141"/>
          <w:spacing w:val="-3"/>
          <w:sz w:val="18"/>
          <w:szCs w:val="21"/>
        </w:rPr>
        <w:t xml:space="preserve"> </w:t>
      </w:r>
      <w:r w:rsidRPr="005E0677">
        <w:rPr>
          <w:color w:val="424141"/>
          <w:spacing w:val="-2"/>
          <w:sz w:val="18"/>
          <w:szCs w:val="21"/>
        </w:rPr>
        <w:t>las</w:t>
      </w:r>
      <w:r w:rsidRPr="005E0677">
        <w:rPr>
          <w:color w:val="424141"/>
          <w:spacing w:val="-3"/>
          <w:sz w:val="18"/>
          <w:szCs w:val="21"/>
        </w:rPr>
        <w:t xml:space="preserve"> </w:t>
      </w:r>
      <w:r w:rsidRPr="005E0677">
        <w:rPr>
          <w:color w:val="424141"/>
          <w:spacing w:val="-2"/>
          <w:sz w:val="18"/>
          <w:szCs w:val="21"/>
        </w:rPr>
        <w:t>medidas</w:t>
      </w:r>
      <w:r w:rsidRPr="005E0677">
        <w:rPr>
          <w:color w:val="424141"/>
          <w:spacing w:val="-3"/>
          <w:sz w:val="18"/>
          <w:szCs w:val="21"/>
        </w:rPr>
        <w:t xml:space="preserve"> </w:t>
      </w:r>
      <w:r w:rsidRPr="005E0677">
        <w:rPr>
          <w:color w:val="424141"/>
          <w:spacing w:val="-2"/>
          <w:sz w:val="18"/>
          <w:szCs w:val="21"/>
        </w:rPr>
        <w:t>que</w:t>
      </w:r>
      <w:r w:rsidRPr="005E0677">
        <w:rPr>
          <w:color w:val="424141"/>
          <w:spacing w:val="-3"/>
          <w:sz w:val="18"/>
          <w:szCs w:val="21"/>
        </w:rPr>
        <w:t xml:space="preserve"> </w:t>
      </w:r>
      <w:r w:rsidRPr="005E0677">
        <w:rPr>
          <w:color w:val="424141"/>
          <w:spacing w:val="-2"/>
          <w:sz w:val="18"/>
          <w:szCs w:val="21"/>
        </w:rPr>
        <w:t>resulten</w:t>
      </w:r>
      <w:r w:rsidRPr="005E0677">
        <w:rPr>
          <w:color w:val="424141"/>
          <w:spacing w:val="-3"/>
          <w:sz w:val="18"/>
          <w:szCs w:val="21"/>
        </w:rPr>
        <w:t xml:space="preserve"> </w:t>
      </w:r>
      <w:r w:rsidRPr="005E0677">
        <w:rPr>
          <w:color w:val="424141"/>
          <w:spacing w:val="-2"/>
          <w:sz w:val="18"/>
          <w:szCs w:val="21"/>
        </w:rPr>
        <w:t>de</w:t>
      </w:r>
      <w:r w:rsidRPr="005E0677">
        <w:rPr>
          <w:color w:val="424141"/>
          <w:spacing w:val="-3"/>
          <w:sz w:val="18"/>
          <w:szCs w:val="21"/>
        </w:rPr>
        <w:t xml:space="preserve"> </w:t>
      </w:r>
      <w:r w:rsidRPr="005E0677">
        <w:rPr>
          <w:color w:val="424141"/>
          <w:spacing w:val="-2"/>
          <w:sz w:val="18"/>
          <w:szCs w:val="21"/>
        </w:rPr>
        <w:t>la</w:t>
      </w:r>
      <w:r w:rsidRPr="005E0677">
        <w:rPr>
          <w:color w:val="424141"/>
          <w:spacing w:val="-3"/>
          <w:sz w:val="18"/>
          <w:szCs w:val="21"/>
        </w:rPr>
        <w:t xml:space="preserve"> </w:t>
      </w:r>
      <w:r w:rsidRPr="005E0677">
        <w:rPr>
          <w:color w:val="424141"/>
          <w:spacing w:val="-2"/>
          <w:sz w:val="18"/>
          <w:szCs w:val="21"/>
        </w:rPr>
        <w:t>investigación</w:t>
      </w:r>
      <w:r w:rsidRPr="005E0677">
        <w:rPr>
          <w:color w:val="424141"/>
          <w:spacing w:val="-3"/>
          <w:sz w:val="18"/>
          <w:szCs w:val="21"/>
        </w:rPr>
        <w:t xml:space="preserve"> </w:t>
      </w:r>
      <w:r w:rsidRPr="005E0677">
        <w:rPr>
          <w:color w:val="424141"/>
          <w:spacing w:val="-2"/>
          <w:sz w:val="18"/>
          <w:szCs w:val="21"/>
        </w:rPr>
        <w:t>del</w:t>
      </w:r>
      <w:r w:rsidRPr="005E0677">
        <w:rPr>
          <w:color w:val="424141"/>
          <w:spacing w:val="-3"/>
          <w:sz w:val="18"/>
          <w:szCs w:val="21"/>
        </w:rPr>
        <w:t xml:space="preserve"> </w:t>
      </w:r>
      <w:r w:rsidRPr="005E0677">
        <w:rPr>
          <w:color w:val="424141"/>
          <w:spacing w:val="-2"/>
          <w:sz w:val="18"/>
          <w:szCs w:val="21"/>
        </w:rPr>
        <w:t>acoso</w:t>
      </w:r>
      <w:r w:rsidRPr="005E0677">
        <w:rPr>
          <w:color w:val="424141"/>
          <w:spacing w:val="40"/>
          <w:sz w:val="18"/>
          <w:szCs w:val="21"/>
        </w:rPr>
        <w:t xml:space="preserve"> </w:t>
      </w:r>
      <w:r w:rsidRPr="005E0677">
        <w:rPr>
          <w:color w:val="424141"/>
          <w:sz w:val="18"/>
          <w:szCs w:val="21"/>
        </w:rPr>
        <w:t>o la violencia.</w:t>
      </w:r>
    </w:p>
    <w:p w:rsidRPr="005E0677" w:rsidR="00B974EA" w:rsidP="00B974EA" w:rsidRDefault="00B974EA" w14:paraId="0C311AC3" w14:textId="77777777">
      <w:pPr>
        <w:pStyle w:val="Prrafodelista"/>
        <w:numPr>
          <w:ilvl w:val="2"/>
          <w:numId w:val="32"/>
        </w:numPr>
        <w:tabs>
          <w:tab w:val="left" w:pos="692"/>
        </w:tabs>
        <w:spacing w:before="115" w:after="0" w:line="240" w:lineRule="auto"/>
        <w:ind w:left="691" w:right="328"/>
        <w:jc w:val="left"/>
        <w:rPr>
          <w:sz w:val="18"/>
          <w:szCs w:val="21"/>
        </w:rPr>
      </w:pPr>
      <w:r w:rsidRPr="005E0677">
        <w:rPr>
          <w:color w:val="424141"/>
          <w:sz w:val="18"/>
          <w:szCs w:val="21"/>
        </w:rPr>
        <w:t>Monitorear y cumplimiento del Protocolo de Prevención del acoso</w:t>
      </w:r>
      <w:r w:rsidRPr="005E0677">
        <w:rPr>
          <w:color w:val="424141"/>
          <w:spacing w:val="40"/>
          <w:sz w:val="18"/>
          <w:szCs w:val="21"/>
        </w:rPr>
        <w:t xml:space="preserve"> </w:t>
      </w:r>
      <w:r w:rsidRPr="005E0677">
        <w:rPr>
          <w:color w:val="424141"/>
          <w:spacing w:val="-2"/>
          <w:sz w:val="18"/>
          <w:szCs w:val="21"/>
        </w:rPr>
        <w:t>laboral,</w:t>
      </w:r>
      <w:r w:rsidRPr="005E0677">
        <w:rPr>
          <w:color w:val="424141"/>
          <w:spacing w:val="-5"/>
          <w:sz w:val="18"/>
          <w:szCs w:val="21"/>
        </w:rPr>
        <w:t xml:space="preserve"> </w:t>
      </w:r>
      <w:r w:rsidRPr="005E0677">
        <w:rPr>
          <w:color w:val="424141"/>
          <w:spacing w:val="-2"/>
          <w:sz w:val="18"/>
          <w:szCs w:val="21"/>
        </w:rPr>
        <w:t>sexual</w:t>
      </w:r>
      <w:r w:rsidRPr="005E0677">
        <w:rPr>
          <w:color w:val="424141"/>
          <w:spacing w:val="-5"/>
          <w:sz w:val="18"/>
          <w:szCs w:val="21"/>
        </w:rPr>
        <w:t xml:space="preserve"> </w:t>
      </w:r>
      <w:r w:rsidRPr="005E0677">
        <w:rPr>
          <w:color w:val="424141"/>
          <w:spacing w:val="-2"/>
          <w:sz w:val="18"/>
          <w:szCs w:val="21"/>
        </w:rPr>
        <w:t>y</w:t>
      </w:r>
      <w:r w:rsidRPr="005E0677">
        <w:rPr>
          <w:color w:val="424141"/>
          <w:spacing w:val="-5"/>
          <w:sz w:val="18"/>
          <w:szCs w:val="21"/>
        </w:rPr>
        <w:t xml:space="preserve"> </w:t>
      </w:r>
      <w:r w:rsidRPr="005E0677">
        <w:rPr>
          <w:color w:val="424141"/>
          <w:spacing w:val="-2"/>
          <w:sz w:val="18"/>
          <w:szCs w:val="21"/>
        </w:rPr>
        <w:t>violencia</w:t>
      </w:r>
      <w:r w:rsidRPr="005E0677">
        <w:rPr>
          <w:color w:val="424141"/>
          <w:spacing w:val="-5"/>
          <w:sz w:val="18"/>
          <w:szCs w:val="21"/>
        </w:rPr>
        <w:t xml:space="preserve"> </w:t>
      </w:r>
      <w:r w:rsidRPr="005E0677">
        <w:rPr>
          <w:color w:val="424141"/>
          <w:spacing w:val="-2"/>
          <w:sz w:val="18"/>
          <w:szCs w:val="21"/>
        </w:rPr>
        <w:t>en</w:t>
      </w:r>
      <w:r w:rsidRPr="005E0677">
        <w:rPr>
          <w:color w:val="424141"/>
          <w:spacing w:val="-5"/>
          <w:sz w:val="18"/>
          <w:szCs w:val="21"/>
        </w:rPr>
        <w:t xml:space="preserve"> </w:t>
      </w:r>
      <w:r w:rsidRPr="005E0677">
        <w:rPr>
          <w:color w:val="424141"/>
          <w:spacing w:val="-2"/>
          <w:sz w:val="18"/>
          <w:szCs w:val="21"/>
        </w:rPr>
        <w:t>el</w:t>
      </w:r>
      <w:r w:rsidRPr="005E0677">
        <w:rPr>
          <w:color w:val="424141"/>
          <w:spacing w:val="-5"/>
          <w:sz w:val="18"/>
          <w:szCs w:val="21"/>
        </w:rPr>
        <w:t xml:space="preserve"> </w:t>
      </w:r>
      <w:r w:rsidRPr="005E0677">
        <w:rPr>
          <w:color w:val="424141"/>
          <w:spacing w:val="-2"/>
          <w:sz w:val="18"/>
          <w:szCs w:val="21"/>
        </w:rPr>
        <w:t>trabajo,</w:t>
      </w:r>
      <w:r w:rsidRPr="005E0677">
        <w:rPr>
          <w:color w:val="424141"/>
          <w:spacing w:val="-5"/>
          <w:sz w:val="18"/>
          <w:szCs w:val="21"/>
        </w:rPr>
        <w:t xml:space="preserve"> </w:t>
      </w:r>
      <w:r w:rsidRPr="005E0677">
        <w:rPr>
          <w:color w:val="424141"/>
          <w:spacing w:val="-2"/>
          <w:sz w:val="18"/>
          <w:szCs w:val="21"/>
        </w:rPr>
        <w:t>incorporación</w:t>
      </w:r>
      <w:r w:rsidRPr="005E0677">
        <w:rPr>
          <w:color w:val="424141"/>
          <w:spacing w:val="-5"/>
          <w:sz w:val="18"/>
          <w:szCs w:val="21"/>
        </w:rPr>
        <w:t xml:space="preserve"> </w:t>
      </w:r>
      <w:r w:rsidRPr="005E0677">
        <w:rPr>
          <w:color w:val="424141"/>
          <w:spacing w:val="-2"/>
          <w:sz w:val="18"/>
          <w:szCs w:val="21"/>
        </w:rPr>
        <w:t>de</w:t>
      </w:r>
      <w:r w:rsidRPr="005E0677">
        <w:rPr>
          <w:color w:val="424141"/>
          <w:spacing w:val="-5"/>
          <w:sz w:val="18"/>
          <w:szCs w:val="21"/>
        </w:rPr>
        <w:t xml:space="preserve"> </w:t>
      </w:r>
      <w:r w:rsidRPr="005E0677">
        <w:rPr>
          <w:color w:val="424141"/>
          <w:spacing w:val="-2"/>
          <w:sz w:val="18"/>
          <w:szCs w:val="21"/>
        </w:rPr>
        <w:t>las</w:t>
      </w:r>
      <w:r w:rsidRPr="005E0677">
        <w:rPr>
          <w:color w:val="424141"/>
          <w:spacing w:val="-5"/>
          <w:sz w:val="18"/>
          <w:szCs w:val="21"/>
        </w:rPr>
        <w:t xml:space="preserve"> </w:t>
      </w:r>
      <w:r w:rsidRPr="005E0677">
        <w:rPr>
          <w:color w:val="424141"/>
          <w:spacing w:val="-2"/>
          <w:sz w:val="18"/>
          <w:szCs w:val="21"/>
        </w:rPr>
        <w:t>mejoras</w:t>
      </w:r>
      <w:r w:rsidRPr="005E0677">
        <w:rPr>
          <w:color w:val="424141"/>
          <w:spacing w:val="40"/>
          <w:sz w:val="18"/>
          <w:szCs w:val="21"/>
        </w:rPr>
        <w:t xml:space="preserve"> </w:t>
      </w:r>
      <w:r w:rsidRPr="005E0677">
        <w:rPr>
          <w:color w:val="424141"/>
          <w:sz w:val="18"/>
          <w:szCs w:val="21"/>
        </w:rPr>
        <w:t>que sean pertinentes como resultado de las evaluaciones y</w:t>
      </w:r>
      <w:r w:rsidRPr="005E0677">
        <w:rPr>
          <w:color w:val="424141"/>
          <w:spacing w:val="40"/>
          <w:sz w:val="18"/>
          <w:szCs w:val="21"/>
        </w:rPr>
        <w:t xml:space="preserve"> </w:t>
      </w:r>
      <w:r w:rsidRPr="005E0677">
        <w:rPr>
          <w:color w:val="424141"/>
          <w:sz w:val="18"/>
          <w:szCs w:val="21"/>
        </w:rPr>
        <w:t>mediciones constantes en los lugares de trabajo.</w:t>
      </w:r>
    </w:p>
    <w:p w:rsidR="00B974EA" w:rsidP="00B974EA" w:rsidRDefault="00B974EA" w14:paraId="52DC582C" w14:textId="77777777">
      <w:pPr>
        <w:spacing w:line="259" w:lineRule="auto"/>
        <w:rPr>
          <w:sz w:val="20"/>
        </w:rPr>
        <w:sectPr w:rsidR="00B974EA" w:rsidSect="00B974EA">
          <w:type w:val="continuous"/>
          <w:pgSz w:w="12240" w:h="15840" w:orient="portrait"/>
          <w:pgMar w:top="1180" w:right="440" w:bottom="280" w:left="440" w:header="531" w:footer="893" w:gutter="0"/>
          <w:cols w:equalWidth="0" w:space="720" w:num="2">
            <w:col w:w="2334" w:space="1770"/>
            <w:col w:w="7256"/>
          </w:cols>
        </w:sectPr>
      </w:pPr>
    </w:p>
    <w:p w:rsidR="00B974EA" w:rsidP="00B974EA" w:rsidRDefault="00B974EA" w14:paraId="6A2F65B3" w14:textId="77777777">
      <w:pPr>
        <w:pStyle w:val="Textoindependiente"/>
      </w:pPr>
      <w:r w:rsidRPr="009021AF">
        <w:rPr>
          <w:noProof/>
        </w:rPr>
        <mc:AlternateContent>
          <mc:Choice Requires="wps">
            <w:drawing>
              <wp:anchor distT="0" distB="0" distL="114300" distR="114300" simplePos="0" relativeHeight="251725824" behindDoc="1" locked="0" layoutInCell="1" allowOverlap="1" wp14:anchorId="06FFAF32" wp14:editId="19F0C2C5">
                <wp:simplePos x="0" y="0"/>
                <wp:positionH relativeFrom="page">
                  <wp:posOffset>353060</wp:posOffset>
                </wp:positionH>
                <wp:positionV relativeFrom="page">
                  <wp:posOffset>1579245</wp:posOffset>
                </wp:positionV>
                <wp:extent cx="7054850" cy="0"/>
                <wp:effectExtent l="0" t="0" r="6350" b="12700"/>
                <wp:wrapNone/>
                <wp:docPr id="502" name="Line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7054850" cy="0"/>
                        </a:xfrm>
                        <a:prstGeom prst="line">
                          <a:avLst/>
                        </a:prstGeom>
                        <a:noFill/>
                        <a:ln w="12700">
                          <a:solidFill>
                            <a:srgbClr val="13C045"/>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svg="http://schemas.microsoft.com/office/drawing/2016/SVG/main" xmlns:a14="http://schemas.microsoft.com/office/drawing/2010/main" xmlns:a16="http://schemas.microsoft.com/office/drawing/2014/main" xmlns:pic="http://schemas.openxmlformats.org/drawingml/2006/picture" xmlns:a="http://schemas.openxmlformats.org/drawingml/2006/main" xmlns:w16du="http://schemas.microsoft.com/office/word/2023/wordml/word16du">
            <w:pict w14:anchorId="094A7FB4">
              <v:line id="Line 206" style="position:absolute;z-index:-251590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spid="_x0000_s1026" strokecolor="#13c045" strokeweight="1pt" from="27.8pt,124.35pt" to="583.3pt,124.35pt" w14:anchorId="4D46A1C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">
                <o:lock v:ext="edit" shapetype="f"/>
                <w10:wrap anchorx="page" anchory="page"/>
              </v:line>
            </w:pict>
          </mc:Fallback>
        </mc:AlternateContent>
      </w:r>
      <w:r w:rsidRPr="009021AF">
        <w:rPr>
          <w:noProof/>
        </w:rPr>
        <w:drawing>
          <wp:anchor distT="0" distB="0" distL="0" distR="0" simplePos="0" relativeHeight="251724800" behindDoc="1" locked="0" layoutInCell="1" allowOverlap="1" wp14:anchorId="446CBC7C" wp14:editId="7E7C3BC1">
            <wp:simplePos x="0" y="0"/>
            <wp:positionH relativeFrom="page">
              <wp:posOffset>6413500</wp:posOffset>
            </wp:positionH>
            <wp:positionV relativeFrom="page">
              <wp:posOffset>643255</wp:posOffset>
            </wp:positionV>
            <wp:extent cx="992505" cy="428625"/>
            <wp:effectExtent l="0" t="0" r="0" b="3175"/>
            <wp:wrapNone/>
            <wp:docPr id="503" name="image8.png" descr="Imagen que contiene 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 name="image8.png" descr="Imagen que contiene Icono&#10;&#10;Descripción generada automáticamente"/>
                    <pic:cNvPicPr/>
                  </pic:nvPicPr>
                  <pic:blipFill>
                    <a:blip r:embed="rId67" cstate="print"/>
                    <a:stretch>
                      <a:fillRect/>
                    </a:stretch>
                  </pic:blipFill>
                  <pic:spPr>
                    <a:xfrm>
                      <a:off x="0" y="0"/>
                      <a:ext cx="992505" cy="428625"/>
                    </a:xfrm>
                    <a:prstGeom prst="rect">
                      <a:avLst/>
                    </a:prstGeom>
                  </pic:spPr>
                </pic:pic>
              </a:graphicData>
            </a:graphic>
          </wp:anchor>
        </w:drawing>
      </w:r>
      <w:r w:rsidRPr="009021AF">
        <w:rPr>
          <w:noProof/>
        </w:rPr>
        <mc:AlternateContent>
          <mc:Choice Requires="wps">
            <w:drawing>
              <wp:anchor distT="0" distB="0" distL="114300" distR="114300" simplePos="0" relativeHeight="251687936" behindDoc="1" locked="0" layoutInCell="1" allowOverlap="1" wp14:anchorId="62395DBB" wp14:editId="4DCDCC5D">
                <wp:simplePos x="0" y="0"/>
                <wp:positionH relativeFrom="page">
                  <wp:posOffset>340995</wp:posOffset>
                </wp:positionH>
                <wp:positionV relativeFrom="page">
                  <wp:posOffset>303530</wp:posOffset>
                </wp:positionV>
                <wp:extent cx="5248275" cy="1179830"/>
                <wp:effectExtent l="0" t="0" r="9525" b="1270"/>
                <wp:wrapNone/>
                <wp:docPr id="500" name="docshape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248275" cy="1179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B065AF" w:rsidR="00B974EA" w:rsidP="00B974EA" w:rsidRDefault="00B974EA" w14:paraId="471D7F8B" w14:textId="77777777">
                            <w:pPr>
                              <w:spacing w:before="16"/>
                              <w:ind w:left="20"/>
                              <w:rPr>
                                <w:rFonts w:ascii="ACHS Nueva Sans Medium" w:hAnsi="ACHS Nueva Sans Medium"/>
                              </w:rPr>
                            </w:pPr>
                            <w:r w:rsidRPr="00B065AF">
                              <w:rPr>
                                <w:rFonts w:ascii="ACHS Nueva Sans Medium" w:hAnsi="ACHS Nueva Sans Medium"/>
                                <w:color w:val="004B13"/>
                              </w:rPr>
                              <w:t>Modelo</w:t>
                            </w:r>
                            <w:r w:rsidRPr="00B065AF">
                              <w:rPr>
                                <w:rFonts w:ascii="ACHS Nueva Sans Medium" w:hAnsi="ACHS Nueva Sans Medium"/>
                                <w:color w:val="004B13"/>
                                <w:spacing w:val="-7"/>
                              </w:rPr>
                              <w:t xml:space="preserve"> </w:t>
                            </w:r>
                            <w:r w:rsidRPr="00B065AF">
                              <w:rPr>
                                <w:rFonts w:ascii="ACHS Nueva Sans Medium" w:hAnsi="ACHS Nueva Sans Medium"/>
                                <w:color w:val="004B13"/>
                              </w:rPr>
                              <w:t>de</w:t>
                            </w:r>
                            <w:r w:rsidRPr="00B065AF">
                              <w:rPr>
                                <w:rFonts w:ascii="ACHS Nueva Sans Medium" w:hAnsi="ACHS Nueva Sans Medium"/>
                                <w:color w:val="004B13"/>
                                <w:spacing w:val="-7"/>
                              </w:rPr>
                              <w:t xml:space="preserve"> </w:t>
                            </w:r>
                            <w:r w:rsidRPr="00B065AF">
                              <w:rPr>
                                <w:rFonts w:ascii="ACHS Nueva Sans Medium" w:hAnsi="ACHS Nueva Sans Medium"/>
                                <w:color w:val="004B13"/>
                                <w:spacing w:val="-2"/>
                              </w:rPr>
                              <w:t>Protocolo</w:t>
                            </w:r>
                          </w:p>
                          <w:p w:rsidR="00B974EA" w:rsidP="00B974EA" w:rsidRDefault="00B974EA" w14:paraId="51B2C98B" w14:textId="77777777">
                            <w:pPr>
                              <w:spacing w:before="187" w:line="228" w:lineRule="auto"/>
                              <w:ind w:left="88"/>
                              <w:rPr>
                                <w:rFonts w:ascii="ACHS Nueva Serif" w:hAnsi="ACHS Nueva Serif"/>
                                <w:b/>
                                <w:sz w:val="44"/>
                              </w:rPr>
                            </w:pPr>
                            <w:r>
                              <w:rPr>
                                <w:rFonts w:ascii="ACHS Nueva Serif" w:hAnsi="ACHS Nueva Serif"/>
                                <w:b/>
                                <w:color w:val="004C14"/>
                                <w:sz w:val="44"/>
                              </w:rPr>
                              <w:t>Protocolo de prevención del acoso sexual,</w:t>
                            </w:r>
                            <w:r>
                              <w:rPr>
                                <w:rFonts w:ascii="ACHS Nueva Serif" w:hAnsi="ACHS Nueva Serif"/>
                                <w:b/>
                                <w:color w:val="004C14"/>
                                <w:spacing w:val="-14"/>
                                <w:sz w:val="44"/>
                              </w:rPr>
                              <w:t xml:space="preserve"> </w:t>
                            </w:r>
                            <w:r>
                              <w:rPr>
                                <w:rFonts w:ascii="ACHS Nueva Serif" w:hAnsi="ACHS Nueva Serif"/>
                                <w:b/>
                                <w:color w:val="004C14"/>
                                <w:sz w:val="44"/>
                              </w:rPr>
                              <w:t>laboral</w:t>
                            </w:r>
                            <w:r>
                              <w:rPr>
                                <w:rFonts w:ascii="ACHS Nueva Serif" w:hAnsi="ACHS Nueva Serif"/>
                                <w:b/>
                                <w:color w:val="004C14"/>
                                <w:spacing w:val="-14"/>
                                <w:sz w:val="44"/>
                              </w:rPr>
                              <w:t xml:space="preserve"> </w:t>
                            </w:r>
                            <w:r>
                              <w:rPr>
                                <w:rFonts w:ascii="ACHS Nueva Serif" w:hAnsi="ACHS Nueva Serif"/>
                                <w:b/>
                                <w:color w:val="004C14"/>
                                <w:sz w:val="44"/>
                              </w:rPr>
                              <w:t>y</w:t>
                            </w:r>
                            <w:r>
                              <w:rPr>
                                <w:rFonts w:ascii="ACHS Nueva Serif" w:hAnsi="ACHS Nueva Serif"/>
                                <w:b/>
                                <w:color w:val="004C14"/>
                                <w:spacing w:val="-14"/>
                                <w:sz w:val="44"/>
                              </w:rPr>
                              <w:t xml:space="preserve"> </w:t>
                            </w:r>
                            <w:r>
                              <w:rPr>
                                <w:rFonts w:ascii="ACHS Nueva Serif" w:hAnsi="ACHS Nueva Serif"/>
                                <w:b/>
                                <w:color w:val="004C14"/>
                                <w:sz w:val="44"/>
                              </w:rPr>
                              <w:t>violencia</w:t>
                            </w:r>
                            <w:r>
                              <w:rPr>
                                <w:rFonts w:ascii="ACHS Nueva Serif" w:hAnsi="ACHS Nueva Serif"/>
                                <w:b/>
                                <w:color w:val="004C14"/>
                                <w:spacing w:val="-14"/>
                                <w:sz w:val="44"/>
                              </w:rPr>
                              <w:t xml:space="preserve"> </w:t>
                            </w:r>
                            <w:r>
                              <w:rPr>
                                <w:rFonts w:ascii="ACHS Nueva Serif" w:hAnsi="ACHS Nueva Serif"/>
                                <w:b/>
                                <w:color w:val="004C14"/>
                                <w:sz w:val="44"/>
                              </w:rPr>
                              <w:t>en</w:t>
                            </w:r>
                            <w:r>
                              <w:rPr>
                                <w:rFonts w:ascii="ACHS Nueva Serif" w:hAnsi="ACHS Nueva Serif"/>
                                <w:b/>
                                <w:color w:val="004C14"/>
                                <w:spacing w:val="-14"/>
                                <w:sz w:val="44"/>
                              </w:rPr>
                              <w:t xml:space="preserve"> </w:t>
                            </w:r>
                            <w:r>
                              <w:rPr>
                                <w:rFonts w:ascii="ACHS Nueva Serif" w:hAnsi="ACHS Nueva Serif"/>
                                <w:b/>
                                <w:color w:val="004C14"/>
                                <w:sz w:val="44"/>
                              </w:rPr>
                              <w:t>el</w:t>
                            </w:r>
                            <w:r>
                              <w:rPr>
                                <w:rFonts w:ascii="ACHS Nueva Serif" w:hAnsi="ACHS Nueva Serif"/>
                                <w:b/>
                                <w:color w:val="004C14"/>
                                <w:spacing w:val="-14"/>
                                <w:sz w:val="44"/>
                              </w:rPr>
                              <w:t xml:space="preserve"> </w:t>
                            </w:r>
                            <w:r>
                              <w:rPr>
                                <w:rFonts w:ascii="ACHS Nueva Serif" w:hAnsi="ACHS Nueva Serif"/>
                                <w:b/>
                                <w:color w:val="004C14"/>
                                <w:sz w:val="44"/>
                              </w:rPr>
                              <w:t>trabajo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asvg="http://schemas.microsoft.com/office/drawing/2016/SVG/main" xmlns:a14="http://schemas.microsoft.com/office/drawing/2010/main" xmlns:a16="http://schemas.microsoft.com/office/drawing/2014/main" xmlns:pic="http://schemas.openxmlformats.org/drawingml/2006/picture" xmlns:a="http://schemas.openxmlformats.org/drawingml/2006/main" xmlns:w16du="http://schemas.microsoft.com/office/word/2023/wordml/word16du">
            <w:pict w14:anchorId="2032BCBA">
              <v:shape id="_x0000_s1036" style="position:absolute;left:0;text-align:left;margin-left:26.85pt;margin-top:23.9pt;width:413.25pt;height:92.9pt;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" w14:anchorId="62395DBB">
                <v:path arrowok="t"/>
                <v:textbox inset="0,0,0,0">
                  <w:txbxContent>
                    <w:p w:rsidRPr="00B065AF" w:rsidR="00B974EA" w:rsidP="00B974EA" w:rsidRDefault="00B974EA" w14:paraId="1E8B2CA6" w14:textId="77777777">
                      <w:pPr>
                        <w:spacing w:before="16"/>
                        <w:ind w:left="20"/>
                        <w:rPr>
                          <w:rFonts w:ascii="ACHS Nueva Sans Medium" w:hAnsi="ACHS Nueva Sans Medium"/>
                        </w:rPr>
                      </w:pPr>
                      <w:r w:rsidRPr="00B065AF">
                        <w:rPr>
                          <w:rFonts w:ascii="ACHS Nueva Sans Medium" w:hAnsi="ACHS Nueva Sans Medium"/>
                          <w:color w:val="004B13"/>
                        </w:rPr>
                        <w:t>Modelo</w:t>
                      </w:r>
                      <w:r w:rsidRPr="00B065AF">
                        <w:rPr>
                          <w:rFonts w:ascii="ACHS Nueva Sans Medium" w:hAnsi="ACHS Nueva Sans Medium"/>
                          <w:color w:val="004B13"/>
                          <w:spacing w:val="-7"/>
                        </w:rPr>
                        <w:t xml:space="preserve"> </w:t>
                      </w:r>
                      <w:r w:rsidRPr="00B065AF">
                        <w:rPr>
                          <w:rFonts w:ascii="ACHS Nueva Sans Medium" w:hAnsi="ACHS Nueva Sans Medium"/>
                          <w:color w:val="004B13"/>
                        </w:rPr>
                        <w:t>de</w:t>
                      </w:r>
                      <w:r w:rsidRPr="00B065AF">
                        <w:rPr>
                          <w:rFonts w:ascii="ACHS Nueva Sans Medium" w:hAnsi="ACHS Nueva Sans Medium"/>
                          <w:color w:val="004B13"/>
                          <w:spacing w:val="-7"/>
                        </w:rPr>
                        <w:t xml:space="preserve"> </w:t>
                      </w:r>
                      <w:r w:rsidRPr="00B065AF">
                        <w:rPr>
                          <w:rFonts w:ascii="ACHS Nueva Sans Medium" w:hAnsi="ACHS Nueva Sans Medium"/>
                          <w:color w:val="004B13"/>
                          <w:spacing w:val="-2"/>
                        </w:rPr>
                        <w:t>Protocolo</w:t>
                      </w:r>
                    </w:p>
                    <w:p w:rsidR="00B974EA" w:rsidP="00B974EA" w:rsidRDefault="00B974EA" w14:paraId="2353A4C9" w14:textId="77777777">
                      <w:pPr>
                        <w:spacing w:before="187" w:line="228" w:lineRule="auto"/>
                        <w:ind w:left="88"/>
                        <w:rPr>
                          <w:rFonts w:ascii="ACHS Nueva Serif" w:hAnsi="ACHS Nueva Serif"/>
                          <w:b/>
                          <w:sz w:val="44"/>
                        </w:rPr>
                      </w:pPr>
                      <w:r>
                        <w:rPr>
                          <w:rFonts w:ascii="ACHS Nueva Serif" w:hAnsi="ACHS Nueva Serif"/>
                          <w:b/>
                          <w:color w:val="004C14"/>
                          <w:sz w:val="44"/>
                        </w:rPr>
                        <w:t>Protocolo de prevención del acoso sexual,</w:t>
                      </w:r>
                      <w:r>
                        <w:rPr>
                          <w:rFonts w:ascii="ACHS Nueva Serif" w:hAnsi="ACHS Nueva Serif"/>
                          <w:b/>
                          <w:color w:val="004C14"/>
                          <w:spacing w:val="-14"/>
                          <w:sz w:val="44"/>
                        </w:rPr>
                        <w:t xml:space="preserve"> </w:t>
                      </w:r>
                      <w:r>
                        <w:rPr>
                          <w:rFonts w:ascii="ACHS Nueva Serif" w:hAnsi="ACHS Nueva Serif"/>
                          <w:b/>
                          <w:color w:val="004C14"/>
                          <w:sz w:val="44"/>
                        </w:rPr>
                        <w:t>laboral</w:t>
                      </w:r>
                      <w:r>
                        <w:rPr>
                          <w:rFonts w:ascii="ACHS Nueva Serif" w:hAnsi="ACHS Nueva Serif"/>
                          <w:b/>
                          <w:color w:val="004C14"/>
                          <w:spacing w:val="-14"/>
                          <w:sz w:val="44"/>
                        </w:rPr>
                        <w:t xml:space="preserve"> </w:t>
                      </w:r>
                      <w:r>
                        <w:rPr>
                          <w:rFonts w:ascii="ACHS Nueva Serif" w:hAnsi="ACHS Nueva Serif"/>
                          <w:b/>
                          <w:color w:val="004C14"/>
                          <w:sz w:val="44"/>
                        </w:rPr>
                        <w:t>y</w:t>
                      </w:r>
                      <w:r>
                        <w:rPr>
                          <w:rFonts w:ascii="ACHS Nueva Serif" w:hAnsi="ACHS Nueva Serif"/>
                          <w:b/>
                          <w:color w:val="004C14"/>
                          <w:spacing w:val="-14"/>
                          <w:sz w:val="44"/>
                        </w:rPr>
                        <w:t xml:space="preserve"> </w:t>
                      </w:r>
                      <w:r>
                        <w:rPr>
                          <w:rFonts w:ascii="ACHS Nueva Serif" w:hAnsi="ACHS Nueva Serif"/>
                          <w:b/>
                          <w:color w:val="004C14"/>
                          <w:sz w:val="44"/>
                        </w:rPr>
                        <w:t>violencia</w:t>
                      </w:r>
                      <w:r>
                        <w:rPr>
                          <w:rFonts w:ascii="ACHS Nueva Serif" w:hAnsi="ACHS Nueva Serif"/>
                          <w:b/>
                          <w:color w:val="004C14"/>
                          <w:spacing w:val="-14"/>
                          <w:sz w:val="44"/>
                        </w:rPr>
                        <w:t xml:space="preserve"> </w:t>
                      </w:r>
                      <w:r>
                        <w:rPr>
                          <w:rFonts w:ascii="ACHS Nueva Serif" w:hAnsi="ACHS Nueva Serif"/>
                          <w:b/>
                          <w:color w:val="004C14"/>
                          <w:sz w:val="44"/>
                        </w:rPr>
                        <w:t>en</w:t>
                      </w:r>
                      <w:r>
                        <w:rPr>
                          <w:rFonts w:ascii="ACHS Nueva Serif" w:hAnsi="ACHS Nueva Serif"/>
                          <w:b/>
                          <w:color w:val="004C14"/>
                          <w:spacing w:val="-14"/>
                          <w:sz w:val="44"/>
                        </w:rPr>
                        <w:t xml:space="preserve"> </w:t>
                      </w:r>
                      <w:r>
                        <w:rPr>
                          <w:rFonts w:ascii="ACHS Nueva Serif" w:hAnsi="ACHS Nueva Serif"/>
                          <w:b/>
                          <w:color w:val="004C14"/>
                          <w:sz w:val="44"/>
                        </w:rPr>
                        <w:t>el</w:t>
                      </w:r>
                      <w:r>
                        <w:rPr>
                          <w:rFonts w:ascii="ACHS Nueva Serif" w:hAnsi="ACHS Nueva Serif"/>
                          <w:b/>
                          <w:color w:val="004C14"/>
                          <w:spacing w:val="-14"/>
                          <w:sz w:val="44"/>
                        </w:rPr>
                        <w:t xml:space="preserve"> </w:t>
                      </w:r>
                      <w:r>
                        <w:rPr>
                          <w:rFonts w:ascii="ACHS Nueva Serif" w:hAnsi="ACHS Nueva Serif"/>
                          <w:b/>
                          <w:color w:val="004C14"/>
                          <w:sz w:val="44"/>
                        </w:rPr>
                        <w:t>trabajo</w:t>
                      </w:r>
                    </w:p>
                  </w:txbxContent>
                </v:textbox>
                <w10:wrap anchorx="page" anchory="page"/>
              </v:shape>
            </w:pict>
          </mc:Fallback>
        </mc:AlternateContent>
      </w:r>
    </w:p>
    <w:p w:rsidR="00B974EA" w:rsidP="00B974EA" w:rsidRDefault="00B974EA" w14:paraId="375D7C70" w14:textId="77777777">
      <w:pPr>
        <w:pStyle w:val="Textoindependiente"/>
        <w:spacing w:before="10"/>
      </w:pPr>
    </w:p>
    <w:p w:rsidR="00B974EA" w:rsidP="00B974EA" w:rsidRDefault="00B974EA" w14:paraId="187BAA8F" w14:textId="77777777">
      <w:pPr>
        <w:pStyle w:val="Textoindependiente"/>
        <w:ind w:left="119"/>
      </w:pPr>
      <w:r>
        <w:rPr>
          <w:noProof/>
        </w:rPr>
        <w:drawing>
          <wp:inline distT="0" distB="0" distL="0" distR="0" wp14:anchorId="6B25E82B" wp14:editId="7F0D60EF">
            <wp:extent cx="7068738" cy="2090737"/>
            <wp:effectExtent l="0" t="0" r="0" b="0"/>
            <wp:docPr id="27" name="image15.png" descr="Dibujo animado de un personaje animad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15.png" descr="Dibujo animado de un personaje animado&#10;&#10;Descripción generada automáticamente con confianza baja"/>
                    <pic:cNvPicPr/>
                  </pic:nvPicPr>
                  <pic:blipFill>
                    <a:blip r:embed="rId83" cstate="print"/>
                    <a:stretch>
                      <a:fillRect/>
                    </a:stretch>
                  </pic:blipFill>
                  <pic:spPr>
                    <a:xfrm>
                      <a:off x="0" y="0"/>
                      <a:ext cx="7068738" cy="2090737"/>
                    </a:xfrm>
                    <a:prstGeom prst="rect">
                      <a:avLst/>
                    </a:prstGeom>
                  </pic:spPr>
                </pic:pic>
              </a:graphicData>
            </a:graphic>
          </wp:inline>
        </w:drawing>
      </w:r>
    </w:p>
    <w:p w:rsidR="00B974EA" w:rsidP="00B974EA" w:rsidRDefault="00B974EA" w14:paraId="5B4AE991" w14:textId="77777777">
      <w:pPr>
        <w:pStyle w:val="Textoindependiente"/>
      </w:pPr>
    </w:p>
    <w:p w:rsidR="00B974EA" w:rsidP="00B974EA" w:rsidRDefault="00B974EA" w14:paraId="63EF53AA" w14:textId="77777777">
      <w:pPr>
        <w:sectPr w:rsidR="00B974EA" w:rsidSect="00B974EA">
          <w:pgSz w:w="12240" w:h="15840" w:orient="portrait"/>
          <w:pgMar w:top="2500" w:right="440" w:bottom="1980" w:left="440" w:header="531" w:footer="893" w:gutter="0"/>
          <w:cols w:space="720"/>
        </w:sectPr>
      </w:pPr>
    </w:p>
    <w:p w:rsidRPr="00221ECC" w:rsidR="00B974EA" w:rsidP="00B974EA" w:rsidRDefault="00B974EA" w14:paraId="6F69817D" w14:textId="77777777">
      <w:pPr>
        <w:pStyle w:val="Ttulo2"/>
        <w:spacing w:before="252"/>
        <w:rPr>
          <w:rFonts w:ascii="ACHS Nueva Sans SemiBold" w:hAnsi="ACHS Nueva Sans SemiBold"/>
        </w:rPr>
      </w:pPr>
      <w:r w:rsidRPr="00221ECC">
        <w:rPr>
          <w:rFonts w:ascii="ACHS Nueva Sans SemiBold" w:hAnsi="ACHS Nueva Sans SemiBold"/>
          <w:color w:val="00AE41"/>
          <w:spacing w:val="-4"/>
        </w:rPr>
        <w:t>I.</w:t>
      </w:r>
      <w:r w:rsidRPr="00221ECC">
        <w:rPr>
          <w:rFonts w:ascii="ACHS Nueva Sans SemiBold" w:hAnsi="ACHS Nueva Sans SemiBold"/>
          <w:color w:val="00AE41"/>
          <w:spacing w:val="-8"/>
        </w:rPr>
        <w:t xml:space="preserve"> </w:t>
      </w:r>
      <w:r w:rsidRPr="00221ECC">
        <w:rPr>
          <w:rFonts w:ascii="ACHS Nueva Sans SemiBold" w:hAnsi="ACHS Nueva Sans SemiBold"/>
          <w:color w:val="00AE41"/>
          <w:spacing w:val="-4"/>
        </w:rPr>
        <w:t xml:space="preserve">Antecedentes </w:t>
      </w:r>
      <w:r w:rsidRPr="00221ECC">
        <w:rPr>
          <w:rFonts w:ascii="ACHS Nueva Sans SemiBold" w:hAnsi="ACHS Nueva Sans SemiBold"/>
          <w:color w:val="00AE41"/>
          <w:spacing w:val="-2"/>
        </w:rPr>
        <w:t>generales</w:t>
      </w:r>
    </w:p>
    <w:p w:rsidR="00B974EA" w:rsidP="00B974EA" w:rsidRDefault="00B974EA" w14:paraId="3D99855B" w14:textId="77777777">
      <w:pPr>
        <w:spacing w:before="8"/>
        <w:rPr>
          <w:rFonts w:ascii="ACHSNuevaSans-SemiBold"/>
          <w:b/>
        </w:rPr>
      </w:pPr>
      <w:r>
        <w:br w:type="column"/>
      </w:r>
    </w:p>
    <w:p w:rsidRPr="005B06F4" w:rsidR="00B974EA" w:rsidP="00B974EA" w:rsidRDefault="00B974EA" w14:paraId="459DD218" w14:textId="77777777">
      <w:pPr>
        <w:pStyle w:val="Ttulo3"/>
        <w:numPr>
          <w:ilvl w:val="0"/>
          <w:numId w:val="32"/>
        </w:numPr>
        <w:tabs>
          <w:tab w:val="left" w:pos="298"/>
        </w:tabs>
        <w:ind w:left="297" w:hanging="174"/>
        <w:rPr>
          <w:rFonts w:ascii="ACHS Nueva Sans SemiBold" w:hAnsi="ACHS Nueva Sans SemiBold"/>
          <w:sz w:val="18"/>
          <w:szCs w:val="18"/>
        </w:rPr>
      </w:pPr>
      <w:r w:rsidRPr="005B06F4">
        <w:rPr>
          <w:rFonts w:ascii="ACHS Nueva Sans SemiBold" w:hAnsi="ACHS Nueva Sans SemiBold"/>
          <w:color w:val="004B13"/>
          <w:spacing w:val="-2"/>
          <w:sz w:val="18"/>
          <w:szCs w:val="18"/>
        </w:rPr>
        <w:t>Organización</w:t>
      </w:r>
      <w:r w:rsidRPr="005B06F4">
        <w:rPr>
          <w:rFonts w:ascii="ACHS Nueva Sans SemiBold" w:hAnsi="ACHS Nueva Sans SemiBold"/>
          <w:color w:val="004B13"/>
          <w:spacing w:val="-1"/>
          <w:sz w:val="18"/>
          <w:szCs w:val="18"/>
        </w:rPr>
        <w:t xml:space="preserve"> </w:t>
      </w:r>
      <w:r w:rsidRPr="005B06F4">
        <w:rPr>
          <w:rFonts w:ascii="ACHS Nueva Sans SemiBold" w:hAnsi="ACHS Nueva Sans SemiBold"/>
          <w:color w:val="004B13"/>
          <w:spacing w:val="-2"/>
          <w:sz w:val="18"/>
          <w:szCs w:val="18"/>
        </w:rPr>
        <w:t>para</w:t>
      </w:r>
      <w:r w:rsidRPr="005B06F4">
        <w:rPr>
          <w:rFonts w:ascii="ACHS Nueva Sans SemiBold" w:hAnsi="ACHS Nueva Sans SemiBold"/>
          <w:color w:val="004B13"/>
          <w:spacing w:val="-1"/>
          <w:sz w:val="18"/>
          <w:szCs w:val="18"/>
        </w:rPr>
        <w:t xml:space="preserve"> </w:t>
      </w:r>
      <w:r w:rsidRPr="005B06F4">
        <w:rPr>
          <w:rFonts w:ascii="ACHS Nueva Sans SemiBold" w:hAnsi="ACHS Nueva Sans SemiBold"/>
          <w:color w:val="004B13"/>
          <w:spacing w:val="-2"/>
          <w:sz w:val="18"/>
          <w:szCs w:val="18"/>
        </w:rPr>
        <w:t>la</w:t>
      </w:r>
      <w:r w:rsidRPr="005B06F4">
        <w:rPr>
          <w:rFonts w:ascii="ACHS Nueva Sans SemiBold" w:hAnsi="ACHS Nueva Sans SemiBold"/>
          <w:color w:val="004B13"/>
          <w:spacing w:val="-1"/>
          <w:sz w:val="18"/>
          <w:szCs w:val="18"/>
        </w:rPr>
        <w:t xml:space="preserve"> </w:t>
      </w:r>
      <w:r w:rsidRPr="005B06F4">
        <w:rPr>
          <w:rFonts w:ascii="ACHS Nueva Sans SemiBold" w:hAnsi="ACHS Nueva Sans SemiBold"/>
          <w:color w:val="004B13"/>
          <w:spacing w:val="-2"/>
          <w:sz w:val="18"/>
          <w:szCs w:val="18"/>
        </w:rPr>
        <w:t>gestión</w:t>
      </w:r>
      <w:r w:rsidRPr="005B06F4">
        <w:rPr>
          <w:rFonts w:ascii="ACHS Nueva Sans SemiBold" w:hAnsi="ACHS Nueva Sans SemiBold"/>
          <w:color w:val="004B13"/>
          <w:spacing w:val="-1"/>
          <w:sz w:val="18"/>
          <w:szCs w:val="18"/>
        </w:rPr>
        <w:t xml:space="preserve"> </w:t>
      </w:r>
      <w:r w:rsidRPr="005B06F4">
        <w:rPr>
          <w:rFonts w:ascii="ACHS Nueva Sans SemiBold" w:hAnsi="ACHS Nueva Sans SemiBold"/>
          <w:color w:val="004B13"/>
          <w:spacing w:val="-2"/>
          <w:sz w:val="18"/>
          <w:szCs w:val="18"/>
        </w:rPr>
        <w:t>del</w:t>
      </w:r>
      <w:r w:rsidRPr="005B06F4">
        <w:rPr>
          <w:rFonts w:ascii="ACHS Nueva Sans SemiBold" w:hAnsi="ACHS Nueva Sans SemiBold"/>
          <w:color w:val="004B13"/>
          <w:spacing w:val="-1"/>
          <w:sz w:val="18"/>
          <w:szCs w:val="18"/>
        </w:rPr>
        <w:t xml:space="preserve"> </w:t>
      </w:r>
      <w:r w:rsidRPr="005B06F4">
        <w:rPr>
          <w:rFonts w:ascii="ACHS Nueva Sans SemiBold" w:hAnsi="ACHS Nueva Sans SemiBold"/>
          <w:color w:val="004B13"/>
          <w:spacing w:val="-2"/>
          <w:sz w:val="18"/>
          <w:szCs w:val="18"/>
        </w:rPr>
        <w:t>riesgo:</w:t>
      </w:r>
    </w:p>
    <w:p w:rsidRPr="00D17272" w:rsidR="00B974EA" w:rsidP="00B974EA" w:rsidRDefault="00B974EA" w14:paraId="5291BAFC" w14:textId="77777777">
      <w:pPr>
        <w:pStyle w:val="Textoindependiente"/>
        <w:spacing w:before="77" w:line="259" w:lineRule="auto"/>
        <w:ind w:left="124" w:right="122"/>
        <w:rPr>
          <w:sz w:val="18"/>
          <w:szCs w:val="18"/>
        </w:rPr>
      </w:pPr>
      <w:r w:rsidRPr="00D17272">
        <w:rPr>
          <w:color w:val="424141"/>
          <w:spacing w:val="-4"/>
          <w:sz w:val="18"/>
          <w:szCs w:val="18"/>
        </w:rPr>
        <w:t>En</w:t>
      </w:r>
      <w:r w:rsidRPr="00D17272">
        <w:rPr>
          <w:color w:val="424141"/>
          <w:spacing w:val="-1"/>
          <w:sz w:val="18"/>
          <w:szCs w:val="18"/>
        </w:rPr>
        <w:t xml:space="preserve"> </w:t>
      </w:r>
      <w:r w:rsidRPr="00D17272">
        <w:rPr>
          <w:color w:val="424141"/>
          <w:spacing w:val="-4"/>
          <w:sz w:val="18"/>
          <w:szCs w:val="18"/>
        </w:rPr>
        <w:t>la</w:t>
      </w:r>
      <w:r w:rsidRPr="00D17272">
        <w:rPr>
          <w:color w:val="424141"/>
          <w:spacing w:val="-1"/>
          <w:sz w:val="18"/>
          <w:szCs w:val="18"/>
        </w:rPr>
        <w:t xml:space="preserve"> </w:t>
      </w:r>
      <w:r w:rsidRPr="00D17272">
        <w:rPr>
          <w:color w:val="424141"/>
          <w:spacing w:val="-4"/>
          <w:sz w:val="18"/>
          <w:szCs w:val="18"/>
        </w:rPr>
        <w:t>identificación</w:t>
      </w:r>
      <w:r w:rsidRPr="00D17272">
        <w:rPr>
          <w:color w:val="424141"/>
          <w:spacing w:val="-1"/>
          <w:sz w:val="18"/>
          <w:szCs w:val="18"/>
        </w:rPr>
        <w:t xml:space="preserve"> </w:t>
      </w:r>
      <w:r w:rsidRPr="00D17272">
        <w:rPr>
          <w:color w:val="424141"/>
          <w:spacing w:val="-4"/>
          <w:sz w:val="18"/>
          <w:szCs w:val="18"/>
        </w:rPr>
        <w:t>de</w:t>
      </w:r>
      <w:r w:rsidRPr="00D17272">
        <w:rPr>
          <w:color w:val="424141"/>
          <w:spacing w:val="-1"/>
          <w:sz w:val="18"/>
          <w:szCs w:val="18"/>
        </w:rPr>
        <w:t xml:space="preserve"> </w:t>
      </w:r>
      <w:r w:rsidRPr="00D17272">
        <w:rPr>
          <w:color w:val="424141"/>
          <w:spacing w:val="-4"/>
          <w:sz w:val="18"/>
          <w:szCs w:val="18"/>
        </w:rPr>
        <w:t>los</w:t>
      </w:r>
      <w:r w:rsidRPr="00D17272">
        <w:rPr>
          <w:color w:val="424141"/>
          <w:spacing w:val="-1"/>
          <w:sz w:val="18"/>
          <w:szCs w:val="18"/>
        </w:rPr>
        <w:t xml:space="preserve"> </w:t>
      </w:r>
      <w:r w:rsidRPr="00D17272">
        <w:rPr>
          <w:color w:val="424141"/>
          <w:spacing w:val="-4"/>
          <w:sz w:val="18"/>
          <w:szCs w:val="18"/>
        </w:rPr>
        <w:t>riesgos</w:t>
      </w:r>
      <w:r w:rsidRPr="00D17272">
        <w:rPr>
          <w:color w:val="424141"/>
          <w:spacing w:val="-1"/>
          <w:sz w:val="18"/>
          <w:szCs w:val="18"/>
        </w:rPr>
        <w:t xml:space="preserve"> </w:t>
      </w:r>
      <w:r w:rsidRPr="00D17272">
        <w:rPr>
          <w:color w:val="424141"/>
          <w:spacing w:val="-4"/>
          <w:sz w:val="18"/>
          <w:szCs w:val="18"/>
        </w:rPr>
        <w:t>y</w:t>
      </w:r>
      <w:r w:rsidRPr="00D17272">
        <w:rPr>
          <w:color w:val="424141"/>
          <w:spacing w:val="-1"/>
          <w:sz w:val="18"/>
          <w:szCs w:val="18"/>
        </w:rPr>
        <w:t xml:space="preserve"> </w:t>
      </w:r>
      <w:r w:rsidRPr="00D17272">
        <w:rPr>
          <w:color w:val="424141"/>
          <w:spacing w:val="-4"/>
          <w:sz w:val="18"/>
          <w:szCs w:val="18"/>
        </w:rPr>
        <w:t>el</w:t>
      </w:r>
      <w:r w:rsidRPr="00D17272">
        <w:rPr>
          <w:color w:val="424141"/>
          <w:spacing w:val="-1"/>
          <w:sz w:val="18"/>
          <w:szCs w:val="18"/>
        </w:rPr>
        <w:t xml:space="preserve"> </w:t>
      </w:r>
      <w:r w:rsidRPr="00D17272">
        <w:rPr>
          <w:color w:val="424141"/>
          <w:spacing w:val="-4"/>
          <w:sz w:val="18"/>
          <w:szCs w:val="18"/>
        </w:rPr>
        <w:t>diseño</w:t>
      </w:r>
      <w:r w:rsidRPr="00D17272">
        <w:rPr>
          <w:color w:val="424141"/>
          <w:spacing w:val="-1"/>
          <w:sz w:val="18"/>
          <w:szCs w:val="18"/>
        </w:rPr>
        <w:t xml:space="preserve"> </w:t>
      </w:r>
      <w:r w:rsidRPr="00D17272">
        <w:rPr>
          <w:color w:val="424141"/>
          <w:spacing w:val="-4"/>
          <w:sz w:val="18"/>
          <w:szCs w:val="18"/>
        </w:rPr>
        <w:t>de</w:t>
      </w:r>
      <w:r w:rsidRPr="00D17272">
        <w:rPr>
          <w:color w:val="424141"/>
          <w:spacing w:val="-1"/>
          <w:sz w:val="18"/>
          <w:szCs w:val="18"/>
        </w:rPr>
        <w:t xml:space="preserve"> </w:t>
      </w:r>
      <w:r w:rsidRPr="00D17272">
        <w:rPr>
          <w:color w:val="424141"/>
          <w:spacing w:val="-4"/>
          <w:sz w:val="18"/>
          <w:szCs w:val="18"/>
        </w:rPr>
        <w:t>las</w:t>
      </w:r>
      <w:r w:rsidRPr="00D17272">
        <w:rPr>
          <w:color w:val="424141"/>
          <w:spacing w:val="-1"/>
          <w:sz w:val="18"/>
          <w:szCs w:val="18"/>
        </w:rPr>
        <w:t xml:space="preserve"> </w:t>
      </w:r>
      <w:r w:rsidRPr="00D17272">
        <w:rPr>
          <w:color w:val="424141"/>
          <w:spacing w:val="-4"/>
          <w:sz w:val="18"/>
          <w:szCs w:val="18"/>
        </w:rPr>
        <w:t>medidas</w:t>
      </w:r>
      <w:r w:rsidRPr="00D17272">
        <w:rPr>
          <w:color w:val="424141"/>
          <w:spacing w:val="-1"/>
          <w:sz w:val="18"/>
          <w:szCs w:val="18"/>
        </w:rPr>
        <w:t xml:space="preserve"> </w:t>
      </w:r>
      <w:r w:rsidRPr="00D17272">
        <w:rPr>
          <w:color w:val="424141"/>
          <w:spacing w:val="-4"/>
          <w:sz w:val="18"/>
          <w:szCs w:val="18"/>
        </w:rPr>
        <w:t>para</w:t>
      </w:r>
      <w:r w:rsidRPr="00D17272">
        <w:rPr>
          <w:color w:val="424141"/>
          <w:spacing w:val="-1"/>
          <w:sz w:val="18"/>
          <w:szCs w:val="18"/>
        </w:rPr>
        <w:t xml:space="preserve"> </w:t>
      </w:r>
      <w:r w:rsidRPr="00D17272">
        <w:rPr>
          <w:color w:val="424141"/>
          <w:spacing w:val="-4"/>
          <w:sz w:val="18"/>
          <w:szCs w:val="18"/>
        </w:rPr>
        <w:t>la</w:t>
      </w:r>
      <w:r w:rsidRPr="00D17272">
        <w:rPr>
          <w:color w:val="424141"/>
          <w:spacing w:val="-1"/>
          <w:sz w:val="18"/>
          <w:szCs w:val="18"/>
        </w:rPr>
        <w:t xml:space="preserve"> </w:t>
      </w:r>
      <w:r w:rsidRPr="00D17272">
        <w:rPr>
          <w:color w:val="424141"/>
          <w:spacing w:val="-4"/>
          <w:sz w:val="18"/>
          <w:szCs w:val="18"/>
        </w:rPr>
        <w:t>prevención</w:t>
      </w:r>
      <w:r w:rsidRPr="00D17272">
        <w:rPr>
          <w:color w:val="424141"/>
          <w:spacing w:val="-1"/>
          <w:sz w:val="18"/>
          <w:szCs w:val="18"/>
        </w:rPr>
        <w:t xml:space="preserve"> </w:t>
      </w:r>
      <w:r w:rsidRPr="00D17272">
        <w:rPr>
          <w:color w:val="424141"/>
          <w:spacing w:val="-4"/>
          <w:sz w:val="18"/>
          <w:szCs w:val="18"/>
        </w:rPr>
        <w:t>del</w:t>
      </w:r>
      <w:r w:rsidRPr="00D17272">
        <w:rPr>
          <w:color w:val="424141"/>
          <w:spacing w:val="40"/>
          <w:sz w:val="18"/>
          <w:szCs w:val="18"/>
        </w:rPr>
        <w:t xml:space="preserve"> </w:t>
      </w:r>
      <w:r w:rsidRPr="00D17272">
        <w:rPr>
          <w:color w:val="424141"/>
          <w:sz w:val="18"/>
          <w:szCs w:val="18"/>
        </w:rPr>
        <w:t>acoso laboral, sexual y violencia en el trabajo, participaran en conjunto con el</w:t>
      </w:r>
      <w:r w:rsidRPr="00D17272">
        <w:rPr>
          <w:color w:val="424141"/>
          <w:spacing w:val="40"/>
          <w:sz w:val="18"/>
          <w:szCs w:val="18"/>
        </w:rPr>
        <w:t xml:space="preserve"> </w:t>
      </w:r>
      <w:r w:rsidRPr="00D17272">
        <w:rPr>
          <w:color w:val="424141"/>
          <w:sz w:val="18"/>
          <w:szCs w:val="18"/>
        </w:rPr>
        <w:t>empleador,</w:t>
      </w:r>
      <w:r w:rsidRPr="00D17272">
        <w:rPr>
          <w:color w:val="424141"/>
          <w:spacing w:val="-8"/>
          <w:sz w:val="18"/>
          <w:szCs w:val="18"/>
        </w:rPr>
        <w:t xml:space="preserve"> </w:t>
      </w:r>
      <w:r w:rsidRPr="00D17272">
        <w:rPr>
          <w:color w:val="424141"/>
          <w:sz w:val="18"/>
          <w:szCs w:val="18"/>
        </w:rPr>
        <w:t>o</w:t>
      </w:r>
      <w:r w:rsidRPr="00D17272">
        <w:rPr>
          <w:color w:val="424141"/>
          <w:spacing w:val="-7"/>
          <w:sz w:val="18"/>
          <w:szCs w:val="18"/>
        </w:rPr>
        <w:t xml:space="preserve"> </w:t>
      </w:r>
      <w:r w:rsidRPr="00D17272">
        <w:rPr>
          <w:color w:val="424141"/>
          <w:sz w:val="18"/>
          <w:szCs w:val="18"/>
        </w:rPr>
        <w:t>su</w:t>
      </w:r>
      <w:r w:rsidRPr="00D17272">
        <w:rPr>
          <w:color w:val="424141"/>
          <w:spacing w:val="-7"/>
          <w:sz w:val="18"/>
          <w:szCs w:val="18"/>
        </w:rPr>
        <w:t xml:space="preserve"> </w:t>
      </w:r>
      <w:r w:rsidRPr="00D17272">
        <w:rPr>
          <w:color w:val="424141"/>
          <w:sz w:val="18"/>
          <w:szCs w:val="18"/>
        </w:rPr>
        <w:t>representante,</w:t>
      </w:r>
      <w:r w:rsidRPr="00D17272">
        <w:rPr>
          <w:color w:val="424141"/>
          <w:spacing w:val="-7"/>
          <w:sz w:val="18"/>
          <w:szCs w:val="18"/>
        </w:rPr>
        <w:t xml:space="preserve"> </w:t>
      </w:r>
      <w:r w:rsidRPr="00D17272">
        <w:rPr>
          <w:color w:val="9D9D9C"/>
          <w:sz w:val="18"/>
          <w:szCs w:val="18"/>
        </w:rPr>
        <w:t>[se</w:t>
      </w:r>
      <w:r w:rsidRPr="00D17272">
        <w:rPr>
          <w:color w:val="9D9D9C"/>
          <w:spacing w:val="-7"/>
          <w:sz w:val="18"/>
          <w:szCs w:val="18"/>
        </w:rPr>
        <w:t xml:space="preserve"> </w:t>
      </w:r>
      <w:r w:rsidRPr="00D17272">
        <w:rPr>
          <w:color w:val="9D9D9C"/>
          <w:sz w:val="18"/>
          <w:szCs w:val="18"/>
        </w:rPr>
        <w:t>deberá</w:t>
      </w:r>
      <w:r w:rsidRPr="00D17272">
        <w:rPr>
          <w:color w:val="9D9D9C"/>
          <w:spacing w:val="-7"/>
          <w:sz w:val="18"/>
          <w:szCs w:val="18"/>
        </w:rPr>
        <w:t xml:space="preserve"> </w:t>
      </w:r>
      <w:r w:rsidRPr="00D17272">
        <w:rPr>
          <w:color w:val="9D9D9C"/>
          <w:sz w:val="18"/>
          <w:szCs w:val="18"/>
        </w:rPr>
        <w:t>indicar</w:t>
      </w:r>
      <w:r w:rsidRPr="00D17272">
        <w:rPr>
          <w:color w:val="9D9D9C"/>
          <w:spacing w:val="-7"/>
          <w:sz w:val="18"/>
          <w:szCs w:val="18"/>
        </w:rPr>
        <w:t xml:space="preserve"> </w:t>
      </w:r>
      <w:r w:rsidRPr="00D17272">
        <w:rPr>
          <w:color w:val="9D9D9C"/>
          <w:sz w:val="18"/>
          <w:szCs w:val="18"/>
        </w:rPr>
        <w:t>en</w:t>
      </w:r>
      <w:r w:rsidRPr="00D17272">
        <w:rPr>
          <w:color w:val="9D9D9C"/>
          <w:spacing w:val="-7"/>
          <w:sz w:val="18"/>
          <w:szCs w:val="18"/>
        </w:rPr>
        <w:t xml:space="preserve"> </w:t>
      </w:r>
      <w:r w:rsidRPr="00D17272">
        <w:rPr>
          <w:color w:val="9D9D9C"/>
          <w:sz w:val="18"/>
          <w:szCs w:val="18"/>
        </w:rPr>
        <w:t>este</w:t>
      </w:r>
      <w:r w:rsidRPr="00D17272">
        <w:rPr>
          <w:color w:val="9D9D9C"/>
          <w:spacing w:val="-7"/>
          <w:sz w:val="18"/>
          <w:szCs w:val="18"/>
        </w:rPr>
        <w:t xml:space="preserve"> </w:t>
      </w:r>
      <w:r w:rsidRPr="00D17272">
        <w:rPr>
          <w:color w:val="9D9D9C"/>
          <w:sz w:val="18"/>
          <w:szCs w:val="18"/>
        </w:rPr>
        <w:t>numeral</w:t>
      </w:r>
      <w:r w:rsidRPr="00D17272">
        <w:rPr>
          <w:color w:val="9D9D9C"/>
          <w:spacing w:val="-7"/>
          <w:sz w:val="18"/>
          <w:szCs w:val="18"/>
        </w:rPr>
        <w:t xml:space="preserve"> </w:t>
      </w:r>
      <w:r w:rsidRPr="00D17272">
        <w:rPr>
          <w:color w:val="9D9D9C"/>
          <w:sz w:val="18"/>
          <w:szCs w:val="18"/>
        </w:rPr>
        <w:t>los</w:t>
      </w:r>
      <w:r w:rsidRPr="00D17272">
        <w:rPr>
          <w:color w:val="9D9D9C"/>
          <w:spacing w:val="-8"/>
          <w:sz w:val="18"/>
          <w:szCs w:val="18"/>
        </w:rPr>
        <w:t xml:space="preserve"> </w:t>
      </w:r>
      <w:r w:rsidRPr="00D17272">
        <w:rPr>
          <w:color w:val="9D9D9C"/>
          <w:sz w:val="18"/>
          <w:szCs w:val="18"/>
        </w:rPr>
        <w:t>miembros</w:t>
      </w:r>
      <w:r w:rsidRPr="00D17272">
        <w:rPr>
          <w:color w:val="9D9D9C"/>
          <w:spacing w:val="40"/>
          <w:sz w:val="18"/>
          <w:szCs w:val="18"/>
        </w:rPr>
        <w:t xml:space="preserve"> </w:t>
      </w:r>
      <w:r w:rsidRPr="00D17272">
        <w:rPr>
          <w:color w:val="9D9D9C"/>
          <w:sz w:val="18"/>
          <w:szCs w:val="18"/>
        </w:rPr>
        <w:t>del</w:t>
      </w:r>
      <w:r w:rsidRPr="00D17272">
        <w:rPr>
          <w:color w:val="9D9D9C"/>
          <w:spacing w:val="-8"/>
          <w:sz w:val="18"/>
          <w:szCs w:val="18"/>
        </w:rPr>
        <w:t xml:space="preserve"> </w:t>
      </w:r>
      <w:r w:rsidRPr="00D17272">
        <w:rPr>
          <w:color w:val="9D9D9C"/>
          <w:sz w:val="18"/>
          <w:szCs w:val="18"/>
        </w:rPr>
        <w:t>Comité</w:t>
      </w:r>
      <w:r w:rsidRPr="00D17272">
        <w:rPr>
          <w:color w:val="9D9D9C"/>
          <w:spacing w:val="-7"/>
          <w:sz w:val="18"/>
          <w:szCs w:val="18"/>
        </w:rPr>
        <w:t xml:space="preserve"> </w:t>
      </w:r>
      <w:r w:rsidRPr="00D17272">
        <w:rPr>
          <w:color w:val="9D9D9C"/>
          <w:sz w:val="18"/>
          <w:szCs w:val="18"/>
        </w:rPr>
        <w:t>de</w:t>
      </w:r>
      <w:r w:rsidRPr="00D17272">
        <w:rPr>
          <w:color w:val="9D9D9C"/>
          <w:spacing w:val="-7"/>
          <w:sz w:val="18"/>
          <w:szCs w:val="18"/>
        </w:rPr>
        <w:t xml:space="preserve"> </w:t>
      </w:r>
      <w:r w:rsidRPr="00D17272">
        <w:rPr>
          <w:color w:val="9D9D9C"/>
          <w:sz w:val="18"/>
          <w:szCs w:val="18"/>
        </w:rPr>
        <w:t>Aplicación</w:t>
      </w:r>
      <w:r w:rsidRPr="00D17272">
        <w:rPr>
          <w:color w:val="9D9D9C"/>
          <w:spacing w:val="-7"/>
          <w:sz w:val="18"/>
          <w:szCs w:val="18"/>
        </w:rPr>
        <w:t xml:space="preserve"> </w:t>
      </w:r>
      <w:r w:rsidRPr="00D17272">
        <w:rPr>
          <w:color w:val="9D9D9C"/>
          <w:sz w:val="18"/>
          <w:szCs w:val="18"/>
        </w:rPr>
        <w:t>del</w:t>
      </w:r>
      <w:r w:rsidRPr="00D17272">
        <w:rPr>
          <w:color w:val="9D9D9C"/>
          <w:spacing w:val="-7"/>
          <w:sz w:val="18"/>
          <w:szCs w:val="18"/>
        </w:rPr>
        <w:t xml:space="preserve"> </w:t>
      </w:r>
      <w:r w:rsidRPr="00D17272">
        <w:rPr>
          <w:color w:val="9D9D9C"/>
          <w:sz w:val="18"/>
          <w:szCs w:val="18"/>
        </w:rPr>
        <w:t>cuestionario</w:t>
      </w:r>
      <w:r w:rsidRPr="00D17272">
        <w:rPr>
          <w:color w:val="9D9D9C"/>
          <w:spacing w:val="-7"/>
          <w:sz w:val="18"/>
          <w:szCs w:val="18"/>
        </w:rPr>
        <w:t xml:space="preserve"> </w:t>
      </w:r>
      <w:r w:rsidRPr="00D17272">
        <w:rPr>
          <w:color w:val="9D9D9C"/>
          <w:sz w:val="18"/>
          <w:szCs w:val="18"/>
        </w:rPr>
        <w:t>CEAL-SM</w:t>
      </w:r>
      <w:r w:rsidRPr="00D17272">
        <w:rPr>
          <w:color w:val="9D9D9C"/>
          <w:spacing w:val="-7"/>
          <w:sz w:val="18"/>
          <w:szCs w:val="18"/>
        </w:rPr>
        <w:t xml:space="preserve"> </w:t>
      </w:r>
      <w:r w:rsidRPr="00D17272">
        <w:rPr>
          <w:color w:val="9D9D9C"/>
          <w:sz w:val="18"/>
          <w:szCs w:val="18"/>
        </w:rPr>
        <w:t>/</w:t>
      </w:r>
      <w:r w:rsidRPr="00D17272">
        <w:rPr>
          <w:color w:val="9D9D9C"/>
          <w:spacing w:val="-7"/>
          <w:sz w:val="18"/>
          <w:szCs w:val="18"/>
        </w:rPr>
        <w:t xml:space="preserve"> </w:t>
      </w:r>
      <w:r w:rsidRPr="00D17272">
        <w:rPr>
          <w:color w:val="9D9D9C"/>
          <w:sz w:val="18"/>
          <w:szCs w:val="18"/>
        </w:rPr>
        <w:t>SUSESO,</w:t>
      </w:r>
      <w:r w:rsidRPr="00D17272">
        <w:rPr>
          <w:color w:val="9D9D9C"/>
          <w:spacing w:val="-7"/>
          <w:sz w:val="18"/>
          <w:szCs w:val="18"/>
        </w:rPr>
        <w:t xml:space="preserve"> </w:t>
      </w:r>
      <w:r w:rsidRPr="00D17272">
        <w:rPr>
          <w:color w:val="9D9D9C"/>
          <w:sz w:val="18"/>
          <w:szCs w:val="18"/>
        </w:rPr>
        <w:t>o</w:t>
      </w:r>
      <w:r w:rsidRPr="00D17272">
        <w:rPr>
          <w:color w:val="9D9D9C"/>
          <w:spacing w:val="-7"/>
          <w:sz w:val="18"/>
          <w:szCs w:val="18"/>
        </w:rPr>
        <w:t xml:space="preserve"> </w:t>
      </w:r>
      <w:r w:rsidRPr="00D17272">
        <w:rPr>
          <w:color w:val="9D9D9C"/>
          <w:sz w:val="18"/>
          <w:szCs w:val="18"/>
        </w:rPr>
        <w:t>los</w:t>
      </w:r>
      <w:r w:rsidRPr="00D17272">
        <w:rPr>
          <w:color w:val="9D9D9C"/>
          <w:spacing w:val="-8"/>
          <w:sz w:val="18"/>
          <w:szCs w:val="18"/>
        </w:rPr>
        <w:t xml:space="preserve"> </w:t>
      </w:r>
      <w:r w:rsidRPr="00D17272">
        <w:rPr>
          <w:color w:val="9D9D9C"/>
          <w:sz w:val="18"/>
          <w:szCs w:val="18"/>
        </w:rPr>
        <w:t>miembros</w:t>
      </w:r>
      <w:r w:rsidRPr="00D17272">
        <w:rPr>
          <w:color w:val="9D9D9C"/>
          <w:spacing w:val="-7"/>
          <w:sz w:val="18"/>
          <w:szCs w:val="18"/>
        </w:rPr>
        <w:t xml:space="preserve"> </w:t>
      </w:r>
      <w:r w:rsidRPr="00D17272">
        <w:rPr>
          <w:color w:val="9D9D9C"/>
          <w:sz w:val="18"/>
          <w:szCs w:val="18"/>
        </w:rPr>
        <w:t>del</w:t>
      </w:r>
      <w:r w:rsidRPr="00D17272">
        <w:rPr>
          <w:color w:val="9D9D9C"/>
          <w:spacing w:val="40"/>
          <w:sz w:val="18"/>
          <w:szCs w:val="18"/>
        </w:rPr>
        <w:t xml:space="preserve"> </w:t>
      </w:r>
      <w:r w:rsidRPr="00D17272">
        <w:rPr>
          <w:color w:val="9D9D9C"/>
          <w:w w:val="95"/>
          <w:sz w:val="18"/>
          <w:szCs w:val="18"/>
        </w:rPr>
        <w:t>Comité</w:t>
      </w:r>
      <w:r w:rsidRPr="00D17272">
        <w:rPr>
          <w:color w:val="9D9D9C"/>
          <w:spacing w:val="-1"/>
          <w:w w:val="95"/>
          <w:sz w:val="18"/>
          <w:szCs w:val="18"/>
        </w:rPr>
        <w:t xml:space="preserve"> </w:t>
      </w:r>
      <w:r w:rsidRPr="00D17272">
        <w:rPr>
          <w:color w:val="9D9D9C"/>
          <w:w w:val="95"/>
          <w:sz w:val="18"/>
          <w:szCs w:val="18"/>
        </w:rPr>
        <w:t>Paritario</w:t>
      </w:r>
      <w:r w:rsidRPr="00D17272">
        <w:rPr>
          <w:color w:val="9D9D9C"/>
          <w:spacing w:val="-1"/>
          <w:w w:val="95"/>
          <w:sz w:val="18"/>
          <w:szCs w:val="18"/>
        </w:rPr>
        <w:t xml:space="preserve"> </w:t>
      </w:r>
      <w:r w:rsidRPr="00D17272">
        <w:rPr>
          <w:color w:val="9D9D9C"/>
          <w:w w:val="95"/>
          <w:sz w:val="18"/>
          <w:szCs w:val="18"/>
        </w:rPr>
        <w:t>de</w:t>
      </w:r>
      <w:r w:rsidRPr="00D17272">
        <w:rPr>
          <w:color w:val="9D9D9C"/>
          <w:spacing w:val="-1"/>
          <w:w w:val="95"/>
          <w:sz w:val="18"/>
          <w:szCs w:val="18"/>
        </w:rPr>
        <w:t xml:space="preserve"> </w:t>
      </w:r>
      <w:r w:rsidRPr="00D17272">
        <w:rPr>
          <w:color w:val="9D9D9C"/>
          <w:w w:val="95"/>
          <w:sz w:val="18"/>
          <w:szCs w:val="18"/>
        </w:rPr>
        <w:t>Higiene</w:t>
      </w:r>
      <w:r w:rsidRPr="00D17272">
        <w:rPr>
          <w:color w:val="9D9D9C"/>
          <w:spacing w:val="-1"/>
          <w:w w:val="95"/>
          <w:sz w:val="18"/>
          <w:szCs w:val="18"/>
        </w:rPr>
        <w:t xml:space="preserve"> </w:t>
      </w:r>
      <w:r w:rsidRPr="00D17272">
        <w:rPr>
          <w:color w:val="9D9D9C"/>
          <w:w w:val="95"/>
          <w:sz w:val="18"/>
          <w:szCs w:val="18"/>
        </w:rPr>
        <w:t>y</w:t>
      </w:r>
      <w:r w:rsidRPr="00D17272">
        <w:rPr>
          <w:color w:val="9D9D9C"/>
          <w:spacing w:val="-1"/>
          <w:w w:val="95"/>
          <w:sz w:val="18"/>
          <w:szCs w:val="18"/>
        </w:rPr>
        <w:t xml:space="preserve"> </w:t>
      </w:r>
      <w:r w:rsidRPr="00D17272">
        <w:rPr>
          <w:color w:val="9D9D9C"/>
          <w:w w:val="95"/>
          <w:sz w:val="18"/>
          <w:szCs w:val="18"/>
        </w:rPr>
        <w:t>Seguridad,</w:t>
      </w:r>
      <w:r w:rsidRPr="00D17272">
        <w:rPr>
          <w:color w:val="9D9D9C"/>
          <w:spacing w:val="-1"/>
          <w:w w:val="95"/>
          <w:sz w:val="18"/>
          <w:szCs w:val="18"/>
        </w:rPr>
        <w:t xml:space="preserve"> </w:t>
      </w:r>
      <w:r w:rsidRPr="00D17272">
        <w:rPr>
          <w:color w:val="9D9D9C"/>
          <w:w w:val="95"/>
          <w:sz w:val="18"/>
          <w:szCs w:val="18"/>
        </w:rPr>
        <w:t>en</w:t>
      </w:r>
      <w:r w:rsidRPr="00D17272">
        <w:rPr>
          <w:color w:val="9D9D9C"/>
          <w:spacing w:val="-1"/>
          <w:w w:val="95"/>
          <w:sz w:val="18"/>
          <w:szCs w:val="18"/>
        </w:rPr>
        <w:t xml:space="preserve"> </w:t>
      </w:r>
      <w:r w:rsidRPr="00D17272">
        <w:rPr>
          <w:color w:val="9D9D9C"/>
          <w:w w:val="95"/>
          <w:sz w:val="18"/>
          <w:szCs w:val="18"/>
        </w:rPr>
        <w:t>caso</w:t>
      </w:r>
      <w:r w:rsidRPr="00D17272">
        <w:rPr>
          <w:color w:val="9D9D9C"/>
          <w:spacing w:val="-1"/>
          <w:w w:val="95"/>
          <w:sz w:val="18"/>
          <w:szCs w:val="18"/>
        </w:rPr>
        <w:t xml:space="preserve"> </w:t>
      </w:r>
      <w:r w:rsidRPr="00D17272">
        <w:rPr>
          <w:color w:val="9D9D9C"/>
          <w:w w:val="95"/>
          <w:sz w:val="18"/>
          <w:szCs w:val="18"/>
        </w:rPr>
        <w:t>que</w:t>
      </w:r>
      <w:r w:rsidRPr="00D17272">
        <w:rPr>
          <w:color w:val="9D9D9C"/>
          <w:spacing w:val="-1"/>
          <w:w w:val="95"/>
          <w:sz w:val="18"/>
          <w:szCs w:val="18"/>
        </w:rPr>
        <w:t xml:space="preserve"> </w:t>
      </w:r>
      <w:r w:rsidRPr="00D17272">
        <w:rPr>
          <w:color w:val="9D9D9C"/>
          <w:w w:val="95"/>
          <w:sz w:val="18"/>
          <w:szCs w:val="18"/>
        </w:rPr>
        <w:t>no</w:t>
      </w:r>
      <w:r w:rsidRPr="00D17272">
        <w:rPr>
          <w:color w:val="9D9D9C"/>
          <w:spacing w:val="-1"/>
          <w:w w:val="95"/>
          <w:sz w:val="18"/>
          <w:szCs w:val="18"/>
        </w:rPr>
        <w:t xml:space="preserve"> </w:t>
      </w:r>
      <w:r w:rsidRPr="00D17272">
        <w:rPr>
          <w:color w:val="9D9D9C"/>
          <w:w w:val="95"/>
          <w:sz w:val="18"/>
          <w:szCs w:val="18"/>
        </w:rPr>
        <w:t>existan</w:t>
      </w:r>
      <w:r w:rsidRPr="00D17272">
        <w:rPr>
          <w:color w:val="9D9D9C"/>
          <w:spacing w:val="-1"/>
          <w:w w:val="95"/>
          <w:sz w:val="18"/>
          <w:szCs w:val="18"/>
        </w:rPr>
        <w:t xml:space="preserve"> </w:t>
      </w:r>
      <w:r w:rsidRPr="00D17272">
        <w:rPr>
          <w:color w:val="9D9D9C"/>
          <w:w w:val="95"/>
          <w:sz w:val="18"/>
          <w:szCs w:val="18"/>
        </w:rPr>
        <w:t>aquellos</w:t>
      </w:r>
      <w:r w:rsidRPr="00D17272">
        <w:rPr>
          <w:color w:val="9D9D9C"/>
          <w:spacing w:val="-1"/>
          <w:w w:val="95"/>
          <w:sz w:val="18"/>
          <w:szCs w:val="18"/>
        </w:rPr>
        <w:t xml:space="preserve"> </w:t>
      </w:r>
      <w:r w:rsidRPr="00D17272">
        <w:rPr>
          <w:color w:val="9D9D9C"/>
          <w:w w:val="95"/>
          <w:sz w:val="18"/>
          <w:szCs w:val="18"/>
        </w:rPr>
        <w:t>el</w:t>
      </w:r>
      <w:r w:rsidRPr="00D17272">
        <w:rPr>
          <w:color w:val="9D9D9C"/>
          <w:spacing w:val="-1"/>
          <w:w w:val="95"/>
          <w:sz w:val="18"/>
          <w:szCs w:val="18"/>
        </w:rPr>
        <w:t xml:space="preserve"> </w:t>
      </w:r>
      <w:r w:rsidRPr="00D17272">
        <w:rPr>
          <w:color w:val="9D9D9C"/>
          <w:w w:val="95"/>
          <w:sz w:val="18"/>
          <w:szCs w:val="18"/>
        </w:rPr>
        <w:t>nombre</w:t>
      </w:r>
      <w:r w:rsidRPr="00D17272">
        <w:rPr>
          <w:color w:val="9D9D9C"/>
          <w:spacing w:val="40"/>
          <w:sz w:val="18"/>
          <w:szCs w:val="18"/>
        </w:rPr>
        <w:t xml:space="preserve"> </w:t>
      </w:r>
      <w:r w:rsidRPr="00D17272">
        <w:rPr>
          <w:color w:val="9D9D9C"/>
          <w:spacing w:val="-2"/>
          <w:sz w:val="18"/>
          <w:szCs w:val="18"/>
        </w:rPr>
        <w:t>del</w:t>
      </w:r>
      <w:r w:rsidRPr="00D17272">
        <w:rPr>
          <w:color w:val="9D9D9C"/>
          <w:spacing w:val="-5"/>
          <w:sz w:val="18"/>
          <w:szCs w:val="18"/>
        </w:rPr>
        <w:t xml:space="preserve"> </w:t>
      </w:r>
      <w:r w:rsidRPr="00D17272">
        <w:rPr>
          <w:color w:val="9D9D9C"/>
          <w:spacing w:val="-2"/>
          <w:sz w:val="18"/>
          <w:szCs w:val="18"/>
        </w:rPr>
        <w:t>trabajador</w:t>
      </w:r>
      <w:r w:rsidRPr="00D17272">
        <w:rPr>
          <w:color w:val="9D9D9C"/>
          <w:spacing w:val="-5"/>
          <w:sz w:val="18"/>
          <w:szCs w:val="18"/>
        </w:rPr>
        <w:t xml:space="preserve"> </w:t>
      </w:r>
      <w:r w:rsidRPr="00D17272">
        <w:rPr>
          <w:color w:val="9D9D9C"/>
          <w:spacing w:val="-2"/>
          <w:sz w:val="18"/>
          <w:szCs w:val="18"/>
        </w:rPr>
        <w:t>o</w:t>
      </w:r>
      <w:r w:rsidRPr="00D17272">
        <w:rPr>
          <w:color w:val="9D9D9C"/>
          <w:spacing w:val="-5"/>
          <w:sz w:val="18"/>
          <w:szCs w:val="18"/>
        </w:rPr>
        <w:t xml:space="preserve"> </w:t>
      </w:r>
      <w:r w:rsidRPr="00D17272">
        <w:rPr>
          <w:color w:val="9D9D9C"/>
          <w:spacing w:val="-2"/>
          <w:sz w:val="18"/>
          <w:szCs w:val="18"/>
        </w:rPr>
        <w:t>la</w:t>
      </w:r>
      <w:r w:rsidRPr="00D17272">
        <w:rPr>
          <w:color w:val="9D9D9C"/>
          <w:spacing w:val="-5"/>
          <w:sz w:val="18"/>
          <w:szCs w:val="18"/>
        </w:rPr>
        <w:t xml:space="preserve"> </w:t>
      </w:r>
      <w:r w:rsidRPr="00D17272">
        <w:rPr>
          <w:color w:val="9D9D9C"/>
          <w:spacing w:val="-2"/>
          <w:sz w:val="18"/>
          <w:szCs w:val="18"/>
        </w:rPr>
        <w:t>trabajadora</w:t>
      </w:r>
      <w:r w:rsidRPr="00D17272">
        <w:rPr>
          <w:color w:val="9D9D9C"/>
          <w:spacing w:val="-5"/>
          <w:sz w:val="18"/>
          <w:szCs w:val="18"/>
        </w:rPr>
        <w:t xml:space="preserve"> </w:t>
      </w:r>
      <w:r w:rsidRPr="00D17272">
        <w:rPr>
          <w:color w:val="9D9D9C"/>
          <w:spacing w:val="-2"/>
          <w:sz w:val="18"/>
          <w:szCs w:val="18"/>
        </w:rPr>
        <w:t>designada</w:t>
      </w:r>
      <w:r w:rsidRPr="00D17272">
        <w:rPr>
          <w:color w:val="9D9D9C"/>
          <w:spacing w:val="-5"/>
          <w:sz w:val="18"/>
          <w:szCs w:val="18"/>
        </w:rPr>
        <w:t xml:space="preserve"> </w:t>
      </w:r>
      <w:r w:rsidRPr="00D17272">
        <w:rPr>
          <w:color w:val="9D9D9C"/>
          <w:spacing w:val="-2"/>
          <w:sz w:val="18"/>
          <w:szCs w:val="18"/>
        </w:rPr>
        <w:t>para</w:t>
      </w:r>
      <w:r w:rsidRPr="00D17272">
        <w:rPr>
          <w:color w:val="9D9D9C"/>
          <w:spacing w:val="-5"/>
          <w:sz w:val="18"/>
          <w:szCs w:val="18"/>
        </w:rPr>
        <w:t xml:space="preserve"> </w:t>
      </w:r>
      <w:r w:rsidRPr="00D17272">
        <w:rPr>
          <w:color w:val="9D9D9C"/>
          <w:spacing w:val="-2"/>
          <w:sz w:val="18"/>
          <w:szCs w:val="18"/>
        </w:rPr>
        <w:t>organizar</w:t>
      </w:r>
      <w:r w:rsidRPr="00D17272">
        <w:rPr>
          <w:color w:val="9D9D9C"/>
          <w:spacing w:val="-5"/>
          <w:sz w:val="18"/>
          <w:szCs w:val="18"/>
        </w:rPr>
        <w:t xml:space="preserve"> </w:t>
      </w:r>
      <w:r w:rsidRPr="00D17272">
        <w:rPr>
          <w:color w:val="9D9D9C"/>
          <w:spacing w:val="-2"/>
          <w:sz w:val="18"/>
          <w:szCs w:val="18"/>
        </w:rPr>
        <w:t>la</w:t>
      </w:r>
      <w:r w:rsidRPr="00D17272">
        <w:rPr>
          <w:color w:val="9D9D9C"/>
          <w:spacing w:val="-5"/>
          <w:sz w:val="18"/>
          <w:szCs w:val="18"/>
        </w:rPr>
        <w:t xml:space="preserve"> </w:t>
      </w:r>
      <w:r w:rsidRPr="00D17272">
        <w:rPr>
          <w:color w:val="9D9D9C"/>
          <w:spacing w:val="-2"/>
          <w:sz w:val="18"/>
          <w:szCs w:val="18"/>
        </w:rPr>
        <w:t>gestión</w:t>
      </w:r>
      <w:r w:rsidRPr="00D17272">
        <w:rPr>
          <w:color w:val="9D9D9C"/>
          <w:spacing w:val="-5"/>
          <w:sz w:val="18"/>
          <w:szCs w:val="18"/>
        </w:rPr>
        <w:t xml:space="preserve"> </w:t>
      </w:r>
      <w:r w:rsidRPr="00D17272">
        <w:rPr>
          <w:color w:val="9D9D9C"/>
          <w:spacing w:val="-2"/>
          <w:sz w:val="18"/>
          <w:szCs w:val="18"/>
        </w:rPr>
        <w:t>del</w:t>
      </w:r>
      <w:r w:rsidRPr="00D17272">
        <w:rPr>
          <w:color w:val="9D9D9C"/>
          <w:spacing w:val="-5"/>
          <w:sz w:val="18"/>
          <w:szCs w:val="18"/>
        </w:rPr>
        <w:t xml:space="preserve"> </w:t>
      </w:r>
      <w:r w:rsidRPr="00D17272">
        <w:rPr>
          <w:color w:val="9D9D9C"/>
          <w:spacing w:val="-2"/>
          <w:sz w:val="18"/>
          <w:szCs w:val="18"/>
        </w:rPr>
        <w:t>riesgo</w:t>
      </w:r>
      <w:r w:rsidRPr="00D17272">
        <w:rPr>
          <w:color w:val="9D9D9C"/>
          <w:spacing w:val="-5"/>
          <w:sz w:val="18"/>
          <w:szCs w:val="18"/>
        </w:rPr>
        <w:t xml:space="preserve"> </w:t>
      </w:r>
      <w:r w:rsidRPr="00D17272">
        <w:rPr>
          <w:color w:val="9D9D9C"/>
          <w:spacing w:val="-2"/>
          <w:sz w:val="18"/>
          <w:szCs w:val="18"/>
        </w:rPr>
        <w:t>de</w:t>
      </w:r>
      <w:r w:rsidRPr="00D17272">
        <w:rPr>
          <w:color w:val="9D9D9C"/>
          <w:spacing w:val="40"/>
          <w:sz w:val="18"/>
          <w:szCs w:val="18"/>
        </w:rPr>
        <w:t xml:space="preserve"> </w:t>
      </w:r>
      <w:r w:rsidRPr="00D17272">
        <w:rPr>
          <w:color w:val="9D9D9C"/>
          <w:sz w:val="18"/>
          <w:szCs w:val="18"/>
        </w:rPr>
        <w:t>acoso o violencia)</w:t>
      </w:r>
    </w:p>
    <w:p w:rsidRPr="00D17272" w:rsidR="00B974EA" w:rsidP="00B974EA" w:rsidRDefault="00B974EA" w14:paraId="3BBF2E56" w14:textId="77777777">
      <w:pPr>
        <w:pStyle w:val="Textoindependiente"/>
        <w:spacing w:before="6"/>
        <w:rPr>
          <w:sz w:val="28"/>
          <w:szCs w:val="18"/>
        </w:rPr>
      </w:pPr>
    </w:p>
    <w:p w:rsidRPr="00D17272" w:rsidR="00B974EA" w:rsidP="6D22CD53" w:rsidRDefault="00B974EA" w14:paraId="30617C73" w14:textId="77777777" w14:noSpellErr="1">
      <w:pPr>
        <w:pStyle w:val="Textoindependiente"/>
        <w:spacing w:before="1" w:line="259" w:lineRule="auto"/>
        <w:ind w:left="124" w:right="123"/>
        <w:rPr>
          <w:sz w:val="18"/>
          <w:szCs w:val="18"/>
          <w:lang w:val="es-ES"/>
        </w:rPr>
      </w:pPr>
      <w:r w:rsidRPr="6D22CD53" w:rsidR="00B974EA">
        <w:rPr>
          <w:color w:val="424141"/>
          <w:sz w:val="18"/>
          <w:szCs w:val="18"/>
          <w:lang w:val="es-ES"/>
        </w:rPr>
        <w:t>Es</w:t>
      </w:r>
      <w:r w:rsidRPr="6D22CD53" w:rsidR="00B974EA">
        <w:rPr>
          <w:color w:val="424141"/>
          <w:spacing w:val="-3"/>
          <w:sz w:val="18"/>
          <w:szCs w:val="18"/>
          <w:lang w:val="es-ES"/>
        </w:rPr>
        <w:t xml:space="preserve"> </w:t>
      </w:r>
      <w:r w:rsidRPr="6D22CD53" w:rsidR="00B974EA">
        <w:rPr>
          <w:color w:val="424141"/>
          <w:sz w:val="18"/>
          <w:szCs w:val="18"/>
          <w:lang w:val="es-ES"/>
        </w:rPr>
        <w:t>responsabilidad</w:t>
      </w:r>
      <w:r w:rsidRPr="6D22CD53" w:rsidR="00B974EA">
        <w:rPr>
          <w:color w:val="424141"/>
          <w:spacing w:val="-3"/>
          <w:sz w:val="18"/>
          <w:szCs w:val="18"/>
          <w:lang w:val="es-ES"/>
        </w:rPr>
        <w:t xml:space="preserve"> </w:t>
      </w:r>
      <w:r w:rsidRPr="6D22CD53" w:rsidR="00B974EA">
        <w:rPr>
          <w:color w:val="424141"/>
          <w:sz w:val="18"/>
          <w:szCs w:val="18"/>
          <w:lang w:val="es-ES"/>
        </w:rPr>
        <w:t>de</w:t>
      </w:r>
      <w:r w:rsidRPr="6D22CD53" w:rsidR="00B974EA">
        <w:rPr>
          <w:color w:val="424141"/>
          <w:spacing w:val="-3"/>
          <w:sz w:val="18"/>
          <w:szCs w:val="18"/>
          <w:lang w:val="es-ES"/>
        </w:rPr>
        <w:t xml:space="preserve"> </w:t>
      </w:r>
      <w:r w:rsidRPr="6D22CD53" w:rsidR="00B974EA">
        <w:rPr>
          <w:color w:val="424141"/>
          <w:sz w:val="18"/>
          <w:szCs w:val="18"/>
          <w:lang w:val="es-ES"/>
        </w:rPr>
        <w:t>la</w:t>
      </w:r>
      <w:r w:rsidRPr="6D22CD53" w:rsidR="00B974EA">
        <w:rPr>
          <w:color w:val="424141"/>
          <w:spacing w:val="-3"/>
          <w:sz w:val="18"/>
          <w:szCs w:val="18"/>
          <w:lang w:val="es-ES"/>
        </w:rPr>
        <w:t xml:space="preserve"> </w:t>
      </w:r>
      <w:r w:rsidRPr="6D22CD53" w:rsidR="00B974EA">
        <w:rPr>
          <w:color w:val="424141"/>
          <w:sz w:val="18"/>
          <w:szCs w:val="18"/>
          <w:lang w:val="es-ES"/>
        </w:rPr>
        <w:t>entidad</w:t>
      </w:r>
      <w:r w:rsidRPr="6D22CD53" w:rsidR="00B974EA">
        <w:rPr>
          <w:color w:val="424141"/>
          <w:spacing w:val="-3"/>
          <w:sz w:val="18"/>
          <w:szCs w:val="18"/>
          <w:lang w:val="es-ES"/>
        </w:rPr>
        <w:t xml:space="preserve"> </w:t>
      </w:r>
      <w:r w:rsidRPr="6D22CD53" w:rsidR="00B974EA">
        <w:rPr>
          <w:color w:val="424141"/>
          <w:sz w:val="18"/>
          <w:szCs w:val="18"/>
          <w:lang w:val="es-ES"/>
        </w:rPr>
        <w:t>empleadora</w:t>
      </w:r>
      <w:r w:rsidRPr="6D22CD53" w:rsidR="00B974EA">
        <w:rPr>
          <w:color w:val="424141"/>
          <w:spacing w:val="-3"/>
          <w:sz w:val="18"/>
          <w:szCs w:val="18"/>
          <w:lang w:val="es-ES"/>
        </w:rPr>
        <w:t xml:space="preserve"> </w:t>
      </w:r>
      <w:r w:rsidRPr="6D22CD53" w:rsidR="00B974EA">
        <w:rPr>
          <w:color w:val="424141"/>
          <w:sz w:val="18"/>
          <w:szCs w:val="18"/>
          <w:lang w:val="es-ES"/>
        </w:rPr>
        <w:t>la</w:t>
      </w:r>
      <w:r w:rsidRPr="6D22CD53" w:rsidR="00B974EA">
        <w:rPr>
          <w:color w:val="424141"/>
          <w:spacing w:val="-3"/>
          <w:sz w:val="18"/>
          <w:szCs w:val="18"/>
          <w:lang w:val="es-ES"/>
        </w:rPr>
        <w:t xml:space="preserve"> </w:t>
      </w:r>
      <w:r w:rsidRPr="6D22CD53" w:rsidR="00B974EA">
        <w:rPr>
          <w:color w:val="424141"/>
          <w:sz w:val="18"/>
          <w:szCs w:val="18"/>
          <w:lang w:val="es-ES"/>
        </w:rPr>
        <w:t>implementación</w:t>
      </w:r>
      <w:r w:rsidRPr="6D22CD53" w:rsidR="00B974EA">
        <w:rPr>
          <w:color w:val="424141"/>
          <w:spacing w:val="-3"/>
          <w:sz w:val="18"/>
          <w:szCs w:val="18"/>
          <w:lang w:val="es-ES"/>
        </w:rPr>
        <w:t xml:space="preserve"> </w:t>
      </w:r>
      <w:r w:rsidRPr="6D22CD53" w:rsidR="00B974EA">
        <w:rPr>
          <w:color w:val="424141"/>
          <w:sz w:val="18"/>
          <w:szCs w:val="18"/>
          <w:lang w:val="es-ES"/>
        </w:rPr>
        <w:t>de</w:t>
      </w:r>
      <w:r w:rsidRPr="6D22CD53" w:rsidR="00B974EA">
        <w:rPr>
          <w:color w:val="424141"/>
          <w:spacing w:val="-3"/>
          <w:sz w:val="18"/>
          <w:szCs w:val="18"/>
          <w:lang w:val="es-ES"/>
        </w:rPr>
        <w:t xml:space="preserve"> </w:t>
      </w:r>
      <w:r w:rsidRPr="6D22CD53" w:rsidR="00B974EA">
        <w:rPr>
          <w:color w:val="424141"/>
          <w:sz w:val="18"/>
          <w:szCs w:val="18"/>
          <w:lang w:val="es-ES"/>
        </w:rPr>
        <w:t>medidas,</w:t>
      </w:r>
      <w:r w:rsidRPr="6D22CD53" w:rsidR="00B974EA">
        <w:rPr>
          <w:color w:val="424141"/>
          <w:spacing w:val="-3"/>
          <w:sz w:val="18"/>
          <w:szCs w:val="18"/>
          <w:lang w:val="es-ES"/>
        </w:rPr>
        <w:t xml:space="preserve"> </w:t>
      </w:r>
      <w:r w:rsidRPr="6D22CD53" w:rsidR="00B974EA">
        <w:rPr>
          <w:color w:val="424141"/>
          <w:sz w:val="18"/>
          <w:szCs w:val="18"/>
          <w:lang w:val="es-ES"/>
        </w:rPr>
        <w:t>la</w:t>
      </w:r>
      <w:r w:rsidRPr="6D22CD53" w:rsidR="00B974EA">
        <w:rPr>
          <w:color w:val="424141"/>
          <w:spacing w:val="40"/>
          <w:sz w:val="18"/>
          <w:szCs w:val="18"/>
          <w:lang w:val="es-ES"/>
        </w:rPr>
        <w:t xml:space="preserve"> </w:t>
      </w:r>
      <w:r w:rsidRPr="6D22CD53" w:rsidR="00B974EA">
        <w:rPr>
          <w:color w:val="424141"/>
          <w:sz w:val="18"/>
          <w:szCs w:val="18"/>
          <w:lang w:val="es-ES"/>
        </w:rPr>
        <w:t>supervisión de su cumplimiento y la comunicación con cualquier organismo</w:t>
      </w:r>
      <w:r w:rsidRPr="6D22CD53" w:rsidR="00B974EA">
        <w:rPr>
          <w:color w:val="424141"/>
          <w:spacing w:val="40"/>
          <w:sz w:val="18"/>
          <w:szCs w:val="18"/>
          <w:lang w:val="es-ES"/>
        </w:rPr>
        <w:t xml:space="preserve"> </w:t>
      </w:r>
      <w:r w:rsidRPr="6D22CD53" w:rsidR="00B974EA">
        <w:rPr>
          <w:color w:val="424141"/>
          <w:sz w:val="18"/>
          <w:szCs w:val="18"/>
          <w:lang w:val="es-ES"/>
        </w:rPr>
        <w:t>fiscalizador con competencias sobre la materia. Para estos fines, la entidad</w:t>
      </w:r>
      <w:r w:rsidRPr="6D22CD53" w:rsidR="00B974EA">
        <w:rPr>
          <w:color w:val="424141"/>
          <w:spacing w:val="40"/>
          <w:sz w:val="18"/>
          <w:szCs w:val="18"/>
          <w:lang w:val="es-ES"/>
        </w:rPr>
        <w:t xml:space="preserve"> </w:t>
      </w:r>
      <w:r w:rsidRPr="6D22CD53" w:rsidR="00B974EA">
        <w:rPr>
          <w:color w:val="424141"/>
          <w:spacing w:val="-6"/>
          <w:sz w:val="18"/>
          <w:szCs w:val="18"/>
          <w:lang w:val="es-ES"/>
        </w:rPr>
        <w:t>empleadora</w:t>
      </w:r>
      <w:r w:rsidRPr="6D22CD53" w:rsidR="00B974EA">
        <w:rPr>
          <w:color w:val="424141"/>
          <w:spacing w:val="-6"/>
          <w:sz w:val="18"/>
          <w:szCs w:val="18"/>
          <w:lang w:val="es-ES"/>
        </w:rPr>
        <w:t xml:space="preserve"> </w:t>
      </w:r>
      <w:r w:rsidRPr="6D22CD53" w:rsidR="00B974EA">
        <w:rPr>
          <w:color w:val="424141"/>
          <w:spacing w:val="-6"/>
          <w:sz w:val="18"/>
          <w:szCs w:val="18"/>
          <w:lang w:val="es-ES"/>
        </w:rPr>
        <w:t>ha</w:t>
      </w:r>
      <w:r w:rsidRPr="6D22CD53" w:rsidR="00B974EA">
        <w:rPr>
          <w:color w:val="424141"/>
          <w:spacing w:val="-6"/>
          <w:sz w:val="18"/>
          <w:szCs w:val="18"/>
          <w:lang w:val="es-ES"/>
        </w:rPr>
        <w:t xml:space="preserve"> </w:t>
      </w:r>
      <w:r w:rsidRPr="6D22CD53" w:rsidR="00B974EA">
        <w:rPr>
          <w:color w:val="424141"/>
          <w:spacing w:val="-6"/>
          <w:sz w:val="18"/>
          <w:szCs w:val="18"/>
          <w:lang w:val="es-ES"/>
        </w:rPr>
        <w:t>designado</w:t>
      </w:r>
      <w:r w:rsidRPr="6D22CD53" w:rsidR="00B974EA">
        <w:rPr>
          <w:color w:val="424141"/>
          <w:spacing w:val="-6"/>
          <w:sz w:val="18"/>
          <w:szCs w:val="18"/>
          <w:lang w:val="es-ES"/>
        </w:rPr>
        <w:t xml:space="preserve"> </w:t>
      </w:r>
      <w:r w:rsidRPr="6D22CD53" w:rsidR="00B974EA">
        <w:rPr>
          <w:color w:val="424141"/>
          <w:spacing w:val="-6"/>
          <w:sz w:val="18"/>
          <w:szCs w:val="18"/>
          <w:lang w:val="es-ES"/>
        </w:rPr>
        <w:t>a</w:t>
      </w:r>
      <w:r w:rsidRPr="6D22CD53" w:rsidR="00B974EA">
        <w:rPr>
          <w:color w:val="424141"/>
          <w:spacing w:val="-6"/>
          <w:sz w:val="18"/>
          <w:szCs w:val="18"/>
          <w:lang w:val="es-ES"/>
        </w:rPr>
        <w:t xml:space="preserve"> </w:t>
      </w:r>
      <w:r w:rsidRPr="6D22CD53" w:rsidR="00B974EA">
        <w:rPr>
          <w:color w:val="9D9D9C"/>
          <w:spacing w:val="-6"/>
          <w:sz w:val="18"/>
          <w:szCs w:val="18"/>
          <w:lang w:val="es-ES"/>
        </w:rPr>
        <w:t>[Departamento</w:t>
      </w:r>
      <w:r w:rsidRPr="6D22CD53" w:rsidR="00B974EA">
        <w:rPr>
          <w:color w:val="9D9D9C"/>
          <w:spacing w:val="-6"/>
          <w:sz w:val="18"/>
          <w:szCs w:val="18"/>
          <w:lang w:val="es-ES"/>
        </w:rPr>
        <w:t xml:space="preserve"> </w:t>
      </w:r>
      <w:r w:rsidRPr="6D22CD53" w:rsidR="00B974EA">
        <w:rPr>
          <w:color w:val="9D9D9C"/>
          <w:spacing w:val="-6"/>
          <w:sz w:val="18"/>
          <w:szCs w:val="18"/>
          <w:lang w:val="es-ES"/>
        </w:rPr>
        <w:t>de</w:t>
      </w:r>
      <w:r w:rsidRPr="6D22CD53" w:rsidR="00B974EA">
        <w:rPr>
          <w:color w:val="9D9D9C"/>
          <w:spacing w:val="-6"/>
          <w:sz w:val="18"/>
          <w:szCs w:val="18"/>
          <w:lang w:val="es-ES"/>
        </w:rPr>
        <w:t xml:space="preserve"> </w:t>
      </w:r>
      <w:r w:rsidRPr="6D22CD53" w:rsidR="00B974EA">
        <w:rPr>
          <w:color w:val="9D9D9C"/>
          <w:spacing w:val="-6"/>
          <w:sz w:val="18"/>
          <w:szCs w:val="18"/>
          <w:lang w:val="es-ES"/>
        </w:rPr>
        <w:t>Prevención</w:t>
      </w:r>
      <w:r w:rsidRPr="6D22CD53" w:rsidR="00B974EA">
        <w:rPr>
          <w:color w:val="9D9D9C"/>
          <w:spacing w:val="-6"/>
          <w:sz w:val="18"/>
          <w:szCs w:val="18"/>
          <w:lang w:val="es-ES"/>
        </w:rPr>
        <w:t xml:space="preserve"> </w:t>
      </w:r>
      <w:r w:rsidRPr="6D22CD53" w:rsidR="00B974EA">
        <w:rPr>
          <w:color w:val="9D9D9C"/>
          <w:spacing w:val="-6"/>
          <w:sz w:val="18"/>
          <w:szCs w:val="18"/>
          <w:lang w:val="es-ES"/>
        </w:rPr>
        <w:t>de</w:t>
      </w:r>
      <w:r w:rsidRPr="6D22CD53" w:rsidR="00B974EA">
        <w:rPr>
          <w:color w:val="9D9D9C"/>
          <w:spacing w:val="-6"/>
          <w:sz w:val="18"/>
          <w:szCs w:val="18"/>
          <w:lang w:val="es-ES"/>
        </w:rPr>
        <w:t xml:space="preserve"> </w:t>
      </w:r>
      <w:r w:rsidRPr="6D22CD53" w:rsidR="00B974EA">
        <w:rPr>
          <w:color w:val="9D9D9C"/>
          <w:spacing w:val="-6"/>
          <w:sz w:val="18"/>
          <w:szCs w:val="18"/>
          <w:lang w:val="es-ES"/>
        </w:rPr>
        <w:t>Riesgos</w:t>
      </w:r>
      <w:r w:rsidRPr="6D22CD53" w:rsidR="00B974EA">
        <w:rPr>
          <w:color w:val="9D9D9C"/>
          <w:spacing w:val="-6"/>
          <w:sz w:val="18"/>
          <w:szCs w:val="18"/>
          <w:lang w:val="es-ES"/>
        </w:rPr>
        <w:t xml:space="preserve"> </w:t>
      </w:r>
      <w:r w:rsidRPr="6D22CD53" w:rsidR="00B974EA">
        <w:rPr>
          <w:color w:val="9D9D9C"/>
          <w:spacing w:val="-6"/>
          <w:sz w:val="18"/>
          <w:szCs w:val="18"/>
          <w:lang w:val="es-ES"/>
        </w:rPr>
        <w:t>Profesionales,</w:t>
      </w:r>
      <w:r w:rsidRPr="6D22CD53" w:rsidR="00B974EA">
        <w:rPr>
          <w:color w:val="9D9D9C"/>
          <w:spacing w:val="40"/>
          <w:sz w:val="18"/>
          <w:szCs w:val="18"/>
          <w:lang w:val="es-ES"/>
        </w:rPr>
        <w:t xml:space="preserve"> </w:t>
      </w:r>
      <w:r w:rsidRPr="6D22CD53" w:rsidR="00B974EA">
        <w:rPr>
          <w:color w:val="9D9D9C"/>
          <w:spacing w:val="-2"/>
          <w:sz w:val="18"/>
          <w:szCs w:val="18"/>
          <w:lang w:val="es-ES"/>
        </w:rPr>
        <w:t>si éste no existiese, a Gerencia/Unidad de Administración y Finanzas o persona o</w:t>
      </w:r>
      <w:r w:rsidRPr="6D22CD53" w:rsidR="00B974EA">
        <w:rPr>
          <w:color w:val="9D9D9C"/>
          <w:spacing w:val="40"/>
          <w:sz w:val="18"/>
          <w:szCs w:val="18"/>
          <w:lang w:val="es-ES"/>
        </w:rPr>
        <w:t xml:space="preserve"> </w:t>
      </w:r>
      <w:r w:rsidRPr="6D22CD53" w:rsidR="00B974EA">
        <w:rPr>
          <w:color w:val="9D9D9C"/>
          <w:sz w:val="18"/>
          <w:szCs w:val="18"/>
          <w:lang w:val="es-ES"/>
        </w:rPr>
        <w:t>personas</w:t>
      </w:r>
      <w:r w:rsidRPr="6D22CD53" w:rsidR="00B974EA">
        <w:rPr>
          <w:color w:val="9D9D9C"/>
          <w:spacing w:val="-7"/>
          <w:sz w:val="18"/>
          <w:szCs w:val="18"/>
          <w:lang w:val="es-ES"/>
        </w:rPr>
        <w:t xml:space="preserve"> </w:t>
      </w:r>
      <w:r w:rsidRPr="6D22CD53" w:rsidR="00B974EA">
        <w:rPr>
          <w:color w:val="9D9D9C"/>
          <w:sz w:val="18"/>
          <w:szCs w:val="18"/>
          <w:lang w:val="es-ES"/>
        </w:rPr>
        <w:t>de</w:t>
      </w:r>
      <w:r w:rsidRPr="6D22CD53" w:rsidR="00B974EA">
        <w:rPr>
          <w:color w:val="9D9D9C"/>
          <w:spacing w:val="-7"/>
          <w:sz w:val="18"/>
          <w:szCs w:val="18"/>
          <w:lang w:val="es-ES"/>
        </w:rPr>
        <w:t xml:space="preserve"> </w:t>
      </w:r>
      <w:r w:rsidRPr="6D22CD53" w:rsidR="00B974EA">
        <w:rPr>
          <w:color w:val="9D9D9C"/>
          <w:sz w:val="18"/>
          <w:szCs w:val="18"/>
          <w:lang w:val="es-ES"/>
        </w:rPr>
        <w:t>la</w:t>
      </w:r>
      <w:r w:rsidRPr="6D22CD53" w:rsidR="00B974EA">
        <w:rPr>
          <w:color w:val="9D9D9C"/>
          <w:spacing w:val="-7"/>
          <w:sz w:val="18"/>
          <w:szCs w:val="18"/>
          <w:lang w:val="es-ES"/>
        </w:rPr>
        <w:t xml:space="preserve"> </w:t>
      </w:r>
      <w:r w:rsidRPr="6D22CD53" w:rsidR="00B974EA">
        <w:rPr>
          <w:color w:val="9D9D9C"/>
          <w:sz w:val="18"/>
          <w:szCs w:val="18"/>
          <w:lang w:val="es-ES"/>
        </w:rPr>
        <w:t>organización</w:t>
      </w:r>
      <w:r w:rsidRPr="6D22CD53" w:rsidR="00B974EA">
        <w:rPr>
          <w:color w:val="9D9D9C"/>
          <w:spacing w:val="-7"/>
          <w:sz w:val="18"/>
          <w:szCs w:val="18"/>
          <w:lang w:val="es-ES"/>
        </w:rPr>
        <w:t xml:space="preserve"> </w:t>
      </w:r>
      <w:r w:rsidRPr="6D22CD53" w:rsidR="00B974EA">
        <w:rPr>
          <w:color w:val="9D9D9C"/>
          <w:sz w:val="18"/>
          <w:szCs w:val="18"/>
          <w:lang w:val="es-ES"/>
        </w:rPr>
        <w:t>a</w:t>
      </w:r>
      <w:r w:rsidRPr="6D22CD53" w:rsidR="00B974EA">
        <w:rPr>
          <w:color w:val="9D9D9C"/>
          <w:spacing w:val="-7"/>
          <w:sz w:val="18"/>
          <w:szCs w:val="18"/>
          <w:lang w:val="es-ES"/>
        </w:rPr>
        <w:t xml:space="preserve"> </w:t>
      </w:r>
      <w:r w:rsidRPr="6D22CD53" w:rsidR="00B974EA">
        <w:rPr>
          <w:color w:val="9D9D9C"/>
          <w:sz w:val="18"/>
          <w:szCs w:val="18"/>
          <w:lang w:val="es-ES"/>
        </w:rPr>
        <w:t>cargo</w:t>
      </w:r>
      <w:r w:rsidRPr="6D22CD53" w:rsidR="00B974EA">
        <w:rPr>
          <w:color w:val="9D9D9C"/>
          <w:spacing w:val="-7"/>
          <w:sz w:val="18"/>
          <w:szCs w:val="18"/>
          <w:lang w:val="es-ES"/>
        </w:rPr>
        <w:t xml:space="preserve"> </w:t>
      </w:r>
      <w:r w:rsidRPr="6D22CD53" w:rsidR="00B974EA">
        <w:rPr>
          <w:color w:val="9D9D9C"/>
          <w:sz w:val="18"/>
          <w:szCs w:val="18"/>
          <w:lang w:val="es-ES"/>
        </w:rPr>
        <w:t>de</w:t>
      </w:r>
      <w:r w:rsidRPr="6D22CD53" w:rsidR="00B974EA">
        <w:rPr>
          <w:color w:val="9D9D9C"/>
          <w:spacing w:val="-7"/>
          <w:sz w:val="18"/>
          <w:szCs w:val="18"/>
          <w:lang w:val="es-ES"/>
        </w:rPr>
        <w:t xml:space="preserve"> </w:t>
      </w:r>
      <w:r w:rsidRPr="6D22CD53" w:rsidR="00B974EA">
        <w:rPr>
          <w:color w:val="9D9D9C"/>
          <w:sz w:val="18"/>
          <w:szCs w:val="18"/>
          <w:lang w:val="es-ES"/>
        </w:rPr>
        <w:t>estas</w:t>
      </w:r>
      <w:r w:rsidRPr="6D22CD53" w:rsidR="00B974EA">
        <w:rPr>
          <w:color w:val="9D9D9C"/>
          <w:spacing w:val="-7"/>
          <w:sz w:val="18"/>
          <w:szCs w:val="18"/>
          <w:lang w:val="es-ES"/>
        </w:rPr>
        <w:t xml:space="preserve"> </w:t>
      </w:r>
      <w:r w:rsidRPr="6D22CD53" w:rsidR="00B974EA">
        <w:rPr>
          <w:color w:val="9D9D9C"/>
          <w:sz w:val="18"/>
          <w:szCs w:val="18"/>
          <w:lang w:val="es-ES"/>
        </w:rPr>
        <w:t>actividades,</w:t>
      </w:r>
      <w:r w:rsidRPr="6D22CD53" w:rsidR="00B974EA">
        <w:rPr>
          <w:color w:val="9D9D9C"/>
          <w:spacing w:val="-7"/>
          <w:sz w:val="18"/>
          <w:szCs w:val="18"/>
          <w:lang w:val="es-ES"/>
        </w:rPr>
        <w:t xml:space="preserve"> </w:t>
      </w:r>
      <w:r w:rsidRPr="6D22CD53" w:rsidR="00B974EA">
        <w:rPr>
          <w:color w:val="9D9D9C"/>
          <w:sz w:val="18"/>
          <w:szCs w:val="18"/>
          <w:lang w:val="es-ES"/>
        </w:rPr>
        <w:t>la</w:t>
      </w:r>
      <w:r w:rsidRPr="6D22CD53" w:rsidR="00B974EA">
        <w:rPr>
          <w:color w:val="9D9D9C"/>
          <w:spacing w:val="-7"/>
          <w:sz w:val="18"/>
          <w:szCs w:val="18"/>
          <w:lang w:val="es-ES"/>
        </w:rPr>
        <w:t xml:space="preserve"> </w:t>
      </w:r>
      <w:r w:rsidRPr="6D22CD53" w:rsidR="00B974EA">
        <w:rPr>
          <w:color w:val="9D9D9C"/>
          <w:sz w:val="18"/>
          <w:szCs w:val="18"/>
          <w:lang w:val="es-ES"/>
        </w:rPr>
        <w:t>que</w:t>
      </w:r>
      <w:r w:rsidRPr="6D22CD53" w:rsidR="00B974EA">
        <w:rPr>
          <w:color w:val="9D9D9C"/>
          <w:spacing w:val="-7"/>
          <w:sz w:val="18"/>
          <w:szCs w:val="18"/>
          <w:lang w:val="es-ES"/>
        </w:rPr>
        <w:t xml:space="preserve"> </w:t>
      </w:r>
      <w:r w:rsidRPr="6D22CD53" w:rsidR="00B974EA">
        <w:rPr>
          <w:color w:val="9D9D9C"/>
          <w:sz w:val="18"/>
          <w:szCs w:val="18"/>
          <w:lang w:val="es-ES"/>
        </w:rPr>
        <w:t>debe</w:t>
      </w:r>
      <w:r w:rsidRPr="6D22CD53" w:rsidR="00B974EA">
        <w:rPr>
          <w:color w:val="9D9D9C"/>
          <w:spacing w:val="-7"/>
          <w:sz w:val="18"/>
          <w:szCs w:val="18"/>
          <w:lang w:val="es-ES"/>
        </w:rPr>
        <w:t xml:space="preserve"> </w:t>
      </w:r>
      <w:r w:rsidRPr="6D22CD53" w:rsidR="00B974EA">
        <w:rPr>
          <w:color w:val="9D9D9C"/>
          <w:sz w:val="18"/>
          <w:szCs w:val="18"/>
          <w:lang w:val="es-ES"/>
        </w:rPr>
        <w:t>estar</w:t>
      </w:r>
      <w:r w:rsidRPr="6D22CD53" w:rsidR="00B974EA">
        <w:rPr>
          <w:color w:val="9D9D9C"/>
          <w:spacing w:val="-7"/>
          <w:sz w:val="18"/>
          <w:szCs w:val="18"/>
          <w:lang w:val="es-ES"/>
        </w:rPr>
        <w:t xml:space="preserve"> </w:t>
      </w:r>
      <w:r w:rsidRPr="6D22CD53" w:rsidR="00B974EA">
        <w:rPr>
          <w:color w:val="9D9D9C"/>
          <w:sz w:val="18"/>
          <w:szCs w:val="18"/>
          <w:lang w:val="es-ES"/>
        </w:rPr>
        <w:t>o</w:t>
      </w:r>
      <w:r w:rsidRPr="6D22CD53" w:rsidR="00B974EA">
        <w:rPr>
          <w:color w:val="9D9D9C"/>
          <w:spacing w:val="-7"/>
          <w:sz w:val="18"/>
          <w:szCs w:val="18"/>
          <w:lang w:val="es-ES"/>
        </w:rPr>
        <w:t xml:space="preserve"> </w:t>
      </w:r>
      <w:r w:rsidRPr="6D22CD53" w:rsidR="00B974EA">
        <w:rPr>
          <w:color w:val="9D9D9C"/>
          <w:sz w:val="18"/>
          <w:szCs w:val="18"/>
          <w:lang w:val="es-ES"/>
        </w:rPr>
        <w:t>ser</w:t>
      </w:r>
      <w:r w:rsidRPr="6D22CD53" w:rsidR="00B974EA">
        <w:rPr>
          <w:color w:val="9D9D9C"/>
          <w:spacing w:val="40"/>
          <w:sz w:val="18"/>
          <w:szCs w:val="18"/>
          <w:lang w:val="es-ES"/>
        </w:rPr>
        <w:t xml:space="preserve"> </w:t>
      </w:r>
      <w:r w:rsidRPr="6D22CD53" w:rsidR="00B974EA">
        <w:rPr>
          <w:color w:val="9D9D9C"/>
          <w:sz w:val="18"/>
          <w:szCs w:val="18"/>
          <w:lang w:val="es-ES"/>
        </w:rPr>
        <w:t>capacitada en estas materias. Además, se debe indicar el correo electrónico del</w:t>
      </w:r>
      <w:r w:rsidRPr="6D22CD53" w:rsidR="00B974EA">
        <w:rPr>
          <w:color w:val="9D9D9C"/>
          <w:spacing w:val="40"/>
          <w:sz w:val="18"/>
          <w:szCs w:val="18"/>
          <w:lang w:val="es-ES"/>
        </w:rPr>
        <w:t xml:space="preserve"> </w:t>
      </w:r>
      <w:r w:rsidRPr="6D22CD53" w:rsidR="00B974EA">
        <w:rPr>
          <w:color w:val="9D9D9C"/>
          <w:spacing w:val="-4"/>
          <w:sz w:val="18"/>
          <w:szCs w:val="18"/>
          <w:lang w:val="es-ES"/>
        </w:rPr>
        <w:t>responsable</w:t>
      </w:r>
      <w:r w:rsidRPr="6D22CD53" w:rsidR="00B974EA">
        <w:rPr>
          <w:color w:val="9D9D9C"/>
          <w:sz w:val="18"/>
          <w:szCs w:val="18"/>
          <w:lang w:val="es-ES"/>
        </w:rPr>
        <w:t xml:space="preserve"> </w:t>
      </w:r>
      <w:r w:rsidRPr="6D22CD53" w:rsidR="00B974EA">
        <w:rPr>
          <w:color w:val="9D9D9C"/>
          <w:spacing w:val="-4"/>
          <w:sz w:val="18"/>
          <w:szCs w:val="18"/>
          <w:lang w:val="es-ES"/>
        </w:rPr>
        <w:t>y</w:t>
      </w:r>
      <w:r w:rsidRPr="6D22CD53" w:rsidR="00B974EA">
        <w:rPr>
          <w:color w:val="9D9D9C"/>
          <w:sz w:val="18"/>
          <w:szCs w:val="18"/>
          <w:lang w:val="es-ES"/>
        </w:rPr>
        <w:t xml:space="preserve"> </w:t>
      </w:r>
      <w:r w:rsidRPr="6D22CD53" w:rsidR="00B974EA">
        <w:rPr>
          <w:color w:val="9D9D9C"/>
          <w:spacing w:val="-4"/>
          <w:sz w:val="18"/>
          <w:szCs w:val="18"/>
          <w:lang w:val="es-ES"/>
        </w:rPr>
        <w:t>su</w:t>
      </w:r>
      <w:r w:rsidRPr="6D22CD53" w:rsidR="00B974EA">
        <w:rPr>
          <w:color w:val="9D9D9C"/>
          <w:sz w:val="18"/>
          <w:szCs w:val="18"/>
          <w:lang w:val="es-ES"/>
        </w:rPr>
        <w:t xml:space="preserve"> </w:t>
      </w:r>
      <w:r w:rsidRPr="6D22CD53" w:rsidR="00B974EA">
        <w:rPr>
          <w:color w:val="9D9D9C"/>
          <w:spacing w:val="-4"/>
          <w:sz w:val="18"/>
          <w:szCs w:val="18"/>
          <w:lang w:val="es-ES"/>
        </w:rPr>
        <w:t>número</w:t>
      </w:r>
      <w:r w:rsidRPr="6D22CD53" w:rsidR="00B974EA">
        <w:rPr>
          <w:color w:val="9D9D9C"/>
          <w:sz w:val="18"/>
          <w:szCs w:val="18"/>
          <w:lang w:val="es-ES"/>
        </w:rPr>
        <w:t xml:space="preserve"> </w:t>
      </w:r>
      <w:r w:rsidRPr="6D22CD53" w:rsidR="00B974EA">
        <w:rPr>
          <w:color w:val="9D9D9C"/>
          <w:spacing w:val="-4"/>
          <w:sz w:val="18"/>
          <w:szCs w:val="18"/>
          <w:lang w:val="es-ES"/>
        </w:rPr>
        <w:t>de</w:t>
      </w:r>
      <w:r w:rsidRPr="6D22CD53" w:rsidR="00B974EA">
        <w:rPr>
          <w:color w:val="9D9D9C"/>
          <w:sz w:val="18"/>
          <w:szCs w:val="18"/>
          <w:lang w:val="es-ES"/>
        </w:rPr>
        <w:t xml:space="preserve"> </w:t>
      </w:r>
      <w:r w:rsidRPr="6D22CD53" w:rsidR="00B974EA">
        <w:rPr>
          <w:color w:val="9D9D9C"/>
          <w:spacing w:val="-4"/>
          <w:sz w:val="18"/>
          <w:szCs w:val="18"/>
          <w:lang w:val="es-ES"/>
        </w:rPr>
        <w:t>teléfono].</w:t>
      </w:r>
      <w:r w:rsidRPr="6D22CD53" w:rsidR="00B974EA">
        <w:rPr>
          <w:color w:val="9D9D9C"/>
          <w:sz w:val="18"/>
          <w:szCs w:val="18"/>
          <w:lang w:val="es-ES"/>
        </w:rPr>
        <w:t xml:space="preserve"> </w:t>
      </w:r>
      <w:r w:rsidRPr="6D22CD53" w:rsidR="00B974EA">
        <w:rPr>
          <w:color w:val="9D9D9C"/>
          <w:spacing w:val="-4"/>
          <w:sz w:val="18"/>
          <w:szCs w:val="18"/>
          <w:lang w:val="es-ES"/>
        </w:rPr>
        <w:t>[El</w:t>
      </w:r>
      <w:r w:rsidRPr="6D22CD53" w:rsidR="00B974EA">
        <w:rPr>
          <w:color w:val="9D9D9C"/>
          <w:sz w:val="18"/>
          <w:szCs w:val="18"/>
          <w:lang w:val="es-ES"/>
        </w:rPr>
        <w:t xml:space="preserve"> </w:t>
      </w:r>
      <w:r w:rsidRPr="6D22CD53" w:rsidR="00B974EA">
        <w:rPr>
          <w:color w:val="9D9D9C"/>
          <w:spacing w:val="-4"/>
          <w:sz w:val="18"/>
          <w:szCs w:val="18"/>
          <w:lang w:val="es-ES"/>
        </w:rPr>
        <w:t>Comité</w:t>
      </w:r>
      <w:r w:rsidRPr="6D22CD53" w:rsidR="00B974EA">
        <w:rPr>
          <w:color w:val="9D9D9C"/>
          <w:sz w:val="18"/>
          <w:szCs w:val="18"/>
          <w:lang w:val="es-ES"/>
        </w:rPr>
        <w:t xml:space="preserve"> </w:t>
      </w:r>
      <w:r w:rsidRPr="6D22CD53" w:rsidR="00B974EA">
        <w:rPr>
          <w:color w:val="9D9D9C"/>
          <w:spacing w:val="-4"/>
          <w:sz w:val="18"/>
          <w:szCs w:val="18"/>
          <w:lang w:val="es-ES"/>
        </w:rPr>
        <w:t>Paritario</w:t>
      </w:r>
      <w:r w:rsidRPr="6D22CD53" w:rsidR="00B974EA">
        <w:rPr>
          <w:color w:val="9D9D9C"/>
          <w:sz w:val="18"/>
          <w:szCs w:val="18"/>
          <w:lang w:val="es-ES"/>
        </w:rPr>
        <w:t xml:space="preserve"> </w:t>
      </w:r>
      <w:r w:rsidRPr="6D22CD53" w:rsidR="00B974EA">
        <w:rPr>
          <w:color w:val="9D9D9C"/>
          <w:spacing w:val="-4"/>
          <w:sz w:val="18"/>
          <w:szCs w:val="18"/>
          <w:lang w:val="es-ES"/>
        </w:rPr>
        <w:t>de</w:t>
      </w:r>
      <w:r w:rsidRPr="6D22CD53" w:rsidR="00B974EA">
        <w:rPr>
          <w:color w:val="9D9D9C"/>
          <w:sz w:val="18"/>
          <w:szCs w:val="18"/>
          <w:lang w:val="es-ES"/>
        </w:rPr>
        <w:t xml:space="preserve"> </w:t>
      </w:r>
      <w:r w:rsidRPr="6D22CD53" w:rsidR="00B974EA">
        <w:rPr>
          <w:color w:val="9D9D9C"/>
          <w:spacing w:val="-4"/>
          <w:sz w:val="18"/>
          <w:szCs w:val="18"/>
          <w:lang w:val="es-ES"/>
        </w:rPr>
        <w:t>Higiene</w:t>
      </w:r>
      <w:r w:rsidRPr="6D22CD53" w:rsidR="00B974EA">
        <w:rPr>
          <w:color w:val="9D9D9C"/>
          <w:sz w:val="18"/>
          <w:szCs w:val="18"/>
          <w:lang w:val="es-ES"/>
        </w:rPr>
        <w:t xml:space="preserve"> </w:t>
      </w:r>
      <w:r w:rsidRPr="6D22CD53" w:rsidR="00B974EA">
        <w:rPr>
          <w:color w:val="9D9D9C"/>
          <w:spacing w:val="-4"/>
          <w:sz w:val="18"/>
          <w:szCs w:val="18"/>
          <w:lang w:val="es-ES"/>
        </w:rPr>
        <w:t>y</w:t>
      </w:r>
      <w:r w:rsidRPr="6D22CD53" w:rsidR="00B974EA">
        <w:rPr>
          <w:color w:val="9D9D9C"/>
          <w:sz w:val="18"/>
          <w:szCs w:val="18"/>
          <w:lang w:val="es-ES"/>
        </w:rPr>
        <w:t xml:space="preserve"> </w:t>
      </w:r>
      <w:r w:rsidRPr="6D22CD53" w:rsidR="00B974EA">
        <w:rPr>
          <w:color w:val="9D9D9C"/>
          <w:spacing w:val="-4"/>
          <w:sz w:val="18"/>
          <w:szCs w:val="18"/>
          <w:lang w:val="es-ES"/>
        </w:rPr>
        <w:t>Seguridad</w:t>
      </w:r>
      <w:r w:rsidRPr="6D22CD53" w:rsidR="00B974EA">
        <w:rPr>
          <w:color w:val="9D9D9C"/>
          <w:spacing w:val="40"/>
          <w:sz w:val="18"/>
          <w:szCs w:val="18"/>
          <w:lang w:val="es-ES"/>
        </w:rPr>
        <w:t xml:space="preserve"> </w:t>
      </w:r>
      <w:r w:rsidRPr="6D22CD53" w:rsidR="00B974EA">
        <w:rPr>
          <w:color w:val="9D9D9C"/>
          <w:sz w:val="18"/>
          <w:szCs w:val="18"/>
          <w:lang w:val="es-ES"/>
        </w:rPr>
        <w:t>de</w:t>
      </w:r>
      <w:r w:rsidRPr="6D22CD53" w:rsidR="00B974EA">
        <w:rPr>
          <w:color w:val="9D9D9C"/>
          <w:spacing w:val="-8"/>
          <w:sz w:val="18"/>
          <w:szCs w:val="18"/>
          <w:lang w:val="es-ES"/>
        </w:rPr>
        <w:t xml:space="preserve"> </w:t>
      </w:r>
      <w:r w:rsidRPr="6D22CD53" w:rsidR="00B974EA">
        <w:rPr>
          <w:color w:val="9D9D9C"/>
          <w:sz w:val="18"/>
          <w:szCs w:val="18"/>
          <w:lang w:val="es-ES"/>
        </w:rPr>
        <w:t>acuerdo</w:t>
      </w:r>
      <w:r w:rsidRPr="6D22CD53" w:rsidR="00B974EA">
        <w:rPr>
          <w:color w:val="9D9D9C"/>
          <w:spacing w:val="-7"/>
          <w:sz w:val="18"/>
          <w:szCs w:val="18"/>
          <w:lang w:val="es-ES"/>
        </w:rPr>
        <w:t xml:space="preserve"> </w:t>
      </w:r>
      <w:r w:rsidRPr="6D22CD53" w:rsidR="00B974EA">
        <w:rPr>
          <w:color w:val="9D9D9C"/>
          <w:sz w:val="18"/>
          <w:szCs w:val="18"/>
          <w:lang w:val="es-ES"/>
        </w:rPr>
        <w:t>a</w:t>
      </w:r>
      <w:r w:rsidRPr="6D22CD53" w:rsidR="00B974EA">
        <w:rPr>
          <w:color w:val="9D9D9C"/>
          <w:spacing w:val="-7"/>
          <w:sz w:val="18"/>
          <w:szCs w:val="18"/>
          <w:lang w:val="es-ES"/>
        </w:rPr>
        <w:t xml:space="preserve"> </w:t>
      </w:r>
      <w:r w:rsidRPr="6D22CD53" w:rsidR="00B974EA">
        <w:rPr>
          <w:color w:val="9D9D9C"/>
          <w:sz w:val="18"/>
          <w:szCs w:val="18"/>
          <w:lang w:val="es-ES"/>
        </w:rPr>
        <w:t>sus</w:t>
      </w:r>
      <w:r w:rsidRPr="6D22CD53" w:rsidR="00B974EA">
        <w:rPr>
          <w:color w:val="9D9D9C"/>
          <w:spacing w:val="-7"/>
          <w:sz w:val="18"/>
          <w:szCs w:val="18"/>
          <w:lang w:val="es-ES"/>
        </w:rPr>
        <w:t xml:space="preserve"> </w:t>
      </w:r>
      <w:r w:rsidRPr="6D22CD53" w:rsidR="00B974EA">
        <w:rPr>
          <w:color w:val="9D9D9C"/>
          <w:sz w:val="18"/>
          <w:szCs w:val="18"/>
          <w:lang w:val="es-ES"/>
        </w:rPr>
        <w:t>funciones,</w:t>
      </w:r>
      <w:r w:rsidRPr="6D22CD53" w:rsidR="00B974EA">
        <w:rPr>
          <w:color w:val="9D9D9C"/>
          <w:spacing w:val="-7"/>
          <w:sz w:val="18"/>
          <w:szCs w:val="18"/>
          <w:lang w:val="es-ES"/>
        </w:rPr>
        <w:t xml:space="preserve"> </w:t>
      </w:r>
      <w:r w:rsidRPr="6D22CD53" w:rsidR="00B974EA">
        <w:rPr>
          <w:color w:val="9D9D9C"/>
          <w:sz w:val="18"/>
          <w:szCs w:val="18"/>
          <w:lang w:val="es-ES"/>
        </w:rPr>
        <w:t>deberá</w:t>
      </w:r>
      <w:r w:rsidRPr="6D22CD53" w:rsidR="00B974EA">
        <w:rPr>
          <w:color w:val="9D9D9C"/>
          <w:spacing w:val="-7"/>
          <w:sz w:val="18"/>
          <w:szCs w:val="18"/>
          <w:lang w:val="es-ES"/>
        </w:rPr>
        <w:t xml:space="preserve"> </w:t>
      </w:r>
      <w:r w:rsidRPr="6D22CD53" w:rsidR="00B974EA">
        <w:rPr>
          <w:color w:val="9D9D9C"/>
          <w:sz w:val="18"/>
          <w:szCs w:val="18"/>
          <w:lang w:val="es-ES"/>
        </w:rPr>
        <w:t>participar</w:t>
      </w:r>
      <w:r w:rsidRPr="6D22CD53" w:rsidR="00B974EA">
        <w:rPr>
          <w:color w:val="9D9D9C"/>
          <w:spacing w:val="-7"/>
          <w:sz w:val="18"/>
          <w:szCs w:val="18"/>
          <w:lang w:val="es-ES"/>
        </w:rPr>
        <w:t xml:space="preserve"> </w:t>
      </w:r>
      <w:r w:rsidRPr="6D22CD53" w:rsidR="00B974EA">
        <w:rPr>
          <w:color w:val="9D9D9C"/>
          <w:sz w:val="18"/>
          <w:szCs w:val="18"/>
          <w:lang w:val="es-ES"/>
        </w:rPr>
        <w:t>en</w:t>
      </w:r>
      <w:r w:rsidRPr="6D22CD53" w:rsidR="00B974EA">
        <w:rPr>
          <w:color w:val="9D9D9C"/>
          <w:spacing w:val="-7"/>
          <w:sz w:val="18"/>
          <w:szCs w:val="18"/>
          <w:lang w:val="es-ES"/>
        </w:rPr>
        <w:t xml:space="preserve"> </w:t>
      </w:r>
      <w:r w:rsidRPr="6D22CD53" w:rsidR="00B974EA">
        <w:rPr>
          <w:color w:val="9D9D9C"/>
          <w:sz w:val="18"/>
          <w:szCs w:val="18"/>
          <w:lang w:val="es-ES"/>
        </w:rPr>
        <w:t>el</w:t>
      </w:r>
      <w:r w:rsidRPr="6D22CD53" w:rsidR="00B974EA">
        <w:rPr>
          <w:color w:val="9D9D9C"/>
          <w:spacing w:val="-7"/>
          <w:sz w:val="18"/>
          <w:szCs w:val="18"/>
          <w:lang w:val="es-ES"/>
        </w:rPr>
        <w:t xml:space="preserve"> </w:t>
      </w:r>
      <w:r w:rsidRPr="6D22CD53" w:rsidR="00B974EA">
        <w:rPr>
          <w:color w:val="9D9D9C"/>
          <w:sz w:val="18"/>
          <w:szCs w:val="18"/>
          <w:lang w:val="es-ES"/>
        </w:rPr>
        <w:t>monitoreo</w:t>
      </w:r>
      <w:r w:rsidRPr="6D22CD53" w:rsidR="00B974EA">
        <w:rPr>
          <w:color w:val="9D9D9C"/>
          <w:spacing w:val="-7"/>
          <w:sz w:val="18"/>
          <w:szCs w:val="18"/>
          <w:lang w:val="es-ES"/>
        </w:rPr>
        <w:t xml:space="preserve"> </w:t>
      </w:r>
      <w:r w:rsidRPr="6D22CD53" w:rsidR="00B974EA">
        <w:rPr>
          <w:color w:val="9D9D9C"/>
          <w:sz w:val="18"/>
          <w:szCs w:val="18"/>
          <w:lang w:val="es-ES"/>
        </w:rPr>
        <w:t>del</w:t>
      </w:r>
      <w:r w:rsidRPr="6D22CD53" w:rsidR="00B974EA">
        <w:rPr>
          <w:color w:val="9D9D9C"/>
          <w:spacing w:val="-8"/>
          <w:sz w:val="18"/>
          <w:szCs w:val="18"/>
          <w:lang w:val="es-ES"/>
        </w:rPr>
        <w:t xml:space="preserve"> </w:t>
      </w:r>
      <w:r w:rsidRPr="6D22CD53" w:rsidR="00B974EA">
        <w:rPr>
          <w:color w:val="9D9D9C"/>
          <w:sz w:val="18"/>
          <w:szCs w:val="18"/>
          <w:lang w:val="es-ES"/>
        </w:rPr>
        <w:t>cumplimiento</w:t>
      </w:r>
      <w:r w:rsidRPr="6D22CD53" w:rsidR="00B974EA">
        <w:rPr>
          <w:color w:val="9D9D9C"/>
          <w:spacing w:val="40"/>
          <w:sz w:val="18"/>
          <w:szCs w:val="18"/>
          <w:lang w:val="es-ES"/>
        </w:rPr>
        <w:t xml:space="preserve"> </w:t>
      </w:r>
      <w:r w:rsidRPr="6D22CD53" w:rsidR="00B974EA">
        <w:rPr>
          <w:color w:val="9D9D9C"/>
          <w:spacing w:val="-2"/>
          <w:sz w:val="18"/>
          <w:szCs w:val="18"/>
          <w:lang w:val="es-ES"/>
        </w:rPr>
        <w:t>de</w:t>
      </w:r>
      <w:r w:rsidRPr="6D22CD53" w:rsidR="00B974EA">
        <w:rPr>
          <w:color w:val="9D9D9C"/>
          <w:spacing w:val="-6"/>
          <w:sz w:val="18"/>
          <w:szCs w:val="18"/>
          <w:lang w:val="es-ES"/>
        </w:rPr>
        <w:t xml:space="preserve"> </w:t>
      </w:r>
      <w:r w:rsidRPr="6D22CD53" w:rsidR="00B974EA">
        <w:rPr>
          <w:color w:val="9D9D9C"/>
          <w:spacing w:val="-2"/>
          <w:sz w:val="18"/>
          <w:szCs w:val="18"/>
          <w:lang w:val="es-ES"/>
        </w:rPr>
        <w:t>las</w:t>
      </w:r>
      <w:r w:rsidRPr="6D22CD53" w:rsidR="00B974EA">
        <w:rPr>
          <w:color w:val="9D9D9C"/>
          <w:spacing w:val="-5"/>
          <w:sz w:val="18"/>
          <w:szCs w:val="18"/>
          <w:lang w:val="es-ES"/>
        </w:rPr>
        <w:t xml:space="preserve"> </w:t>
      </w:r>
      <w:r w:rsidRPr="6D22CD53" w:rsidR="00B974EA">
        <w:rPr>
          <w:color w:val="9D9D9C"/>
          <w:spacing w:val="-2"/>
          <w:sz w:val="18"/>
          <w:szCs w:val="18"/>
          <w:lang w:val="es-ES"/>
        </w:rPr>
        <w:t>medidas</w:t>
      </w:r>
      <w:r w:rsidRPr="6D22CD53" w:rsidR="00B974EA">
        <w:rPr>
          <w:color w:val="9D9D9C"/>
          <w:spacing w:val="-5"/>
          <w:sz w:val="18"/>
          <w:szCs w:val="18"/>
          <w:lang w:val="es-ES"/>
        </w:rPr>
        <w:t xml:space="preserve"> </w:t>
      </w:r>
      <w:r w:rsidRPr="6D22CD53" w:rsidR="00B974EA">
        <w:rPr>
          <w:color w:val="9D9D9C"/>
          <w:spacing w:val="-2"/>
          <w:sz w:val="18"/>
          <w:szCs w:val="18"/>
          <w:lang w:val="es-ES"/>
        </w:rPr>
        <w:t>establecidas</w:t>
      </w:r>
      <w:r w:rsidRPr="6D22CD53" w:rsidR="00B974EA">
        <w:rPr>
          <w:color w:val="9D9D9C"/>
          <w:spacing w:val="-5"/>
          <w:sz w:val="18"/>
          <w:szCs w:val="18"/>
          <w:lang w:val="es-ES"/>
        </w:rPr>
        <w:t xml:space="preserve"> </w:t>
      </w:r>
      <w:r w:rsidRPr="6D22CD53" w:rsidR="00B974EA">
        <w:rPr>
          <w:color w:val="9D9D9C"/>
          <w:spacing w:val="-2"/>
          <w:sz w:val="18"/>
          <w:szCs w:val="18"/>
          <w:lang w:val="es-ES"/>
        </w:rPr>
        <w:t>Cuando</w:t>
      </w:r>
      <w:r w:rsidRPr="6D22CD53" w:rsidR="00B974EA">
        <w:rPr>
          <w:color w:val="9D9D9C"/>
          <w:spacing w:val="-5"/>
          <w:sz w:val="18"/>
          <w:szCs w:val="18"/>
          <w:lang w:val="es-ES"/>
        </w:rPr>
        <w:t xml:space="preserve"> </w:t>
      </w:r>
      <w:r w:rsidRPr="6D22CD53" w:rsidR="00B974EA">
        <w:rPr>
          <w:color w:val="9D9D9C"/>
          <w:spacing w:val="-2"/>
          <w:sz w:val="18"/>
          <w:szCs w:val="18"/>
          <w:lang w:val="es-ES"/>
        </w:rPr>
        <w:t>en</w:t>
      </w:r>
      <w:r w:rsidRPr="6D22CD53" w:rsidR="00B974EA">
        <w:rPr>
          <w:color w:val="9D9D9C"/>
          <w:spacing w:val="-5"/>
          <w:sz w:val="18"/>
          <w:szCs w:val="18"/>
          <w:lang w:val="es-ES"/>
        </w:rPr>
        <w:t xml:space="preserve"> </w:t>
      </w:r>
      <w:r w:rsidRPr="6D22CD53" w:rsidR="00B974EA">
        <w:rPr>
          <w:color w:val="9D9D9C"/>
          <w:spacing w:val="-2"/>
          <w:sz w:val="18"/>
          <w:szCs w:val="18"/>
          <w:lang w:val="es-ES"/>
        </w:rPr>
        <w:t>la</w:t>
      </w:r>
      <w:r w:rsidRPr="6D22CD53" w:rsidR="00B974EA">
        <w:rPr>
          <w:color w:val="9D9D9C"/>
          <w:spacing w:val="-5"/>
          <w:sz w:val="18"/>
          <w:szCs w:val="18"/>
          <w:lang w:val="es-ES"/>
        </w:rPr>
        <w:t xml:space="preserve"> </w:t>
      </w:r>
      <w:r w:rsidRPr="6D22CD53" w:rsidR="00B974EA">
        <w:rPr>
          <w:color w:val="9D9D9C"/>
          <w:spacing w:val="-2"/>
          <w:sz w:val="18"/>
          <w:szCs w:val="18"/>
          <w:lang w:val="es-ES"/>
        </w:rPr>
        <w:t>dependencia</w:t>
      </w:r>
      <w:r w:rsidRPr="6D22CD53" w:rsidR="00B974EA">
        <w:rPr>
          <w:color w:val="9D9D9C"/>
          <w:spacing w:val="-5"/>
          <w:sz w:val="18"/>
          <w:szCs w:val="18"/>
          <w:lang w:val="es-ES"/>
        </w:rPr>
        <w:t xml:space="preserve"> </w:t>
      </w:r>
      <w:r w:rsidRPr="6D22CD53" w:rsidR="00B974EA">
        <w:rPr>
          <w:color w:val="9D9D9C"/>
          <w:spacing w:val="-2"/>
          <w:sz w:val="18"/>
          <w:szCs w:val="18"/>
          <w:lang w:val="es-ES"/>
        </w:rPr>
        <w:t>exista</w:t>
      </w:r>
      <w:r w:rsidRPr="6D22CD53" w:rsidR="00B974EA">
        <w:rPr>
          <w:color w:val="9D9D9C"/>
          <w:spacing w:val="-5"/>
          <w:sz w:val="18"/>
          <w:szCs w:val="18"/>
          <w:lang w:val="es-ES"/>
        </w:rPr>
        <w:t xml:space="preserve"> </w:t>
      </w:r>
      <w:r w:rsidRPr="6D22CD53" w:rsidR="00B974EA">
        <w:rPr>
          <w:color w:val="9D9D9C"/>
          <w:spacing w:val="-2"/>
          <w:sz w:val="18"/>
          <w:szCs w:val="18"/>
          <w:lang w:val="es-ES"/>
        </w:rPr>
        <w:t>un</w:t>
      </w:r>
      <w:r w:rsidRPr="6D22CD53" w:rsidR="00B974EA">
        <w:rPr>
          <w:color w:val="9D9D9C"/>
          <w:spacing w:val="-5"/>
          <w:sz w:val="18"/>
          <w:szCs w:val="18"/>
          <w:lang w:val="es-ES"/>
        </w:rPr>
        <w:t xml:space="preserve"> </w:t>
      </w:r>
      <w:r w:rsidRPr="6D22CD53" w:rsidR="00B974EA">
        <w:rPr>
          <w:color w:val="9D9D9C"/>
          <w:spacing w:val="-2"/>
          <w:sz w:val="18"/>
          <w:szCs w:val="18"/>
          <w:lang w:val="es-ES"/>
        </w:rPr>
        <w:t>Comité</w:t>
      </w:r>
      <w:r w:rsidRPr="6D22CD53" w:rsidR="00B974EA">
        <w:rPr>
          <w:color w:val="9D9D9C"/>
          <w:spacing w:val="-6"/>
          <w:sz w:val="18"/>
          <w:szCs w:val="18"/>
          <w:lang w:val="es-ES"/>
        </w:rPr>
        <w:t xml:space="preserve"> </w:t>
      </w:r>
      <w:r w:rsidRPr="6D22CD53" w:rsidR="00B974EA">
        <w:rPr>
          <w:color w:val="9D9D9C"/>
          <w:spacing w:val="-2"/>
          <w:sz w:val="18"/>
          <w:szCs w:val="18"/>
          <w:lang w:val="es-ES"/>
        </w:rPr>
        <w:t>Paritario</w:t>
      </w:r>
      <w:r w:rsidRPr="6D22CD53" w:rsidR="00B974EA">
        <w:rPr>
          <w:color w:val="9D9D9C"/>
          <w:spacing w:val="40"/>
          <w:sz w:val="18"/>
          <w:szCs w:val="18"/>
          <w:lang w:val="es-ES"/>
        </w:rPr>
        <w:t xml:space="preserve"> </w:t>
      </w:r>
      <w:r w:rsidRPr="6D22CD53" w:rsidR="00B974EA">
        <w:rPr>
          <w:color w:val="9D9D9C"/>
          <w:sz w:val="18"/>
          <w:szCs w:val="18"/>
          <w:lang w:val="es-ES"/>
        </w:rPr>
        <w:t>incorporar esta función. También es posible que el seguimiento o monitoreo lo</w:t>
      </w:r>
      <w:r w:rsidRPr="6D22CD53" w:rsidR="00B974EA">
        <w:rPr>
          <w:color w:val="9D9D9C"/>
          <w:spacing w:val="40"/>
          <w:sz w:val="18"/>
          <w:szCs w:val="18"/>
          <w:lang w:val="es-ES"/>
        </w:rPr>
        <w:t xml:space="preserve"> </w:t>
      </w:r>
      <w:r w:rsidRPr="6D22CD53" w:rsidR="00B974EA">
        <w:rPr>
          <w:color w:val="9D9D9C"/>
          <w:sz w:val="18"/>
          <w:szCs w:val="18"/>
          <w:lang w:val="es-ES"/>
        </w:rPr>
        <w:t>realice</w:t>
      </w:r>
      <w:r w:rsidRPr="6D22CD53" w:rsidR="00B974EA">
        <w:rPr>
          <w:color w:val="9D9D9C"/>
          <w:spacing w:val="-2"/>
          <w:sz w:val="18"/>
          <w:szCs w:val="18"/>
          <w:lang w:val="es-ES"/>
        </w:rPr>
        <w:t xml:space="preserve"> </w:t>
      </w:r>
      <w:r w:rsidRPr="6D22CD53" w:rsidR="00B974EA">
        <w:rPr>
          <w:color w:val="9D9D9C"/>
          <w:sz w:val="18"/>
          <w:szCs w:val="18"/>
          <w:lang w:val="es-ES"/>
        </w:rPr>
        <w:t>el</w:t>
      </w:r>
      <w:r w:rsidRPr="6D22CD53" w:rsidR="00B974EA">
        <w:rPr>
          <w:color w:val="9D9D9C"/>
          <w:spacing w:val="-2"/>
          <w:sz w:val="18"/>
          <w:szCs w:val="18"/>
          <w:lang w:val="es-ES"/>
        </w:rPr>
        <w:t xml:space="preserve"> </w:t>
      </w:r>
      <w:r w:rsidRPr="6D22CD53" w:rsidR="00B974EA">
        <w:rPr>
          <w:color w:val="9D9D9C"/>
          <w:sz w:val="18"/>
          <w:szCs w:val="18"/>
          <w:lang w:val="es-ES"/>
        </w:rPr>
        <w:t>Comité</w:t>
      </w:r>
      <w:r w:rsidRPr="6D22CD53" w:rsidR="00B974EA">
        <w:rPr>
          <w:color w:val="9D9D9C"/>
          <w:spacing w:val="-2"/>
          <w:sz w:val="18"/>
          <w:szCs w:val="18"/>
          <w:lang w:val="es-ES"/>
        </w:rPr>
        <w:t xml:space="preserve"> </w:t>
      </w:r>
      <w:r w:rsidRPr="6D22CD53" w:rsidR="00B974EA">
        <w:rPr>
          <w:color w:val="9D9D9C"/>
          <w:sz w:val="18"/>
          <w:szCs w:val="18"/>
          <w:lang w:val="es-ES"/>
        </w:rPr>
        <w:t>de</w:t>
      </w:r>
      <w:r w:rsidRPr="6D22CD53" w:rsidR="00B974EA">
        <w:rPr>
          <w:color w:val="9D9D9C"/>
          <w:spacing w:val="-2"/>
          <w:sz w:val="18"/>
          <w:szCs w:val="18"/>
          <w:lang w:val="es-ES"/>
        </w:rPr>
        <w:t xml:space="preserve"> </w:t>
      </w:r>
      <w:r w:rsidRPr="6D22CD53" w:rsidR="00B974EA">
        <w:rPr>
          <w:color w:val="9D9D9C"/>
          <w:sz w:val="18"/>
          <w:szCs w:val="18"/>
          <w:lang w:val="es-ES"/>
        </w:rPr>
        <w:t>Aplicación</w:t>
      </w:r>
      <w:r w:rsidRPr="6D22CD53" w:rsidR="00B974EA">
        <w:rPr>
          <w:color w:val="9D9D9C"/>
          <w:spacing w:val="-2"/>
          <w:sz w:val="18"/>
          <w:szCs w:val="18"/>
          <w:lang w:val="es-ES"/>
        </w:rPr>
        <w:t xml:space="preserve"> </w:t>
      </w:r>
      <w:r w:rsidRPr="6D22CD53" w:rsidR="00B974EA">
        <w:rPr>
          <w:color w:val="9D9D9C"/>
          <w:sz w:val="18"/>
          <w:szCs w:val="18"/>
          <w:lang w:val="es-ES"/>
        </w:rPr>
        <w:t>CEAL-SM,</w:t>
      </w:r>
      <w:r w:rsidRPr="6D22CD53" w:rsidR="00B974EA">
        <w:rPr>
          <w:color w:val="9D9D9C"/>
          <w:spacing w:val="-2"/>
          <w:sz w:val="18"/>
          <w:szCs w:val="18"/>
          <w:lang w:val="es-ES"/>
        </w:rPr>
        <w:t xml:space="preserve"> </w:t>
      </w:r>
      <w:r w:rsidRPr="6D22CD53" w:rsidR="00B974EA">
        <w:rPr>
          <w:color w:val="9D9D9C"/>
          <w:sz w:val="18"/>
          <w:szCs w:val="18"/>
          <w:lang w:val="es-ES"/>
        </w:rPr>
        <w:t>junto</w:t>
      </w:r>
      <w:r w:rsidRPr="6D22CD53" w:rsidR="00B974EA">
        <w:rPr>
          <w:color w:val="9D9D9C"/>
          <w:spacing w:val="-2"/>
          <w:sz w:val="18"/>
          <w:szCs w:val="18"/>
          <w:lang w:val="es-ES"/>
        </w:rPr>
        <w:t xml:space="preserve"> </w:t>
      </w:r>
      <w:r w:rsidRPr="6D22CD53" w:rsidR="00B974EA">
        <w:rPr>
          <w:color w:val="9D9D9C"/>
          <w:sz w:val="18"/>
          <w:szCs w:val="18"/>
          <w:lang w:val="es-ES"/>
        </w:rPr>
        <w:t>a</w:t>
      </w:r>
      <w:r w:rsidRPr="6D22CD53" w:rsidR="00B974EA">
        <w:rPr>
          <w:color w:val="9D9D9C"/>
          <w:spacing w:val="-2"/>
          <w:sz w:val="18"/>
          <w:szCs w:val="18"/>
          <w:lang w:val="es-ES"/>
        </w:rPr>
        <w:t xml:space="preserve"> </w:t>
      </w:r>
      <w:r w:rsidRPr="6D22CD53" w:rsidR="00B974EA">
        <w:rPr>
          <w:color w:val="9D9D9C"/>
          <w:sz w:val="18"/>
          <w:szCs w:val="18"/>
          <w:lang w:val="es-ES"/>
        </w:rPr>
        <w:t>sus</w:t>
      </w:r>
      <w:r w:rsidRPr="6D22CD53" w:rsidR="00B974EA">
        <w:rPr>
          <w:color w:val="9D9D9C"/>
          <w:spacing w:val="-2"/>
          <w:sz w:val="18"/>
          <w:szCs w:val="18"/>
          <w:lang w:val="es-ES"/>
        </w:rPr>
        <w:t xml:space="preserve"> </w:t>
      </w:r>
      <w:r w:rsidRPr="6D22CD53" w:rsidR="00B974EA">
        <w:rPr>
          <w:color w:val="9D9D9C"/>
          <w:sz w:val="18"/>
          <w:szCs w:val="18"/>
          <w:lang w:val="es-ES"/>
        </w:rPr>
        <w:t>funciones</w:t>
      </w:r>
      <w:r w:rsidRPr="6D22CD53" w:rsidR="00B974EA">
        <w:rPr>
          <w:color w:val="9D9D9C"/>
          <w:spacing w:val="-2"/>
          <w:sz w:val="18"/>
          <w:szCs w:val="18"/>
          <w:lang w:val="es-ES"/>
        </w:rPr>
        <w:t xml:space="preserve"> </w:t>
      </w:r>
      <w:r w:rsidRPr="6D22CD53" w:rsidR="00B974EA">
        <w:rPr>
          <w:color w:val="9D9D9C"/>
          <w:sz w:val="18"/>
          <w:szCs w:val="18"/>
          <w:lang w:val="es-ES"/>
        </w:rPr>
        <w:t>de</w:t>
      </w:r>
      <w:r w:rsidRPr="6D22CD53" w:rsidR="00B974EA">
        <w:rPr>
          <w:color w:val="9D9D9C"/>
          <w:spacing w:val="-2"/>
          <w:sz w:val="18"/>
          <w:szCs w:val="18"/>
          <w:lang w:val="es-ES"/>
        </w:rPr>
        <w:t xml:space="preserve"> </w:t>
      </w:r>
      <w:r w:rsidRPr="6D22CD53" w:rsidR="00B974EA">
        <w:rPr>
          <w:color w:val="9D9D9C"/>
          <w:sz w:val="18"/>
          <w:szCs w:val="18"/>
          <w:lang w:val="es-ES"/>
        </w:rPr>
        <w:t>monitorear</w:t>
      </w:r>
      <w:r w:rsidRPr="6D22CD53" w:rsidR="00B974EA">
        <w:rPr>
          <w:color w:val="9D9D9C"/>
          <w:spacing w:val="-2"/>
          <w:sz w:val="18"/>
          <w:szCs w:val="18"/>
          <w:lang w:val="es-ES"/>
        </w:rPr>
        <w:t xml:space="preserve"> </w:t>
      </w:r>
      <w:r w:rsidRPr="6D22CD53" w:rsidR="00B974EA">
        <w:rPr>
          <w:color w:val="9D9D9C"/>
          <w:sz w:val="18"/>
          <w:szCs w:val="18"/>
          <w:lang w:val="es-ES"/>
        </w:rPr>
        <w:t>la</w:t>
      </w:r>
      <w:r w:rsidRPr="6D22CD53" w:rsidR="00B974EA">
        <w:rPr>
          <w:color w:val="9D9D9C"/>
          <w:spacing w:val="40"/>
          <w:sz w:val="18"/>
          <w:szCs w:val="18"/>
          <w:lang w:val="es-ES"/>
        </w:rPr>
        <w:t xml:space="preserve"> </w:t>
      </w:r>
      <w:r w:rsidRPr="6D22CD53" w:rsidR="00B974EA">
        <w:rPr>
          <w:color w:val="9D9D9C"/>
          <w:sz w:val="18"/>
          <w:szCs w:val="18"/>
          <w:lang w:val="es-ES"/>
        </w:rPr>
        <w:t>aplicación</w:t>
      </w:r>
      <w:r w:rsidRPr="6D22CD53" w:rsidR="00B974EA">
        <w:rPr>
          <w:color w:val="9D9D9C"/>
          <w:spacing w:val="-1"/>
          <w:sz w:val="18"/>
          <w:szCs w:val="18"/>
          <w:lang w:val="es-ES"/>
        </w:rPr>
        <w:t xml:space="preserve"> </w:t>
      </w:r>
      <w:r w:rsidRPr="6D22CD53" w:rsidR="00B974EA">
        <w:rPr>
          <w:color w:val="9D9D9C"/>
          <w:sz w:val="18"/>
          <w:szCs w:val="18"/>
          <w:lang w:val="es-ES"/>
        </w:rPr>
        <w:t>de</w:t>
      </w:r>
      <w:r w:rsidRPr="6D22CD53" w:rsidR="00B974EA">
        <w:rPr>
          <w:color w:val="9D9D9C"/>
          <w:spacing w:val="-1"/>
          <w:sz w:val="18"/>
          <w:szCs w:val="18"/>
          <w:lang w:val="es-ES"/>
        </w:rPr>
        <w:t xml:space="preserve"> </w:t>
      </w:r>
      <w:r w:rsidRPr="6D22CD53" w:rsidR="00B974EA">
        <w:rPr>
          <w:color w:val="9D9D9C"/>
          <w:sz w:val="18"/>
          <w:szCs w:val="18"/>
          <w:lang w:val="es-ES"/>
        </w:rPr>
        <w:t>las</w:t>
      </w:r>
      <w:r w:rsidRPr="6D22CD53" w:rsidR="00B974EA">
        <w:rPr>
          <w:color w:val="9D9D9C"/>
          <w:spacing w:val="-1"/>
          <w:sz w:val="18"/>
          <w:szCs w:val="18"/>
          <w:lang w:val="es-ES"/>
        </w:rPr>
        <w:t xml:space="preserve"> </w:t>
      </w:r>
      <w:r w:rsidRPr="6D22CD53" w:rsidR="00B974EA">
        <w:rPr>
          <w:color w:val="9D9D9C"/>
          <w:sz w:val="18"/>
          <w:szCs w:val="18"/>
          <w:lang w:val="es-ES"/>
        </w:rPr>
        <w:t>intervenciones</w:t>
      </w:r>
      <w:r w:rsidRPr="6D22CD53" w:rsidR="00B974EA">
        <w:rPr>
          <w:color w:val="9D9D9C"/>
          <w:spacing w:val="-1"/>
          <w:sz w:val="18"/>
          <w:szCs w:val="18"/>
          <w:lang w:val="es-ES"/>
        </w:rPr>
        <w:t xml:space="preserve"> </w:t>
      </w:r>
      <w:r w:rsidRPr="6D22CD53" w:rsidR="00B974EA">
        <w:rPr>
          <w:color w:val="9D9D9C"/>
          <w:sz w:val="18"/>
          <w:szCs w:val="18"/>
          <w:lang w:val="es-ES"/>
        </w:rPr>
        <w:t>en</w:t>
      </w:r>
      <w:r w:rsidRPr="6D22CD53" w:rsidR="00B974EA">
        <w:rPr>
          <w:color w:val="9D9D9C"/>
          <w:spacing w:val="-1"/>
          <w:sz w:val="18"/>
          <w:szCs w:val="18"/>
          <w:lang w:val="es-ES"/>
        </w:rPr>
        <w:t xml:space="preserve"> </w:t>
      </w:r>
      <w:r w:rsidRPr="6D22CD53" w:rsidR="00B974EA">
        <w:rPr>
          <w:color w:val="9D9D9C"/>
          <w:sz w:val="18"/>
          <w:szCs w:val="18"/>
          <w:lang w:val="es-ES"/>
        </w:rPr>
        <w:t>los</w:t>
      </w:r>
      <w:r w:rsidRPr="6D22CD53" w:rsidR="00B974EA">
        <w:rPr>
          <w:color w:val="9D9D9C"/>
          <w:spacing w:val="-1"/>
          <w:sz w:val="18"/>
          <w:szCs w:val="18"/>
          <w:lang w:val="es-ES"/>
        </w:rPr>
        <w:t xml:space="preserve"> </w:t>
      </w:r>
      <w:r w:rsidRPr="6D22CD53" w:rsidR="00B974EA">
        <w:rPr>
          <w:color w:val="9D9D9C"/>
          <w:sz w:val="18"/>
          <w:szCs w:val="18"/>
          <w:lang w:val="es-ES"/>
        </w:rPr>
        <w:t>factores</w:t>
      </w:r>
      <w:r w:rsidRPr="6D22CD53" w:rsidR="00B974EA">
        <w:rPr>
          <w:color w:val="9D9D9C"/>
          <w:spacing w:val="-1"/>
          <w:sz w:val="18"/>
          <w:szCs w:val="18"/>
          <w:lang w:val="es-ES"/>
        </w:rPr>
        <w:t xml:space="preserve"> </w:t>
      </w:r>
      <w:r w:rsidRPr="6D22CD53" w:rsidR="00B974EA">
        <w:rPr>
          <w:color w:val="9D9D9C"/>
          <w:sz w:val="18"/>
          <w:szCs w:val="18"/>
          <w:lang w:val="es-ES"/>
        </w:rPr>
        <w:t>de</w:t>
      </w:r>
      <w:r w:rsidRPr="6D22CD53" w:rsidR="00B974EA">
        <w:rPr>
          <w:color w:val="9D9D9C"/>
          <w:spacing w:val="-1"/>
          <w:sz w:val="18"/>
          <w:szCs w:val="18"/>
          <w:lang w:val="es-ES"/>
        </w:rPr>
        <w:t xml:space="preserve"> </w:t>
      </w:r>
      <w:r w:rsidRPr="6D22CD53" w:rsidR="00B974EA">
        <w:rPr>
          <w:color w:val="9D9D9C"/>
          <w:sz w:val="18"/>
          <w:szCs w:val="18"/>
          <w:lang w:val="es-ES"/>
        </w:rPr>
        <w:t>riesgo</w:t>
      </w:r>
      <w:r w:rsidRPr="6D22CD53" w:rsidR="00B974EA">
        <w:rPr>
          <w:color w:val="9D9D9C"/>
          <w:spacing w:val="-1"/>
          <w:sz w:val="18"/>
          <w:szCs w:val="18"/>
          <w:lang w:val="es-ES"/>
        </w:rPr>
        <w:t xml:space="preserve"> </w:t>
      </w:r>
      <w:r w:rsidRPr="6D22CD53" w:rsidR="00B974EA">
        <w:rPr>
          <w:color w:val="9D9D9C"/>
          <w:sz w:val="18"/>
          <w:szCs w:val="18"/>
          <w:lang w:val="es-ES"/>
        </w:rPr>
        <w:t>psicosocial,</w:t>
      </w:r>
      <w:r w:rsidRPr="6D22CD53" w:rsidR="00B974EA">
        <w:rPr>
          <w:color w:val="9D9D9C"/>
          <w:spacing w:val="-1"/>
          <w:sz w:val="18"/>
          <w:szCs w:val="18"/>
          <w:lang w:val="es-ES"/>
        </w:rPr>
        <w:t xml:space="preserve"> </w:t>
      </w:r>
      <w:r w:rsidRPr="6D22CD53" w:rsidR="00B974EA">
        <w:rPr>
          <w:color w:val="9D9D9C"/>
          <w:sz w:val="18"/>
          <w:szCs w:val="18"/>
          <w:lang w:val="es-ES"/>
        </w:rPr>
        <w:t>dado</w:t>
      </w:r>
      <w:r w:rsidRPr="6D22CD53" w:rsidR="00B974EA">
        <w:rPr>
          <w:color w:val="9D9D9C"/>
          <w:spacing w:val="-1"/>
          <w:sz w:val="18"/>
          <w:szCs w:val="18"/>
          <w:lang w:val="es-ES"/>
        </w:rPr>
        <w:t xml:space="preserve"> </w:t>
      </w:r>
      <w:r w:rsidRPr="6D22CD53" w:rsidR="00B974EA">
        <w:rPr>
          <w:color w:val="9D9D9C"/>
          <w:sz w:val="18"/>
          <w:szCs w:val="18"/>
          <w:lang w:val="es-ES"/>
        </w:rPr>
        <w:t>que</w:t>
      </w:r>
      <w:r w:rsidRPr="6D22CD53" w:rsidR="00B974EA">
        <w:rPr>
          <w:color w:val="9D9D9C"/>
          <w:spacing w:val="40"/>
          <w:sz w:val="18"/>
          <w:szCs w:val="18"/>
          <w:lang w:val="es-ES"/>
        </w:rPr>
        <w:t xml:space="preserve"> </w:t>
      </w:r>
      <w:r w:rsidRPr="6D22CD53" w:rsidR="00B974EA">
        <w:rPr>
          <w:color w:val="9D9D9C"/>
          <w:sz w:val="18"/>
          <w:szCs w:val="18"/>
          <w:lang w:val="es-ES"/>
        </w:rPr>
        <w:t>están muy vinculados a las situaciones de violencia y acoso.]</w:t>
      </w:r>
    </w:p>
    <w:p w:rsidR="00B974EA" w:rsidP="00B974EA" w:rsidRDefault="00B974EA" w14:paraId="26F00E23" w14:textId="77777777">
      <w:pPr>
        <w:spacing w:line="259" w:lineRule="auto"/>
        <w:sectPr w:rsidR="00B974EA" w:rsidSect="00B974EA">
          <w:type w:val="continuous"/>
          <w:pgSz w:w="12240" w:h="15840" w:orient="portrait"/>
          <w:pgMar w:top="1180" w:right="440" w:bottom="280" w:left="440" w:header="531" w:footer="893" w:gutter="0"/>
          <w:cols w:equalWidth="0" w:space="720" w:num="2">
            <w:col w:w="2334" w:space="1462"/>
            <w:col w:w="7564"/>
          </w:cols>
        </w:sectPr>
      </w:pPr>
    </w:p>
    <w:p w:rsidR="00B974EA" w:rsidP="00B974EA" w:rsidRDefault="00B974EA" w14:paraId="625B1DB1" w14:textId="77777777">
      <w:pPr>
        <w:pStyle w:val="Textoindependiente"/>
      </w:pPr>
      <w:r w:rsidRPr="009021AF">
        <w:rPr>
          <w:noProof/>
        </w:rPr>
        <mc:AlternateContent>
          <mc:Choice Requires="wps">
            <w:drawing>
              <wp:anchor distT="0" distB="0" distL="114300" distR="114300" simplePos="0" relativeHeight="251727872" behindDoc="1" locked="0" layoutInCell="1" allowOverlap="1" wp14:anchorId="08D707C9" wp14:editId="3C525E9F">
                <wp:simplePos x="0" y="0"/>
                <wp:positionH relativeFrom="page">
                  <wp:posOffset>356235</wp:posOffset>
                </wp:positionH>
                <wp:positionV relativeFrom="page">
                  <wp:posOffset>1585595</wp:posOffset>
                </wp:positionV>
                <wp:extent cx="7054850" cy="0"/>
                <wp:effectExtent l="0" t="0" r="6350" b="12700"/>
                <wp:wrapNone/>
                <wp:docPr id="506" name="Line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7054850" cy="0"/>
                        </a:xfrm>
                        <a:prstGeom prst="line">
                          <a:avLst/>
                        </a:prstGeom>
                        <a:noFill/>
                        <a:ln w="12700">
                          <a:solidFill>
                            <a:srgbClr val="13C045"/>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svg="http://schemas.microsoft.com/office/drawing/2016/SVG/main" xmlns:a14="http://schemas.microsoft.com/office/drawing/2010/main" xmlns:a16="http://schemas.microsoft.com/office/drawing/2014/main" xmlns:pic="http://schemas.openxmlformats.org/drawingml/2006/picture" xmlns:a="http://schemas.openxmlformats.org/drawingml/2006/main" xmlns:w16du="http://schemas.microsoft.com/office/word/2023/wordml/word16du">
            <w:pict w14:anchorId="661DE29B">
              <v:line id="Line 206" style="position:absolute;z-index:-251588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spid="_x0000_s1026" strokecolor="#13c045" strokeweight="1pt" from="28.05pt,124.85pt" to="583.55pt,124.85pt" w14:anchorId="0BB8BF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">
                <o:lock v:ext="edit" shapetype="f"/>
                <w10:wrap anchorx="page" anchory="page"/>
              </v:line>
            </w:pict>
          </mc:Fallback>
        </mc:AlternateContent>
      </w:r>
      <w:r w:rsidRPr="009021AF">
        <w:rPr>
          <w:noProof/>
        </w:rPr>
        <w:drawing>
          <wp:anchor distT="0" distB="0" distL="0" distR="0" simplePos="0" relativeHeight="251726848" behindDoc="1" locked="0" layoutInCell="1" allowOverlap="1" wp14:anchorId="3F04C0DE" wp14:editId="3F4C9A8C">
            <wp:simplePos x="0" y="0"/>
            <wp:positionH relativeFrom="page">
              <wp:posOffset>6416675</wp:posOffset>
            </wp:positionH>
            <wp:positionV relativeFrom="page">
              <wp:posOffset>649605</wp:posOffset>
            </wp:positionV>
            <wp:extent cx="992505" cy="428625"/>
            <wp:effectExtent l="0" t="0" r="0" b="3175"/>
            <wp:wrapNone/>
            <wp:docPr id="507" name="image8.png" descr="Imagen que contiene 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 name="image8.png" descr="Imagen que contiene Icono&#10;&#10;Descripción generada automáticamente"/>
                    <pic:cNvPicPr/>
                  </pic:nvPicPr>
                  <pic:blipFill>
                    <a:blip r:embed="rId67" cstate="print"/>
                    <a:stretch>
                      <a:fillRect/>
                    </a:stretch>
                  </pic:blipFill>
                  <pic:spPr>
                    <a:xfrm>
                      <a:off x="0" y="0"/>
                      <a:ext cx="992505" cy="428625"/>
                    </a:xfrm>
                    <a:prstGeom prst="rect">
                      <a:avLst/>
                    </a:prstGeom>
                  </pic:spPr>
                </pic:pic>
              </a:graphicData>
            </a:graphic>
          </wp:anchor>
        </w:drawing>
      </w:r>
      <w:r w:rsidRPr="009021AF">
        <w:rPr>
          <w:noProof/>
        </w:rPr>
        <mc:AlternateContent>
          <mc:Choice Requires="wps">
            <w:drawing>
              <wp:anchor distT="0" distB="0" distL="114300" distR="114300" simplePos="0" relativeHeight="251686912" behindDoc="1" locked="0" layoutInCell="1" allowOverlap="1" wp14:anchorId="11F9FA20" wp14:editId="3DFD5AEB">
                <wp:simplePos x="0" y="0"/>
                <wp:positionH relativeFrom="page">
                  <wp:posOffset>344170</wp:posOffset>
                </wp:positionH>
                <wp:positionV relativeFrom="page">
                  <wp:posOffset>309880</wp:posOffset>
                </wp:positionV>
                <wp:extent cx="5248275" cy="1179830"/>
                <wp:effectExtent l="0" t="0" r="9525" b="1270"/>
                <wp:wrapNone/>
                <wp:docPr id="504" name="docshape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248275" cy="1179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B065AF" w:rsidR="00B974EA" w:rsidP="00B974EA" w:rsidRDefault="00B974EA" w14:paraId="105662C6" w14:textId="77777777">
                            <w:pPr>
                              <w:spacing w:before="16"/>
                              <w:ind w:left="20"/>
                              <w:rPr>
                                <w:rFonts w:ascii="ACHS Nueva Sans Medium" w:hAnsi="ACHS Nueva Sans Medium"/>
                              </w:rPr>
                            </w:pPr>
                            <w:r w:rsidRPr="00B065AF">
                              <w:rPr>
                                <w:rFonts w:ascii="ACHS Nueva Sans Medium" w:hAnsi="ACHS Nueva Sans Medium"/>
                                <w:color w:val="004B13"/>
                              </w:rPr>
                              <w:t>Modelo</w:t>
                            </w:r>
                            <w:r w:rsidRPr="00B065AF">
                              <w:rPr>
                                <w:rFonts w:ascii="ACHS Nueva Sans Medium" w:hAnsi="ACHS Nueva Sans Medium"/>
                                <w:color w:val="004B13"/>
                                <w:spacing w:val="-7"/>
                              </w:rPr>
                              <w:t xml:space="preserve"> </w:t>
                            </w:r>
                            <w:r w:rsidRPr="00B065AF">
                              <w:rPr>
                                <w:rFonts w:ascii="ACHS Nueva Sans Medium" w:hAnsi="ACHS Nueva Sans Medium"/>
                                <w:color w:val="004B13"/>
                              </w:rPr>
                              <w:t>de</w:t>
                            </w:r>
                            <w:r w:rsidRPr="00B065AF">
                              <w:rPr>
                                <w:rFonts w:ascii="ACHS Nueva Sans Medium" w:hAnsi="ACHS Nueva Sans Medium"/>
                                <w:color w:val="004B13"/>
                                <w:spacing w:val="-7"/>
                              </w:rPr>
                              <w:t xml:space="preserve"> </w:t>
                            </w:r>
                            <w:r w:rsidRPr="00B065AF">
                              <w:rPr>
                                <w:rFonts w:ascii="ACHS Nueva Sans Medium" w:hAnsi="ACHS Nueva Sans Medium"/>
                                <w:color w:val="004B13"/>
                                <w:spacing w:val="-2"/>
                              </w:rPr>
                              <w:t>Protocolo</w:t>
                            </w:r>
                          </w:p>
                          <w:p w:rsidR="00B974EA" w:rsidP="00B974EA" w:rsidRDefault="00B974EA" w14:paraId="5D17ED31" w14:textId="77777777">
                            <w:pPr>
                              <w:spacing w:before="187" w:line="228" w:lineRule="auto"/>
                              <w:ind w:left="88"/>
                              <w:rPr>
                                <w:rFonts w:ascii="ACHS Nueva Serif" w:hAnsi="ACHS Nueva Serif"/>
                                <w:b/>
                                <w:sz w:val="44"/>
                              </w:rPr>
                            </w:pPr>
                            <w:r>
                              <w:rPr>
                                <w:rFonts w:ascii="ACHS Nueva Serif" w:hAnsi="ACHS Nueva Serif"/>
                                <w:b/>
                                <w:color w:val="004C14"/>
                                <w:sz w:val="44"/>
                              </w:rPr>
                              <w:t>Protocolo de prevención del acoso sexual,</w:t>
                            </w:r>
                            <w:r>
                              <w:rPr>
                                <w:rFonts w:ascii="ACHS Nueva Serif" w:hAnsi="ACHS Nueva Serif"/>
                                <w:b/>
                                <w:color w:val="004C14"/>
                                <w:spacing w:val="-14"/>
                                <w:sz w:val="44"/>
                              </w:rPr>
                              <w:t xml:space="preserve"> </w:t>
                            </w:r>
                            <w:r>
                              <w:rPr>
                                <w:rFonts w:ascii="ACHS Nueva Serif" w:hAnsi="ACHS Nueva Serif"/>
                                <w:b/>
                                <w:color w:val="004C14"/>
                                <w:sz w:val="44"/>
                              </w:rPr>
                              <w:t>laboral</w:t>
                            </w:r>
                            <w:r>
                              <w:rPr>
                                <w:rFonts w:ascii="ACHS Nueva Serif" w:hAnsi="ACHS Nueva Serif"/>
                                <w:b/>
                                <w:color w:val="004C14"/>
                                <w:spacing w:val="-14"/>
                                <w:sz w:val="44"/>
                              </w:rPr>
                              <w:t xml:space="preserve"> </w:t>
                            </w:r>
                            <w:r>
                              <w:rPr>
                                <w:rFonts w:ascii="ACHS Nueva Serif" w:hAnsi="ACHS Nueva Serif"/>
                                <w:b/>
                                <w:color w:val="004C14"/>
                                <w:sz w:val="44"/>
                              </w:rPr>
                              <w:t>y</w:t>
                            </w:r>
                            <w:r>
                              <w:rPr>
                                <w:rFonts w:ascii="ACHS Nueva Serif" w:hAnsi="ACHS Nueva Serif"/>
                                <w:b/>
                                <w:color w:val="004C14"/>
                                <w:spacing w:val="-14"/>
                                <w:sz w:val="44"/>
                              </w:rPr>
                              <w:t xml:space="preserve"> </w:t>
                            </w:r>
                            <w:r>
                              <w:rPr>
                                <w:rFonts w:ascii="ACHS Nueva Serif" w:hAnsi="ACHS Nueva Serif"/>
                                <w:b/>
                                <w:color w:val="004C14"/>
                                <w:sz w:val="44"/>
                              </w:rPr>
                              <w:t>violencia</w:t>
                            </w:r>
                            <w:r>
                              <w:rPr>
                                <w:rFonts w:ascii="ACHS Nueva Serif" w:hAnsi="ACHS Nueva Serif"/>
                                <w:b/>
                                <w:color w:val="004C14"/>
                                <w:spacing w:val="-14"/>
                                <w:sz w:val="44"/>
                              </w:rPr>
                              <w:t xml:space="preserve"> </w:t>
                            </w:r>
                            <w:r>
                              <w:rPr>
                                <w:rFonts w:ascii="ACHS Nueva Serif" w:hAnsi="ACHS Nueva Serif"/>
                                <w:b/>
                                <w:color w:val="004C14"/>
                                <w:sz w:val="44"/>
                              </w:rPr>
                              <w:t>en</w:t>
                            </w:r>
                            <w:r>
                              <w:rPr>
                                <w:rFonts w:ascii="ACHS Nueva Serif" w:hAnsi="ACHS Nueva Serif"/>
                                <w:b/>
                                <w:color w:val="004C14"/>
                                <w:spacing w:val="-14"/>
                                <w:sz w:val="44"/>
                              </w:rPr>
                              <w:t xml:space="preserve"> </w:t>
                            </w:r>
                            <w:r>
                              <w:rPr>
                                <w:rFonts w:ascii="ACHS Nueva Serif" w:hAnsi="ACHS Nueva Serif"/>
                                <w:b/>
                                <w:color w:val="004C14"/>
                                <w:sz w:val="44"/>
                              </w:rPr>
                              <w:t>el</w:t>
                            </w:r>
                            <w:r>
                              <w:rPr>
                                <w:rFonts w:ascii="ACHS Nueva Serif" w:hAnsi="ACHS Nueva Serif"/>
                                <w:b/>
                                <w:color w:val="004C14"/>
                                <w:spacing w:val="-14"/>
                                <w:sz w:val="44"/>
                              </w:rPr>
                              <w:t xml:space="preserve"> </w:t>
                            </w:r>
                            <w:r>
                              <w:rPr>
                                <w:rFonts w:ascii="ACHS Nueva Serif" w:hAnsi="ACHS Nueva Serif"/>
                                <w:b/>
                                <w:color w:val="004C14"/>
                                <w:sz w:val="44"/>
                              </w:rPr>
                              <w:t>trabajo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asvg="http://schemas.microsoft.com/office/drawing/2016/SVG/main" xmlns:a14="http://schemas.microsoft.com/office/drawing/2010/main" xmlns:a16="http://schemas.microsoft.com/office/drawing/2014/main" xmlns:pic="http://schemas.openxmlformats.org/drawingml/2006/picture" xmlns:a="http://schemas.openxmlformats.org/drawingml/2006/main" xmlns:w16du="http://schemas.microsoft.com/office/word/2023/wordml/word16du">
            <w:pict w14:anchorId="600706CA">
              <v:shape id="_x0000_s1037" style="position:absolute;left:0;text-align:left;margin-left:27.1pt;margin-top:24.4pt;width:413.25pt;height:92.9pt;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" w14:anchorId="11F9FA20">
                <v:path arrowok="t"/>
                <v:textbox inset="0,0,0,0">
                  <w:txbxContent>
                    <w:p w:rsidRPr="00B065AF" w:rsidR="00B974EA" w:rsidP="00B974EA" w:rsidRDefault="00B974EA" w14:paraId="1ABC90F3" w14:textId="77777777">
                      <w:pPr>
                        <w:spacing w:before="16"/>
                        <w:ind w:left="20"/>
                        <w:rPr>
                          <w:rFonts w:ascii="ACHS Nueva Sans Medium" w:hAnsi="ACHS Nueva Sans Medium"/>
                        </w:rPr>
                      </w:pPr>
                      <w:r w:rsidRPr="00B065AF">
                        <w:rPr>
                          <w:rFonts w:ascii="ACHS Nueva Sans Medium" w:hAnsi="ACHS Nueva Sans Medium"/>
                          <w:color w:val="004B13"/>
                        </w:rPr>
                        <w:t>Modelo</w:t>
                      </w:r>
                      <w:r w:rsidRPr="00B065AF">
                        <w:rPr>
                          <w:rFonts w:ascii="ACHS Nueva Sans Medium" w:hAnsi="ACHS Nueva Sans Medium"/>
                          <w:color w:val="004B13"/>
                          <w:spacing w:val="-7"/>
                        </w:rPr>
                        <w:t xml:space="preserve"> </w:t>
                      </w:r>
                      <w:r w:rsidRPr="00B065AF">
                        <w:rPr>
                          <w:rFonts w:ascii="ACHS Nueva Sans Medium" w:hAnsi="ACHS Nueva Sans Medium"/>
                          <w:color w:val="004B13"/>
                        </w:rPr>
                        <w:t>de</w:t>
                      </w:r>
                      <w:r w:rsidRPr="00B065AF">
                        <w:rPr>
                          <w:rFonts w:ascii="ACHS Nueva Sans Medium" w:hAnsi="ACHS Nueva Sans Medium"/>
                          <w:color w:val="004B13"/>
                          <w:spacing w:val="-7"/>
                        </w:rPr>
                        <w:t xml:space="preserve"> </w:t>
                      </w:r>
                      <w:r w:rsidRPr="00B065AF">
                        <w:rPr>
                          <w:rFonts w:ascii="ACHS Nueva Sans Medium" w:hAnsi="ACHS Nueva Sans Medium"/>
                          <w:color w:val="004B13"/>
                          <w:spacing w:val="-2"/>
                        </w:rPr>
                        <w:t>Protocolo</w:t>
                      </w:r>
                    </w:p>
                    <w:p w:rsidR="00B974EA" w:rsidP="00B974EA" w:rsidRDefault="00B974EA" w14:paraId="3DBD4925" w14:textId="77777777">
                      <w:pPr>
                        <w:spacing w:before="187" w:line="228" w:lineRule="auto"/>
                        <w:ind w:left="88"/>
                        <w:rPr>
                          <w:rFonts w:ascii="ACHS Nueva Serif" w:hAnsi="ACHS Nueva Serif"/>
                          <w:b/>
                          <w:sz w:val="44"/>
                        </w:rPr>
                      </w:pPr>
                      <w:r>
                        <w:rPr>
                          <w:rFonts w:ascii="ACHS Nueva Serif" w:hAnsi="ACHS Nueva Serif"/>
                          <w:b/>
                          <w:color w:val="004C14"/>
                          <w:sz w:val="44"/>
                        </w:rPr>
                        <w:t>Protocolo de prevención del acoso sexual,</w:t>
                      </w:r>
                      <w:r>
                        <w:rPr>
                          <w:rFonts w:ascii="ACHS Nueva Serif" w:hAnsi="ACHS Nueva Serif"/>
                          <w:b/>
                          <w:color w:val="004C14"/>
                          <w:spacing w:val="-14"/>
                          <w:sz w:val="44"/>
                        </w:rPr>
                        <w:t xml:space="preserve"> </w:t>
                      </w:r>
                      <w:r>
                        <w:rPr>
                          <w:rFonts w:ascii="ACHS Nueva Serif" w:hAnsi="ACHS Nueva Serif"/>
                          <w:b/>
                          <w:color w:val="004C14"/>
                          <w:sz w:val="44"/>
                        </w:rPr>
                        <w:t>laboral</w:t>
                      </w:r>
                      <w:r>
                        <w:rPr>
                          <w:rFonts w:ascii="ACHS Nueva Serif" w:hAnsi="ACHS Nueva Serif"/>
                          <w:b/>
                          <w:color w:val="004C14"/>
                          <w:spacing w:val="-14"/>
                          <w:sz w:val="44"/>
                        </w:rPr>
                        <w:t xml:space="preserve"> </w:t>
                      </w:r>
                      <w:r>
                        <w:rPr>
                          <w:rFonts w:ascii="ACHS Nueva Serif" w:hAnsi="ACHS Nueva Serif"/>
                          <w:b/>
                          <w:color w:val="004C14"/>
                          <w:sz w:val="44"/>
                        </w:rPr>
                        <w:t>y</w:t>
                      </w:r>
                      <w:r>
                        <w:rPr>
                          <w:rFonts w:ascii="ACHS Nueva Serif" w:hAnsi="ACHS Nueva Serif"/>
                          <w:b/>
                          <w:color w:val="004C14"/>
                          <w:spacing w:val="-14"/>
                          <w:sz w:val="44"/>
                        </w:rPr>
                        <w:t xml:space="preserve"> </w:t>
                      </w:r>
                      <w:r>
                        <w:rPr>
                          <w:rFonts w:ascii="ACHS Nueva Serif" w:hAnsi="ACHS Nueva Serif"/>
                          <w:b/>
                          <w:color w:val="004C14"/>
                          <w:sz w:val="44"/>
                        </w:rPr>
                        <w:t>violencia</w:t>
                      </w:r>
                      <w:r>
                        <w:rPr>
                          <w:rFonts w:ascii="ACHS Nueva Serif" w:hAnsi="ACHS Nueva Serif"/>
                          <w:b/>
                          <w:color w:val="004C14"/>
                          <w:spacing w:val="-14"/>
                          <w:sz w:val="44"/>
                        </w:rPr>
                        <w:t xml:space="preserve"> </w:t>
                      </w:r>
                      <w:r>
                        <w:rPr>
                          <w:rFonts w:ascii="ACHS Nueva Serif" w:hAnsi="ACHS Nueva Serif"/>
                          <w:b/>
                          <w:color w:val="004C14"/>
                          <w:sz w:val="44"/>
                        </w:rPr>
                        <w:t>en</w:t>
                      </w:r>
                      <w:r>
                        <w:rPr>
                          <w:rFonts w:ascii="ACHS Nueva Serif" w:hAnsi="ACHS Nueva Serif"/>
                          <w:b/>
                          <w:color w:val="004C14"/>
                          <w:spacing w:val="-14"/>
                          <w:sz w:val="44"/>
                        </w:rPr>
                        <w:t xml:space="preserve"> </w:t>
                      </w:r>
                      <w:r>
                        <w:rPr>
                          <w:rFonts w:ascii="ACHS Nueva Serif" w:hAnsi="ACHS Nueva Serif"/>
                          <w:b/>
                          <w:color w:val="004C14"/>
                          <w:sz w:val="44"/>
                        </w:rPr>
                        <w:t>el</w:t>
                      </w:r>
                      <w:r>
                        <w:rPr>
                          <w:rFonts w:ascii="ACHS Nueva Serif" w:hAnsi="ACHS Nueva Serif"/>
                          <w:b/>
                          <w:color w:val="004C14"/>
                          <w:spacing w:val="-14"/>
                          <w:sz w:val="44"/>
                        </w:rPr>
                        <w:t xml:space="preserve"> </w:t>
                      </w:r>
                      <w:r>
                        <w:rPr>
                          <w:rFonts w:ascii="ACHS Nueva Serif" w:hAnsi="ACHS Nueva Serif"/>
                          <w:b/>
                          <w:color w:val="004C14"/>
                          <w:sz w:val="44"/>
                        </w:rPr>
                        <w:t>trabajo</w:t>
                      </w:r>
                    </w:p>
                  </w:txbxContent>
                </v:textbox>
                <w10:wrap anchorx="page" anchory="page"/>
              </v:shape>
            </w:pict>
          </mc:Fallback>
        </mc:AlternateContent>
      </w:r>
    </w:p>
    <w:p w:rsidR="00B974EA" w:rsidP="00B974EA" w:rsidRDefault="00B974EA" w14:paraId="5C8F0C5B" w14:textId="77777777">
      <w:pPr>
        <w:pStyle w:val="Textoindependiente"/>
        <w:spacing w:before="7"/>
        <w:rPr>
          <w:sz w:val="25"/>
        </w:rPr>
      </w:pPr>
    </w:p>
    <w:p w:rsidR="00B974EA" w:rsidP="00B974EA" w:rsidRDefault="00B974EA" w14:paraId="76D9DEF7" w14:textId="77777777">
      <w:pPr>
        <w:pStyle w:val="Textoindependiente"/>
        <w:ind w:left="124"/>
      </w:pPr>
      <w:r>
        <w:rPr>
          <w:noProof/>
        </w:rPr>
        <w:drawing>
          <wp:inline distT="0" distB="0" distL="0" distR="0" wp14:anchorId="3B95B32D" wp14:editId="78D1D216">
            <wp:extent cx="7052244" cy="2081212"/>
            <wp:effectExtent l="0" t="0" r="0" b="0"/>
            <wp:docPr id="29" name="image16.png" descr="Dibujo animado de un personaje animad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16.png" descr="Dibujo animado de un personaje animado&#10;&#10;Descripción generada automáticamente con confianza baja"/>
                    <pic:cNvPicPr/>
                  </pic:nvPicPr>
                  <pic:blipFill>
                    <a:blip r:embed="rId84" cstate="print"/>
                    <a:stretch>
                      <a:fillRect/>
                    </a:stretch>
                  </pic:blipFill>
                  <pic:spPr>
                    <a:xfrm>
                      <a:off x="0" y="0"/>
                      <a:ext cx="7052244" cy="2081212"/>
                    </a:xfrm>
                    <a:prstGeom prst="rect">
                      <a:avLst/>
                    </a:prstGeom>
                  </pic:spPr>
                </pic:pic>
              </a:graphicData>
            </a:graphic>
          </wp:inline>
        </w:drawing>
      </w:r>
    </w:p>
    <w:p w:rsidR="00B974EA" w:rsidP="00B974EA" w:rsidRDefault="00B974EA" w14:paraId="1F4B96C1" w14:textId="77777777">
      <w:pPr>
        <w:pStyle w:val="Textoindependiente"/>
      </w:pPr>
    </w:p>
    <w:p w:rsidR="00B974EA" w:rsidP="00B974EA" w:rsidRDefault="00B974EA" w14:paraId="31E328AE" w14:textId="77777777">
      <w:pPr>
        <w:sectPr w:rsidR="00B974EA" w:rsidSect="00B974EA">
          <w:pgSz w:w="12240" w:h="15840" w:orient="portrait"/>
          <w:pgMar w:top="2500" w:right="440" w:bottom="1080" w:left="440" w:header="531" w:footer="893" w:gutter="0"/>
          <w:cols w:space="720"/>
        </w:sectPr>
      </w:pPr>
    </w:p>
    <w:p w:rsidRPr="009021AF" w:rsidR="00B974EA" w:rsidP="00B974EA" w:rsidRDefault="00B974EA" w14:paraId="729C6862" w14:textId="77777777">
      <w:pPr>
        <w:pStyle w:val="Ttulo2"/>
        <w:numPr>
          <w:ilvl w:val="0"/>
          <w:numId w:val="27"/>
        </w:numPr>
        <w:tabs>
          <w:tab w:val="left" w:pos="328"/>
        </w:tabs>
        <w:spacing w:before="258"/>
        <w:ind w:left="720" w:right="38" w:hanging="360"/>
        <w:rPr>
          <w:rFonts w:ascii="ACHS Nueva Sans SemiBold" w:hAnsi="ACHS Nueva Sans SemiBold"/>
        </w:rPr>
      </w:pPr>
      <w:r w:rsidRPr="009021AF">
        <w:rPr>
          <w:rFonts w:ascii="ACHS Nueva Sans SemiBold" w:hAnsi="ACHS Nueva Sans SemiBold"/>
          <w:color w:val="00AE41"/>
          <w:spacing w:val="-4"/>
        </w:rPr>
        <w:t xml:space="preserve">Antecedentes </w:t>
      </w:r>
      <w:r w:rsidRPr="009021AF">
        <w:rPr>
          <w:rFonts w:ascii="ACHS Nueva Sans SemiBold" w:hAnsi="ACHS Nueva Sans SemiBold"/>
          <w:color w:val="00AE41"/>
          <w:spacing w:val="-2"/>
        </w:rPr>
        <w:t>generales</w:t>
      </w:r>
    </w:p>
    <w:p w:rsidR="00B974EA" w:rsidP="00B974EA" w:rsidRDefault="00B974EA" w14:paraId="755D7B3F" w14:textId="77777777">
      <w:pPr>
        <w:spacing w:before="2"/>
        <w:rPr>
          <w:rFonts w:ascii="ACHSNuevaSans-SemiBold"/>
          <w:b/>
          <w:sz w:val="23"/>
        </w:rPr>
      </w:pPr>
      <w:r>
        <w:br w:type="column"/>
      </w:r>
    </w:p>
    <w:p w:rsidRPr="00124BE2" w:rsidR="00B974EA" w:rsidP="00B974EA" w:rsidRDefault="00B974EA" w14:paraId="1E4E25A3" w14:textId="77777777">
      <w:pPr>
        <w:pStyle w:val="Textoindependiente"/>
        <w:ind w:left="124" w:right="123"/>
        <w:rPr>
          <w:sz w:val="18"/>
          <w:szCs w:val="18"/>
        </w:rPr>
      </w:pPr>
      <w:r w:rsidRPr="00BA3113">
        <w:rPr>
          <w:color w:val="424141"/>
          <w:spacing w:val="-2"/>
          <w:sz w:val="18"/>
          <w:szCs w:val="18"/>
        </w:rPr>
        <w:t>Se</w:t>
      </w:r>
      <w:r w:rsidRPr="00BA3113">
        <w:rPr>
          <w:color w:val="424141"/>
          <w:spacing w:val="-5"/>
          <w:sz w:val="18"/>
          <w:szCs w:val="18"/>
        </w:rPr>
        <w:t xml:space="preserve"> </w:t>
      </w:r>
      <w:r w:rsidRPr="00BA3113">
        <w:rPr>
          <w:color w:val="424141"/>
          <w:spacing w:val="-2"/>
          <w:sz w:val="18"/>
          <w:szCs w:val="18"/>
        </w:rPr>
        <w:t>capacitará</w:t>
      </w:r>
      <w:r w:rsidRPr="00BA3113">
        <w:rPr>
          <w:color w:val="424141"/>
          <w:spacing w:val="-5"/>
          <w:sz w:val="18"/>
          <w:szCs w:val="18"/>
        </w:rPr>
        <w:t xml:space="preserve"> </w:t>
      </w:r>
      <w:r w:rsidRPr="00BA3113">
        <w:rPr>
          <w:color w:val="424141"/>
          <w:spacing w:val="-2"/>
          <w:sz w:val="18"/>
          <w:szCs w:val="18"/>
        </w:rPr>
        <w:t>a</w:t>
      </w:r>
      <w:r w:rsidRPr="00BA3113">
        <w:rPr>
          <w:color w:val="424141"/>
          <w:spacing w:val="-5"/>
          <w:sz w:val="18"/>
          <w:szCs w:val="18"/>
        </w:rPr>
        <w:t xml:space="preserve"> </w:t>
      </w:r>
      <w:r w:rsidRPr="00BA3113">
        <w:rPr>
          <w:color w:val="424141"/>
          <w:spacing w:val="-2"/>
          <w:sz w:val="18"/>
          <w:szCs w:val="18"/>
        </w:rPr>
        <w:t>los</w:t>
      </w:r>
      <w:r w:rsidRPr="00BA3113">
        <w:rPr>
          <w:color w:val="424141"/>
          <w:spacing w:val="-5"/>
          <w:sz w:val="18"/>
          <w:szCs w:val="18"/>
        </w:rPr>
        <w:t xml:space="preserve"> </w:t>
      </w:r>
      <w:r w:rsidRPr="00BA3113">
        <w:rPr>
          <w:color w:val="424141"/>
          <w:spacing w:val="-2"/>
          <w:sz w:val="18"/>
          <w:szCs w:val="18"/>
        </w:rPr>
        <w:t>trabajadores</w:t>
      </w:r>
      <w:r w:rsidRPr="00BA3113">
        <w:rPr>
          <w:color w:val="424141"/>
          <w:spacing w:val="-5"/>
          <w:sz w:val="18"/>
          <w:szCs w:val="18"/>
        </w:rPr>
        <w:t xml:space="preserve"> </w:t>
      </w:r>
      <w:r w:rsidRPr="00BA3113">
        <w:rPr>
          <w:color w:val="424141"/>
          <w:spacing w:val="-2"/>
          <w:sz w:val="18"/>
          <w:szCs w:val="18"/>
        </w:rPr>
        <w:t>sobre</w:t>
      </w:r>
      <w:r w:rsidRPr="00BA3113">
        <w:rPr>
          <w:color w:val="424141"/>
          <w:spacing w:val="-5"/>
          <w:sz w:val="18"/>
          <w:szCs w:val="18"/>
        </w:rPr>
        <w:t xml:space="preserve"> </w:t>
      </w:r>
      <w:r w:rsidRPr="00BA3113">
        <w:rPr>
          <w:color w:val="424141"/>
          <w:spacing w:val="-2"/>
          <w:sz w:val="18"/>
          <w:szCs w:val="18"/>
        </w:rPr>
        <w:t>el</w:t>
      </w:r>
      <w:r w:rsidRPr="00BA3113">
        <w:rPr>
          <w:color w:val="424141"/>
          <w:spacing w:val="-5"/>
          <w:sz w:val="18"/>
          <w:szCs w:val="18"/>
        </w:rPr>
        <w:t xml:space="preserve"> </w:t>
      </w:r>
      <w:r w:rsidRPr="00BA3113">
        <w:rPr>
          <w:color w:val="424141"/>
          <w:spacing w:val="-2"/>
          <w:sz w:val="18"/>
          <w:szCs w:val="18"/>
        </w:rPr>
        <w:t>o</w:t>
      </w:r>
      <w:r w:rsidRPr="00BA3113">
        <w:rPr>
          <w:color w:val="424141"/>
          <w:spacing w:val="-5"/>
          <w:sz w:val="18"/>
          <w:szCs w:val="18"/>
        </w:rPr>
        <w:t xml:space="preserve"> </w:t>
      </w:r>
      <w:r w:rsidRPr="00BA3113">
        <w:rPr>
          <w:color w:val="424141"/>
          <w:spacing w:val="-2"/>
          <w:sz w:val="18"/>
          <w:szCs w:val="18"/>
        </w:rPr>
        <w:t>los</w:t>
      </w:r>
      <w:r w:rsidRPr="00BA3113">
        <w:rPr>
          <w:color w:val="424141"/>
          <w:spacing w:val="-5"/>
          <w:sz w:val="18"/>
          <w:szCs w:val="18"/>
        </w:rPr>
        <w:t xml:space="preserve"> </w:t>
      </w:r>
      <w:r w:rsidRPr="00BA3113">
        <w:rPr>
          <w:color w:val="424141"/>
          <w:spacing w:val="-2"/>
          <w:sz w:val="18"/>
          <w:szCs w:val="18"/>
        </w:rPr>
        <w:t>riesgos</w:t>
      </w:r>
      <w:r w:rsidRPr="00BA3113">
        <w:rPr>
          <w:color w:val="424141"/>
          <w:spacing w:val="-5"/>
          <w:sz w:val="18"/>
          <w:szCs w:val="18"/>
        </w:rPr>
        <w:t xml:space="preserve"> </w:t>
      </w:r>
      <w:r w:rsidRPr="00BA3113">
        <w:rPr>
          <w:color w:val="424141"/>
          <w:spacing w:val="-2"/>
          <w:sz w:val="18"/>
          <w:szCs w:val="18"/>
        </w:rPr>
        <w:t>identificados</w:t>
      </w:r>
      <w:r w:rsidRPr="00BA3113">
        <w:rPr>
          <w:color w:val="424141"/>
          <w:spacing w:val="-5"/>
          <w:sz w:val="18"/>
          <w:szCs w:val="18"/>
        </w:rPr>
        <w:t xml:space="preserve"> </w:t>
      </w:r>
      <w:r w:rsidRPr="00BA3113">
        <w:rPr>
          <w:color w:val="424141"/>
          <w:spacing w:val="-2"/>
          <w:sz w:val="18"/>
          <w:szCs w:val="18"/>
        </w:rPr>
        <w:t>y</w:t>
      </w:r>
      <w:r w:rsidRPr="00BA3113">
        <w:rPr>
          <w:color w:val="424141"/>
          <w:spacing w:val="-5"/>
          <w:sz w:val="18"/>
          <w:szCs w:val="18"/>
        </w:rPr>
        <w:t xml:space="preserve"> </w:t>
      </w:r>
      <w:r w:rsidRPr="00BA3113">
        <w:rPr>
          <w:color w:val="424141"/>
          <w:spacing w:val="-2"/>
          <w:sz w:val="18"/>
          <w:szCs w:val="18"/>
        </w:rPr>
        <w:t>las</w:t>
      </w:r>
      <w:r w:rsidRPr="00BA3113">
        <w:rPr>
          <w:color w:val="424141"/>
          <w:spacing w:val="-5"/>
          <w:sz w:val="18"/>
          <w:szCs w:val="18"/>
        </w:rPr>
        <w:t xml:space="preserve"> </w:t>
      </w:r>
      <w:r w:rsidRPr="00BA3113">
        <w:rPr>
          <w:color w:val="424141"/>
          <w:spacing w:val="-2"/>
          <w:sz w:val="18"/>
          <w:szCs w:val="18"/>
        </w:rPr>
        <w:t>medidas</w:t>
      </w:r>
      <w:r w:rsidRPr="00BA3113">
        <w:rPr>
          <w:color w:val="424141"/>
          <w:spacing w:val="40"/>
          <w:sz w:val="18"/>
          <w:szCs w:val="18"/>
        </w:rPr>
        <w:t xml:space="preserve"> </w:t>
      </w:r>
      <w:r w:rsidRPr="00BA3113">
        <w:rPr>
          <w:color w:val="424141"/>
          <w:sz w:val="18"/>
          <w:szCs w:val="18"/>
        </w:rPr>
        <w:t xml:space="preserve">preventivas </w:t>
      </w:r>
      <w:r w:rsidRPr="00BA3113">
        <w:rPr>
          <w:color w:val="9D9D9C"/>
          <w:sz w:val="18"/>
          <w:szCs w:val="18"/>
        </w:rPr>
        <w:t xml:space="preserve">[indicar la forma y medio que se utilizará] </w:t>
      </w:r>
      <w:r w:rsidRPr="00BA3113">
        <w:rPr>
          <w:color w:val="424141"/>
          <w:sz w:val="18"/>
          <w:szCs w:val="18"/>
        </w:rPr>
        <w:t>y el responsable de esta</w:t>
      </w:r>
      <w:r w:rsidRPr="00BA3113">
        <w:rPr>
          <w:color w:val="424141"/>
          <w:spacing w:val="40"/>
          <w:sz w:val="18"/>
          <w:szCs w:val="18"/>
        </w:rPr>
        <w:t xml:space="preserve"> </w:t>
      </w:r>
      <w:r w:rsidRPr="00BA3113">
        <w:rPr>
          <w:color w:val="424141"/>
          <w:spacing w:val="-2"/>
          <w:sz w:val="18"/>
          <w:szCs w:val="18"/>
        </w:rPr>
        <w:t xml:space="preserve">actividad será </w:t>
      </w:r>
      <w:r w:rsidRPr="00BA3113">
        <w:rPr>
          <w:color w:val="9D9D9C"/>
          <w:spacing w:val="-2"/>
          <w:sz w:val="18"/>
          <w:szCs w:val="18"/>
        </w:rPr>
        <w:t>[indicar nombre y cargo]</w:t>
      </w:r>
      <w:r w:rsidRPr="00BA3113">
        <w:rPr>
          <w:color w:val="13C045"/>
          <w:spacing w:val="-2"/>
          <w:sz w:val="18"/>
          <w:szCs w:val="18"/>
        </w:rPr>
        <w:t xml:space="preserve">. </w:t>
      </w:r>
      <w:r w:rsidRPr="00BA3113">
        <w:rPr>
          <w:color w:val="424141"/>
          <w:spacing w:val="-2"/>
          <w:sz w:val="18"/>
          <w:szCs w:val="18"/>
        </w:rPr>
        <w:t>Los trabajadores(as) podrán manifestar</w:t>
      </w:r>
      <w:r w:rsidRPr="00BA3113">
        <w:rPr>
          <w:color w:val="424141"/>
          <w:spacing w:val="40"/>
          <w:sz w:val="18"/>
          <w:szCs w:val="18"/>
        </w:rPr>
        <w:t xml:space="preserve"> </w:t>
      </w:r>
      <w:r w:rsidRPr="00BA3113">
        <w:rPr>
          <w:color w:val="424141"/>
          <w:spacing w:val="-2"/>
          <w:sz w:val="18"/>
          <w:szCs w:val="18"/>
        </w:rPr>
        <w:t>sus</w:t>
      </w:r>
      <w:r w:rsidRPr="00BA3113">
        <w:rPr>
          <w:color w:val="424141"/>
          <w:spacing w:val="-6"/>
          <w:sz w:val="18"/>
          <w:szCs w:val="18"/>
        </w:rPr>
        <w:t xml:space="preserve"> </w:t>
      </w:r>
      <w:r w:rsidRPr="00BA3113">
        <w:rPr>
          <w:color w:val="424141"/>
          <w:spacing w:val="-2"/>
          <w:sz w:val="18"/>
          <w:szCs w:val="18"/>
        </w:rPr>
        <w:t>dudas</w:t>
      </w:r>
      <w:r w:rsidRPr="00BA3113">
        <w:rPr>
          <w:color w:val="424141"/>
          <w:spacing w:val="-5"/>
          <w:sz w:val="18"/>
          <w:szCs w:val="18"/>
        </w:rPr>
        <w:t xml:space="preserve"> </w:t>
      </w:r>
      <w:r w:rsidRPr="00BA3113">
        <w:rPr>
          <w:color w:val="424141"/>
          <w:spacing w:val="-2"/>
          <w:sz w:val="18"/>
          <w:szCs w:val="18"/>
        </w:rPr>
        <w:t>e</w:t>
      </w:r>
      <w:r w:rsidRPr="00BA3113">
        <w:rPr>
          <w:color w:val="424141"/>
          <w:spacing w:val="-5"/>
          <w:sz w:val="18"/>
          <w:szCs w:val="18"/>
        </w:rPr>
        <w:t xml:space="preserve"> </w:t>
      </w:r>
      <w:r w:rsidRPr="00BA3113">
        <w:rPr>
          <w:color w:val="424141"/>
          <w:spacing w:val="-2"/>
          <w:sz w:val="18"/>
          <w:szCs w:val="18"/>
        </w:rPr>
        <w:t>inquietudes</w:t>
      </w:r>
      <w:r w:rsidRPr="00BA3113">
        <w:rPr>
          <w:color w:val="424141"/>
          <w:spacing w:val="-5"/>
          <w:sz w:val="18"/>
          <w:szCs w:val="18"/>
        </w:rPr>
        <w:t xml:space="preserve"> </w:t>
      </w:r>
      <w:r w:rsidRPr="00BA3113">
        <w:rPr>
          <w:color w:val="424141"/>
          <w:spacing w:val="-2"/>
          <w:sz w:val="18"/>
          <w:szCs w:val="18"/>
        </w:rPr>
        <w:t>referente</w:t>
      </w:r>
      <w:r w:rsidRPr="00BA3113">
        <w:rPr>
          <w:color w:val="424141"/>
          <w:spacing w:val="-5"/>
          <w:sz w:val="18"/>
          <w:szCs w:val="18"/>
        </w:rPr>
        <w:t xml:space="preserve"> </w:t>
      </w:r>
      <w:r w:rsidRPr="00BA3113">
        <w:rPr>
          <w:color w:val="424141"/>
          <w:spacing w:val="-2"/>
          <w:sz w:val="18"/>
          <w:szCs w:val="18"/>
        </w:rPr>
        <w:t>a</w:t>
      </w:r>
      <w:r w:rsidRPr="00BA3113">
        <w:rPr>
          <w:color w:val="424141"/>
          <w:spacing w:val="-5"/>
          <w:sz w:val="18"/>
          <w:szCs w:val="18"/>
        </w:rPr>
        <w:t xml:space="preserve"> </w:t>
      </w:r>
      <w:r w:rsidRPr="00BA3113">
        <w:rPr>
          <w:color w:val="424141"/>
          <w:spacing w:val="-2"/>
          <w:sz w:val="18"/>
          <w:szCs w:val="18"/>
        </w:rPr>
        <w:t>lo</w:t>
      </w:r>
      <w:r w:rsidRPr="00BA3113">
        <w:rPr>
          <w:color w:val="424141"/>
          <w:spacing w:val="-5"/>
          <w:sz w:val="18"/>
          <w:szCs w:val="18"/>
        </w:rPr>
        <w:t xml:space="preserve"> </w:t>
      </w:r>
      <w:r w:rsidRPr="00BA3113">
        <w:rPr>
          <w:color w:val="424141"/>
          <w:spacing w:val="-2"/>
          <w:sz w:val="18"/>
          <w:szCs w:val="18"/>
        </w:rPr>
        <w:t>indicado</w:t>
      </w:r>
      <w:r w:rsidRPr="00BA3113">
        <w:rPr>
          <w:color w:val="424141"/>
          <w:spacing w:val="-5"/>
          <w:sz w:val="18"/>
          <w:szCs w:val="18"/>
        </w:rPr>
        <w:t xml:space="preserve"> </w:t>
      </w:r>
      <w:r w:rsidRPr="00BA3113">
        <w:rPr>
          <w:color w:val="424141"/>
          <w:spacing w:val="-2"/>
          <w:sz w:val="18"/>
          <w:szCs w:val="18"/>
        </w:rPr>
        <w:t>en</w:t>
      </w:r>
      <w:r w:rsidRPr="00BA3113">
        <w:rPr>
          <w:color w:val="424141"/>
          <w:spacing w:val="-5"/>
          <w:sz w:val="18"/>
          <w:szCs w:val="18"/>
        </w:rPr>
        <w:t xml:space="preserve"> </w:t>
      </w:r>
      <w:r w:rsidRPr="00BA3113">
        <w:rPr>
          <w:color w:val="424141"/>
          <w:spacing w:val="-2"/>
          <w:sz w:val="18"/>
          <w:szCs w:val="18"/>
        </w:rPr>
        <w:t>el</w:t>
      </w:r>
      <w:r w:rsidRPr="00BA3113">
        <w:rPr>
          <w:color w:val="424141"/>
          <w:spacing w:val="-5"/>
          <w:sz w:val="18"/>
          <w:szCs w:val="18"/>
        </w:rPr>
        <w:t xml:space="preserve"> </w:t>
      </w:r>
      <w:r w:rsidRPr="00BA3113">
        <w:rPr>
          <w:color w:val="424141"/>
          <w:spacing w:val="-2"/>
          <w:sz w:val="18"/>
          <w:szCs w:val="18"/>
        </w:rPr>
        <w:t>protocolo</w:t>
      </w:r>
      <w:r w:rsidRPr="00BA3113">
        <w:rPr>
          <w:color w:val="424141"/>
          <w:spacing w:val="-6"/>
          <w:sz w:val="18"/>
          <w:szCs w:val="18"/>
        </w:rPr>
        <w:t xml:space="preserve"> </w:t>
      </w:r>
      <w:r w:rsidRPr="00BA3113">
        <w:rPr>
          <w:color w:val="424141"/>
          <w:spacing w:val="-2"/>
          <w:sz w:val="18"/>
          <w:szCs w:val="18"/>
        </w:rPr>
        <w:t>a</w:t>
      </w:r>
      <w:r w:rsidRPr="00BA3113">
        <w:rPr>
          <w:color w:val="424141"/>
          <w:spacing w:val="-5"/>
          <w:sz w:val="18"/>
          <w:szCs w:val="18"/>
        </w:rPr>
        <w:t xml:space="preserve"> </w:t>
      </w:r>
      <w:r w:rsidRPr="00BA3113">
        <w:rPr>
          <w:color w:val="9D9D9C"/>
          <w:spacing w:val="-2"/>
          <w:sz w:val="18"/>
          <w:szCs w:val="18"/>
        </w:rPr>
        <w:t>[indicar</w:t>
      </w:r>
      <w:r w:rsidRPr="00BA3113">
        <w:rPr>
          <w:color w:val="9D9D9C"/>
          <w:spacing w:val="-5"/>
          <w:sz w:val="18"/>
          <w:szCs w:val="18"/>
        </w:rPr>
        <w:t xml:space="preserve"> </w:t>
      </w:r>
      <w:r w:rsidRPr="00BA3113">
        <w:rPr>
          <w:color w:val="9D9D9C"/>
          <w:spacing w:val="-2"/>
          <w:sz w:val="18"/>
          <w:szCs w:val="18"/>
        </w:rPr>
        <w:t>persona</w:t>
      </w:r>
      <w:r w:rsidRPr="00BA3113">
        <w:rPr>
          <w:color w:val="9D9D9C"/>
          <w:spacing w:val="40"/>
          <w:sz w:val="18"/>
          <w:szCs w:val="18"/>
        </w:rPr>
        <w:t xml:space="preserve"> </w:t>
      </w:r>
      <w:r w:rsidRPr="00BA3113">
        <w:rPr>
          <w:color w:val="9D9D9C"/>
          <w:sz w:val="18"/>
          <w:szCs w:val="18"/>
        </w:rPr>
        <w:t>o teléfono o correo electrónico establecido para ello].</w:t>
      </w:r>
    </w:p>
    <w:p w:rsidR="00B974EA" w:rsidP="00B974EA" w:rsidRDefault="00B974EA" w14:paraId="37069A88" w14:textId="77777777">
      <w:pPr>
        <w:pStyle w:val="Textoindependiente"/>
        <w:spacing w:before="1"/>
        <w:ind w:left="124" w:right="123"/>
        <w:rPr>
          <w:color w:val="9D9D9C"/>
          <w:spacing w:val="-4"/>
          <w:sz w:val="18"/>
          <w:szCs w:val="18"/>
        </w:rPr>
      </w:pPr>
    </w:p>
    <w:p w:rsidRPr="00BA3113" w:rsidR="00B974EA" w:rsidP="00B974EA" w:rsidRDefault="00B974EA" w14:paraId="136335B7" w14:textId="77777777">
      <w:pPr>
        <w:pStyle w:val="Textoindependiente"/>
        <w:spacing w:before="1"/>
        <w:ind w:left="124" w:right="123"/>
        <w:rPr>
          <w:sz w:val="18"/>
          <w:szCs w:val="18"/>
        </w:rPr>
      </w:pPr>
      <w:r w:rsidRPr="00BA3113">
        <w:rPr>
          <w:color w:val="9D9D9C"/>
          <w:spacing w:val="-4"/>
          <w:sz w:val="18"/>
          <w:szCs w:val="18"/>
        </w:rPr>
        <w:t>[Cuando</w:t>
      </w:r>
      <w:r w:rsidRPr="00BA3113">
        <w:rPr>
          <w:color w:val="9D9D9C"/>
          <w:sz w:val="18"/>
          <w:szCs w:val="18"/>
        </w:rPr>
        <w:t xml:space="preserve"> </w:t>
      </w:r>
      <w:r w:rsidRPr="00BA3113">
        <w:rPr>
          <w:color w:val="9D9D9C"/>
          <w:spacing w:val="-4"/>
          <w:sz w:val="18"/>
          <w:szCs w:val="18"/>
        </w:rPr>
        <w:t>existan</w:t>
      </w:r>
      <w:r w:rsidRPr="00BA3113">
        <w:rPr>
          <w:color w:val="9D9D9C"/>
          <w:sz w:val="18"/>
          <w:szCs w:val="18"/>
        </w:rPr>
        <w:t xml:space="preserve"> </w:t>
      </w:r>
      <w:r w:rsidRPr="00BA3113">
        <w:rPr>
          <w:color w:val="9D9D9C"/>
          <w:spacing w:val="-4"/>
          <w:sz w:val="18"/>
          <w:szCs w:val="18"/>
        </w:rPr>
        <w:t>trabajadores</w:t>
      </w:r>
      <w:r w:rsidRPr="00BA3113">
        <w:rPr>
          <w:color w:val="9D9D9C"/>
          <w:sz w:val="18"/>
          <w:szCs w:val="18"/>
        </w:rPr>
        <w:t xml:space="preserve"> </w:t>
      </w:r>
      <w:r w:rsidRPr="00BA3113">
        <w:rPr>
          <w:color w:val="9D9D9C"/>
          <w:spacing w:val="-4"/>
          <w:sz w:val="18"/>
          <w:szCs w:val="18"/>
        </w:rPr>
        <w:t>en</w:t>
      </w:r>
      <w:r w:rsidRPr="00BA3113">
        <w:rPr>
          <w:color w:val="9D9D9C"/>
          <w:sz w:val="18"/>
          <w:szCs w:val="18"/>
        </w:rPr>
        <w:t xml:space="preserve"> </w:t>
      </w:r>
      <w:r w:rsidRPr="00BA3113">
        <w:rPr>
          <w:color w:val="9D9D9C"/>
          <w:spacing w:val="-4"/>
          <w:sz w:val="18"/>
          <w:szCs w:val="18"/>
        </w:rPr>
        <w:t>régimen</w:t>
      </w:r>
      <w:r w:rsidRPr="00BA3113">
        <w:rPr>
          <w:color w:val="9D9D9C"/>
          <w:sz w:val="18"/>
          <w:szCs w:val="18"/>
        </w:rPr>
        <w:t xml:space="preserve"> </w:t>
      </w:r>
      <w:r w:rsidRPr="00BA3113">
        <w:rPr>
          <w:color w:val="9D9D9C"/>
          <w:spacing w:val="-4"/>
          <w:sz w:val="18"/>
          <w:szCs w:val="18"/>
        </w:rPr>
        <w:t>de subcontratación,</w:t>
      </w:r>
      <w:r w:rsidRPr="00BA3113">
        <w:rPr>
          <w:color w:val="9D9D9C"/>
          <w:sz w:val="18"/>
          <w:szCs w:val="18"/>
        </w:rPr>
        <w:t xml:space="preserve"> </w:t>
      </w:r>
      <w:r w:rsidRPr="00BA3113">
        <w:rPr>
          <w:color w:val="9D9D9C"/>
          <w:spacing w:val="-4"/>
          <w:sz w:val="18"/>
          <w:szCs w:val="18"/>
        </w:rPr>
        <w:t>se deberá</w:t>
      </w:r>
      <w:r w:rsidRPr="00BA3113">
        <w:rPr>
          <w:color w:val="9D9D9C"/>
          <w:sz w:val="18"/>
          <w:szCs w:val="18"/>
        </w:rPr>
        <w:t xml:space="preserve"> </w:t>
      </w:r>
      <w:r w:rsidRPr="00BA3113">
        <w:rPr>
          <w:color w:val="9D9D9C"/>
          <w:spacing w:val="-4"/>
          <w:sz w:val="18"/>
          <w:szCs w:val="18"/>
        </w:rPr>
        <w:t>explicitar</w:t>
      </w:r>
      <w:r w:rsidRPr="00BA3113">
        <w:rPr>
          <w:color w:val="9D9D9C"/>
          <w:spacing w:val="40"/>
          <w:sz w:val="18"/>
          <w:szCs w:val="18"/>
        </w:rPr>
        <w:t xml:space="preserve"> </w:t>
      </w:r>
      <w:r w:rsidRPr="00BA3113">
        <w:rPr>
          <w:color w:val="9D9D9C"/>
          <w:sz w:val="18"/>
          <w:szCs w:val="18"/>
        </w:rPr>
        <w:t>que la empresa principal o mandante se coordinará con la contratista y/o</w:t>
      </w:r>
      <w:r w:rsidRPr="00BA3113">
        <w:rPr>
          <w:color w:val="9D9D9C"/>
          <w:spacing w:val="40"/>
          <w:sz w:val="18"/>
          <w:szCs w:val="18"/>
        </w:rPr>
        <w:t xml:space="preserve"> </w:t>
      </w:r>
      <w:r w:rsidRPr="00BA3113">
        <w:rPr>
          <w:color w:val="9D9D9C"/>
          <w:spacing w:val="-2"/>
          <w:sz w:val="18"/>
          <w:szCs w:val="18"/>
        </w:rPr>
        <w:t>subcontratista para dar cumplimiento a las normas para la prevención y vigilará</w:t>
      </w:r>
      <w:r w:rsidRPr="00BA3113">
        <w:rPr>
          <w:color w:val="9D9D9C"/>
          <w:spacing w:val="40"/>
          <w:sz w:val="18"/>
          <w:szCs w:val="18"/>
        </w:rPr>
        <w:t xml:space="preserve"> </w:t>
      </w:r>
      <w:r w:rsidRPr="00BA3113">
        <w:rPr>
          <w:color w:val="9D9D9C"/>
          <w:spacing w:val="-2"/>
          <w:sz w:val="18"/>
          <w:szCs w:val="18"/>
        </w:rPr>
        <w:t>el</w:t>
      </w:r>
      <w:r w:rsidRPr="00BA3113">
        <w:rPr>
          <w:color w:val="9D9D9C"/>
          <w:spacing w:val="-4"/>
          <w:sz w:val="18"/>
          <w:szCs w:val="18"/>
        </w:rPr>
        <w:t xml:space="preserve"> </w:t>
      </w:r>
      <w:r w:rsidRPr="00BA3113">
        <w:rPr>
          <w:color w:val="9D9D9C"/>
          <w:spacing w:val="-2"/>
          <w:sz w:val="18"/>
          <w:szCs w:val="18"/>
        </w:rPr>
        <w:t>cumplimiento de las</w:t>
      </w:r>
      <w:r w:rsidRPr="00BA3113">
        <w:rPr>
          <w:color w:val="9D9D9C"/>
          <w:spacing w:val="-1"/>
          <w:sz w:val="18"/>
          <w:szCs w:val="18"/>
        </w:rPr>
        <w:t xml:space="preserve"> </w:t>
      </w:r>
      <w:r w:rsidRPr="00BA3113">
        <w:rPr>
          <w:color w:val="9D9D9C"/>
          <w:spacing w:val="-2"/>
          <w:sz w:val="18"/>
          <w:szCs w:val="18"/>
        </w:rPr>
        <w:t>normas que correspondan por</w:t>
      </w:r>
      <w:r w:rsidRPr="00BA3113">
        <w:rPr>
          <w:color w:val="9D9D9C"/>
          <w:spacing w:val="-1"/>
          <w:sz w:val="18"/>
          <w:szCs w:val="18"/>
        </w:rPr>
        <w:t xml:space="preserve"> </w:t>
      </w:r>
      <w:r w:rsidRPr="00BA3113">
        <w:rPr>
          <w:color w:val="9D9D9C"/>
          <w:spacing w:val="-2"/>
          <w:sz w:val="18"/>
          <w:szCs w:val="18"/>
        </w:rPr>
        <w:t>parte de dichas</w:t>
      </w:r>
      <w:r w:rsidRPr="00BA3113">
        <w:rPr>
          <w:color w:val="9D9D9C"/>
          <w:spacing w:val="-1"/>
          <w:sz w:val="18"/>
          <w:szCs w:val="18"/>
        </w:rPr>
        <w:t xml:space="preserve"> </w:t>
      </w:r>
      <w:r w:rsidRPr="00BA3113">
        <w:rPr>
          <w:color w:val="9D9D9C"/>
          <w:spacing w:val="-2"/>
          <w:sz w:val="18"/>
          <w:szCs w:val="18"/>
        </w:rPr>
        <w:t>empresas.]</w:t>
      </w:r>
    </w:p>
    <w:p w:rsidRPr="00BA3113" w:rsidR="00B974EA" w:rsidP="00B974EA" w:rsidRDefault="00B974EA" w14:paraId="60106CF1" w14:textId="77777777">
      <w:pPr>
        <w:pStyle w:val="Textoindependiente"/>
        <w:spacing w:before="4"/>
        <w:rPr>
          <w:sz w:val="28"/>
          <w:szCs w:val="18"/>
        </w:rPr>
      </w:pPr>
    </w:p>
    <w:p w:rsidRPr="00BA3113" w:rsidR="00B974EA" w:rsidP="00B974EA" w:rsidRDefault="00B974EA" w14:paraId="713053FB" w14:textId="77777777">
      <w:pPr>
        <w:pStyle w:val="Textoindependiente"/>
        <w:ind w:left="124" w:right="123"/>
        <w:rPr>
          <w:sz w:val="18"/>
          <w:szCs w:val="18"/>
        </w:rPr>
      </w:pPr>
      <w:r w:rsidRPr="00BA3113">
        <w:rPr>
          <w:color w:val="424141"/>
          <w:sz w:val="18"/>
          <w:szCs w:val="18"/>
        </w:rPr>
        <w:t>La persona a cargo de la recepción de las denuncias de acoso sexual, laboral o</w:t>
      </w:r>
      <w:r w:rsidRPr="00BA3113">
        <w:rPr>
          <w:color w:val="424141"/>
          <w:spacing w:val="40"/>
          <w:sz w:val="18"/>
          <w:szCs w:val="18"/>
        </w:rPr>
        <w:t xml:space="preserve"> </w:t>
      </w:r>
      <w:r w:rsidRPr="00BA3113">
        <w:rPr>
          <w:color w:val="424141"/>
          <w:sz w:val="18"/>
          <w:szCs w:val="18"/>
        </w:rPr>
        <w:t xml:space="preserve">violencia en el trabajo y de orientar a los o las denunciantes </w:t>
      </w:r>
      <w:r w:rsidRPr="00BA3113">
        <w:rPr>
          <w:color w:val="9D9D9C"/>
          <w:sz w:val="18"/>
          <w:szCs w:val="18"/>
        </w:rPr>
        <w:t>[indicar nombre y</w:t>
      </w:r>
      <w:r w:rsidRPr="00BA3113">
        <w:rPr>
          <w:color w:val="9D9D9C"/>
          <w:spacing w:val="40"/>
          <w:sz w:val="18"/>
          <w:szCs w:val="18"/>
        </w:rPr>
        <w:t xml:space="preserve"> </w:t>
      </w:r>
      <w:r w:rsidRPr="00BA3113">
        <w:rPr>
          <w:color w:val="9D9D9C"/>
          <w:spacing w:val="-2"/>
          <w:sz w:val="18"/>
          <w:szCs w:val="18"/>
        </w:rPr>
        <w:t>unidad,</w:t>
      </w:r>
      <w:r w:rsidRPr="00BA3113">
        <w:rPr>
          <w:color w:val="9D9D9C"/>
          <w:spacing w:val="-6"/>
          <w:sz w:val="18"/>
          <w:szCs w:val="18"/>
        </w:rPr>
        <w:t xml:space="preserve"> </w:t>
      </w:r>
      <w:r w:rsidRPr="00BA3113">
        <w:rPr>
          <w:color w:val="9D9D9C"/>
          <w:spacing w:val="-2"/>
          <w:sz w:val="18"/>
          <w:szCs w:val="18"/>
        </w:rPr>
        <w:t>área</w:t>
      </w:r>
      <w:r w:rsidRPr="00BA3113">
        <w:rPr>
          <w:color w:val="9D9D9C"/>
          <w:spacing w:val="-5"/>
          <w:sz w:val="18"/>
          <w:szCs w:val="18"/>
        </w:rPr>
        <w:t xml:space="preserve"> </w:t>
      </w:r>
      <w:r w:rsidRPr="00BA3113">
        <w:rPr>
          <w:color w:val="9D9D9C"/>
          <w:spacing w:val="-2"/>
          <w:sz w:val="18"/>
          <w:szCs w:val="18"/>
        </w:rPr>
        <w:t>o</w:t>
      </w:r>
      <w:r w:rsidRPr="00BA3113">
        <w:rPr>
          <w:color w:val="9D9D9C"/>
          <w:spacing w:val="-5"/>
          <w:sz w:val="18"/>
          <w:szCs w:val="18"/>
        </w:rPr>
        <w:t xml:space="preserve"> </w:t>
      </w:r>
      <w:r w:rsidRPr="00BA3113">
        <w:rPr>
          <w:color w:val="9D9D9C"/>
          <w:spacing w:val="-2"/>
          <w:sz w:val="18"/>
          <w:szCs w:val="18"/>
        </w:rPr>
        <w:t>departamento</w:t>
      </w:r>
      <w:r w:rsidRPr="00BA3113">
        <w:rPr>
          <w:color w:val="9D9D9C"/>
          <w:spacing w:val="-5"/>
          <w:sz w:val="18"/>
          <w:szCs w:val="18"/>
        </w:rPr>
        <w:t xml:space="preserve"> </w:t>
      </w:r>
      <w:r w:rsidRPr="00BA3113">
        <w:rPr>
          <w:color w:val="9D9D9C"/>
          <w:spacing w:val="-2"/>
          <w:sz w:val="18"/>
          <w:szCs w:val="18"/>
        </w:rPr>
        <w:t>en</w:t>
      </w:r>
      <w:r w:rsidRPr="00BA3113">
        <w:rPr>
          <w:color w:val="9D9D9C"/>
          <w:spacing w:val="-5"/>
          <w:sz w:val="18"/>
          <w:szCs w:val="18"/>
        </w:rPr>
        <w:t xml:space="preserve"> </w:t>
      </w:r>
      <w:r w:rsidRPr="00BA3113">
        <w:rPr>
          <w:color w:val="9D9D9C"/>
          <w:spacing w:val="-2"/>
          <w:sz w:val="18"/>
          <w:szCs w:val="18"/>
        </w:rPr>
        <w:t>el</w:t>
      </w:r>
      <w:r w:rsidRPr="00BA3113">
        <w:rPr>
          <w:color w:val="9D9D9C"/>
          <w:spacing w:val="-5"/>
          <w:sz w:val="18"/>
          <w:szCs w:val="18"/>
        </w:rPr>
        <w:t xml:space="preserve"> </w:t>
      </w:r>
      <w:r w:rsidRPr="00BA3113">
        <w:rPr>
          <w:color w:val="9D9D9C"/>
          <w:spacing w:val="-2"/>
          <w:sz w:val="18"/>
          <w:szCs w:val="18"/>
        </w:rPr>
        <w:t>que</w:t>
      </w:r>
      <w:r w:rsidRPr="00BA3113">
        <w:rPr>
          <w:color w:val="9D9D9C"/>
          <w:spacing w:val="-5"/>
          <w:sz w:val="18"/>
          <w:szCs w:val="18"/>
        </w:rPr>
        <w:t xml:space="preserve"> </w:t>
      </w:r>
      <w:r w:rsidRPr="00BA3113">
        <w:rPr>
          <w:color w:val="9D9D9C"/>
          <w:spacing w:val="-2"/>
          <w:sz w:val="18"/>
          <w:szCs w:val="18"/>
        </w:rPr>
        <w:t>se</w:t>
      </w:r>
      <w:r w:rsidRPr="00BA3113">
        <w:rPr>
          <w:color w:val="9D9D9C"/>
          <w:spacing w:val="-5"/>
          <w:sz w:val="18"/>
          <w:szCs w:val="18"/>
        </w:rPr>
        <w:t xml:space="preserve"> </w:t>
      </w:r>
      <w:r w:rsidRPr="00BA3113">
        <w:rPr>
          <w:color w:val="9D9D9C"/>
          <w:spacing w:val="-2"/>
          <w:sz w:val="18"/>
          <w:szCs w:val="18"/>
        </w:rPr>
        <w:t>desempeña,</w:t>
      </w:r>
      <w:r w:rsidRPr="00BA3113">
        <w:rPr>
          <w:color w:val="9D9D9C"/>
          <w:spacing w:val="-5"/>
          <w:sz w:val="18"/>
          <w:szCs w:val="18"/>
        </w:rPr>
        <w:t xml:space="preserve"> </w:t>
      </w:r>
      <w:r w:rsidRPr="00BA3113">
        <w:rPr>
          <w:color w:val="9D9D9C"/>
          <w:spacing w:val="-2"/>
          <w:sz w:val="18"/>
          <w:szCs w:val="18"/>
        </w:rPr>
        <w:t>y</w:t>
      </w:r>
      <w:r w:rsidRPr="00BA3113">
        <w:rPr>
          <w:color w:val="9D9D9C"/>
          <w:spacing w:val="-5"/>
          <w:sz w:val="18"/>
          <w:szCs w:val="18"/>
        </w:rPr>
        <w:t xml:space="preserve"> </w:t>
      </w:r>
      <w:r w:rsidRPr="00BA3113">
        <w:rPr>
          <w:color w:val="9D9D9C"/>
          <w:spacing w:val="-2"/>
          <w:sz w:val="18"/>
          <w:szCs w:val="18"/>
        </w:rPr>
        <w:t>su</w:t>
      </w:r>
      <w:r w:rsidRPr="00BA3113">
        <w:rPr>
          <w:color w:val="9D9D9C"/>
          <w:spacing w:val="-6"/>
          <w:sz w:val="18"/>
          <w:szCs w:val="18"/>
        </w:rPr>
        <w:t xml:space="preserve"> </w:t>
      </w:r>
      <w:r w:rsidRPr="00BA3113">
        <w:rPr>
          <w:color w:val="9D9D9C"/>
          <w:spacing w:val="-2"/>
          <w:sz w:val="18"/>
          <w:szCs w:val="18"/>
        </w:rPr>
        <w:t>cargo</w:t>
      </w:r>
      <w:r w:rsidRPr="00BA3113">
        <w:rPr>
          <w:color w:val="9D9D9C"/>
          <w:spacing w:val="-5"/>
          <w:sz w:val="18"/>
          <w:szCs w:val="18"/>
        </w:rPr>
        <w:t xml:space="preserve"> </w:t>
      </w:r>
      <w:r w:rsidRPr="00BA3113">
        <w:rPr>
          <w:color w:val="9D9D9C"/>
          <w:spacing w:val="-2"/>
          <w:sz w:val="18"/>
          <w:szCs w:val="18"/>
        </w:rPr>
        <w:t>específico].</w:t>
      </w:r>
      <w:r w:rsidRPr="00BA3113">
        <w:rPr>
          <w:color w:val="9D9D9C"/>
          <w:spacing w:val="-5"/>
          <w:sz w:val="18"/>
          <w:szCs w:val="18"/>
        </w:rPr>
        <w:t xml:space="preserve"> </w:t>
      </w:r>
      <w:r w:rsidRPr="00BA3113">
        <w:rPr>
          <w:color w:val="424141"/>
          <w:spacing w:val="-2"/>
          <w:sz w:val="18"/>
          <w:szCs w:val="18"/>
        </w:rPr>
        <w:t>En</w:t>
      </w:r>
      <w:r w:rsidRPr="00BA3113">
        <w:rPr>
          <w:color w:val="424141"/>
          <w:spacing w:val="-5"/>
          <w:sz w:val="18"/>
          <w:szCs w:val="18"/>
        </w:rPr>
        <w:t xml:space="preserve"> </w:t>
      </w:r>
      <w:r w:rsidRPr="00BA3113">
        <w:rPr>
          <w:color w:val="424141"/>
          <w:spacing w:val="-2"/>
          <w:sz w:val="18"/>
          <w:szCs w:val="18"/>
        </w:rPr>
        <w:t>la</w:t>
      </w:r>
      <w:r>
        <w:rPr>
          <w:color w:val="424141"/>
          <w:spacing w:val="40"/>
          <w:sz w:val="18"/>
          <w:szCs w:val="18"/>
        </w:rPr>
        <w:t xml:space="preserve"> </w:t>
      </w:r>
      <w:r w:rsidRPr="00BA3113">
        <w:rPr>
          <w:color w:val="424141"/>
          <w:spacing w:val="-2"/>
          <w:sz w:val="18"/>
          <w:szCs w:val="18"/>
        </w:rPr>
        <w:t>confección</w:t>
      </w:r>
      <w:r w:rsidRPr="00BA3113">
        <w:rPr>
          <w:color w:val="424141"/>
          <w:spacing w:val="-3"/>
          <w:sz w:val="18"/>
          <w:szCs w:val="18"/>
        </w:rPr>
        <w:t xml:space="preserve"> </w:t>
      </w:r>
      <w:r w:rsidRPr="00BA3113">
        <w:rPr>
          <w:color w:val="424141"/>
          <w:spacing w:val="-2"/>
          <w:sz w:val="18"/>
          <w:szCs w:val="18"/>
        </w:rPr>
        <w:t>de</w:t>
      </w:r>
      <w:r w:rsidRPr="00BA3113">
        <w:rPr>
          <w:color w:val="424141"/>
          <w:spacing w:val="-3"/>
          <w:sz w:val="18"/>
          <w:szCs w:val="18"/>
        </w:rPr>
        <w:t xml:space="preserve"> </w:t>
      </w:r>
      <w:r w:rsidRPr="00BA3113">
        <w:rPr>
          <w:color w:val="424141"/>
          <w:spacing w:val="-2"/>
          <w:sz w:val="18"/>
          <w:szCs w:val="18"/>
        </w:rPr>
        <w:t>este</w:t>
      </w:r>
      <w:r w:rsidRPr="00BA3113">
        <w:rPr>
          <w:color w:val="424141"/>
          <w:spacing w:val="-3"/>
          <w:sz w:val="18"/>
          <w:szCs w:val="18"/>
        </w:rPr>
        <w:t xml:space="preserve"> </w:t>
      </w:r>
      <w:r w:rsidRPr="00BA3113">
        <w:rPr>
          <w:color w:val="424141"/>
          <w:spacing w:val="-2"/>
          <w:sz w:val="18"/>
          <w:szCs w:val="18"/>
        </w:rPr>
        <w:t>protocolo</w:t>
      </w:r>
      <w:r w:rsidRPr="00BA3113">
        <w:rPr>
          <w:color w:val="424141"/>
          <w:spacing w:val="-3"/>
          <w:sz w:val="18"/>
          <w:szCs w:val="18"/>
        </w:rPr>
        <w:t xml:space="preserve"> </w:t>
      </w:r>
      <w:r w:rsidRPr="00BA3113">
        <w:rPr>
          <w:color w:val="424141"/>
          <w:spacing w:val="-2"/>
          <w:sz w:val="18"/>
          <w:szCs w:val="18"/>
        </w:rPr>
        <w:t>participaron</w:t>
      </w:r>
      <w:r w:rsidRPr="00BA3113">
        <w:rPr>
          <w:color w:val="424141"/>
          <w:spacing w:val="-3"/>
          <w:sz w:val="18"/>
          <w:szCs w:val="18"/>
        </w:rPr>
        <w:t xml:space="preserve"> </w:t>
      </w:r>
      <w:r w:rsidRPr="00BA3113">
        <w:rPr>
          <w:color w:val="424141"/>
          <w:spacing w:val="-2"/>
          <w:sz w:val="18"/>
          <w:szCs w:val="18"/>
        </w:rPr>
        <w:t>las</w:t>
      </w:r>
      <w:r w:rsidRPr="00BA3113">
        <w:rPr>
          <w:color w:val="424141"/>
          <w:spacing w:val="-3"/>
          <w:sz w:val="18"/>
          <w:szCs w:val="18"/>
        </w:rPr>
        <w:t xml:space="preserve"> </w:t>
      </w:r>
      <w:r w:rsidRPr="00BA3113">
        <w:rPr>
          <w:color w:val="424141"/>
          <w:spacing w:val="-2"/>
          <w:sz w:val="18"/>
          <w:szCs w:val="18"/>
        </w:rPr>
        <w:t>siguientes</w:t>
      </w:r>
      <w:r w:rsidRPr="00BA3113">
        <w:rPr>
          <w:color w:val="424141"/>
          <w:spacing w:val="-3"/>
          <w:sz w:val="18"/>
          <w:szCs w:val="18"/>
        </w:rPr>
        <w:t xml:space="preserve"> </w:t>
      </w:r>
      <w:r w:rsidRPr="00BA3113">
        <w:rPr>
          <w:color w:val="424141"/>
          <w:spacing w:val="-2"/>
          <w:sz w:val="18"/>
          <w:szCs w:val="18"/>
        </w:rPr>
        <w:t>personas:</w:t>
      </w:r>
      <w:r w:rsidRPr="00BA3113">
        <w:rPr>
          <w:color w:val="424141"/>
          <w:spacing w:val="-3"/>
          <w:sz w:val="18"/>
          <w:szCs w:val="18"/>
        </w:rPr>
        <w:t xml:space="preserve"> </w:t>
      </w:r>
      <w:r w:rsidRPr="00BA3113">
        <w:rPr>
          <w:color w:val="9D9D9C"/>
          <w:spacing w:val="-2"/>
          <w:sz w:val="18"/>
          <w:szCs w:val="18"/>
        </w:rPr>
        <w:t>(Cuando</w:t>
      </w:r>
      <w:r w:rsidRPr="00BA3113">
        <w:rPr>
          <w:color w:val="9D9D9C"/>
          <w:spacing w:val="-3"/>
          <w:sz w:val="18"/>
          <w:szCs w:val="18"/>
        </w:rPr>
        <w:t xml:space="preserve"> </w:t>
      </w:r>
      <w:r w:rsidRPr="00BA3113">
        <w:rPr>
          <w:color w:val="9D9D9C"/>
          <w:spacing w:val="-2"/>
          <w:sz w:val="18"/>
          <w:szCs w:val="18"/>
        </w:rPr>
        <w:t>en</w:t>
      </w:r>
      <w:r w:rsidRPr="00BA3113">
        <w:rPr>
          <w:color w:val="9D9D9C"/>
          <w:spacing w:val="-3"/>
          <w:sz w:val="18"/>
          <w:szCs w:val="18"/>
        </w:rPr>
        <w:t xml:space="preserve"> </w:t>
      </w:r>
      <w:r w:rsidRPr="00BA3113">
        <w:rPr>
          <w:color w:val="9D9D9C"/>
          <w:spacing w:val="-2"/>
          <w:sz w:val="18"/>
          <w:szCs w:val="18"/>
        </w:rPr>
        <w:t>la</w:t>
      </w:r>
      <w:r w:rsidRPr="00BA3113">
        <w:rPr>
          <w:color w:val="9D9D9C"/>
          <w:spacing w:val="40"/>
          <w:sz w:val="18"/>
          <w:szCs w:val="18"/>
        </w:rPr>
        <w:t xml:space="preserve"> </w:t>
      </w:r>
      <w:r w:rsidRPr="00BA3113">
        <w:rPr>
          <w:color w:val="9D9D9C"/>
          <w:w w:val="95"/>
          <w:sz w:val="18"/>
          <w:szCs w:val="18"/>
        </w:rPr>
        <w:t>dependencia</w:t>
      </w:r>
      <w:r w:rsidRPr="00BA3113">
        <w:rPr>
          <w:color w:val="9D9D9C"/>
          <w:spacing w:val="-6"/>
          <w:w w:val="95"/>
          <w:sz w:val="18"/>
          <w:szCs w:val="18"/>
        </w:rPr>
        <w:t xml:space="preserve"> </w:t>
      </w:r>
      <w:r w:rsidRPr="00BA3113">
        <w:rPr>
          <w:color w:val="9D9D9C"/>
          <w:w w:val="95"/>
          <w:sz w:val="18"/>
          <w:szCs w:val="18"/>
        </w:rPr>
        <w:t>exista</w:t>
      </w:r>
      <w:r w:rsidRPr="00BA3113">
        <w:rPr>
          <w:color w:val="9D9D9C"/>
          <w:spacing w:val="-6"/>
          <w:w w:val="95"/>
          <w:sz w:val="18"/>
          <w:szCs w:val="18"/>
        </w:rPr>
        <w:t xml:space="preserve"> </w:t>
      </w:r>
      <w:r w:rsidRPr="00BA3113">
        <w:rPr>
          <w:color w:val="9D9D9C"/>
          <w:w w:val="95"/>
          <w:sz w:val="18"/>
          <w:szCs w:val="18"/>
        </w:rPr>
        <w:t>un</w:t>
      </w:r>
      <w:r w:rsidRPr="00BA3113">
        <w:rPr>
          <w:color w:val="9D9D9C"/>
          <w:spacing w:val="-6"/>
          <w:w w:val="95"/>
          <w:sz w:val="18"/>
          <w:szCs w:val="18"/>
        </w:rPr>
        <w:t xml:space="preserve"> </w:t>
      </w:r>
      <w:r w:rsidRPr="00BA3113">
        <w:rPr>
          <w:color w:val="9D9D9C"/>
          <w:w w:val="95"/>
          <w:sz w:val="18"/>
          <w:szCs w:val="18"/>
        </w:rPr>
        <w:t>Comité</w:t>
      </w:r>
      <w:r w:rsidRPr="00BA3113">
        <w:rPr>
          <w:color w:val="9D9D9C"/>
          <w:spacing w:val="-5"/>
          <w:w w:val="95"/>
          <w:sz w:val="18"/>
          <w:szCs w:val="18"/>
        </w:rPr>
        <w:t xml:space="preserve"> </w:t>
      </w:r>
      <w:r w:rsidRPr="00BA3113">
        <w:rPr>
          <w:color w:val="9D9D9C"/>
          <w:w w:val="95"/>
          <w:sz w:val="18"/>
          <w:szCs w:val="18"/>
        </w:rPr>
        <w:t>Paritario</w:t>
      </w:r>
      <w:r w:rsidRPr="00BA3113">
        <w:rPr>
          <w:color w:val="9D9D9C"/>
          <w:spacing w:val="-6"/>
          <w:w w:val="95"/>
          <w:sz w:val="18"/>
          <w:szCs w:val="18"/>
        </w:rPr>
        <w:t xml:space="preserve"> </w:t>
      </w:r>
      <w:r w:rsidRPr="00BA3113">
        <w:rPr>
          <w:color w:val="9D9D9C"/>
          <w:w w:val="95"/>
          <w:sz w:val="18"/>
          <w:szCs w:val="18"/>
        </w:rPr>
        <w:t>de</w:t>
      </w:r>
      <w:r w:rsidRPr="00BA3113">
        <w:rPr>
          <w:color w:val="9D9D9C"/>
          <w:spacing w:val="-6"/>
          <w:w w:val="95"/>
          <w:sz w:val="18"/>
          <w:szCs w:val="18"/>
        </w:rPr>
        <w:t xml:space="preserve"> </w:t>
      </w:r>
      <w:r w:rsidRPr="00BA3113">
        <w:rPr>
          <w:color w:val="9D9D9C"/>
          <w:w w:val="95"/>
          <w:sz w:val="18"/>
          <w:szCs w:val="18"/>
        </w:rPr>
        <w:t>Higiene</w:t>
      </w:r>
      <w:r w:rsidRPr="00BA3113">
        <w:rPr>
          <w:color w:val="9D9D9C"/>
          <w:spacing w:val="-5"/>
          <w:w w:val="95"/>
          <w:sz w:val="18"/>
          <w:szCs w:val="18"/>
        </w:rPr>
        <w:t xml:space="preserve"> </w:t>
      </w:r>
      <w:r w:rsidRPr="00BA3113">
        <w:rPr>
          <w:color w:val="9D9D9C"/>
          <w:w w:val="95"/>
          <w:sz w:val="18"/>
          <w:szCs w:val="18"/>
        </w:rPr>
        <w:t>y</w:t>
      </w:r>
      <w:r w:rsidRPr="00BA3113">
        <w:rPr>
          <w:color w:val="9D9D9C"/>
          <w:spacing w:val="-6"/>
          <w:w w:val="95"/>
          <w:sz w:val="18"/>
          <w:szCs w:val="18"/>
        </w:rPr>
        <w:t xml:space="preserve"> </w:t>
      </w:r>
      <w:r w:rsidRPr="00BA3113">
        <w:rPr>
          <w:color w:val="9D9D9C"/>
          <w:w w:val="95"/>
          <w:sz w:val="18"/>
          <w:szCs w:val="18"/>
        </w:rPr>
        <w:t>Seguridad,</w:t>
      </w:r>
      <w:r w:rsidRPr="00BA3113">
        <w:rPr>
          <w:color w:val="9D9D9C"/>
          <w:spacing w:val="-6"/>
          <w:w w:val="95"/>
          <w:sz w:val="18"/>
          <w:szCs w:val="18"/>
        </w:rPr>
        <w:t xml:space="preserve"> </w:t>
      </w:r>
      <w:r w:rsidRPr="00BA3113">
        <w:rPr>
          <w:color w:val="9D9D9C"/>
          <w:w w:val="95"/>
          <w:sz w:val="18"/>
          <w:szCs w:val="18"/>
        </w:rPr>
        <w:t>este</w:t>
      </w:r>
      <w:r w:rsidRPr="00BA3113">
        <w:rPr>
          <w:color w:val="9D9D9C"/>
          <w:spacing w:val="-5"/>
          <w:w w:val="95"/>
          <w:sz w:val="18"/>
          <w:szCs w:val="18"/>
        </w:rPr>
        <w:t xml:space="preserve"> </w:t>
      </w:r>
      <w:r w:rsidRPr="00BA3113">
        <w:rPr>
          <w:color w:val="9D9D9C"/>
          <w:w w:val="95"/>
          <w:sz w:val="18"/>
          <w:szCs w:val="18"/>
        </w:rPr>
        <w:t>debe</w:t>
      </w:r>
      <w:r w:rsidRPr="00BA3113">
        <w:rPr>
          <w:color w:val="9D9D9C"/>
          <w:spacing w:val="-6"/>
          <w:w w:val="95"/>
          <w:sz w:val="18"/>
          <w:szCs w:val="18"/>
        </w:rPr>
        <w:t xml:space="preserve"> </w:t>
      </w:r>
      <w:r w:rsidRPr="00BA3113">
        <w:rPr>
          <w:color w:val="9D9D9C"/>
          <w:w w:val="95"/>
          <w:sz w:val="18"/>
          <w:szCs w:val="18"/>
        </w:rPr>
        <w:t>participar</w:t>
      </w:r>
      <w:r w:rsidRPr="00BA3113">
        <w:rPr>
          <w:color w:val="9D9D9C"/>
          <w:spacing w:val="40"/>
          <w:sz w:val="18"/>
          <w:szCs w:val="18"/>
        </w:rPr>
        <w:t xml:space="preserve"> </w:t>
      </w:r>
      <w:r w:rsidRPr="00BA3113">
        <w:rPr>
          <w:color w:val="9D9D9C"/>
          <w:spacing w:val="-2"/>
          <w:sz w:val="18"/>
          <w:szCs w:val="18"/>
        </w:rPr>
        <w:t>en</w:t>
      </w:r>
      <w:r w:rsidRPr="00BA3113">
        <w:rPr>
          <w:color w:val="9D9D9C"/>
          <w:spacing w:val="-6"/>
          <w:sz w:val="18"/>
          <w:szCs w:val="18"/>
        </w:rPr>
        <w:t xml:space="preserve"> </w:t>
      </w:r>
      <w:r w:rsidRPr="00BA3113">
        <w:rPr>
          <w:color w:val="9D9D9C"/>
          <w:spacing w:val="-2"/>
          <w:sz w:val="18"/>
          <w:szCs w:val="18"/>
        </w:rPr>
        <w:t>la</w:t>
      </w:r>
      <w:r w:rsidRPr="00BA3113">
        <w:rPr>
          <w:color w:val="9D9D9C"/>
          <w:spacing w:val="-5"/>
          <w:sz w:val="18"/>
          <w:szCs w:val="18"/>
        </w:rPr>
        <w:t xml:space="preserve"> </w:t>
      </w:r>
      <w:r w:rsidRPr="00BA3113">
        <w:rPr>
          <w:color w:val="9D9D9C"/>
          <w:spacing w:val="-2"/>
          <w:sz w:val="18"/>
          <w:szCs w:val="18"/>
        </w:rPr>
        <w:t>confección</w:t>
      </w:r>
      <w:r w:rsidRPr="00BA3113">
        <w:rPr>
          <w:color w:val="9D9D9C"/>
          <w:spacing w:val="-5"/>
          <w:sz w:val="18"/>
          <w:szCs w:val="18"/>
        </w:rPr>
        <w:t xml:space="preserve"> </w:t>
      </w:r>
      <w:r w:rsidRPr="00BA3113">
        <w:rPr>
          <w:color w:val="9D9D9C"/>
          <w:spacing w:val="-2"/>
          <w:sz w:val="18"/>
          <w:szCs w:val="18"/>
        </w:rPr>
        <w:t>del</w:t>
      </w:r>
      <w:r w:rsidRPr="00BA3113">
        <w:rPr>
          <w:color w:val="9D9D9C"/>
          <w:spacing w:val="-5"/>
          <w:sz w:val="18"/>
          <w:szCs w:val="18"/>
        </w:rPr>
        <w:t xml:space="preserve"> </w:t>
      </w:r>
      <w:r w:rsidRPr="00BA3113">
        <w:rPr>
          <w:color w:val="9D9D9C"/>
          <w:spacing w:val="-2"/>
          <w:sz w:val="18"/>
          <w:szCs w:val="18"/>
        </w:rPr>
        <w:t>Protocolo,</w:t>
      </w:r>
      <w:r w:rsidRPr="00BA3113">
        <w:rPr>
          <w:color w:val="9D9D9C"/>
          <w:spacing w:val="-5"/>
          <w:sz w:val="18"/>
          <w:szCs w:val="18"/>
        </w:rPr>
        <w:t xml:space="preserve"> </w:t>
      </w:r>
      <w:r w:rsidRPr="00BA3113">
        <w:rPr>
          <w:color w:val="9D9D9C"/>
          <w:spacing w:val="-2"/>
          <w:sz w:val="18"/>
          <w:szCs w:val="18"/>
        </w:rPr>
        <w:t>independiente</w:t>
      </w:r>
      <w:r w:rsidRPr="00BA3113">
        <w:rPr>
          <w:color w:val="9D9D9C"/>
          <w:spacing w:val="-5"/>
          <w:sz w:val="18"/>
          <w:szCs w:val="18"/>
        </w:rPr>
        <w:t xml:space="preserve"> </w:t>
      </w:r>
      <w:r w:rsidRPr="00BA3113">
        <w:rPr>
          <w:color w:val="9D9D9C"/>
          <w:spacing w:val="-2"/>
          <w:sz w:val="18"/>
          <w:szCs w:val="18"/>
        </w:rPr>
        <w:t>de</w:t>
      </w:r>
      <w:r w:rsidRPr="00BA3113">
        <w:rPr>
          <w:color w:val="9D9D9C"/>
          <w:spacing w:val="-5"/>
          <w:sz w:val="18"/>
          <w:szCs w:val="18"/>
        </w:rPr>
        <w:t xml:space="preserve"> </w:t>
      </w:r>
      <w:r w:rsidRPr="00BA3113">
        <w:rPr>
          <w:color w:val="9D9D9C"/>
          <w:spacing w:val="-2"/>
          <w:sz w:val="18"/>
          <w:szCs w:val="18"/>
        </w:rPr>
        <w:t>que</w:t>
      </w:r>
      <w:r w:rsidRPr="00BA3113">
        <w:rPr>
          <w:color w:val="9D9D9C"/>
          <w:spacing w:val="-5"/>
          <w:sz w:val="18"/>
          <w:szCs w:val="18"/>
        </w:rPr>
        <w:t xml:space="preserve"> </w:t>
      </w:r>
      <w:r w:rsidRPr="00BA3113">
        <w:rPr>
          <w:color w:val="9D9D9C"/>
          <w:spacing w:val="-2"/>
          <w:sz w:val="18"/>
          <w:szCs w:val="18"/>
        </w:rPr>
        <w:t>exista</w:t>
      </w:r>
      <w:r w:rsidRPr="00BA3113">
        <w:rPr>
          <w:color w:val="9D9D9C"/>
          <w:spacing w:val="-5"/>
          <w:sz w:val="18"/>
          <w:szCs w:val="18"/>
        </w:rPr>
        <w:t xml:space="preserve"> </w:t>
      </w:r>
      <w:r w:rsidRPr="00BA3113">
        <w:rPr>
          <w:color w:val="9D9D9C"/>
          <w:spacing w:val="-2"/>
          <w:sz w:val="18"/>
          <w:szCs w:val="18"/>
        </w:rPr>
        <w:t>un</w:t>
      </w:r>
      <w:r w:rsidRPr="00BA3113">
        <w:rPr>
          <w:color w:val="9D9D9C"/>
          <w:spacing w:val="-5"/>
          <w:sz w:val="18"/>
          <w:szCs w:val="18"/>
        </w:rPr>
        <w:t xml:space="preserve"> </w:t>
      </w:r>
      <w:r w:rsidRPr="00BA3113">
        <w:rPr>
          <w:color w:val="9D9D9C"/>
          <w:spacing w:val="-2"/>
          <w:sz w:val="18"/>
          <w:szCs w:val="18"/>
        </w:rPr>
        <w:t>prevencionista</w:t>
      </w:r>
      <w:r w:rsidRPr="00BA3113">
        <w:rPr>
          <w:color w:val="9D9D9C"/>
          <w:spacing w:val="-6"/>
          <w:sz w:val="18"/>
          <w:szCs w:val="18"/>
        </w:rPr>
        <w:t xml:space="preserve"> </w:t>
      </w:r>
      <w:r w:rsidRPr="00BA3113">
        <w:rPr>
          <w:color w:val="9D9D9C"/>
          <w:spacing w:val="-2"/>
          <w:sz w:val="18"/>
          <w:szCs w:val="18"/>
        </w:rPr>
        <w:t>de</w:t>
      </w:r>
      <w:r w:rsidRPr="00BA3113">
        <w:rPr>
          <w:color w:val="9D9D9C"/>
          <w:spacing w:val="40"/>
          <w:sz w:val="18"/>
          <w:szCs w:val="18"/>
        </w:rPr>
        <w:t xml:space="preserve"> </w:t>
      </w:r>
      <w:r w:rsidRPr="00BA3113">
        <w:rPr>
          <w:color w:val="9D9D9C"/>
          <w:sz w:val="18"/>
          <w:szCs w:val="18"/>
        </w:rPr>
        <w:t>riesgos profesionales en la entidad empleadora).</w:t>
      </w:r>
    </w:p>
    <w:p w:rsidR="00B974EA" w:rsidP="00B974EA" w:rsidRDefault="00B974EA" w14:paraId="6612BCBE" w14:textId="77777777">
      <w:pPr>
        <w:pStyle w:val="Textoindependiente"/>
        <w:spacing w:before="8"/>
        <w:rPr>
          <w:sz w:val="16"/>
        </w:rPr>
      </w:pPr>
    </w:p>
    <w:tbl>
      <w:tblPr>
        <w:tblStyle w:val="NormalTable0"/>
        <w:tblW w:w="0" w:type="auto"/>
        <w:tblInd w:w="139" w:type="dxa"/>
        <w:tblBorders>
          <w:top w:val="single" w:color="00AE41" w:sz="6" w:space="0"/>
          <w:left w:val="single" w:color="00AE41" w:sz="6" w:space="0"/>
          <w:bottom w:val="single" w:color="00AE41" w:sz="6" w:space="0"/>
          <w:right w:val="single" w:color="00AE41" w:sz="6" w:space="0"/>
          <w:insideH w:val="single" w:color="00AE41" w:sz="6" w:space="0"/>
          <w:insideV w:val="single" w:color="00AE41" w:sz="6" w:space="0"/>
        </w:tblBorders>
        <w:tblLayout w:type="fixed"/>
        <w:tblLook w:val="01E0" w:firstRow="1" w:lastRow="1" w:firstColumn="1" w:lastColumn="1" w:noHBand="0" w:noVBand="0"/>
      </w:tblPr>
      <w:tblGrid>
        <w:gridCol w:w="2489"/>
        <w:gridCol w:w="2324"/>
        <w:gridCol w:w="2481"/>
      </w:tblGrid>
      <w:tr w:rsidR="00B974EA" w:rsidTr="00B1098E" w14:paraId="67C0F916" w14:textId="77777777">
        <w:trPr>
          <w:trHeight w:val="431"/>
        </w:trPr>
        <w:tc>
          <w:tcPr>
            <w:tcW w:w="2489" w:type="dxa"/>
            <w:shd w:val="clear" w:color="auto" w:fill="81D777"/>
          </w:tcPr>
          <w:p w:rsidRPr="007B6F35" w:rsidR="00B974EA" w:rsidP="00B1098E" w:rsidRDefault="00B974EA" w14:paraId="77DFA8E6" w14:textId="77777777">
            <w:pPr>
              <w:pStyle w:val="TableParagraph"/>
              <w:spacing w:before="95"/>
              <w:ind w:left="107"/>
              <w:jc w:val="center"/>
              <w:rPr>
                <w:rFonts w:ascii="ACHS Nueva Sans Medium" w:hAnsi="ACHS Nueva Sans Medium"/>
                <w:sz w:val="18"/>
                <w:szCs w:val="21"/>
              </w:rPr>
            </w:pPr>
            <w:r w:rsidRPr="007B6F35">
              <w:rPr>
                <w:rFonts w:ascii="ACHS Nueva Sans Medium" w:hAnsi="ACHS Nueva Sans Medium"/>
                <w:color w:val="004B13"/>
                <w:spacing w:val="-2"/>
                <w:sz w:val="18"/>
                <w:szCs w:val="21"/>
              </w:rPr>
              <w:t>Nombre</w:t>
            </w:r>
            <w:r w:rsidRPr="007B6F35">
              <w:rPr>
                <w:rFonts w:ascii="ACHS Nueva Sans Medium" w:hAnsi="ACHS Nueva Sans Medium"/>
                <w:color w:val="004B13"/>
                <w:sz w:val="18"/>
                <w:szCs w:val="21"/>
              </w:rPr>
              <w:t xml:space="preserve"> </w:t>
            </w:r>
            <w:r w:rsidRPr="007B6F35">
              <w:rPr>
                <w:rFonts w:ascii="ACHS Nueva Sans Medium" w:hAnsi="ACHS Nueva Sans Medium"/>
                <w:color w:val="004B13"/>
                <w:spacing w:val="-2"/>
                <w:sz w:val="18"/>
                <w:szCs w:val="21"/>
              </w:rPr>
              <w:t>del</w:t>
            </w:r>
            <w:r w:rsidRPr="007B6F35">
              <w:rPr>
                <w:rFonts w:ascii="ACHS Nueva Sans Medium" w:hAnsi="ACHS Nueva Sans Medium"/>
                <w:color w:val="004B13"/>
                <w:spacing w:val="1"/>
                <w:sz w:val="18"/>
                <w:szCs w:val="21"/>
              </w:rPr>
              <w:t xml:space="preserve"> </w:t>
            </w:r>
            <w:r w:rsidRPr="007B6F35">
              <w:rPr>
                <w:rFonts w:ascii="ACHS Nueva Sans Medium" w:hAnsi="ACHS Nueva Sans Medium"/>
                <w:color w:val="004B13"/>
                <w:spacing w:val="-2"/>
                <w:sz w:val="18"/>
                <w:szCs w:val="21"/>
              </w:rPr>
              <w:t>participante</w:t>
            </w:r>
          </w:p>
        </w:tc>
        <w:tc>
          <w:tcPr>
            <w:tcW w:w="2324" w:type="dxa"/>
            <w:shd w:val="clear" w:color="auto" w:fill="81D777"/>
          </w:tcPr>
          <w:p w:rsidRPr="007B6F35" w:rsidR="00B974EA" w:rsidP="00B1098E" w:rsidRDefault="00B974EA" w14:paraId="5A5F84A0" w14:textId="77777777">
            <w:pPr>
              <w:pStyle w:val="TableParagraph"/>
              <w:spacing w:before="95"/>
              <w:ind w:left="868" w:right="853"/>
              <w:jc w:val="center"/>
              <w:rPr>
                <w:rFonts w:ascii="ACHS Nueva Sans Medium" w:hAnsi="ACHS Nueva Sans Medium"/>
                <w:sz w:val="18"/>
                <w:szCs w:val="21"/>
              </w:rPr>
            </w:pPr>
            <w:r w:rsidRPr="007B6F35">
              <w:rPr>
                <w:rFonts w:ascii="ACHS Nueva Sans Medium" w:hAnsi="ACHS Nueva Sans Medium"/>
                <w:color w:val="004B13"/>
                <w:spacing w:val="-4"/>
                <w:sz w:val="18"/>
                <w:szCs w:val="21"/>
              </w:rPr>
              <w:t>Cargo</w:t>
            </w:r>
          </w:p>
        </w:tc>
        <w:tc>
          <w:tcPr>
            <w:tcW w:w="2481" w:type="dxa"/>
            <w:shd w:val="clear" w:color="auto" w:fill="81D777"/>
          </w:tcPr>
          <w:p w:rsidRPr="007B6F35" w:rsidR="00B974EA" w:rsidP="00B1098E" w:rsidRDefault="00B974EA" w14:paraId="1D6FDEBF" w14:textId="77777777">
            <w:pPr>
              <w:pStyle w:val="TableParagraph"/>
              <w:spacing w:before="95"/>
              <w:ind w:left="383"/>
              <w:rPr>
                <w:rFonts w:ascii="ACHS Nueva Sans Medium" w:hAnsi="ACHS Nueva Sans Medium"/>
                <w:sz w:val="18"/>
                <w:szCs w:val="21"/>
              </w:rPr>
            </w:pPr>
            <w:r w:rsidRPr="007B6F35">
              <w:rPr>
                <w:rFonts w:ascii="ACHS Nueva Sans Medium" w:hAnsi="ACHS Nueva Sans Medium"/>
                <w:color w:val="004B13"/>
                <w:spacing w:val="-4"/>
                <w:sz w:val="18"/>
                <w:szCs w:val="21"/>
              </w:rPr>
              <w:t>Correo</w:t>
            </w:r>
            <w:r w:rsidRPr="007B6F35">
              <w:rPr>
                <w:rFonts w:ascii="ACHS Nueva Sans Medium" w:hAnsi="ACHS Nueva Sans Medium"/>
                <w:color w:val="004B13"/>
                <w:spacing w:val="1"/>
                <w:sz w:val="18"/>
                <w:szCs w:val="21"/>
              </w:rPr>
              <w:t xml:space="preserve"> </w:t>
            </w:r>
            <w:r w:rsidRPr="007B6F35">
              <w:rPr>
                <w:rFonts w:ascii="ACHS Nueva Sans Medium" w:hAnsi="ACHS Nueva Sans Medium"/>
                <w:color w:val="004B13"/>
                <w:spacing w:val="-2"/>
                <w:sz w:val="18"/>
                <w:szCs w:val="21"/>
              </w:rPr>
              <w:t>electrónico</w:t>
            </w:r>
          </w:p>
        </w:tc>
      </w:tr>
      <w:tr w:rsidR="00B974EA" w:rsidTr="00B1098E" w14:paraId="4F02EC3B" w14:textId="77777777">
        <w:trPr>
          <w:trHeight w:val="304"/>
        </w:trPr>
        <w:tc>
          <w:tcPr>
            <w:tcW w:w="2489" w:type="dxa"/>
          </w:tcPr>
          <w:p w:rsidRPr="00357F3E" w:rsidR="00B974EA" w:rsidP="00B1098E" w:rsidRDefault="00B974EA" w14:paraId="7120A791" w14:textId="77777777">
            <w:pPr>
              <w:pStyle w:val="TableParagraph"/>
              <w:rPr>
                <w:rFonts w:ascii="Times New Roman"/>
                <w:sz w:val="18"/>
                <w:szCs w:val="21"/>
              </w:rPr>
            </w:pPr>
          </w:p>
        </w:tc>
        <w:tc>
          <w:tcPr>
            <w:tcW w:w="2324" w:type="dxa"/>
          </w:tcPr>
          <w:p w:rsidRPr="00357F3E" w:rsidR="00B974EA" w:rsidP="00B1098E" w:rsidRDefault="00B974EA" w14:paraId="0CC95912" w14:textId="77777777">
            <w:pPr>
              <w:pStyle w:val="TableParagraph"/>
              <w:rPr>
                <w:rFonts w:ascii="Times New Roman"/>
                <w:sz w:val="18"/>
                <w:szCs w:val="21"/>
              </w:rPr>
            </w:pPr>
          </w:p>
        </w:tc>
        <w:tc>
          <w:tcPr>
            <w:tcW w:w="2481" w:type="dxa"/>
          </w:tcPr>
          <w:p w:rsidRPr="00357F3E" w:rsidR="00B974EA" w:rsidP="00B1098E" w:rsidRDefault="00B974EA" w14:paraId="236AB087" w14:textId="77777777">
            <w:pPr>
              <w:pStyle w:val="TableParagraph"/>
              <w:rPr>
                <w:rFonts w:ascii="Times New Roman"/>
                <w:sz w:val="18"/>
                <w:szCs w:val="21"/>
              </w:rPr>
            </w:pPr>
          </w:p>
        </w:tc>
      </w:tr>
      <w:tr w:rsidR="00B974EA" w:rsidTr="00B1098E" w14:paraId="114D70E2" w14:textId="77777777">
        <w:trPr>
          <w:trHeight w:val="436"/>
        </w:trPr>
        <w:tc>
          <w:tcPr>
            <w:tcW w:w="2489" w:type="dxa"/>
          </w:tcPr>
          <w:p w:rsidRPr="00357F3E" w:rsidR="00B974EA" w:rsidP="00B1098E" w:rsidRDefault="00B974EA" w14:paraId="3E2D6E52" w14:textId="77777777">
            <w:pPr>
              <w:pStyle w:val="TableParagraph"/>
              <w:rPr>
                <w:rFonts w:ascii="Times New Roman"/>
                <w:sz w:val="18"/>
                <w:szCs w:val="21"/>
              </w:rPr>
            </w:pPr>
          </w:p>
        </w:tc>
        <w:tc>
          <w:tcPr>
            <w:tcW w:w="2324" w:type="dxa"/>
          </w:tcPr>
          <w:p w:rsidRPr="00357F3E" w:rsidR="00B974EA" w:rsidP="00B1098E" w:rsidRDefault="00B974EA" w14:paraId="6FEE264A" w14:textId="77777777">
            <w:pPr>
              <w:pStyle w:val="TableParagraph"/>
              <w:rPr>
                <w:rFonts w:ascii="Times New Roman"/>
                <w:sz w:val="18"/>
                <w:szCs w:val="21"/>
              </w:rPr>
            </w:pPr>
          </w:p>
        </w:tc>
        <w:tc>
          <w:tcPr>
            <w:tcW w:w="2481" w:type="dxa"/>
          </w:tcPr>
          <w:p w:rsidRPr="00357F3E" w:rsidR="00B974EA" w:rsidP="00B1098E" w:rsidRDefault="00B974EA" w14:paraId="1E3FD14E" w14:textId="77777777">
            <w:pPr>
              <w:pStyle w:val="TableParagraph"/>
              <w:rPr>
                <w:rFonts w:ascii="Times New Roman"/>
                <w:sz w:val="18"/>
                <w:szCs w:val="21"/>
              </w:rPr>
            </w:pPr>
          </w:p>
        </w:tc>
      </w:tr>
      <w:tr w:rsidR="00B974EA" w:rsidTr="00B1098E" w14:paraId="72DF0A70" w14:textId="77777777">
        <w:trPr>
          <w:trHeight w:val="304"/>
        </w:trPr>
        <w:tc>
          <w:tcPr>
            <w:tcW w:w="2489" w:type="dxa"/>
          </w:tcPr>
          <w:p w:rsidRPr="00357F3E" w:rsidR="00B974EA" w:rsidP="00B1098E" w:rsidRDefault="00B974EA" w14:paraId="62F055E2" w14:textId="77777777">
            <w:pPr>
              <w:pStyle w:val="TableParagraph"/>
              <w:rPr>
                <w:rFonts w:ascii="Times New Roman"/>
                <w:sz w:val="18"/>
                <w:szCs w:val="21"/>
              </w:rPr>
            </w:pPr>
          </w:p>
        </w:tc>
        <w:tc>
          <w:tcPr>
            <w:tcW w:w="2324" w:type="dxa"/>
          </w:tcPr>
          <w:p w:rsidRPr="00357F3E" w:rsidR="00B974EA" w:rsidP="00B1098E" w:rsidRDefault="00B974EA" w14:paraId="391B9964" w14:textId="77777777">
            <w:pPr>
              <w:pStyle w:val="TableParagraph"/>
              <w:rPr>
                <w:rFonts w:ascii="Times New Roman"/>
                <w:sz w:val="18"/>
                <w:szCs w:val="21"/>
              </w:rPr>
            </w:pPr>
          </w:p>
        </w:tc>
        <w:tc>
          <w:tcPr>
            <w:tcW w:w="2481" w:type="dxa"/>
          </w:tcPr>
          <w:p w:rsidRPr="00357F3E" w:rsidR="00B974EA" w:rsidP="00B1098E" w:rsidRDefault="00B974EA" w14:paraId="72D86672" w14:textId="77777777">
            <w:pPr>
              <w:pStyle w:val="TableParagraph"/>
              <w:rPr>
                <w:rFonts w:ascii="Times New Roman"/>
                <w:sz w:val="18"/>
                <w:szCs w:val="21"/>
              </w:rPr>
            </w:pPr>
          </w:p>
        </w:tc>
      </w:tr>
    </w:tbl>
    <w:p w:rsidRPr="00BA3113" w:rsidR="00B974EA" w:rsidP="00B974EA" w:rsidRDefault="00B974EA" w14:paraId="71A06199" w14:textId="77777777">
      <w:pPr>
        <w:pStyle w:val="Textoindependiente"/>
        <w:spacing w:before="132"/>
        <w:ind w:left="124" w:right="124"/>
        <w:rPr>
          <w:sz w:val="18"/>
          <w:szCs w:val="18"/>
        </w:rPr>
      </w:pPr>
      <w:r w:rsidRPr="00BA3113">
        <w:rPr>
          <w:color w:val="424141"/>
          <w:sz w:val="18"/>
          <w:szCs w:val="18"/>
        </w:rPr>
        <w:t>Las</w:t>
      </w:r>
      <w:r w:rsidRPr="00BA3113">
        <w:rPr>
          <w:color w:val="424141"/>
          <w:spacing w:val="-2"/>
          <w:sz w:val="18"/>
          <w:szCs w:val="18"/>
        </w:rPr>
        <w:t xml:space="preserve"> </w:t>
      </w:r>
      <w:r w:rsidRPr="00BA3113">
        <w:rPr>
          <w:color w:val="424141"/>
          <w:sz w:val="18"/>
          <w:szCs w:val="18"/>
        </w:rPr>
        <w:t>organizaciones</w:t>
      </w:r>
      <w:r w:rsidRPr="00BA3113">
        <w:rPr>
          <w:color w:val="424141"/>
          <w:spacing w:val="-2"/>
          <w:sz w:val="18"/>
          <w:szCs w:val="18"/>
        </w:rPr>
        <w:t xml:space="preserve"> </w:t>
      </w:r>
      <w:r w:rsidRPr="00BA3113">
        <w:rPr>
          <w:color w:val="424141"/>
          <w:sz w:val="18"/>
          <w:szCs w:val="18"/>
        </w:rPr>
        <w:t>sindicales,</w:t>
      </w:r>
      <w:r w:rsidRPr="00BA3113">
        <w:rPr>
          <w:color w:val="424141"/>
          <w:spacing w:val="-2"/>
          <w:sz w:val="18"/>
          <w:szCs w:val="18"/>
        </w:rPr>
        <w:t xml:space="preserve"> </w:t>
      </w:r>
      <w:r w:rsidRPr="00BA3113">
        <w:rPr>
          <w:color w:val="424141"/>
          <w:sz w:val="18"/>
          <w:szCs w:val="18"/>
        </w:rPr>
        <w:t>en</w:t>
      </w:r>
      <w:r w:rsidRPr="00BA3113">
        <w:rPr>
          <w:color w:val="424141"/>
          <w:spacing w:val="-2"/>
          <w:sz w:val="18"/>
          <w:szCs w:val="18"/>
        </w:rPr>
        <w:t xml:space="preserve"> </w:t>
      </w:r>
      <w:r w:rsidRPr="00BA3113">
        <w:rPr>
          <w:color w:val="424141"/>
          <w:sz w:val="18"/>
          <w:szCs w:val="18"/>
        </w:rPr>
        <w:t>conformidad</w:t>
      </w:r>
      <w:r w:rsidRPr="00BA3113">
        <w:rPr>
          <w:color w:val="424141"/>
          <w:spacing w:val="-2"/>
          <w:sz w:val="18"/>
          <w:szCs w:val="18"/>
        </w:rPr>
        <w:t xml:space="preserve"> </w:t>
      </w:r>
      <w:r w:rsidRPr="00BA3113">
        <w:rPr>
          <w:color w:val="424141"/>
          <w:sz w:val="18"/>
          <w:szCs w:val="18"/>
        </w:rPr>
        <w:t>a</w:t>
      </w:r>
      <w:r w:rsidRPr="00BA3113">
        <w:rPr>
          <w:color w:val="424141"/>
          <w:spacing w:val="-2"/>
          <w:sz w:val="18"/>
          <w:szCs w:val="18"/>
        </w:rPr>
        <w:t xml:space="preserve"> </w:t>
      </w:r>
      <w:r w:rsidRPr="00BA3113">
        <w:rPr>
          <w:color w:val="424141"/>
          <w:sz w:val="18"/>
          <w:szCs w:val="18"/>
        </w:rPr>
        <w:t>lo</w:t>
      </w:r>
      <w:r w:rsidRPr="00BA3113">
        <w:rPr>
          <w:color w:val="424141"/>
          <w:spacing w:val="-2"/>
          <w:sz w:val="18"/>
          <w:szCs w:val="18"/>
        </w:rPr>
        <w:t xml:space="preserve"> </w:t>
      </w:r>
      <w:r w:rsidRPr="00BA3113">
        <w:rPr>
          <w:color w:val="424141"/>
          <w:sz w:val="18"/>
          <w:szCs w:val="18"/>
        </w:rPr>
        <w:t>dispuesto</w:t>
      </w:r>
      <w:r w:rsidRPr="00BA3113">
        <w:rPr>
          <w:color w:val="424141"/>
          <w:spacing w:val="-2"/>
          <w:sz w:val="18"/>
          <w:szCs w:val="18"/>
        </w:rPr>
        <w:t xml:space="preserve"> </w:t>
      </w:r>
      <w:r w:rsidRPr="00BA3113">
        <w:rPr>
          <w:color w:val="424141"/>
          <w:sz w:val="18"/>
          <w:szCs w:val="18"/>
        </w:rPr>
        <w:t>en</w:t>
      </w:r>
      <w:r w:rsidRPr="00BA3113">
        <w:rPr>
          <w:color w:val="424141"/>
          <w:spacing w:val="-2"/>
          <w:sz w:val="18"/>
          <w:szCs w:val="18"/>
        </w:rPr>
        <w:t xml:space="preserve"> </w:t>
      </w:r>
      <w:r w:rsidRPr="00BA3113">
        <w:rPr>
          <w:color w:val="424141"/>
          <w:sz w:val="18"/>
          <w:szCs w:val="18"/>
        </w:rPr>
        <w:t>el</w:t>
      </w:r>
      <w:r w:rsidRPr="00BA3113">
        <w:rPr>
          <w:color w:val="424141"/>
          <w:spacing w:val="-2"/>
          <w:sz w:val="18"/>
          <w:szCs w:val="18"/>
        </w:rPr>
        <w:t xml:space="preserve"> </w:t>
      </w:r>
      <w:r w:rsidRPr="00BA3113">
        <w:rPr>
          <w:color w:val="424141"/>
          <w:sz w:val="18"/>
          <w:szCs w:val="18"/>
        </w:rPr>
        <w:t>artículo</w:t>
      </w:r>
      <w:r w:rsidRPr="00BA3113">
        <w:rPr>
          <w:color w:val="424141"/>
          <w:spacing w:val="-2"/>
          <w:sz w:val="18"/>
          <w:szCs w:val="18"/>
        </w:rPr>
        <w:t xml:space="preserve"> </w:t>
      </w:r>
      <w:r w:rsidRPr="00BA3113">
        <w:rPr>
          <w:color w:val="424141"/>
          <w:sz w:val="18"/>
          <w:szCs w:val="18"/>
        </w:rPr>
        <w:t>220</w:t>
      </w:r>
      <w:r w:rsidRPr="00BA3113">
        <w:rPr>
          <w:color w:val="424141"/>
          <w:spacing w:val="40"/>
          <w:sz w:val="18"/>
          <w:szCs w:val="18"/>
        </w:rPr>
        <w:t xml:space="preserve"> </w:t>
      </w:r>
      <w:r w:rsidRPr="00BA3113">
        <w:rPr>
          <w:color w:val="424141"/>
          <w:w w:val="95"/>
          <w:sz w:val="18"/>
          <w:szCs w:val="18"/>
        </w:rPr>
        <w:t>N°8</w:t>
      </w:r>
      <w:r w:rsidRPr="00BA3113">
        <w:rPr>
          <w:color w:val="424141"/>
          <w:spacing w:val="-6"/>
          <w:w w:val="95"/>
          <w:sz w:val="18"/>
          <w:szCs w:val="18"/>
        </w:rPr>
        <w:t xml:space="preserve"> </w:t>
      </w:r>
      <w:r w:rsidRPr="00BA3113">
        <w:rPr>
          <w:color w:val="424141"/>
          <w:w w:val="95"/>
          <w:sz w:val="18"/>
          <w:szCs w:val="18"/>
        </w:rPr>
        <w:t>del</w:t>
      </w:r>
      <w:r w:rsidRPr="00BA3113">
        <w:rPr>
          <w:color w:val="424141"/>
          <w:spacing w:val="-6"/>
          <w:w w:val="95"/>
          <w:sz w:val="18"/>
          <w:szCs w:val="18"/>
        </w:rPr>
        <w:t xml:space="preserve"> </w:t>
      </w:r>
      <w:r w:rsidRPr="00BA3113">
        <w:rPr>
          <w:color w:val="424141"/>
          <w:w w:val="95"/>
          <w:sz w:val="18"/>
          <w:szCs w:val="18"/>
        </w:rPr>
        <w:t>Código</w:t>
      </w:r>
      <w:r w:rsidRPr="00BA3113">
        <w:rPr>
          <w:color w:val="424141"/>
          <w:spacing w:val="-6"/>
          <w:w w:val="95"/>
          <w:sz w:val="18"/>
          <w:szCs w:val="18"/>
        </w:rPr>
        <w:t xml:space="preserve"> </w:t>
      </w:r>
      <w:r w:rsidRPr="00BA3113">
        <w:rPr>
          <w:color w:val="424141"/>
          <w:w w:val="95"/>
          <w:sz w:val="18"/>
          <w:szCs w:val="18"/>
        </w:rPr>
        <w:t>del</w:t>
      </w:r>
      <w:r w:rsidRPr="00BA3113">
        <w:rPr>
          <w:color w:val="424141"/>
          <w:spacing w:val="-5"/>
          <w:w w:val="95"/>
          <w:sz w:val="18"/>
          <w:szCs w:val="18"/>
        </w:rPr>
        <w:t xml:space="preserve"> </w:t>
      </w:r>
      <w:r w:rsidRPr="00BA3113">
        <w:rPr>
          <w:color w:val="424141"/>
          <w:w w:val="95"/>
          <w:sz w:val="18"/>
          <w:szCs w:val="18"/>
        </w:rPr>
        <w:t>Trabajo</w:t>
      </w:r>
      <w:r w:rsidRPr="00BA3113">
        <w:rPr>
          <w:color w:val="424141"/>
          <w:spacing w:val="-6"/>
          <w:w w:val="95"/>
          <w:sz w:val="18"/>
          <w:szCs w:val="18"/>
        </w:rPr>
        <w:t xml:space="preserve"> </w:t>
      </w:r>
      <w:r w:rsidRPr="00BA3113">
        <w:rPr>
          <w:color w:val="424141"/>
          <w:w w:val="95"/>
          <w:sz w:val="18"/>
          <w:szCs w:val="18"/>
        </w:rPr>
        <w:t>podrán</w:t>
      </w:r>
      <w:r w:rsidRPr="00BA3113">
        <w:rPr>
          <w:color w:val="424141"/>
          <w:spacing w:val="-6"/>
          <w:w w:val="95"/>
          <w:sz w:val="18"/>
          <w:szCs w:val="18"/>
        </w:rPr>
        <w:t xml:space="preserve"> </w:t>
      </w:r>
      <w:r w:rsidRPr="00BA3113">
        <w:rPr>
          <w:color w:val="424141"/>
          <w:w w:val="95"/>
          <w:sz w:val="18"/>
          <w:szCs w:val="18"/>
        </w:rPr>
        <w:t>formular</w:t>
      </w:r>
      <w:r w:rsidRPr="00BA3113">
        <w:rPr>
          <w:color w:val="424141"/>
          <w:spacing w:val="-5"/>
          <w:w w:val="95"/>
          <w:sz w:val="18"/>
          <w:szCs w:val="18"/>
        </w:rPr>
        <w:t xml:space="preserve"> </w:t>
      </w:r>
      <w:r w:rsidRPr="00BA3113">
        <w:rPr>
          <w:color w:val="424141"/>
          <w:w w:val="95"/>
          <w:sz w:val="18"/>
          <w:szCs w:val="18"/>
        </w:rPr>
        <w:t>planteamientos</w:t>
      </w:r>
      <w:r w:rsidRPr="00BA3113">
        <w:rPr>
          <w:color w:val="424141"/>
          <w:spacing w:val="-6"/>
          <w:w w:val="95"/>
          <w:sz w:val="18"/>
          <w:szCs w:val="18"/>
        </w:rPr>
        <w:t xml:space="preserve"> </w:t>
      </w:r>
      <w:r w:rsidRPr="00BA3113">
        <w:rPr>
          <w:color w:val="424141"/>
          <w:w w:val="95"/>
          <w:sz w:val="18"/>
          <w:szCs w:val="18"/>
        </w:rPr>
        <w:t>y</w:t>
      </w:r>
      <w:r>
        <w:rPr>
          <w:color w:val="424141"/>
          <w:w w:val="95"/>
          <w:sz w:val="18"/>
          <w:szCs w:val="18"/>
        </w:rPr>
        <w:t xml:space="preserve"> </w:t>
      </w:r>
      <w:r w:rsidRPr="00BA3113">
        <w:rPr>
          <w:color w:val="424141"/>
          <w:w w:val="95"/>
          <w:sz w:val="18"/>
          <w:szCs w:val="18"/>
        </w:rPr>
        <w:t>peticiones,</w:t>
      </w:r>
      <w:r w:rsidRPr="00BA3113">
        <w:rPr>
          <w:color w:val="424141"/>
          <w:spacing w:val="-6"/>
          <w:w w:val="95"/>
          <w:sz w:val="18"/>
          <w:szCs w:val="18"/>
        </w:rPr>
        <w:t xml:space="preserve"> </w:t>
      </w:r>
      <w:r w:rsidRPr="00BA3113">
        <w:rPr>
          <w:color w:val="424141"/>
          <w:w w:val="95"/>
          <w:sz w:val="18"/>
          <w:szCs w:val="18"/>
        </w:rPr>
        <w:t>exigiendo</w:t>
      </w:r>
      <w:r w:rsidRPr="00BA3113">
        <w:rPr>
          <w:color w:val="424141"/>
          <w:spacing w:val="40"/>
          <w:sz w:val="18"/>
          <w:szCs w:val="18"/>
        </w:rPr>
        <w:t xml:space="preserve"> </w:t>
      </w:r>
      <w:r w:rsidRPr="00BA3113">
        <w:rPr>
          <w:color w:val="424141"/>
          <w:sz w:val="18"/>
          <w:szCs w:val="18"/>
        </w:rPr>
        <w:t>su pronunciamiento, con el objetivo de mejorar la prevención de los riesgos</w:t>
      </w:r>
      <w:r w:rsidRPr="00BA3113">
        <w:rPr>
          <w:color w:val="424141"/>
          <w:spacing w:val="40"/>
          <w:sz w:val="18"/>
          <w:szCs w:val="18"/>
        </w:rPr>
        <w:t xml:space="preserve"> </w:t>
      </w:r>
      <w:r w:rsidRPr="00BA3113">
        <w:rPr>
          <w:color w:val="424141"/>
          <w:sz w:val="18"/>
          <w:szCs w:val="18"/>
        </w:rPr>
        <w:t>establecidos en el presente protocolo.</w:t>
      </w:r>
    </w:p>
    <w:p w:rsidR="00B974EA" w:rsidP="00B974EA" w:rsidRDefault="00B974EA" w14:paraId="30CD0E9D" w14:textId="77777777">
      <w:pPr>
        <w:spacing w:line="259" w:lineRule="auto"/>
        <w:sectPr w:rsidR="00B974EA" w:rsidSect="00B974EA">
          <w:type w:val="continuous"/>
          <w:pgSz w:w="12240" w:h="15840" w:orient="portrait"/>
          <w:pgMar w:top="1180" w:right="440" w:bottom="280" w:left="440" w:header="531" w:footer="893" w:gutter="0"/>
          <w:cols w:equalWidth="0" w:space="720" w:num="2">
            <w:col w:w="2334" w:space="1465"/>
            <w:col w:w="7561"/>
          </w:cols>
        </w:sectPr>
      </w:pPr>
    </w:p>
    <w:p w:rsidR="00B974EA" w:rsidP="00B974EA" w:rsidRDefault="00B974EA" w14:paraId="45B66365" w14:textId="77777777">
      <w:pPr>
        <w:pStyle w:val="Textoindependiente"/>
      </w:pPr>
      <w:r w:rsidRPr="000D061A">
        <w:rPr>
          <w:noProof/>
        </w:rPr>
        <mc:AlternateContent>
          <mc:Choice Requires="wps">
            <w:drawing>
              <wp:anchor distT="0" distB="0" distL="114300" distR="114300" simplePos="0" relativeHeight="251729920" behindDoc="1" locked="0" layoutInCell="1" allowOverlap="1" wp14:anchorId="33F72BAC" wp14:editId="2C533057">
                <wp:simplePos x="0" y="0"/>
                <wp:positionH relativeFrom="page">
                  <wp:posOffset>356870</wp:posOffset>
                </wp:positionH>
                <wp:positionV relativeFrom="page">
                  <wp:posOffset>1584325</wp:posOffset>
                </wp:positionV>
                <wp:extent cx="7054850" cy="0"/>
                <wp:effectExtent l="0" t="0" r="6350" b="12700"/>
                <wp:wrapNone/>
                <wp:docPr id="510" name="Line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7054850" cy="0"/>
                        </a:xfrm>
                        <a:prstGeom prst="line">
                          <a:avLst/>
                        </a:prstGeom>
                        <a:noFill/>
                        <a:ln w="12700">
                          <a:solidFill>
                            <a:srgbClr val="13C045"/>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svg="http://schemas.microsoft.com/office/drawing/2016/SVG/main" xmlns:a14="http://schemas.microsoft.com/office/drawing/2010/main" xmlns:a16="http://schemas.microsoft.com/office/drawing/2014/main" xmlns:pic="http://schemas.openxmlformats.org/drawingml/2006/picture" xmlns:a="http://schemas.openxmlformats.org/drawingml/2006/main" xmlns:w16du="http://schemas.microsoft.com/office/word/2023/wordml/word16du">
            <w:pict w14:anchorId="34DA2128">
              <v:line id="Line 206" style="position:absolute;z-index:-251586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spid="_x0000_s1026" strokecolor="#13c045" strokeweight="1pt" from="28.1pt,124.75pt" to="583.6pt,124.75pt" w14:anchorId="66816D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">
                <o:lock v:ext="edit" shapetype="f"/>
                <w10:wrap anchorx="page" anchory="page"/>
              </v:line>
            </w:pict>
          </mc:Fallback>
        </mc:AlternateContent>
      </w:r>
      <w:r w:rsidRPr="000D061A">
        <w:rPr>
          <w:noProof/>
        </w:rPr>
        <w:drawing>
          <wp:anchor distT="0" distB="0" distL="0" distR="0" simplePos="0" relativeHeight="251728896" behindDoc="1" locked="0" layoutInCell="1" allowOverlap="1" wp14:anchorId="0E723EB1" wp14:editId="24757F0B">
            <wp:simplePos x="0" y="0"/>
            <wp:positionH relativeFrom="page">
              <wp:posOffset>6417310</wp:posOffset>
            </wp:positionH>
            <wp:positionV relativeFrom="page">
              <wp:posOffset>648335</wp:posOffset>
            </wp:positionV>
            <wp:extent cx="992505" cy="428625"/>
            <wp:effectExtent l="0" t="0" r="0" b="3175"/>
            <wp:wrapNone/>
            <wp:docPr id="511" name="image8.png" descr="Imagen que contiene 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 name="image8.png" descr="Imagen que contiene Icono&#10;&#10;Descripción generada automáticamente"/>
                    <pic:cNvPicPr/>
                  </pic:nvPicPr>
                  <pic:blipFill>
                    <a:blip r:embed="rId67" cstate="print"/>
                    <a:stretch>
                      <a:fillRect/>
                    </a:stretch>
                  </pic:blipFill>
                  <pic:spPr>
                    <a:xfrm>
                      <a:off x="0" y="0"/>
                      <a:ext cx="992505" cy="428625"/>
                    </a:xfrm>
                    <a:prstGeom prst="rect">
                      <a:avLst/>
                    </a:prstGeom>
                  </pic:spPr>
                </pic:pic>
              </a:graphicData>
            </a:graphic>
          </wp:anchor>
        </w:drawing>
      </w:r>
      <w:r w:rsidRPr="000D061A">
        <w:rPr>
          <w:noProof/>
        </w:rPr>
        <mc:AlternateContent>
          <mc:Choice Requires="wps">
            <w:drawing>
              <wp:anchor distT="0" distB="0" distL="114300" distR="114300" simplePos="0" relativeHeight="251685888" behindDoc="1" locked="0" layoutInCell="1" allowOverlap="1" wp14:anchorId="3F10A7AB" wp14:editId="7CFD24A8">
                <wp:simplePos x="0" y="0"/>
                <wp:positionH relativeFrom="page">
                  <wp:posOffset>344896</wp:posOffset>
                </wp:positionH>
                <wp:positionV relativeFrom="page">
                  <wp:posOffset>308973</wp:posOffset>
                </wp:positionV>
                <wp:extent cx="5248275" cy="1179830"/>
                <wp:effectExtent l="0" t="0" r="9525" b="1270"/>
                <wp:wrapNone/>
                <wp:docPr id="508" name="docshape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248275" cy="1179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B065AF" w:rsidR="00B974EA" w:rsidP="00B974EA" w:rsidRDefault="00B974EA" w14:paraId="068BBB5B" w14:textId="77777777">
                            <w:pPr>
                              <w:spacing w:before="16"/>
                              <w:ind w:left="20"/>
                              <w:rPr>
                                <w:rFonts w:ascii="ACHS Nueva Sans Medium" w:hAnsi="ACHS Nueva Sans Medium"/>
                              </w:rPr>
                            </w:pPr>
                            <w:r w:rsidRPr="00B065AF">
                              <w:rPr>
                                <w:rFonts w:ascii="ACHS Nueva Sans Medium" w:hAnsi="ACHS Nueva Sans Medium"/>
                                <w:color w:val="004B13"/>
                              </w:rPr>
                              <w:t>Modelo</w:t>
                            </w:r>
                            <w:r w:rsidRPr="00B065AF">
                              <w:rPr>
                                <w:rFonts w:ascii="ACHS Nueva Sans Medium" w:hAnsi="ACHS Nueva Sans Medium"/>
                                <w:color w:val="004B13"/>
                                <w:spacing w:val="-7"/>
                              </w:rPr>
                              <w:t xml:space="preserve"> </w:t>
                            </w:r>
                            <w:r w:rsidRPr="00B065AF">
                              <w:rPr>
                                <w:rFonts w:ascii="ACHS Nueva Sans Medium" w:hAnsi="ACHS Nueva Sans Medium"/>
                                <w:color w:val="004B13"/>
                              </w:rPr>
                              <w:t>de</w:t>
                            </w:r>
                            <w:r w:rsidRPr="00B065AF">
                              <w:rPr>
                                <w:rFonts w:ascii="ACHS Nueva Sans Medium" w:hAnsi="ACHS Nueva Sans Medium"/>
                                <w:color w:val="004B13"/>
                                <w:spacing w:val="-7"/>
                              </w:rPr>
                              <w:t xml:space="preserve"> </w:t>
                            </w:r>
                            <w:r w:rsidRPr="00B065AF">
                              <w:rPr>
                                <w:rFonts w:ascii="ACHS Nueva Sans Medium" w:hAnsi="ACHS Nueva Sans Medium"/>
                                <w:color w:val="004B13"/>
                                <w:spacing w:val="-2"/>
                              </w:rPr>
                              <w:t>Protocolo</w:t>
                            </w:r>
                          </w:p>
                          <w:p w:rsidR="00B974EA" w:rsidP="00B974EA" w:rsidRDefault="00B974EA" w14:paraId="399F49BB" w14:textId="77777777">
                            <w:pPr>
                              <w:spacing w:before="187" w:line="228" w:lineRule="auto"/>
                              <w:ind w:left="88"/>
                              <w:rPr>
                                <w:rFonts w:ascii="ACHS Nueva Serif" w:hAnsi="ACHS Nueva Serif"/>
                                <w:b/>
                                <w:sz w:val="44"/>
                              </w:rPr>
                            </w:pPr>
                            <w:r>
                              <w:rPr>
                                <w:rFonts w:ascii="ACHS Nueva Serif" w:hAnsi="ACHS Nueva Serif"/>
                                <w:b/>
                                <w:color w:val="004C14"/>
                                <w:sz w:val="44"/>
                              </w:rPr>
                              <w:t>Protocolo de prevención del acoso sexual,</w:t>
                            </w:r>
                            <w:r>
                              <w:rPr>
                                <w:rFonts w:ascii="ACHS Nueva Serif" w:hAnsi="ACHS Nueva Serif"/>
                                <w:b/>
                                <w:color w:val="004C14"/>
                                <w:spacing w:val="-14"/>
                                <w:sz w:val="44"/>
                              </w:rPr>
                              <w:t xml:space="preserve"> </w:t>
                            </w:r>
                            <w:r>
                              <w:rPr>
                                <w:rFonts w:ascii="ACHS Nueva Serif" w:hAnsi="ACHS Nueva Serif"/>
                                <w:b/>
                                <w:color w:val="004C14"/>
                                <w:sz w:val="44"/>
                              </w:rPr>
                              <w:t>laboral</w:t>
                            </w:r>
                            <w:r>
                              <w:rPr>
                                <w:rFonts w:ascii="ACHS Nueva Serif" w:hAnsi="ACHS Nueva Serif"/>
                                <w:b/>
                                <w:color w:val="004C14"/>
                                <w:spacing w:val="-14"/>
                                <w:sz w:val="44"/>
                              </w:rPr>
                              <w:t xml:space="preserve"> </w:t>
                            </w:r>
                            <w:r>
                              <w:rPr>
                                <w:rFonts w:ascii="ACHS Nueva Serif" w:hAnsi="ACHS Nueva Serif"/>
                                <w:b/>
                                <w:color w:val="004C14"/>
                                <w:sz w:val="44"/>
                              </w:rPr>
                              <w:t>y</w:t>
                            </w:r>
                            <w:r>
                              <w:rPr>
                                <w:rFonts w:ascii="ACHS Nueva Serif" w:hAnsi="ACHS Nueva Serif"/>
                                <w:b/>
                                <w:color w:val="004C14"/>
                                <w:spacing w:val="-14"/>
                                <w:sz w:val="44"/>
                              </w:rPr>
                              <w:t xml:space="preserve"> </w:t>
                            </w:r>
                            <w:r>
                              <w:rPr>
                                <w:rFonts w:ascii="ACHS Nueva Serif" w:hAnsi="ACHS Nueva Serif"/>
                                <w:b/>
                                <w:color w:val="004C14"/>
                                <w:sz w:val="44"/>
                              </w:rPr>
                              <w:t>violencia</w:t>
                            </w:r>
                            <w:r>
                              <w:rPr>
                                <w:rFonts w:ascii="ACHS Nueva Serif" w:hAnsi="ACHS Nueva Serif"/>
                                <w:b/>
                                <w:color w:val="004C14"/>
                                <w:spacing w:val="-14"/>
                                <w:sz w:val="44"/>
                              </w:rPr>
                              <w:t xml:space="preserve"> </w:t>
                            </w:r>
                            <w:r>
                              <w:rPr>
                                <w:rFonts w:ascii="ACHS Nueva Serif" w:hAnsi="ACHS Nueva Serif"/>
                                <w:b/>
                                <w:color w:val="004C14"/>
                                <w:sz w:val="44"/>
                              </w:rPr>
                              <w:t>en</w:t>
                            </w:r>
                            <w:r>
                              <w:rPr>
                                <w:rFonts w:ascii="ACHS Nueva Serif" w:hAnsi="ACHS Nueva Serif"/>
                                <w:b/>
                                <w:color w:val="004C14"/>
                                <w:spacing w:val="-14"/>
                                <w:sz w:val="44"/>
                              </w:rPr>
                              <w:t xml:space="preserve"> </w:t>
                            </w:r>
                            <w:r>
                              <w:rPr>
                                <w:rFonts w:ascii="ACHS Nueva Serif" w:hAnsi="ACHS Nueva Serif"/>
                                <w:b/>
                                <w:color w:val="004C14"/>
                                <w:sz w:val="44"/>
                              </w:rPr>
                              <w:t>el</w:t>
                            </w:r>
                            <w:r>
                              <w:rPr>
                                <w:rFonts w:ascii="ACHS Nueva Serif" w:hAnsi="ACHS Nueva Serif"/>
                                <w:b/>
                                <w:color w:val="004C14"/>
                                <w:spacing w:val="-14"/>
                                <w:sz w:val="44"/>
                              </w:rPr>
                              <w:t xml:space="preserve"> </w:t>
                            </w:r>
                            <w:r>
                              <w:rPr>
                                <w:rFonts w:ascii="ACHS Nueva Serif" w:hAnsi="ACHS Nueva Serif"/>
                                <w:b/>
                                <w:color w:val="004C14"/>
                                <w:sz w:val="44"/>
                              </w:rPr>
                              <w:t>trabajo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asvg="http://schemas.microsoft.com/office/drawing/2016/SVG/main" xmlns:a14="http://schemas.microsoft.com/office/drawing/2010/main" xmlns:a16="http://schemas.microsoft.com/office/drawing/2014/main" xmlns:pic="http://schemas.openxmlformats.org/drawingml/2006/picture" xmlns:a="http://schemas.openxmlformats.org/drawingml/2006/main" xmlns:w16du="http://schemas.microsoft.com/office/word/2023/wordml/word16du">
            <w:pict w14:anchorId="7F8F2282">
              <v:shape id="_x0000_s1038" style="position:absolute;left:0;text-align:left;margin-left:27.15pt;margin-top:24.35pt;width:413.25pt;height:92.9pt;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" w14:anchorId="3F10A7AB">
                <v:path arrowok="t"/>
                <v:textbox inset="0,0,0,0">
                  <w:txbxContent>
                    <w:p w:rsidRPr="00B065AF" w:rsidR="00B974EA" w:rsidP="00B974EA" w:rsidRDefault="00B974EA" w14:paraId="30834379" w14:textId="77777777">
                      <w:pPr>
                        <w:spacing w:before="16"/>
                        <w:ind w:left="20"/>
                        <w:rPr>
                          <w:rFonts w:ascii="ACHS Nueva Sans Medium" w:hAnsi="ACHS Nueva Sans Medium"/>
                        </w:rPr>
                      </w:pPr>
                      <w:r w:rsidRPr="00B065AF">
                        <w:rPr>
                          <w:rFonts w:ascii="ACHS Nueva Sans Medium" w:hAnsi="ACHS Nueva Sans Medium"/>
                          <w:color w:val="004B13"/>
                        </w:rPr>
                        <w:t>Modelo</w:t>
                      </w:r>
                      <w:r w:rsidRPr="00B065AF">
                        <w:rPr>
                          <w:rFonts w:ascii="ACHS Nueva Sans Medium" w:hAnsi="ACHS Nueva Sans Medium"/>
                          <w:color w:val="004B13"/>
                          <w:spacing w:val="-7"/>
                        </w:rPr>
                        <w:t xml:space="preserve"> </w:t>
                      </w:r>
                      <w:r w:rsidRPr="00B065AF">
                        <w:rPr>
                          <w:rFonts w:ascii="ACHS Nueva Sans Medium" w:hAnsi="ACHS Nueva Sans Medium"/>
                          <w:color w:val="004B13"/>
                        </w:rPr>
                        <w:t>de</w:t>
                      </w:r>
                      <w:r w:rsidRPr="00B065AF">
                        <w:rPr>
                          <w:rFonts w:ascii="ACHS Nueva Sans Medium" w:hAnsi="ACHS Nueva Sans Medium"/>
                          <w:color w:val="004B13"/>
                          <w:spacing w:val="-7"/>
                        </w:rPr>
                        <w:t xml:space="preserve"> </w:t>
                      </w:r>
                      <w:r w:rsidRPr="00B065AF">
                        <w:rPr>
                          <w:rFonts w:ascii="ACHS Nueva Sans Medium" w:hAnsi="ACHS Nueva Sans Medium"/>
                          <w:color w:val="004B13"/>
                          <w:spacing w:val="-2"/>
                        </w:rPr>
                        <w:t>Protocolo</w:t>
                      </w:r>
                    </w:p>
                    <w:p w:rsidR="00B974EA" w:rsidP="00B974EA" w:rsidRDefault="00B974EA" w14:paraId="52082915" w14:textId="77777777">
                      <w:pPr>
                        <w:spacing w:before="187" w:line="228" w:lineRule="auto"/>
                        <w:ind w:left="88"/>
                        <w:rPr>
                          <w:rFonts w:ascii="ACHS Nueva Serif" w:hAnsi="ACHS Nueva Serif"/>
                          <w:b/>
                          <w:sz w:val="44"/>
                        </w:rPr>
                      </w:pPr>
                      <w:r>
                        <w:rPr>
                          <w:rFonts w:ascii="ACHS Nueva Serif" w:hAnsi="ACHS Nueva Serif"/>
                          <w:b/>
                          <w:color w:val="004C14"/>
                          <w:sz w:val="44"/>
                        </w:rPr>
                        <w:t>Protocolo de prevención del acoso sexual,</w:t>
                      </w:r>
                      <w:r>
                        <w:rPr>
                          <w:rFonts w:ascii="ACHS Nueva Serif" w:hAnsi="ACHS Nueva Serif"/>
                          <w:b/>
                          <w:color w:val="004C14"/>
                          <w:spacing w:val="-14"/>
                          <w:sz w:val="44"/>
                        </w:rPr>
                        <w:t xml:space="preserve"> </w:t>
                      </w:r>
                      <w:r>
                        <w:rPr>
                          <w:rFonts w:ascii="ACHS Nueva Serif" w:hAnsi="ACHS Nueva Serif"/>
                          <w:b/>
                          <w:color w:val="004C14"/>
                          <w:sz w:val="44"/>
                        </w:rPr>
                        <w:t>laboral</w:t>
                      </w:r>
                      <w:r>
                        <w:rPr>
                          <w:rFonts w:ascii="ACHS Nueva Serif" w:hAnsi="ACHS Nueva Serif"/>
                          <w:b/>
                          <w:color w:val="004C14"/>
                          <w:spacing w:val="-14"/>
                          <w:sz w:val="44"/>
                        </w:rPr>
                        <w:t xml:space="preserve"> </w:t>
                      </w:r>
                      <w:r>
                        <w:rPr>
                          <w:rFonts w:ascii="ACHS Nueva Serif" w:hAnsi="ACHS Nueva Serif"/>
                          <w:b/>
                          <w:color w:val="004C14"/>
                          <w:sz w:val="44"/>
                        </w:rPr>
                        <w:t>y</w:t>
                      </w:r>
                      <w:r>
                        <w:rPr>
                          <w:rFonts w:ascii="ACHS Nueva Serif" w:hAnsi="ACHS Nueva Serif"/>
                          <w:b/>
                          <w:color w:val="004C14"/>
                          <w:spacing w:val="-14"/>
                          <w:sz w:val="44"/>
                        </w:rPr>
                        <w:t xml:space="preserve"> </w:t>
                      </w:r>
                      <w:r>
                        <w:rPr>
                          <w:rFonts w:ascii="ACHS Nueva Serif" w:hAnsi="ACHS Nueva Serif"/>
                          <w:b/>
                          <w:color w:val="004C14"/>
                          <w:sz w:val="44"/>
                        </w:rPr>
                        <w:t>violencia</w:t>
                      </w:r>
                      <w:r>
                        <w:rPr>
                          <w:rFonts w:ascii="ACHS Nueva Serif" w:hAnsi="ACHS Nueva Serif"/>
                          <w:b/>
                          <w:color w:val="004C14"/>
                          <w:spacing w:val="-14"/>
                          <w:sz w:val="44"/>
                        </w:rPr>
                        <w:t xml:space="preserve"> </w:t>
                      </w:r>
                      <w:r>
                        <w:rPr>
                          <w:rFonts w:ascii="ACHS Nueva Serif" w:hAnsi="ACHS Nueva Serif"/>
                          <w:b/>
                          <w:color w:val="004C14"/>
                          <w:sz w:val="44"/>
                        </w:rPr>
                        <w:t>en</w:t>
                      </w:r>
                      <w:r>
                        <w:rPr>
                          <w:rFonts w:ascii="ACHS Nueva Serif" w:hAnsi="ACHS Nueva Serif"/>
                          <w:b/>
                          <w:color w:val="004C14"/>
                          <w:spacing w:val="-14"/>
                          <w:sz w:val="44"/>
                        </w:rPr>
                        <w:t xml:space="preserve"> </w:t>
                      </w:r>
                      <w:r>
                        <w:rPr>
                          <w:rFonts w:ascii="ACHS Nueva Serif" w:hAnsi="ACHS Nueva Serif"/>
                          <w:b/>
                          <w:color w:val="004C14"/>
                          <w:sz w:val="44"/>
                        </w:rPr>
                        <w:t>el</w:t>
                      </w:r>
                      <w:r>
                        <w:rPr>
                          <w:rFonts w:ascii="ACHS Nueva Serif" w:hAnsi="ACHS Nueva Serif"/>
                          <w:b/>
                          <w:color w:val="004C14"/>
                          <w:spacing w:val="-14"/>
                          <w:sz w:val="44"/>
                        </w:rPr>
                        <w:t xml:space="preserve"> </w:t>
                      </w:r>
                      <w:r>
                        <w:rPr>
                          <w:rFonts w:ascii="ACHS Nueva Serif" w:hAnsi="ACHS Nueva Serif"/>
                          <w:b/>
                          <w:color w:val="004C14"/>
                          <w:sz w:val="44"/>
                        </w:rPr>
                        <w:t>trabajo</w:t>
                      </w:r>
                    </w:p>
                  </w:txbxContent>
                </v:textbox>
                <w10:wrap anchorx="page" anchory="page"/>
              </v:shape>
            </w:pict>
          </mc:Fallback>
        </mc:AlternateContent>
      </w:r>
    </w:p>
    <w:p w:rsidR="00B974EA" w:rsidP="00B974EA" w:rsidRDefault="00B974EA" w14:paraId="010FE2AD" w14:textId="77777777">
      <w:pPr>
        <w:pStyle w:val="Textoindependiente"/>
        <w:spacing w:before="6"/>
        <w:rPr>
          <w:sz w:val="26"/>
        </w:rPr>
      </w:pPr>
    </w:p>
    <w:p w:rsidR="00B974EA" w:rsidP="00B974EA" w:rsidRDefault="00B974EA" w14:paraId="5977B72D" w14:textId="77777777">
      <w:pPr>
        <w:pStyle w:val="Textoindependiente"/>
        <w:ind w:left="124"/>
      </w:pPr>
      <w:r>
        <w:rPr>
          <w:noProof/>
        </w:rPr>
        <w:drawing>
          <wp:inline distT="0" distB="0" distL="0" distR="0" wp14:anchorId="1674438F" wp14:editId="4A9795F2">
            <wp:extent cx="7052241" cy="2081212"/>
            <wp:effectExtent l="0" t="0" r="0" b="0"/>
            <wp:docPr id="33" name="image17.png" descr="Dibujo animado de un personaje de caricatur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17.png" descr="Dibujo animado de un personaje de caricatura&#10;&#10;Descripción generada automáticamente con confianza media"/>
                    <pic:cNvPicPr/>
                  </pic:nvPicPr>
                  <pic:blipFill>
                    <a:blip r:embed="rId85" cstate="print"/>
                    <a:stretch>
                      <a:fillRect/>
                    </a:stretch>
                  </pic:blipFill>
                  <pic:spPr>
                    <a:xfrm>
                      <a:off x="0" y="0"/>
                      <a:ext cx="7052241" cy="2081212"/>
                    </a:xfrm>
                    <a:prstGeom prst="rect">
                      <a:avLst/>
                    </a:prstGeom>
                  </pic:spPr>
                </pic:pic>
              </a:graphicData>
            </a:graphic>
          </wp:inline>
        </w:drawing>
      </w:r>
    </w:p>
    <w:p w:rsidR="00B974EA" w:rsidP="00B974EA" w:rsidRDefault="00B974EA" w14:paraId="60BB1941" w14:textId="77777777">
      <w:pPr>
        <w:pStyle w:val="Textoindependiente"/>
      </w:pPr>
    </w:p>
    <w:p w:rsidR="00B974EA" w:rsidP="00B974EA" w:rsidRDefault="00B974EA" w14:paraId="04C4CB1A" w14:textId="77777777">
      <w:pPr>
        <w:sectPr w:rsidR="00B974EA" w:rsidSect="00B974EA">
          <w:headerReference w:type="default" r:id="rId86"/>
          <w:footerReference w:type="default" r:id="rId87"/>
          <w:pgSz w:w="12240" w:h="15840" w:orient="portrait"/>
          <w:pgMar w:top="2500" w:right="440" w:bottom="700" w:left="440" w:header="531" w:footer="520" w:gutter="0"/>
          <w:cols w:space="720"/>
        </w:sectPr>
      </w:pPr>
    </w:p>
    <w:p w:rsidRPr="000D061A" w:rsidR="00B974EA" w:rsidP="00B974EA" w:rsidRDefault="00B974EA" w14:paraId="0CB05AEC" w14:textId="77777777">
      <w:pPr>
        <w:pStyle w:val="Ttulo2"/>
        <w:numPr>
          <w:ilvl w:val="0"/>
          <w:numId w:val="27"/>
        </w:numPr>
        <w:tabs>
          <w:tab w:val="left" w:pos="425"/>
        </w:tabs>
        <w:spacing w:before="247"/>
        <w:ind w:left="424" w:hanging="301"/>
        <w:rPr>
          <w:rFonts w:ascii="ACHS Nueva Sans SemiBold" w:hAnsi="ACHS Nueva Sans SemiBold"/>
        </w:rPr>
      </w:pPr>
      <w:r w:rsidRPr="000D061A">
        <w:rPr>
          <w:rFonts w:ascii="ACHS Nueva Sans SemiBold" w:hAnsi="ACHS Nueva Sans SemiBold"/>
          <w:color w:val="00AE41"/>
          <w:spacing w:val="-2"/>
        </w:rPr>
        <w:t>Gestión</w:t>
      </w:r>
      <w:r w:rsidRPr="000D061A">
        <w:rPr>
          <w:rFonts w:ascii="ACHS Nueva Sans SemiBold" w:hAnsi="ACHS Nueva Sans SemiBold"/>
          <w:color w:val="00AE41"/>
          <w:spacing w:val="-4"/>
        </w:rPr>
        <w:t xml:space="preserve"> </w:t>
      </w:r>
      <w:r w:rsidRPr="000D061A">
        <w:rPr>
          <w:rFonts w:ascii="ACHS Nueva Sans SemiBold" w:hAnsi="ACHS Nueva Sans SemiBold"/>
          <w:color w:val="00AE41"/>
          <w:spacing w:val="-2"/>
        </w:rPr>
        <w:t>preventiva</w:t>
      </w:r>
    </w:p>
    <w:p w:rsidR="00B974EA" w:rsidP="00B974EA" w:rsidRDefault="00B974EA" w14:paraId="649CC53B" w14:textId="77777777">
      <w:pPr>
        <w:spacing w:before="3"/>
        <w:rPr>
          <w:rFonts w:ascii="ACHSNuevaSans-SemiBold"/>
          <w:b/>
        </w:rPr>
      </w:pPr>
      <w:r>
        <w:br w:type="column"/>
      </w:r>
    </w:p>
    <w:p w:rsidRPr="00DC7E43" w:rsidR="00B974EA" w:rsidP="00B974EA" w:rsidRDefault="00B974EA" w14:paraId="6D475CCB" w14:textId="77777777">
      <w:pPr>
        <w:pStyle w:val="Textoindependiente"/>
        <w:ind w:left="124" w:right="126"/>
        <w:rPr>
          <w:sz w:val="18"/>
          <w:szCs w:val="18"/>
        </w:rPr>
      </w:pPr>
      <w:r w:rsidRPr="00DC7E43">
        <w:rPr>
          <w:color w:val="424141"/>
          <w:sz w:val="18"/>
          <w:szCs w:val="18"/>
        </w:rPr>
        <w:t>La prevención del acoso sexual, laboral y violencia en el trabajo contempla la</w:t>
      </w:r>
      <w:r w:rsidRPr="00DC7E43">
        <w:rPr>
          <w:color w:val="424141"/>
          <w:spacing w:val="40"/>
          <w:sz w:val="18"/>
          <w:szCs w:val="18"/>
        </w:rPr>
        <w:t xml:space="preserve"> </w:t>
      </w:r>
      <w:r w:rsidRPr="00DC7E43">
        <w:rPr>
          <w:color w:val="424141"/>
          <w:spacing w:val="-4"/>
          <w:sz w:val="18"/>
          <w:szCs w:val="18"/>
        </w:rPr>
        <w:t>gestión</w:t>
      </w:r>
      <w:r w:rsidRPr="00DC7E43">
        <w:rPr>
          <w:color w:val="424141"/>
          <w:sz w:val="18"/>
          <w:szCs w:val="18"/>
        </w:rPr>
        <w:t xml:space="preserve"> </w:t>
      </w:r>
      <w:r w:rsidRPr="00DC7E43">
        <w:rPr>
          <w:color w:val="424141"/>
          <w:spacing w:val="-4"/>
          <w:sz w:val="18"/>
          <w:szCs w:val="18"/>
        </w:rPr>
        <w:t>de</w:t>
      </w:r>
      <w:r w:rsidRPr="00DC7E43">
        <w:rPr>
          <w:color w:val="424141"/>
          <w:sz w:val="18"/>
          <w:szCs w:val="18"/>
        </w:rPr>
        <w:t xml:space="preserve"> </w:t>
      </w:r>
      <w:r w:rsidRPr="00DC7E43">
        <w:rPr>
          <w:color w:val="424141"/>
          <w:spacing w:val="-4"/>
          <w:sz w:val="18"/>
          <w:szCs w:val="18"/>
        </w:rPr>
        <w:t>los</w:t>
      </w:r>
      <w:r w:rsidRPr="00DC7E43">
        <w:rPr>
          <w:color w:val="424141"/>
          <w:sz w:val="18"/>
          <w:szCs w:val="18"/>
        </w:rPr>
        <w:t xml:space="preserve"> </w:t>
      </w:r>
      <w:r w:rsidRPr="00DC7E43">
        <w:rPr>
          <w:color w:val="424141"/>
          <w:spacing w:val="-4"/>
          <w:sz w:val="18"/>
          <w:szCs w:val="18"/>
        </w:rPr>
        <w:t>factores</w:t>
      </w:r>
      <w:r w:rsidRPr="00DC7E43">
        <w:rPr>
          <w:color w:val="424141"/>
          <w:sz w:val="18"/>
          <w:szCs w:val="18"/>
        </w:rPr>
        <w:t xml:space="preserve"> </w:t>
      </w:r>
      <w:r w:rsidRPr="00DC7E43">
        <w:rPr>
          <w:color w:val="424141"/>
          <w:spacing w:val="-4"/>
          <w:sz w:val="18"/>
          <w:szCs w:val="18"/>
        </w:rPr>
        <w:t>de</w:t>
      </w:r>
      <w:r w:rsidRPr="00DC7E43">
        <w:rPr>
          <w:color w:val="424141"/>
          <w:sz w:val="18"/>
          <w:szCs w:val="18"/>
        </w:rPr>
        <w:t xml:space="preserve"> </w:t>
      </w:r>
      <w:r w:rsidRPr="00DC7E43">
        <w:rPr>
          <w:color w:val="424141"/>
          <w:spacing w:val="-4"/>
          <w:sz w:val="18"/>
          <w:szCs w:val="18"/>
        </w:rPr>
        <w:t>riesgo</w:t>
      </w:r>
      <w:r w:rsidRPr="00DC7E43">
        <w:rPr>
          <w:color w:val="424141"/>
          <w:sz w:val="18"/>
          <w:szCs w:val="18"/>
        </w:rPr>
        <w:t xml:space="preserve"> </w:t>
      </w:r>
      <w:r w:rsidRPr="00DC7E43">
        <w:rPr>
          <w:color w:val="424141"/>
          <w:spacing w:val="-4"/>
          <w:sz w:val="18"/>
          <w:szCs w:val="18"/>
        </w:rPr>
        <w:t>psicosociales,</w:t>
      </w:r>
      <w:r w:rsidRPr="00DC7E43">
        <w:rPr>
          <w:color w:val="424141"/>
          <w:sz w:val="18"/>
          <w:szCs w:val="18"/>
        </w:rPr>
        <w:t xml:space="preserve"> </w:t>
      </w:r>
      <w:r w:rsidRPr="00DC7E43">
        <w:rPr>
          <w:color w:val="424141"/>
          <w:spacing w:val="-4"/>
          <w:sz w:val="18"/>
          <w:szCs w:val="18"/>
        </w:rPr>
        <w:t>y</w:t>
      </w:r>
      <w:r w:rsidRPr="00DC7E43">
        <w:rPr>
          <w:color w:val="424141"/>
          <w:sz w:val="18"/>
          <w:szCs w:val="18"/>
        </w:rPr>
        <w:t xml:space="preserve"> </w:t>
      </w:r>
      <w:r w:rsidRPr="00DC7E43">
        <w:rPr>
          <w:color w:val="424141"/>
          <w:spacing w:val="-4"/>
          <w:sz w:val="18"/>
          <w:szCs w:val="18"/>
        </w:rPr>
        <w:t>la</w:t>
      </w:r>
      <w:r w:rsidRPr="00DC7E43">
        <w:rPr>
          <w:color w:val="424141"/>
          <w:sz w:val="18"/>
          <w:szCs w:val="18"/>
        </w:rPr>
        <w:t xml:space="preserve"> </w:t>
      </w:r>
      <w:r w:rsidRPr="00DC7E43">
        <w:rPr>
          <w:color w:val="424141"/>
          <w:spacing w:val="-4"/>
          <w:sz w:val="18"/>
          <w:szCs w:val="18"/>
        </w:rPr>
        <w:t>identificación</w:t>
      </w:r>
      <w:r w:rsidRPr="00DC7E43">
        <w:rPr>
          <w:color w:val="424141"/>
          <w:sz w:val="18"/>
          <w:szCs w:val="18"/>
        </w:rPr>
        <w:t xml:space="preserve"> </w:t>
      </w:r>
      <w:r w:rsidRPr="00DC7E43">
        <w:rPr>
          <w:color w:val="424141"/>
          <w:spacing w:val="-4"/>
          <w:sz w:val="18"/>
          <w:szCs w:val="18"/>
        </w:rPr>
        <w:t>y</w:t>
      </w:r>
      <w:r w:rsidRPr="00DC7E43">
        <w:rPr>
          <w:color w:val="424141"/>
          <w:sz w:val="18"/>
          <w:szCs w:val="18"/>
        </w:rPr>
        <w:t xml:space="preserve"> </w:t>
      </w:r>
      <w:r w:rsidRPr="00DC7E43">
        <w:rPr>
          <w:color w:val="424141"/>
          <w:spacing w:val="-4"/>
          <w:sz w:val="18"/>
          <w:szCs w:val="18"/>
        </w:rPr>
        <w:t>eliminación</w:t>
      </w:r>
      <w:r w:rsidRPr="00DC7E43">
        <w:rPr>
          <w:color w:val="424141"/>
          <w:sz w:val="18"/>
          <w:szCs w:val="18"/>
        </w:rPr>
        <w:t xml:space="preserve"> </w:t>
      </w:r>
      <w:r w:rsidRPr="00DC7E43">
        <w:rPr>
          <w:color w:val="424141"/>
          <w:spacing w:val="-4"/>
          <w:sz w:val="18"/>
          <w:szCs w:val="18"/>
        </w:rPr>
        <w:t>de</w:t>
      </w:r>
      <w:r w:rsidRPr="00DC7E43">
        <w:rPr>
          <w:color w:val="424141"/>
          <w:spacing w:val="40"/>
          <w:sz w:val="18"/>
          <w:szCs w:val="18"/>
        </w:rPr>
        <w:t xml:space="preserve"> </w:t>
      </w:r>
      <w:r w:rsidRPr="00DC7E43">
        <w:rPr>
          <w:color w:val="424141"/>
          <w:sz w:val="18"/>
          <w:szCs w:val="18"/>
        </w:rPr>
        <w:t>las</w:t>
      </w:r>
      <w:r w:rsidRPr="00DC7E43">
        <w:rPr>
          <w:color w:val="424141"/>
          <w:spacing w:val="-1"/>
          <w:sz w:val="18"/>
          <w:szCs w:val="18"/>
        </w:rPr>
        <w:t xml:space="preserve"> </w:t>
      </w:r>
      <w:r w:rsidRPr="00DC7E43">
        <w:rPr>
          <w:color w:val="424141"/>
          <w:sz w:val="18"/>
          <w:szCs w:val="18"/>
        </w:rPr>
        <w:t>conductas</w:t>
      </w:r>
      <w:r w:rsidRPr="00DC7E43">
        <w:rPr>
          <w:color w:val="424141"/>
          <w:spacing w:val="-1"/>
          <w:sz w:val="18"/>
          <w:szCs w:val="18"/>
        </w:rPr>
        <w:t xml:space="preserve"> </w:t>
      </w:r>
      <w:r w:rsidRPr="00DC7E43">
        <w:rPr>
          <w:color w:val="424141"/>
          <w:sz w:val="18"/>
          <w:szCs w:val="18"/>
        </w:rPr>
        <w:t>incívicas</w:t>
      </w:r>
      <w:r w:rsidRPr="00DC7E43">
        <w:rPr>
          <w:color w:val="424141"/>
          <w:spacing w:val="-1"/>
          <w:sz w:val="18"/>
          <w:szCs w:val="18"/>
        </w:rPr>
        <w:t xml:space="preserve"> </w:t>
      </w:r>
      <w:r w:rsidRPr="00DC7E43">
        <w:rPr>
          <w:color w:val="424141"/>
          <w:sz w:val="18"/>
          <w:szCs w:val="18"/>
        </w:rPr>
        <w:t>y</w:t>
      </w:r>
      <w:r w:rsidRPr="00DC7E43">
        <w:rPr>
          <w:color w:val="424141"/>
          <w:spacing w:val="-1"/>
          <w:sz w:val="18"/>
          <w:szCs w:val="18"/>
        </w:rPr>
        <w:t xml:space="preserve"> </w:t>
      </w:r>
      <w:r w:rsidRPr="00DC7E43">
        <w:rPr>
          <w:color w:val="424141"/>
          <w:sz w:val="18"/>
          <w:szCs w:val="18"/>
        </w:rPr>
        <w:t>sexistas.</w:t>
      </w:r>
      <w:r w:rsidRPr="00DC7E43">
        <w:rPr>
          <w:color w:val="424141"/>
          <w:spacing w:val="-1"/>
          <w:sz w:val="18"/>
          <w:szCs w:val="18"/>
        </w:rPr>
        <w:t xml:space="preserve"> </w:t>
      </w:r>
      <w:r w:rsidRPr="00DC7E43">
        <w:rPr>
          <w:color w:val="424141"/>
          <w:sz w:val="18"/>
          <w:szCs w:val="18"/>
        </w:rPr>
        <w:t>Muchos</w:t>
      </w:r>
      <w:r w:rsidRPr="00DC7E43">
        <w:rPr>
          <w:color w:val="424141"/>
          <w:spacing w:val="-1"/>
          <w:sz w:val="18"/>
          <w:szCs w:val="18"/>
        </w:rPr>
        <w:t xml:space="preserve"> </w:t>
      </w:r>
      <w:r w:rsidRPr="00DC7E43">
        <w:rPr>
          <w:color w:val="424141"/>
          <w:sz w:val="18"/>
          <w:szCs w:val="18"/>
        </w:rPr>
        <w:t>de</w:t>
      </w:r>
      <w:r w:rsidRPr="00DC7E43">
        <w:rPr>
          <w:color w:val="424141"/>
          <w:spacing w:val="-1"/>
          <w:sz w:val="18"/>
          <w:szCs w:val="18"/>
        </w:rPr>
        <w:t xml:space="preserve"> </w:t>
      </w:r>
      <w:r w:rsidRPr="00DC7E43">
        <w:rPr>
          <w:color w:val="424141"/>
          <w:sz w:val="18"/>
          <w:szCs w:val="18"/>
        </w:rPr>
        <w:t>los</w:t>
      </w:r>
      <w:r w:rsidRPr="00DC7E43">
        <w:rPr>
          <w:color w:val="424141"/>
          <w:spacing w:val="-1"/>
          <w:sz w:val="18"/>
          <w:szCs w:val="18"/>
        </w:rPr>
        <w:t xml:space="preserve"> </w:t>
      </w:r>
      <w:r w:rsidRPr="00DC7E43">
        <w:rPr>
          <w:color w:val="424141"/>
          <w:sz w:val="18"/>
          <w:szCs w:val="18"/>
        </w:rPr>
        <w:t>factores</w:t>
      </w:r>
      <w:r w:rsidRPr="00DC7E43">
        <w:rPr>
          <w:color w:val="424141"/>
          <w:spacing w:val="-1"/>
          <w:sz w:val="18"/>
          <w:szCs w:val="18"/>
        </w:rPr>
        <w:t xml:space="preserve"> </w:t>
      </w:r>
      <w:r w:rsidRPr="00DC7E43">
        <w:rPr>
          <w:color w:val="424141"/>
          <w:sz w:val="18"/>
          <w:szCs w:val="18"/>
        </w:rPr>
        <w:t>de</w:t>
      </w:r>
      <w:r w:rsidRPr="00DC7E43">
        <w:rPr>
          <w:color w:val="424141"/>
          <w:spacing w:val="-1"/>
          <w:sz w:val="18"/>
          <w:szCs w:val="18"/>
        </w:rPr>
        <w:t xml:space="preserve"> </w:t>
      </w:r>
      <w:r w:rsidRPr="00DC7E43">
        <w:rPr>
          <w:color w:val="424141"/>
          <w:sz w:val="18"/>
          <w:szCs w:val="18"/>
        </w:rPr>
        <w:t>riesgo</w:t>
      </w:r>
      <w:r w:rsidRPr="00DC7E43">
        <w:rPr>
          <w:color w:val="424141"/>
          <w:spacing w:val="-1"/>
          <w:sz w:val="18"/>
          <w:szCs w:val="18"/>
        </w:rPr>
        <w:t xml:space="preserve"> </w:t>
      </w:r>
      <w:r w:rsidRPr="00DC7E43">
        <w:rPr>
          <w:color w:val="424141"/>
          <w:sz w:val="18"/>
          <w:szCs w:val="18"/>
        </w:rPr>
        <w:t>psicosocial,</w:t>
      </w:r>
      <w:r w:rsidRPr="00DC7E43">
        <w:rPr>
          <w:color w:val="424141"/>
          <w:spacing w:val="40"/>
          <w:sz w:val="18"/>
          <w:szCs w:val="18"/>
        </w:rPr>
        <w:t xml:space="preserve"> </w:t>
      </w:r>
      <w:r w:rsidRPr="00DC7E43">
        <w:rPr>
          <w:color w:val="424141"/>
          <w:spacing w:val="-2"/>
          <w:sz w:val="18"/>
          <w:szCs w:val="18"/>
        </w:rPr>
        <w:t>como la sobrecarga de trabajo, el escaso reconocimiento del esfuerzo realizado,</w:t>
      </w:r>
      <w:r w:rsidRPr="00DC7E43">
        <w:rPr>
          <w:color w:val="424141"/>
          <w:spacing w:val="40"/>
          <w:sz w:val="18"/>
          <w:szCs w:val="18"/>
        </w:rPr>
        <w:t xml:space="preserve"> </w:t>
      </w:r>
      <w:r w:rsidRPr="00DC7E43">
        <w:rPr>
          <w:color w:val="424141"/>
          <w:spacing w:val="-4"/>
          <w:sz w:val="18"/>
          <w:szCs w:val="18"/>
        </w:rPr>
        <w:t>la</w:t>
      </w:r>
      <w:r w:rsidRPr="00DC7E43">
        <w:rPr>
          <w:color w:val="424141"/>
          <w:sz w:val="18"/>
          <w:szCs w:val="18"/>
        </w:rPr>
        <w:t xml:space="preserve"> </w:t>
      </w:r>
      <w:r w:rsidRPr="00DC7E43">
        <w:rPr>
          <w:color w:val="424141"/>
          <w:spacing w:val="-4"/>
          <w:sz w:val="18"/>
          <w:szCs w:val="18"/>
        </w:rPr>
        <w:t>justicia</w:t>
      </w:r>
      <w:r w:rsidRPr="00DC7E43">
        <w:rPr>
          <w:color w:val="424141"/>
          <w:sz w:val="18"/>
          <w:szCs w:val="18"/>
        </w:rPr>
        <w:t xml:space="preserve"> </w:t>
      </w:r>
      <w:r w:rsidRPr="00DC7E43">
        <w:rPr>
          <w:color w:val="424141"/>
          <w:spacing w:val="-4"/>
          <w:sz w:val="18"/>
          <w:szCs w:val="18"/>
        </w:rPr>
        <w:t>organizacional,</w:t>
      </w:r>
      <w:r w:rsidRPr="00DC7E43">
        <w:rPr>
          <w:color w:val="424141"/>
          <w:sz w:val="18"/>
          <w:szCs w:val="18"/>
        </w:rPr>
        <w:t xml:space="preserve"> </w:t>
      </w:r>
      <w:r w:rsidRPr="00DC7E43">
        <w:rPr>
          <w:color w:val="424141"/>
          <w:spacing w:val="-4"/>
          <w:sz w:val="18"/>
          <w:szCs w:val="18"/>
        </w:rPr>
        <w:t>la</w:t>
      </w:r>
      <w:r w:rsidRPr="00DC7E43">
        <w:rPr>
          <w:color w:val="424141"/>
          <w:sz w:val="18"/>
          <w:szCs w:val="18"/>
        </w:rPr>
        <w:t xml:space="preserve"> </w:t>
      </w:r>
      <w:r w:rsidRPr="00DC7E43">
        <w:rPr>
          <w:color w:val="424141"/>
          <w:spacing w:val="-4"/>
          <w:sz w:val="18"/>
          <w:szCs w:val="18"/>
        </w:rPr>
        <w:t>vulnerabilidad</w:t>
      </w:r>
      <w:r w:rsidRPr="00DC7E43">
        <w:rPr>
          <w:color w:val="424141"/>
          <w:sz w:val="18"/>
          <w:szCs w:val="18"/>
        </w:rPr>
        <w:t xml:space="preserve"> </w:t>
      </w:r>
      <w:r w:rsidRPr="00DC7E43">
        <w:rPr>
          <w:color w:val="424141"/>
          <w:spacing w:val="-4"/>
          <w:sz w:val="18"/>
          <w:szCs w:val="18"/>
        </w:rPr>
        <w:t>y</w:t>
      </w:r>
      <w:r w:rsidRPr="00DC7E43">
        <w:rPr>
          <w:color w:val="424141"/>
          <w:sz w:val="18"/>
          <w:szCs w:val="18"/>
        </w:rPr>
        <w:t xml:space="preserve"> </w:t>
      </w:r>
      <w:r w:rsidRPr="00DC7E43">
        <w:rPr>
          <w:color w:val="424141"/>
          <w:spacing w:val="-4"/>
          <w:sz w:val="18"/>
          <w:szCs w:val="18"/>
        </w:rPr>
        <w:t>otros</w:t>
      </w:r>
      <w:r w:rsidRPr="00DC7E43">
        <w:rPr>
          <w:color w:val="424141"/>
          <w:sz w:val="18"/>
          <w:szCs w:val="18"/>
        </w:rPr>
        <w:t xml:space="preserve"> </w:t>
      </w:r>
      <w:r w:rsidRPr="00DC7E43">
        <w:rPr>
          <w:color w:val="424141"/>
          <w:spacing w:val="-4"/>
          <w:sz w:val="18"/>
          <w:szCs w:val="18"/>
        </w:rPr>
        <w:t>factores</w:t>
      </w:r>
      <w:r w:rsidRPr="00DC7E43">
        <w:rPr>
          <w:color w:val="424141"/>
          <w:sz w:val="18"/>
          <w:szCs w:val="18"/>
        </w:rPr>
        <w:t xml:space="preserve"> </w:t>
      </w:r>
      <w:r w:rsidRPr="00DC7E43">
        <w:rPr>
          <w:color w:val="424141"/>
          <w:spacing w:val="-4"/>
          <w:sz w:val="18"/>
          <w:szCs w:val="18"/>
        </w:rPr>
        <w:t>similares,</w:t>
      </w:r>
      <w:r w:rsidRPr="00DC7E43">
        <w:rPr>
          <w:color w:val="424141"/>
          <w:sz w:val="18"/>
          <w:szCs w:val="18"/>
        </w:rPr>
        <w:t xml:space="preserve"> </w:t>
      </w:r>
      <w:r w:rsidRPr="00DC7E43">
        <w:rPr>
          <w:color w:val="424141"/>
          <w:spacing w:val="-4"/>
          <w:sz w:val="18"/>
          <w:szCs w:val="18"/>
        </w:rPr>
        <w:t>cuando</w:t>
      </w:r>
      <w:r w:rsidRPr="00DC7E43">
        <w:rPr>
          <w:color w:val="424141"/>
          <w:sz w:val="18"/>
          <w:szCs w:val="18"/>
        </w:rPr>
        <w:t xml:space="preserve"> </w:t>
      </w:r>
      <w:r w:rsidRPr="00DC7E43">
        <w:rPr>
          <w:color w:val="424141"/>
          <w:spacing w:val="-4"/>
          <w:sz w:val="18"/>
          <w:szCs w:val="18"/>
        </w:rPr>
        <w:t>son</w:t>
      </w:r>
      <w:r w:rsidRPr="00DC7E43">
        <w:rPr>
          <w:color w:val="424141"/>
          <w:spacing w:val="40"/>
          <w:sz w:val="18"/>
          <w:szCs w:val="18"/>
        </w:rPr>
        <w:t xml:space="preserve"> </w:t>
      </w:r>
      <w:r w:rsidRPr="00DC7E43">
        <w:rPr>
          <w:color w:val="424141"/>
          <w:spacing w:val="-2"/>
          <w:sz w:val="18"/>
          <w:szCs w:val="18"/>
        </w:rPr>
        <w:t>mal</w:t>
      </w:r>
      <w:r w:rsidRPr="00DC7E43">
        <w:rPr>
          <w:color w:val="424141"/>
          <w:spacing w:val="-6"/>
          <w:sz w:val="18"/>
          <w:szCs w:val="18"/>
        </w:rPr>
        <w:t xml:space="preserve"> </w:t>
      </w:r>
      <w:r w:rsidRPr="00DC7E43">
        <w:rPr>
          <w:color w:val="424141"/>
          <w:spacing w:val="-2"/>
          <w:sz w:val="18"/>
          <w:szCs w:val="18"/>
        </w:rPr>
        <w:t>gestionados</w:t>
      </w:r>
      <w:r w:rsidRPr="00DC7E43">
        <w:rPr>
          <w:color w:val="424141"/>
          <w:spacing w:val="-5"/>
          <w:sz w:val="18"/>
          <w:szCs w:val="18"/>
        </w:rPr>
        <w:t xml:space="preserve"> </w:t>
      </w:r>
      <w:r w:rsidRPr="00DC7E43">
        <w:rPr>
          <w:color w:val="424141"/>
          <w:spacing w:val="-2"/>
          <w:sz w:val="18"/>
          <w:szCs w:val="18"/>
        </w:rPr>
        <w:t>suelen</w:t>
      </w:r>
      <w:r w:rsidRPr="00DC7E43">
        <w:rPr>
          <w:color w:val="424141"/>
          <w:spacing w:val="-5"/>
          <w:sz w:val="18"/>
          <w:szCs w:val="18"/>
        </w:rPr>
        <w:t xml:space="preserve"> </w:t>
      </w:r>
      <w:r w:rsidRPr="00DC7E43">
        <w:rPr>
          <w:color w:val="424141"/>
          <w:spacing w:val="-2"/>
          <w:sz w:val="18"/>
          <w:szCs w:val="18"/>
        </w:rPr>
        <w:t>ser</w:t>
      </w:r>
      <w:r w:rsidRPr="00DC7E43">
        <w:rPr>
          <w:color w:val="424141"/>
          <w:spacing w:val="-5"/>
          <w:sz w:val="18"/>
          <w:szCs w:val="18"/>
        </w:rPr>
        <w:t xml:space="preserve"> </w:t>
      </w:r>
      <w:r w:rsidRPr="00DC7E43">
        <w:rPr>
          <w:color w:val="424141"/>
          <w:spacing w:val="-2"/>
          <w:sz w:val="18"/>
          <w:szCs w:val="18"/>
        </w:rPr>
        <w:t>el</w:t>
      </w:r>
      <w:r w:rsidRPr="00DC7E43">
        <w:rPr>
          <w:color w:val="424141"/>
          <w:spacing w:val="-5"/>
          <w:sz w:val="18"/>
          <w:szCs w:val="18"/>
        </w:rPr>
        <w:t xml:space="preserve"> </w:t>
      </w:r>
      <w:r w:rsidRPr="00DC7E43">
        <w:rPr>
          <w:color w:val="424141"/>
          <w:spacing w:val="-2"/>
          <w:sz w:val="18"/>
          <w:szCs w:val="18"/>
        </w:rPr>
        <w:t>antecedente</w:t>
      </w:r>
      <w:r w:rsidRPr="00DC7E43">
        <w:rPr>
          <w:color w:val="424141"/>
          <w:spacing w:val="-5"/>
          <w:sz w:val="18"/>
          <w:szCs w:val="18"/>
        </w:rPr>
        <w:t xml:space="preserve"> </w:t>
      </w:r>
      <w:r w:rsidRPr="00DC7E43">
        <w:rPr>
          <w:color w:val="424141"/>
          <w:spacing w:val="-2"/>
          <w:sz w:val="18"/>
          <w:szCs w:val="18"/>
        </w:rPr>
        <w:t>más</w:t>
      </w:r>
      <w:r w:rsidRPr="00DC7E43">
        <w:rPr>
          <w:color w:val="424141"/>
          <w:spacing w:val="-5"/>
          <w:sz w:val="18"/>
          <w:szCs w:val="18"/>
        </w:rPr>
        <w:t xml:space="preserve"> </w:t>
      </w:r>
      <w:r w:rsidRPr="00DC7E43">
        <w:rPr>
          <w:color w:val="424141"/>
          <w:spacing w:val="-2"/>
          <w:sz w:val="18"/>
          <w:szCs w:val="18"/>
        </w:rPr>
        <w:t>directo</w:t>
      </w:r>
      <w:r w:rsidRPr="00DC7E43">
        <w:rPr>
          <w:color w:val="424141"/>
          <w:spacing w:val="-5"/>
          <w:sz w:val="18"/>
          <w:szCs w:val="18"/>
        </w:rPr>
        <w:t xml:space="preserve"> </w:t>
      </w:r>
      <w:r w:rsidRPr="00DC7E43">
        <w:rPr>
          <w:color w:val="424141"/>
          <w:spacing w:val="-2"/>
          <w:sz w:val="18"/>
          <w:szCs w:val="18"/>
        </w:rPr>
        <w:t>de</w:t>
      </w:r>
      <w:r w:rsidRPr="00DC7E43">
        <w:rPr>
          <w:color w:val="424141"/>
          <w:spacing w:val="-5"/>
          <w:sz w:val="18"/>
          <w:szCs w:val="18"/>
        </w:rPr>
        <w:t xml:space="preserve"> </w:t>
      </w:r>
      <w:r w:rsidRPr="00DC7E43">
        <w:rPr>
          <w:color w:val="424141"/>
          <w:spacing w:val="-2"/>
          <w:sz w:val="18"/>
          <w:szCs w:val="18"/>
        </w:rPr>
        <w:t>las</w:t>
      </w:r>
      <w:r w:rsidRPr="00DC7E43">
        <w:rPr>
          <w:color w:val="424141"/>
          <w:spacing w:val="-5"/>
          <w:sz w:val="18"/>
          <w:szCs w:val="18"/>
        </w:rPr>
        <w:t xml:space="preserve"> </w:t>
      </w:r>
      <w:r w:rsidRPr="00DC7E43">
        <w:rPr>
          <w:color w:val="424141"/>
          <w:spacing w:val="-2"/>
          <w:sz w:val="18"/>
          <w:szCs w:val="18"/>
        </w:rPr>
        <w:t>conductas</w:t>
      </w:r>
      <w:r w:rsidRPr="00DC7E43">
        <w:rPr>
          <w:color w:val="424141"/>
          <w:spacing w:val="-6"/>
          <w:sz w:val="18"/>
          <w:szCs w:val="18"/>
        </w:rPr>
        <w:t xml:space="preserve"> </w:t>
      </w:r>
      <w:r w:rsidRPr="00DC7E43">
        <w:rPr>
          <w:color w:val="424141"/>
          <w:spacing w:val="-2"/>
          <w:sz w:val="18"/>
          <w:szCs w:val="18"/>
        </w:rPr>
        <w:t>de</w:t>
      </w:r>
      <w:r w:rsidRPr="00DC7E43">
        <w:rPr>
          <w:color w:val="424141"/>
          <w:spacing w:val="-5"/>
          <w:sz w:val="18"/>
          <w:szCs w:val="18"/>
        </w:rPr>
        <w:t xml:space="preserve"> </w:t>
      </w:r>
      <w:r w:rsidRPr="00DC7E43">
        <w:rPr>
          <w:color w:val="424141"/>
          <w:spacing w:val="-2"/>
          <w:sz w:val="18"/>
          <w:szCs w:val="18"/>
        </w:rPr>
        <w:t>acoso</w:t>
      </w:r>
      <w:r w:rsidRPr="00DC7E43">
        <w:rPr>
          <w:color w:val="424141"/>
          <w:spacing w:val="40"/>
          <w:sz w:val="18"/>
          <w:szCs w:val="18"/>
        </w:rPr>
        <w:t xml:space="preserve"> </w:t>
      </w:r>
      <w:r w:rsidRPr="00DC7E43">
        <w:rPr>
          <w:color w:val="424141"/>
          <w:sz w:val="18"/>
          <w:szCs w:val="18"/>
        </w:rPr>
        <w:t>y</w:t>
      </w:r>
      <w:r w:rsidRPr="00DC7E43">
        <w:rPr>
          <w:color w:val="424141"/>
          <w:spacing w:val="-8"/>
          <w:sz w:val="18"/>
          <w:szCs w:val="18"/>
        </w:rPr>
        <w:t xml:space="preserve"> </w:t>
      </w:r>
      <w:r w:rsidRPr="00DC7E43">
        <w:rPr>
          <w:color w:val="424141"/>
          <w:sz w:val="18"/>
          <w:szCs w:val="18"/>
        </w:rPr>
        <w:t>violencia</w:t>
      </w:r>
      <w:r w:rsidRPr="00DC7E43">
        <w:rPr>
          <w:color w:val="424141"/>
          <w:spacing w:val="-7"/>
          <w:sz w:val="18"/>
          <w:szCs w:val="18"/>
        </w:rPr>
        <w:t xml:space="preserve"> </w:t>
      </w:r>
      <w:r w:rsidRPr="00DC7E43">
        <w:rPr>
          <w:color w:val="424141"/>
          <w:sz w:val="18"/>
          <w:szCs w:val="18"/>
        </w:rPr>
        <w:t>en</w:t>
      </w:r>
      <w:r w:rsidRPr="00DC7E43">
        <w:rPr>
          <w:color w:val="424141"/>
          <w:spacing w:val="-7"/>
          <w:sz w:val="18"/>
          <w:szCs w:val="18"/>
        </w:rPr>
        <w:t xml:space="preserve"> </w:t>
      </w:r>
      <w:r w:rsidRPr="00DC7E43">
        <w:rPr>
          <w:color w:val="424141"/>
          <w:sz w:val="18"/>
          <w:szCs w:val="18"/>
        </w:rPr>
        <w:t>el</w:t>
      </w:r>
      <w:r w:rsidRPr="00DC7E43">
        <w:rPr>
          <w:color w:val="424141"/>
          <w:spacing w:val="-7"/>
          <w:sz w:val="18"/>
          <w:szCs w:val="18"/>
        </w:rPr>
        <w:t xml:space="preserve"> </w:t>
      </w:r>
      <w:r w:rsidRPr="00DC7E43">
        <w:rPr>
          <w:color w:val="424141"/>
          <w:sz w:val="18"/>
          <w:szCs w:val="18"/>
        </w:rPr>
        <w:t>trabajo.</w:t>
      </w:r>
      <w:r w:rsidRPr="00DC7E43">
        <w:rPr>
          <w:color w:val="424141"/>
          <w:spacing w:val="-7"/>
          <w:sz w:val="18"/>
          <w:szCs w:val="18"/>
        </w:rPr>
        <w:t xml:space="preserve"> </w:t>
      </w:r>
      <w:r w:rsidRPr="00DC7E43">
        <w:rPr>
          <w:color w:val="424141"/>
          <w:sz w:val="18"/>
          <w:szCs w:val="18"/>
        </w:rPr>
        <w:t>Pero</w:t>
      </w:r>
      <w:r w:rsidRPr="00DC7E43">
        <w:rPr>
          <w:color w:val="424141"/>
          <w:spacing w:val="-7"/>
          <w:sz w:val="18"/>
          <w:szCs w:val="18"/>
        </w:rPr>
        <w:t xml:space="preserve"> </w:t>
      </w:r>
      <w:r w:rsidRPr="00DC7E43">
        <w:rPr>
          <w:color w:val="424141"/>
          <w:sz w:val="18"/>
          <w:szCs w:val="18"/>
        </w:rPr>
        <w:t>también</w:t>
      </w:r>
      <w:r w:rsidRPr="00DC7E43">
        <w:rPr>
          <w:color w:val="424141"/>
          <w:spacing w:val="-7"/>
          <w:sz w:val="18"/>
          <w:szCs w:val="18"/>
        </w:rPr>
        <w:t xml:space="preserve"> </w:t>
      </w:r>
      <w:r w:rsidRPr="00DC7E43">
        <w:rPr>
          <w:color w:val="424141"/>
          <w:sz w:val="18"/>
          <w:szCs w:val="18"/>
        </w:rPr>
        <w:t>las</w:t>
      </w:r>
      <w:r w:rsidRPr="00DC7E43">
        <w:rPr>
          <w:color w:val="424141"/>
          <w:spacing w:val="-7"/>
          <w:sz w:val="18"/>
          <w:szCs w:val="18"/>
        </w:rPr>
        <w:t xml:space="preserve"> </w:t>
      </w:r>
      <w:r w:rsidRPr="00DC7E43">
        <w:rPr>
          <w:color w:val="424141"/>
          <w:sz w:val="18"/>
          <w:szCs w:val="18"/>
        </w:rPr>
        <w:t>conductas</w:t>
      </w:r>
      <w:r w:rsidRPr="00DC7E43">
        <w:rPr>
          <w:color w:val="424141"/>
          <w:spacing w:val="-7"/>
          <w:sz w:val="18"/>
          <w:szCs w:val="18"/>
        </w:rPr>
        <w:t xml:space="preserve"> </w:t>
      </w:r>
      <w:r w:rsidRPr="00DC7E43">
        <w:rPr>
          <w:color w:val="424141"/>
          <w:sz w:val="18"/>
          <w:szCs w:val="18"/>
        </w:rPr>
        <w:t>incívicas</w:t>
      </w:r>
      <w:r w:rsidRPr="00DC7E43">
        <w:rPr>
          <w:color w:val="424141"/>
          <w:spacing w:val="-7"/>
          <w:sz w:val="18"/>
          <w:szCs w:val="18"/>
        </w:rPr>
        <w:t xml:space="preserve"> </w:t>
      </w:r>
      <w:r w:rsidRPr="00DC7E43">
        <w:rPr>
          <w:color w:val="424141"/>
          <w:sz w:val="18"/>
          <w:szCs w:val="18"/>
        </w:rPr>
        <w:t>y</w:t>
      </w:r>
      <w:r w:rsidRPr="00DC7E43">
        <w:rPr>
          <w:color w:val="424141"/>
          <w:spacing w:val="-8"/>
          <w:sz w:val="18"/>
          <w:szCs w:val="18"/>
        </w:rPr>
        <w:t xml:space="preserve"> </w:t>
      </w:r>
      <w:r w:rsidRPr="00DC7E43">
        <w:rPr>
          <w:color w:val="424141"/>
          <w:sz w:val="18"/>
          <w:szCs w:val="18"/>
        </w:rPr>
        <w:t>sexistas</w:t>
      </w:r>
      <w:r w:rsidRPr="00DC7E43">
        <w:rPr>
          <w:color w:val="424141"/>
          <w:spacing w:val="-7"/>
          <w:sz w:val="18"/>
          <w:szCs w:val="18"/>
        </w:rPr>
        <w:t xml:space="preserve"> </w:t>
      </w:r>
      <w:r w:rsidRPr="00DC7E43">
        <w:rPr>
          <w:color w:val="424141"/>
          <w:sz w:val="18"/>
          <w:szCs w:val="18"/>
        </w:rPr>
        <w:t>pueden</w:t>
      </w:r>
      <w:r w:rsidRPr="00DC7E43">
        <w:rPr>
          <w:color w:val="424141"/>
          <w:spacing w:val="40"/>
          <w:sz w:val="18"/>
          <w:szCs w:val="18"/>
        </w:rPr>
        <w:t xml:space="preserve"> </w:t>
      </w:r>
      <w:r w:rsidRPr="00DC7E43">
        <w:rPr>
          <w:color w:val="424141"/>
          <w:spacing w:val="-2"/>
          <w:sz w:val="18"/>
          <w:szCs w:val="18"/>
        </w:rPr>
        <w:t>ser</w:t>
      </w:r>
      <w:r w:rsidRPr="00DC7E43">
        <w:rPr>
          <w:color w:val="424141"/>
          <w:spacing w:val="-4"/>
          <w:sz w:val="18"/>
          <w:szCs w:val="18"/>
        </w:rPr>
        <w:t xml:space="preserve"> </w:t>
      </w:r>
      <w:r w:rsidRPr="00DC7E43">
        <w:rPr>
          <w:color w:val="424141"/>
          <w:spacing w:val="-2"/>
          <w:sz w:val="18"/>
          <w:szCs w:val="18"/>
        </w:rPr>
        <w:t>el</w:t>
      </w:r>
      <w:r w:rsidRPr="00DC7E43">
        <w:rPr>
          <w:color w:val="424141"/>
          <w:spacing w:val="-4"/>
          <w:sz w:val="18"/>
          <w:szCs w:val="18"/>
        </w:rPr>
        <w:t xml:space="preserve"> </w:t>
      </w:r>
      <w:r w:rsidRPr="00DC7E43">
        <w:rPr>
          <w:color w:val="424141"/>
          <w:spacing w:val="-2"/>
          <w:sz w:val="18"/>
          <w:szCs w:val="18"/>
        </w:rPr>
        <w:t>comienzo</w:t>
      </w:r>
      <w:r w:rsidRPr="00DC7E43">
        <w:rPr>
          <w:color w:val="424141"/>
          <w:spacing w:val="-4"/>
          <w:sz w:val="18"/>
          <w:szCs w:val="18"/>
        </w:rPr>
        <w:t xml:space="preserve"> </w:t>
      </w:r>
      <w:r w:rsidRPr="00DC7E43">
        <w:rPr>
          <w:color w:val="424141"/>
          <w:spacing w:val="-2"/>
          <w:sz w:val="18"/>
          <w:szCs w:val="18"/>
        </w:rPr>
        <w:t>de</w:t>
      </w:r>
      <w:r w:rsidRPr="00DC7E43">
        <w:rPr>
          <w:color w:val="424141"/>
          <w:spacing w:val="-4"/>
          <w:sz w:val="18"/>
          <w:szCs w:val="18"/>
        </w:rPr>
        <w:t xml:space="preserve"> </w:t>
      </w:r>
      <w:r w:rsidRPr="00DC7E43">
        <w:rPr>
          <w:color w:val="424141"/>
          <w:spacing w:val="-2"/>
          <w:sz w:val="18"/>
          <w:szCs w:val="18"/>
        </w:rPr>
        <w:t>una</w:t>
      </w:r>
      <w:r w:rsidRPr="00DC7E43">
        <w:rPr>
          <w:color w:val="424141"/>
          <w:spacing w:val="-4"/>
          <w:sz w:val="18"/>
          <w:szCs w:val="18"/>
        </w:rPr>
        <w:t xml:space="preserve"> </w:t>
      </w:r>
      <w:r w:rsidRPr="00DC7E43">
        <w:rPr>
          <w:color w:val="424141"/>
          <w:spacing w:val="-2"/>
          <w:sz w:val="18"/>
          <w:szCs w:val="18"/>
        </w:rPr>
        <w:t>escalada</w:t>
      </w:r>
      <w:r w:rsidRPr="00DC7E43">
        <w:rPr>
          <w:color w:val="424141"/>
          <w:spacing w:val="-4"/>
          <w:sz w:val="18"/>
          <w:szCs w:val="18"/>
        </w:rPr>
        <w:t xml:space="preserve"> </w:t>
      </w:r>
      <w:r w:rsidRPr="00DC7E43">
        <w:rPr>
          <w:color w:val="424141"/>
          <w:spacing w:val="-2"/>
          <w:sz w:val="18"/>
          <w:szCs w:val="18"/>
        </w:rPr>
        <w:t>de</w:t>
      </w:r>
      <w:r w:rsidRPr="00DC7E43">
        <w:rPr>
          <w:color w:val="424141"/>
          <w:spacing w:val="-4"/>
          <w:sz w:val="18"/>
          <w:szCs w:val="18"/>
        </w:rPr>
        <w:t xml:space="preserve"> </w:t>
      </w:r>
      <w:r w:rsidRPr="00DC7E43">
        <w:rPr>
          <w:color w:val="424141"/>
          <w:spacing w:val="-2"/>
          <w:sz w:val="18"/>
          <w:szCs w:val="18"/>
        </w:rPr>
        <w:t>conductas</w:t>
      </w:r>
      <w:r w:rsidRPr="00DC7E43">
        <w:rPr>
          <w:color w:val="424141"/>
          <w:spacing w:val="-4"/>
          <w:sz w:val="18"/>
          <w:szCs w:val="18"/>
        </w:rPr>
        <w:t xml:space="preserve"> </w:t>
      </w:r>
      <w:r w:rsidRPr="00DC7E43">
        <w:rPr>
          <w:color w:val="424141"/>
          <w:spacing w:val="-2"/>
          <w:sz w:val="18"/>
          <w:szCs w:val="18"/>
        </w:rPr>
        <w:t>que</w:t>
      </w:r>
      <w:r w:rsidRPr="00DC7E43">
        <w:rPr>
          <w:color w:val="424141"/>
          <w:spacing w:val="-4"/>
          <w:sz w:val="18"/>
          <w:szCs w:val="18"/>
        </w:rPr>
        <w:t xml:space="preserve"> </w:t>
      </w:r>
      <w:r w:rsidRPr="00DC7E43">
        <w:rPr>
          <w:color w:val="424141"/>
          <w:spacing w:val="-2"/>
          <w:sz w:val="18"/>
          <w:szCs w:val="18"/>
        </w:rPr>
        <w:t>terminan</w:t>
      </w:r>
      <w:r w:rsidRPr="00DC7E43">
        <w:rPr>
          <w:color w:val="424141"/>
          <w:spacing w:val="-4"/>
          <w:sz w:val="18"/>
          <w:szCs w:val="18"/>
        </w:rPr>
        <w:t xml:space="preserve"> </w:t>
      </w:r>
      <w:r w:rsidRPr="00DC7E43">
        <w:rPr>
          <w:color w:val="424141"/>
          <w:spacing w:val="-2"/>
          <w:sz w:val="18"/>
          <w:szCs w:val="18"/>
        </w:rPr>
        <w:t>en</w:t>
      </w:r>
      <w:r w:rsidRPr="00DC7E43">
        <w:rPr>
          <w:color w:val="424141"/>
          <w:spacing w:val="-4"/>
          <w:sz w:val="18"/>
          <w:szCs w:val="18"/>
        </w:rPr>
        <w:t xml:space="preserve"> </w:t>
      </w:r>
      <w:r w:rsidRPr="00DC7E43">
        <w:rPr>
          <w:color w:val="424141"/>
          <w:spacing w:val="-2"/>
          <w:sz w:val="18"/>
          <w:szCs w:val="18"/>
        </w:rPr>
        <w:t>violencia</w:t>
      </w:r>
      <w:r w:rsidRPr="00DC7E43">
        <w:rPr>
          <w:color w:val="424141"/>
          <w:spacing w:val="-4"/>
          <w:sz w:val="18"/>
          <w:szCs w:val="18"/>
        </w:rPr>
        <w:t xml:space="preserve"> </w:t>
      </w:r>
      <w:r w:rsidRPr="00DC7E43">
        <w:rPr>
          <w:color w:val="424141"/>
          <w:spacing w:val="-2"/>
          <w:sz w:val="18"/>
          <w:szCs w:val="18"/>
        </w:rPr>
        <w:t>y</w:t>
      </w:r>
      <w:r w:rsidRPr="00DC7E43">
        <w:rPr>
          <w:color w:val="424141"/>
          <w:spacing w:val="-4"/>
          <w:sz w:val="18"/>
          <w:szCs w:val="18"/>
        </w:rPr>
        <w:t xml:space="preserve"> </w:t>
      </w:r>
      <w:r w:rsidRPr="00DC7E43">
        <w:rPr>
          <w:color w:val="424141"/>
          <w:spacing w:val="-2"/>
          <w:sz w:val="18"/>
          <w:szCs w:val="18"/>
        </w:rPr>
        <w:t>acoso,</w:t>
      </w:r>
      <w:r w:rsidRPr="00DC7E43">
        <w:rPr>
          <w:color w:val="424141"/>
          <w:spacing w:val="40"/>
          <w:sz w:val="18"/>
          <w:szCs w:val="18"/>
        </w:rPr>
        <w:t xml:space="preserve"> </w:t>
      </w:r>
      <w:r w:rsidRPr="00DC7E43">
        <w:rPr>
          <w:color w:val="424141"/>
          <w:sz w:val="18"/>
          <w:szCs w:val="18"/>
        </w:rPr>
        <w:t>sobre todo el acoso y la violencia por razones de género.</w:t>
      </w:r>
    </w:p>
    <w:p w:rsidRPr="00DC7E43" w:rsidR="00B974EA" w:rsidP="00B974EA" w:rsidRDefault="00B974EA" w14:paraId="65BFDB51" w14:textId="77777777">
      <w:pPr>
        <w:pStyle w:val="Textoindependiente"/>
        <w:spacing w:before="9"/>
        <w:rPr>
          <w:sz w:val="28"/>
          <w:szCs w:val="18"/>
        </w:rPr>
      </w:pPr>
    </w:p>
    <w:p w:rsidRPr="00DC7E43" w:rsidR="00B974EA" w:rsidP="00B974EA" w:rsidRDefault="00B974EA" w14:paraId="0C4DB122" w14:textId="77777777">
      <w:pPr>
        <w:pStyle w:val="Textoindependiente"/>
        <w:ind w:left="124" w:right="127"/>
        <w:rPr>
          <w:sz w:val="18"/>
          <w:szCs w:val="18"/>
        </w:rPr>
      </w:pPr>
      <w:r w:rsidRPr="00DC7E43">
        <w:rPr>
          <w:color w:val="424141"/>
          <w:spacing w:val="-2"/>
          <w:sz w:val="18"/>
          <w:szCs w:val="18"/>
        </w:rPr>
        <w:t>El empleador se compromete en este protocolo de prevención del acoso laboral,</w:t>
      </w:r>
      <w:r w:rsidRPr="00DC7E43">
        <w:rPr>
          <w:color w:val="424141"/>
          <w:spacing w:val="40"/>
          <w:sz w:val="18"/>
          <w:szCs w:val="18"/>
        </w:rPr>
        <w:t xml:space="preserve"> </w:t>
      </w:r>
      <w:r w:rsidRPr="00DC7E43">
        <w:rPr>
          <w:color w:val="424141"/>
          <w:sz w:val="18"/>
          <w:szCs w:val="18"/>
        </w:rPr>
        <w:t>sexual y violencia en el trabajo a la mejora continua que permita identificar y</w:t>
      </w:r>
      <w:r w:rsidRPr="00DC7E43">
        <w:rPr>
          <w:color w:val="424141"/>
          <w:spacing w:val="40"/>
          <w:sz w:val="18"/>
          <w:szCs w:val="18"/>
        </w:rPr>
        <w:t xml:space="preserve"> </w:t>
      </w:r>
      <w:r w:rsidRPr="00DC7E43">
        <w:rPr>
          <w:color w:val="424141"/>
          <w:sz w:val="18"/>
          <w:szCs w:val="18"/>
        </w:rPr>
        <w:t xml:space="preserve">gestionar los riesgos psicosociales en su matriz de riesgos. </w:t>
      </w:r>
      <w:r w:rsidRPr="00DC7E43">
        <w:rPr>
          <w:color w:val="9D9D9C"/>
          <w:sz w:val="18"/>
          <w:szCs w:val="18"/>
        </w:rPr>
        <w:t>[A continuación se</w:t>
      </w:r>
      <w:r w:rsidRPr="00DC7E43">
        <w:rPr>
          <w:color w:val="9D9D9C"/>
          <w:spacing w:val="40"/>
          <w:sz w:val="18"/>
          <w:szCs w:val="18"/>
        </w:rPr>
        <w:t xml:space="preserve"> </w:t>
      </w:r>
      <w:r w:rsidRPr="00DC7E43">
        <w:rPr>
          <w:color w:val="9D9D9C"/>
          <w:w w:val="95"/>
          <w:sz w:val="18"/>
          <w:szCs w:val="18"/>
        </w:rPr>
        <w:t>presenta un ejemplo de la declaración de la política preventiva del acoso o violencia,</w:t>
      </w:r>
      <w:r w:rsidRPr="00DC7E43">
        <w:rPr>
          <w:color w:val="9D9D9C"/>
          <w:spacing w:val="40"/>
          <w:sz w:val="18"/>
          <w:szCs w:val="18"/>
        </w:rPr>
        <w:t xml:space="preserve"> </w:t>
      </w:r>
      <w:r w:rsidRPr="00DC7E43">
        <w:rPr>
          <w:color w:val="9D9D9C"/>
          <w:sz w:val="18"/>
          <w:szCs w:val="18"/>
        </w:rPr>
        <w:t>que debe ser incluida, sin perjuicio, de incorporar también los principios de la</w:t>
      </w:r>
      <w:r w:rsidRPr="00DC7E43">
        <w:rPr>
          <w:color w:val="9D9D9C"/>
          <w:spacing w:val="40"/>
          <w:sz w:val="18"/>
          <w:szCs w:val="18"/>
        </w:rPr>
        <w:t xml:space="preserve"> </w:t>
      </w:r>
      <w:r w:rsidRPr="00DC7E43">
        <w:rPr>
          <w:color w:val="9D9D9C"/>
          <w:sz w:val="18"/>
          <w:szCs w:val="18"/>
        </w:rPr>
        <w:t>Política Nacional mencionados en el numeral 5.]</w:t>
      </w:r>
    </w:p>
    <w:p w:rsidRPr="00DC7E43" w:rsidR="00B974EA" w:rsidP="00B974EA" w:rsidRDefault="00B974EA" w14:paraId="1B911EC0" w14:textId="77777777">
      <w:pPr>
        <w:pStyle w:val="Textoindependiente"/>
        <w:spacing w:before="6"/>
        <w:rPr>
          <w:sz w:val="28"/>
          <w:szCs w:val="18"/>
        </w:rPr>
      </w:pPr>
    </w:p>
    <w:p w:rsidRPr="00DC7E43" w:rsidR="00B974EA" w:rsidP="00B974EA" w:rsidRDefault="00B974EA" w14:paraId="29556479" w14:textId="77777777">
      <w:pPr>
        <w:pStyle w:val="Textoindependiente"/>
        <w:ind w:left="124" w:right="124"/>
        <w:rPr>
          <w:sz w:val="18"/>
          <w:szCs w:val="18"/>
        </w:rPr>
      </w:pPr>
      <w:r w:rsidRPr="00DC7E43">
        <w:rPr>
          <w:color w:val="424141"/>
          <w:sz w:val="18"/>
          <w:szCs w:val="18"/>
        </w:rPr>
        <w:t>La</w:t>
      </w:r>
      <w:r w:rsidRPr="00DC7E43">
        <w:rPr>
          <w:color w:val="424141"/>
          <w:spacing w:val="-8"/>
          <w:sz w:val="18"/>
          <w:szCs w:val="18"/>
        </w:rPr>
        <w:t xml:space="preserve"> </w:t>
      </w:r>
      <w:r w:rsidRPr="00DC7E43">
        <w:rPr>
          <w:color w:val="424141"/>
          <w:sz w:val="18"/>
          <w:szCs w:val="18"/>
        </w:rPr>
        <w:t>entidad</w:t>
      </w:r>
      <w:r w:rsidRPr="00DC7E43">
        <w:rPr>
          <w:color w:val="424141"/>
          <w:spacing w:val="-7"/>
          <w:sz w:val="18"/>
          <w:szCs w:val="18"/>
        </w:rPr>
        <w:t xml:space="preserve"> </w:t>
      </w:r>
      <w:r w:rsidRPr="00DC7E43">
        <w:rPr>
          <w:color w:val="424141"/>
          <w:sz w:val="18"/>
          <w:szCs w:val="18"/>
        </w:rPr>
        <w:t>empleadora</w:t>
      </w:r>
      <w:r w:rsidRPr="00DC7E43">
        <w:rPr>
          <w:color w:val="424141"/>
          <w:spacing w:val="-7"/>
          <w:sz w:val="18"/>
          <w:szCs w:val="18"/>
        </w:rPr>
        <w:t xml:space="preserve"> </w:t>
      </w:r>
      <w:r w:rsidRPr="00DC7E43">
        <w:rPr>
          <w:color w:val="424141"/>
          <w:sz w:val="18"/>
          <w:szCs w:val="18"/>
        </w:rPr>
        <w:t>elaborará,</w:t>
      </w:r>
      <w:r w:rsidRPr="00DC7E43">
        <w:rPr>
          <w:color w:val="424141"/>
          <w:spacing w:val="-7"/>
          <w:sz w:val="18"/>
          <w:szCs w:val="18"/>
        </w:rPr>
        <w:t xml:space="preserve"> </w:t>
      </w:r>
      <w:r w:rsidRPr="00DC7E43">
        <w:rPr>
          <w:color w:val="424141"/>
          <w:sz w:val="18"/>
          <w:szCs w:val="18"/>
        </w:rPr>
        <w:t>en</w:t>
      </w:r>
      <w:r w:rsidRPr="00DC7E43">
        <w:rPr>
          <w:color w:val="424141"/>
          <w:spacing w:val="-7"/>
          <w:sz w:val="18"/>
          <w:szCs w:val="18"/>
        </w:rPr>
        <w:t xml:space="preserve"> </w:t>
      </w:r>
      <w:r w:rsidRPr="00DC7E43">
        <w:rPr>
          <w:color w:val="424141"/>
          <w:sz w:val="18"/>
          <w:szCs w:val="18"/>
        </w:rPr>
        <w:t>forma</w:t>
      </w:r>
      <w:r w:rsidRPr="00DC7E43">
        <w:rPr>
          <w:color w:val="424141"/>
          <w:spacing w:val="-7"/>
          <w:sz w:val="18"/>
          <w:szCs w:val="18"/>
        </w:rPr>
        <w:t xml:space="preserve"> </w:t>
      </w:r>
      <w:r w:rsidRPr="00DC7E43">
        <w:rPr>
          <w:color w:val="424141"/>
          <w:sz w:val="18"/>
          <w:szCs w:val="18"/>
        </w:rPr>
        <w:t>participativa,</w:t>
      </w:r>
      <w:r w:rsidRPr="00DC7E43">
        <w:rPr>
          <w:color w:val="424141"/>
          <w:spacing w:val="-7"/>
          <w:sz w:val="18"/>
          <w:szCs w:val="18"/>
        </w:rPr>
        <w:t xml:space="preserve"> </w:t>
      </w:r>
      <w:r w:rsidRPr="00DC7E43">
        <w:rPr>
          <w:color w:val="424141"/>
          <w:sz w:val="18"/>
          <w:szCs w:val="18"/>
        </w:rPr>
        <w:t>la</w:t>
      </w:r>
      <w:r w:rsidRPr="00DC7E43">
        <w:rPr>
          <w:color w:val="424141"/>
          <w:spacing w:val="-7"/>
          <w:sz w:val="18"/>
          <w:szCs w:val="18"/>
        </w:rPr>
        <w:t xml:space="preserve"> </w:t>
      </w:r>
      <w:r w:rsidRPr="00DC7E43">
        <w:rPr>
          <w:color w:val="424141"/>
          <w:sz w:val="18"/>
          <w:szCs w:val="18"/>
        </w:rPr>
        <w:t>política</w:t>
      </w:r>
      <w:r w:rsidRPr="00DC7E43">
        <w:rPr>
          <w:color w:val="424141"/>
          <w:spacing w:val="-7"/>
          <w:sz w:val="18"/>
          <w:szCs w:val="18"/>
        </w:rPr>
        <w:t xml:space="preserve"> </w:t>
      </w:r>
      <w:r w:rsidRPr="00DC7E43">
        <w:rPr>
          <w:color w:val="424141"/>
          <w:sz w:val="18"/>
          <w:szCs w:val="18"/>
        </w:rPr>
        <w:t>preventiva</w:t>
      </w:r>
      <w:r w:rsidRPr="00DC7E43">
        <w:rPr>
          <w:color w:val="424141"/>
          <w:spacing w:val="40"/>
          <w:sz w:val="18"/>
          <w:szCs w:val="18"/>
        </w:rPr>
        <w:t xml:space="preserve"> </w:t>
      </w:r>
      <w:r w:rsidRPr="00DC7E43">
        <w:rPr>
          <w:color w:val="424141"/>
          <w:spacing w:val="-2"/>
          <w:sz w:val="18"/>
          <w:szCs w:val="18"/>
        </w:rPr>
        <w:t>del</w:t>
      </w:r>
      <w:r w:rsidRPr="00DC7E43">
        <w:rPr>
          <w:color w:val="424141"/>
          <w:spacing w:val="-4"/>
          <w:sz w:val="18"/>
          <w:szCs w:val="18"/>
        </w:rPr>
        <w:t xml:space="preserve"> </w:t>
      </w:r>
      <w:r w:rsidRPr="00DC7E43">
        <w:rPr>
          <w:color w:val="424141"/>
          <w:spacing w:val="-2"/>
          <w:sz w:val="18"/>
          <w:szCs w:val="18"/>
        </w:rPr>
        <w:t>acoso</w:t>
      </w:r>
      <w:r w:rsidRPr="00DC7E43">
        <w:rPr>
          <w:color w:val="424141"/>
          <w:spacing w:val="-4"/>
          <w:sz w:val="18"/>
          <w:szCs w:val="18"/>
        </w:rPr>
        <w:t xml:space="preserve"> </w:t>
      </w:r>
      <w:r w:rsidRPr="00DC7E43">
        <w:rPr>
          <w:color w:val="424141"/>
          <w:spacing w:val="-2"/>
          <w:sz w:val="18"/>
          <w:szCs w:val="18"/>
        </w:rPr>
        <w:t>laboral,</w:t>
      </w:r>
      <w:r w:rsidRPr="00DC7E43">
        <w:rPr>
          <w:color w:val="424141"/>
          <w:spacing w:val="-4"/>
          <w:sz w:val="18"/>
          <w:szCs w:val="18"/>
        </w:rPr>
        <w:t xml:space="preserve"> </w:t>
      </w:r>
      <w:r w:rsidRPr="00DC7E43">
        <w:rPr>
          <w:color w:val="424141"/>
          <w:spacing w:val="-2"/>
          <w:sz w:val="18"/>
          <w:szCs w:val="18"/>
        </w:rPr>
        <w:t>el</w:t>
      </w:r>
      <w:r w:rsidRPr="00DC7E43">
        <w:rPr>
          <w:color w:val="424141"/>
          <w:spacing w:val="-4"/>
          <w:sz w:val="18"/>
          <w:szCs w:val="18"/>
        </w:rPr>
        <w:t xml:space="preserve"> </w:t>
      </w:r>
      <w:r w:rsidRPr="00DC7E43">
        <w:rPr>
          <w:color w:val="424141"/>
          <w:spacing w:val="-2"/>
          <w:sz w:val="18"/>
          <w:szCs w:val="18"/>
        </w:rPr>
        <w:t>acoso</w:t>
      </w:r>
      <w:r w:rsidRPr="00DC7E43">
        <w:rPr>
          <w:color w:val="424141"/>
          <w:spacing w:val="-4"/>
          <w:sz w:val="18"/>
          <w:szCs w:val="18"/>
        </w:rPr>
        <w:t xml:space="preserve"> </w:t>
      </w:r>
      <w:r w:rsidRPr="00DC7E43">
        <w:rPr>
          <w:color w:val="424141"/>
          <w:spacing w:val="-2"/>
          <w:sz w:val="18"/>
          <w:szCs w:val="18"/>
        </w:rPr>
        <w:t>sexual</w:t>
      </w:r>
      <w:r w:rsidRPr="00DC7E43">
        <w:rPr>
          <w:color w:val="424141"/>
          <w:spacing w:val="-4"/>
          <w:sz w:val="18"/>
          <w:szCs w:val="18"/>
        </w:rPr>
        <w:t xml:space="preserve"> </w:t>
      </w:r>
      <w:r w:rsidRPr="00DC7E43">
        <w:rPr>
          <w:color w:val="424141"/>
          <w:spacing w:val="-2"/>
          <w:sz w:val="18"/>
          <w:szCs w:val="18"/>
        </w:rPr>
        <w:t>y</w:t>
      </w:r>
      <w:r w:rsidRPr="00DC7E43">
        <w:rPr>
          <w:color w:val="424141"/>
          <w:spacing w:val="-4"/>
          <w:sz w:val="18"/>
          <w:szCs w:val="18"/>
        </w:rPr>
        <w:t xml:space="preserve"> </w:t>
      </w:r>
      <w:r w:rsidRPr="00DC7E43">
        <w:rPr>
          <w:color w:val="424141"/>
          <w:spacing w:val="-2"/>
          <w:sz w:val="18"/>
          <w:szCs w:val="18"/>
        </w:rPr>
        <w:t>la</w:t>
      </w:r>
      <w:r w:rsidRPr="00DC7E43">
        <w:rPr>
          <w:color w:val="424141"/>
          <w:spacing w:val="-4"/>
          <w:sz w:val="18"/>
          <w:szCs w:val="18"/>
        </w:rPr>
        <w:t xml:space="preserve"> </w:t>
      </w:r>
      <w:r w:rsidRPr="00DC7E43">
        <w:rPr>
          <w:color w:val="424141"/>
          <w:spacing w:val="-2"/>
          <w:sz w:val="18"/>
          <w:szCs w:val="18"/>
        </w:rPr>
        <w:t>violencia</w:t>
      </w:r>
      <w:r w:rsidRPr="00DC7E43">
        <w:rPr>
          <w:color w:val="424141"/>
          <w:spacing w:val="-4"/>
          <w:sz w:val="18"/>
          <w:szCs w:val="18"/>
        </w:rPr>
        <w:t xml:space="preserve"> </w:t>
      </w:r>
      <w:r w:rsidRPr="00DC7E43">
        <w:rPr>
          <w:color w:val="424141"/>
          <w:spacing w:val="-2"/>
          <w:sz w:val="18"/>
          <w:szCs w:val="18"/>
        </w:rPr>
        <w:t>en</w:t>
      </w:r>
      <w:r w:rsidRPr="00DC7E43">
        <w:rPr>
          <w:color w:val="424141"/>
          <w:spacing w:val="-4"/>
          <w:sz w:val="18"/>
          <w:szCs w:val="18"/>
        </w:rPr>
        <w:t xml:space="preserve"> </w:t>
      </w:r>
      <w:r w:rsidRPr="00DC7E43">
        <w:rPr>
          <w:color w:val="424141"/>
          <w:spacing w:val="-2"/>
          <w:sz w:val="18"/>
          <w:szCs w:val="18"/>
        </w:rPr>
        <w:t>el</w:t>
      </w:r>
      <w:r w:rsidRPr="00DC7E43">
        <w:rPr>
          <w:color w:val="424141"/>
          <w:spacing w:val="-4"/>
          <w:sz w:val="18"/>
          <w:szCs w:val="18"/>
        </w:rPr>
        <w:t xml:space="preserve"> </w:t>
      </w:r>
      <w:r w:rsidRPr="00DC7E43">
        <w:rPr>
          <w:color w:val="424141"/>
          <w:spacing w:val="-2"/>
          <w:sz w:val="18"/>
          <w:szCs w:val="18"/>
        </w:rPr>
        <w:t>lugar</w:t>
      </w:r>
      <w:r w:rsidRPr="00DC7E43">
        <w:rPr>
          <w:color w:val="424141"/>
          <w:spacing w:val="-4"/>
          <w:sz w:val="18"/>
          <w:szCs w:val="18"/>
        </w:rPr>
        <w:t xml:space="preserve"> </w:t>
      </w:r>
      <w:r w:rsidRPr="00DC7E43">
        <w:rPr>
          <w:color w:val="424141"/>
          <w:spacing w:val="-2"/>
          <w:sz w:val="18"/>
          <w:szCs w:val="18"/>
        </w:rPr>
        <w:t>de</w:t>
      </w:r>
      <w:r w:rsidRPr="00DC7E43">
        <w:rPr>
          <w:color w:val="424141"/>
          <w:spacing w:val="-4"/>
          <w:sz w:val="18"/>
          <w:szCs w:val="18"/>
        </w:rPr>
        <w:t xml:space="preserve"> </w:t>
      </w:r>
      <w:r w:rsidRPr="00DC7E43">
        <w:rPr>
          <w:color w:val="424141"/>
          <w:spacing w:val="-2"/>
          <w:sz w:val="18"/>
          <w:szCs w:val="18"/>
        </w:rPr>
        <w:t>trabajo,</w:t>
      </w:r>
      <w:r w:rsidRPr="00DC7E43">
        <w:rPr>
          <w:color w:val="424141"/>
          <w:spacing w:val="-4"/>
          <w:sz w:val="18"/>
          <w:szCs w:val="18"/>
        </w:rPr>
        <w:t xml:space="preserve"> </w:t>
      </w:r>
      <w:r w:rsidRPr="00DC7E43">
        <w:rPr>
          <w:color w:val="424141"/>
          <w:spacing w:val="-2"/>
          <w:sz w:val="18"/>
          <w:szCs w:val="18"/>
        </w:rPr>
        <w:t>y</w:t>
      </w:r>
      <w:r w:rsidRPr="00DC7E43">
        <w:rPr>
          <w:color w:val="424141"/>
          <w:spacing w:val="-4"/>
          <w:sz w:val="18"/>
          <w:szCs w:val="18"/>
        </w:rPr>
        <w:t xml:space="preserve"> </w:t>
      </w:r>
      <w:r w:rsidRPr="00DC7E43">
        <w:rPr>
          <w:color w:val="424141"/>
          <w:spacing w:val="-2"/>
          <w:sz w:val="18"/>
          <w:szCs w:val="18"/>
        </w:rPr>
        <w:t>la</w:t>
      </w:r>
      <w:r w:rsidRPr="00DC7E43">
        <w:rPr>
          <w:color w:val="424141"/>
          <w:spacing w:val="-4"/>
          <w:sz w:val="18"/>
          <w:szCs w:val="18"/>
        </w:rPr>
        <w:t xml:space="preserve"> </w:t>
      </w:r>
      <w:r w:rsidRPr="00DC7E43">
        <w:rPr>
          <w:color w:val="424141"/>
          <w:spacing w:val="-2"/>
          <w:sz w:val="18"/>
          <w:szCs w:val="18"/>
        </w:rPr>
        <w:t>revisará</w:t>
      </w:r>
      <w:r w:rsidRPr="00DC7E43">
        <w:rPr>
          <w:color w:val="424141"/>
          <w:spacing w:val="40"/>
          <w:sz w:val="18"/>
          <w:szCs w:val="18"/>
        </w:rPr>
        <w:t xml:space="preserve"> </w:t>
      </w:r>
      <w:r w:rsidRPr="00DC7E43">
        <w:rPr>
          <w:color w:val="424141"/>
          <w:sz w:val="18"/>
          <w:szCs w:val="18"/>
        </w:rPr>
        <w:t>cada</w:t>
      </w:r>
      <w:r w:rsidRPr="00DC7E43">
        <w:rPr>
          <w:color w:val="424141"/>
          <w:spacing w:val="-1"/>
          <w:sz w:val="18"/>
          <w:szCs w:val="18"/>
        </w:rPr>
        <w:t xml:space="preserve"> </w:t>
      </w:r>
      <w:r w:rsidRPr="00DC7E43">
        <w:rPr>
          <w:color w:val="424141"/>
          <w:sz w:val="18"/>
          <w:szCs w:val="18"/>
        </w:rPr>
        <w:t>dos</w:t>
      </w:r>
      <w:r w:rsidRPr="00DC7E43">
        <w:rPr>
          <w:color w:val="424141"/>
          <w:spacing w:val="-1"/>
          <w:sz w:val="18"/>
          <w:szCs w:val="18"/>
        </w:rPr>
        <w:t xml:space="preserve"> </w:t>
      </w:r>
      <w:r w:rsidRPr="00DC7E43">
        <w:rPr>
          <w:color w:val="424141"/>
          <w:sz w:val="18"/>
          <w:szCs w:val="18"/>
        </w:rPr>
        <w:t>años.</w:t>
      </w:r>
      <w:r w:rsidRPr="00DC7E43">
        <w:rPr>
          <w:color w:val="424141"/>
          <w:spacing w:val="-1"/>
          <w:sz w:val="18"/>
          <w:szCs w:val="18"/>
        </w:rPr>
        <w:t xml:space="preserve"> </w:t>
      </w:r>
      <w:r w:rsidRPr="00DC7E43">
        <w:rPr>
          <w:color w:val="424141"/>
          <w:sz w:val="18"/>
          <w:szCs w:val="18"/>
        </w:rPr>
        <w:t>Esta</w:t>
      </w:r>
      <w:r w:rsidRPr="00DC7E43">
        <w:rPr>
          <w:color w:val="424141"/>
          <w:spacing w:val="-1"/>
          <w:sz w:val="18"/>
          <w:szCs w:val="18"/>
        </w:rPr>
        <w:t xml:space="preserve"> </w:t>
      </w:r>
      <w:r w:rsidRPr="00DC7E43">
        <w:rPr>
          <w:color w:val="424141"/>
          <w:sz w:val="18"/>
          <w:szCs w:val="18"/>
        </w:rPr>
        <w:t>política</w:t>
      </w:r>
      <w:r w:rsidRPr="00DC7E43">
        <w:rPr>
          <w:color w:val="424141"/>
          <w:spacing w:val="-1"/>
          <w:sz w:val="18"/>
          <w:szCs w:val="18"/>
        </w:rPr>
        <w:t xml:space="preserve"> </w:t>
      </w:r>
      <w:r w:rsidRPr="00DC7E43">
        <w:rPr>
          <w:color w:val="424141"/>
          <w:sz w:val="18"/>
          <w:szCs w:val="18"/>
        </w:rPr>
        <w:t>contendrá</w:t>
      </w:r>
      <w:r w:rsidRPr="00DC7E43">
        <w:rPr>
          <w:color w:val="424141"/>
          <w:spacing w:val="-1"/>
          <w:sz w:val="18"/>
          <w:szCs w:val="18"/>
        </w:rPr>
        <w:t xml:space="preserve"> </w:t>
      </w:r>
      <w:r w:rsidRPr="00DC7E43">
        <w:rPr>
          <w:color w:val="424141"/>
          <w:sz w:val="18"/>
          <w:szCs w:val="18"/>
        </w:rPr>
        <w:t>la</w:t>
      </w:r>
      <w:r w:rsidRPr="00DC7E43">
        <w:rPr>
          <w:color w:val="424141"/>
          <w:spacing w:val="-1"/>
          <w:sz w:val="18"/>
          <w:szCs w:val="18"/>
        </w:rPr>
        <w:t xml:space="preserve"> </w:t>
      </w:r>
      <w:r w:rsidRPr="00DC7E43">
        <w:rPr>
          <w:color w:val="424141"/>
          <w:sz w:val="18"/>
          <w:szCs w:val="18"/>
        </w:rPr>
        <w:t>declaración</w:t>
      </w:r>
      <w:r w:rsidRPr="00DC7E43">
        <w:rPr>
          <w:color w:val="424141"/>
          <w:spacing w:val="-1"/>
          <w:sz w:val="18"/>
          <w:szCs w:val="18"/>
        </w:rPr>
        <w:t xml:space="preserve"> </w:t>
      </w:r>
      <w:r w:rsidRPr="00DC7E43">
        <w:rPr>
          <w:color w:val="424141"/>
          <w:sz w:val="18"/>
          <w:szCs w:val="18"/>
        </w:rPr>
        <w:t>de</w:t>
      </w:r>
      <w:r w:rsidRPr="00DC7E43">
        <w:rPr>
          <w:color w:val="424141"/>
          <w:spacing w:val="-1"/>
          <w:sz w:val="18"/>
          <w:szCs w:val="18"/>
        </w:rPr>
        <w:t xml:space="preserve"> </w:t>
      </w:r>
      <w:r w:rsidRPr="00DC7E43">
        <w:rPr>
          <w:color w:val="424141"/>
          <w:sz w:val="18"/>
          <w:szCs w:val="18"/>
        </w:rPr>
        <w:t>que</w:t>
      </w:r>
      <w:r w:rsidRPr="00DC7E43">
        <w:rPr>
          <w:color w:val="424141"/>
          <w:spacing w:val="-1"/>
          <w:sz w:val="18"/>
          <w:szCs w:val="18"/>
        </w:rPr>
        <w:t xml:space="preserve"> </w:t>
      </w:r>
      <w:r w:rsidRPr="00DC7E43">
        <w:rPr>
          <w:color w:val="424141"/>
          <w:sz w:val="18"/>
          <w:szCs w:val="18"/>
        </w:rPr>
        <w:t>el</w:t>
      </w:r>
      <w:r w:rsidRPr="00DC7E43">
        <w:rPr>
          <w:color w:val="424141"/>
          <w:spacing w:val="-1"/>
          <w:sz w:val="18"/>
          <w:szCs w:val="18"/>
        </w:rPr>
        <w:t xml:space="preserve"> </w:t>
      </w:r>
      <w:r w:rsidRPr="00DC7E43">
        <w:rPr>
          <w:color w:val="424141"/>
          <w:sz w:val="18"/>
          <w:szCs w:val="18"/>
        </w:rPr>
        <w:t>acoso</w:t>
      </w:r>
      <w:r w:rsidRPr="00DC7E43">
        <w:rPr>
          <w:color w:val="424141"/>
          <w:spacing w:val="-1"/>
          <w:sz w:val="18"/>
          <w:szCs w:val="18"/>
        </w:rPr>
        <w:t xml:space="preserve"> </w:t>
      </w:r>
      <w:r w:rsidRPr="00DC7E43">
        <w:rPr>
          <w:color w:val="424141"/>
          <w:sz w:val="18"/>
          <w:szCs w:val="18"/>
        </w:rPr>
        <w:t>laboral,</w:t>
      </w:r>
      <w:r w:rsidRPr="00DC7E43">
        <w:rPr>
          <w:color w:val="424141"/>
          <w:spacing w:val="-1"/>
          <w:sz w:val="18"/>
          <w:szCs w:val="18"/>
        </w:rPr>
        <w:t xml:space="preserve"> </w:t>
      </w:r>
      <w:r w:rsidRPr="00DC7E43">
        <w:rPr>
          <w:color w:val="424141"/>
          <w:sz w:val="18"/>
          <w:szCs w:val="18"/>
        </w:rPr>
        <w:t>el</w:t>
      </w:r>
      <w:r w:rsidRPr="00DC7E43">
        <w:rPr>
          <w:color w:val="424141"/>
          <w:spacing w:val="40"/>
          <w:sz w:val="18"/>
          <w:szCs w:val="18"/>
        </w:rPr>
        <w:t xml:space="preserve"> </w:t>
      </w:r>
      <w:r w:rsidRPr="00DC7E43">
        <w:rPr>
          <w:color w:val="424141"/>
          <w:spacing w:val="-4"/>
          <w:sz w:val="18"/>
          <w:szCs w:val="18"/>
        </w:rPr>
        <w:t>acoso</w:t>
      </w:r>
      <w:r w:rsidRPr="00DC7E43">
        <w:rPr>
          <w:color w:val="424141"/>
          <w:sz w:val="18"/>
          <w:szCs w:val="18"/>
        </w:rPr>
        <w:t xml:space="preserve"> </w:t>
      </w:r>
      <w:r w:rsidRPr="00DC7E43">
        <w:rPr>
          <w:color w:val="424141"/>
          <w:spacing w:val="-4"/>
          <w:sz w:val="18"/>
          <w:szCs w:val="18"/>
        </w:rPr>
        <w:t>sexual</w:t>
      </w:r>
      <w:r w:rsidRPr="00DC7E43">
        <w:rPr>
          <w:color w:val="424141"/>
          <w:sz w:val="18"/>
          <w:szCs w:val="18"/>
        </w:rPr>
        <w:t xml:space="preserve"> </w:t>
      </w:r>
      <w:r w:rsidRPr="00DC7E43">
        <w:rPr>
          <w:color w:val="424141"/>
          <w:spacing w:val="-4"/>
          <w:sz w:val="18"/>
          <w:szCs w:val="18"/>
        </w:rPr>
        <w:t>y</w:t>
      </w:r>
      <w:r w:rsidRPr="00DC7E43">
        <w:rPr>
          <w:color w:val="424141"/>
          <w:sz w:val="18"/>
          <w:szCs w:val="18"/>
        </w:rPr>
        <w:t xml:space="preserve"> </w:t>
      </w:r>
      <w:r w:rsidRPr="00DC7E43">
        <w:rPr>
          <w:color w:val="424141"/>
          <w:spacing w:val="-4"/>
          <w:sz w:val="18"/>
          <w:szCs w:val="18"/>
        </w:rPr>
        <w:t>la</w:t>
      </w:r>
      <w:r w:rsidRPr="00DC7E43">
        <w:rPr>
          <w:color w:val="424141"/>
          <w:sz w:val="18"/>
          <w:szCs w:val="18"/>
        </w:rPr>
        <w:t xml:space="preserve"> </w:t>
      </w:r>
      <w:r w:rsidRPr="00DC7E43">
        <w:rPr>
          <w:color w:val="424141"/>
          <w:spacing w:val="-4"/>
          <w:sz w:val="18"/>
          <w:szCs w:val="18"/>
        </w:rPr>
        <w:t>violencia</w:t>
      </w:r>
      <w:r w:rsidRPr="00DC7E43">
        <w:rPr>
          <w:color w:val="424141"/>
          <w:sz w:val="18"/>
          <w:szCs w:val="18"/>
        </w:rPr>
        <w:t xml:space="preserve"> </w:t>
      </w:r>
      <w:r w:rsidRPr="00DC7E43">
        <w:rPr>
          <w:color w:val="424141"/>
          <w:spacing w:val="-4"/>
          <w:sz w:val="18"/>
          <w:szCs w:val="18"/>
        </w:rPr>
        <w:t>en</w:t>
      </w:r>
      <w:r w:rsidRPr="00DC7E43">
        <w:rPr>
          <w:color w:val="424141"/>
          <w:sz w:val="18"/>
          <w:szCs w:val="18"/>
        </w:rPr>
        <w:t xml:space="preserve"> </w:t>
      </w:r>
      <w:r w:rsidRPr="00DC7E43">
        <w:rPr>
          <w:color w:val="424141"/>
          <w:spacing w:val="-4"/>
          <w:sz w:val="18"/>
          <w:szCs w:val="18"/>
        </w:rPr>
        <w:t>el</w:t>
      </w:r>
      <w:r w:rsidRPr="00DC7E43">
        <w:rPr>
          <w:color w:val="424141"/>
          <w:sz w:val="18"/>
          <w:szCs w:val="18"/>
        </w:rPr>
        <w:t xml:space="preserve"> </w:t>
      </w:r>
      <w:r w:rsidRPr="00DC7E43">
        <w:rPr>
          <w:color w:val="424141"/>
          <w:spacing w:val="-4"/>
          <w:sz w:val="18"/>
          <w:szCs w:val="18"/>
        </w:rPr>
        <w:t>trabajo</w:t>
      </w:r>
      <w:r w:rsidRPr="00DC7E43">
        <w:rPr>
          <w:color w:val="424141"/>
          <w:sz w:val="18"/>
          <w:szCs w:val="18"/>
        </w:rPr>
        <w:t xml:space="preserve"> </w:t>
      </w:r>
      <w:r w:rsidRPr="00DC7E43">
        <w:rPr>
          <w:color w:val="424141"/>
          <w:spacing w:val="-4"/>
          <w:sz w:val="18"/>
          <w:szCs w:val="18"/>
        </w:rPr>
        <w:t>son</w:t>
      </w:r>
      <w:r w:rsidRPr="00DC7E43">
        <w:rPr>
          <w:color w:val="424141"/>
          <w:sz w:val="18"/>
          <w:szCs w:val="18"/>
        </w:rPr>
        <w:t xml:space="preserve"> </w:t>
      </w:r>
      <w:r w:rsidRPr="00DC7E43">
        <w:rPr>
          <w:color w:val="424141"/>
          <w:spacing w:val="-4"/>
          <w:sz w:val="18"/>
          <w:szCs w:val="18"/>
        </w:rPr>
        <w:t>conductas</w:t>
      </w:r>
      <w:r w:rsidRPr="00DC7E43">
        <w:rPr>
          <w:color w:val="424141"/>
          <w:sz w:val="18"/>
          <w:szCs w:val="18"/>
        </w:rPr>
        <w:t xml:space="preserve"> </w:t>
      </w:r>
      <w:r w:rsidRPr="00DC7E43">
        <w:rPr>
          <w:color w:val="424141"/>
          <w:spacing w:val="-4"/>
          <w:sz w:val="18"/>
          <w:szCs w:val="18"/>
        </w:rPr>
        <w:t>intolerables,</w:t>
      </w:r>
      <w:r w:rsidRPr="00DC7E43">
        <w:rPr>
          <w:color w:val="424141"/>
          <w:sz w:val="18"/>
          <w:szCs w:val="18"/>
        </w:rPr>
        <w:t xml:space="preserve"> </w:t>
      </w:r>
      <w:r w:rsidRPr="00DC7E43">
        <w:rPr>
          <w:color w:val="424141"/>
          <w:spacing w:val="-4"/>
          <w:sz w:val="18"/>
          <w:szCs w:val="18"/>
        </w:rPr>
        <w:t>no</w:t>
      </w:r>
      <w:r w:rsidRPr="00DC7E43">
        <w:rPr>
          <w:color w:val="424141"/>
          <w:sz w:val="18"/>
          <w:szCs w:val="18"/>
        </w:rPr>
        <w:t xml:space="preserve"> </w:t>
      </w:r>
      <w:r w:rsidRPr="00DC7E43">
        <w:rPr>
          <w:color w:val="424141"/>
          <w:spacing w:val="-4"/>
          <w:sz w:val="18"/>
          <w:szCs w:val="18"/>
        </w:rPr>
        <w:t>permitidas</w:t>
      </w:r>
      <w:r w:rsidRPr="00DC7E43">
        <w:rPr>
          <w:color w:val="424141"/>
          <w:spacing w:val="40"/>
          <w:sz w:val="18"/>
          <w:szCs w:val="18"/>
        </w:rPr>
        <w:t xml:space="preserve"> </w:t>
      </w:r>
      <w:r w:rsidRPr="00DC7E43">
        <w:rPr>
          <w:color w:val="424141"/>
          <w:sz w:val="18"/>
          <w:szCs w:val="18"/>
        </w:rPr>
        <w:t>en</w:t>
      </w:r>
      <w:r w:rsidRPr="00DC7E43">
        <w:rPr>
          <w:color w:val="424141"/>
          <w:spacing w:val="-8"/>
          <w:sz w:val="18"/>
          <w:szCs w:val="18"/>
        </w:rPr>
        <w:t xml:space="preserve"> </w:t>
      </w:r>
      <w:r w:rsidRPr="00DC7E43">
        <w:rPr>
          <w:color w:val="424141"/>
          <w:sz w:val="18"/>
          <w:szCs w:val="18"/>
        </w:rPr>
        <w:t>la</w:t>
      </w:r>
      <w:r w:rsidRPr="00DC7E43">
        <w:rPr>
          <w:color w:val="424141"/>
          <w:spacing w:val="-7"/>
          <w:sz w:val="18"/>
          <w:szCs w:val="18"/>
        </w:rPr>
        <w:t xml:space="preserve"> </w:t>
      </w:r>
      <w:r w:rsidRPr="00DC7E43">
        <w:rPr>
          <w:color w:val="424141"/>
          <w:sz w:val="18"/>
          <w:szCs w:val="18"/>
        </w:rPr>
        <w:t>organización,</w:t>
      </w:r>
      <w:r w:rsidRPr="00DC7E43">
        <w:rPr>
          <w:color w:val="424141"/>
          <w:spacing w:val="-7"/>
          <w:sz w:val="18"/>
          <w:szCs w:val="18"/>
        </w:rPr>
        <w:t xml:space="preserve"> </w:t>
      </w:r>
      <w:r w:rsidRPr="00DC7E43">
        <w:rPr>
          <w:color w:val="424141"/>
          <w:sz w:val="18"/>
          <w:szCs w:val="18"/>
        </w:rPr>
        <w:t>debiendo</w:t>
      </w:r>
      <w:r w:rsidRPr="00DC7E43">
        <w:rPr>
          <w:color w:val="424141"/>
          <w:spacing w:val="-7"/>
          <w:sz w:val="18"/>
          <w:szCs w:val="18"/>
        </w:rPr>
        <w:t xml:space="preserve"> </w:t>
      </w:r>
      <w:r w:rsidRPr="00DC7E43">
        <w:rPr>
          <w:color w:val="424141"/>
          <w:sz w:val="18"/>
          <w:szCs w:val="18"/>
        </w:rPr>
        <w:t>las</w:t>
      </w:r>
      <w:r w:rsidRPr="00DC7E43">
        <w:rPr>
          <w:color w:val="424141"/>
          <w:spacing w:val="-7"/>
          <w:sz w:val="18"/>
          <w:szCs w:val="18"/>
        </w:rPr>
        <w:t xml:space="preserve"> </w:t>
      </w:r>
      <w:r w:rsidRPr="00DC7E43">
        <w:rPr>
          <w:color w:val="424141"/>
          <w:sz w:val="18"/>
          <w:szCs w:val="18"/>
        </w:rPr>
        <w:t>relaciones</w:t>
      </w:r>
      <w:r w:rsidRPr="00DC7E43">
        <w:rPr>
          <w:color w:val="424141"/>
          <w:spacing w:val="-7"/>
          <w:sz w:val="18"/>
          <w:szCs w:val="18"/>
        </w:rPr>
        <w:t xml:space="preserve"> </w:t>
      </w:r>
      <w:r w:rsidRPr="00DC7E43">
        <w:rPr>
          <w:color w:val="424141"/>
          <w:sz w:val="18"/>
          <w:szCs w:val="18"/>
        </w:rPr>
        <w:t>interpersonales</w:t>
      </w:r>
      <w:r w:rsidRPr="00DC7E43">
        <w:rPr>
          <w:color w:val="424141"/>
          <w:spacing w:val="-7"/>
          <w:sz w:val="18"/>
          <w:szCs w:val="18"/>
        </w:rPr>
        <w:t xml:space="preserve"> </w:t>
      </w:r>
      <w:r w:rsidRPr="00DC7E43">
        <w:rPr>
          <w:color w:val="424141"/>
          <w:sz w:val="18"/>
          <w:szCs w:val="18"/>
        </w:rPr>
        <w:t>basarse</w:t>
      </w:r>
      <w:r w:rsidRPr="00DC7E43">
        <w:rPr>
          <w:color w:val="424141"/>
          <w:spacing w:val="-7"/>
          <w:sz w:val="18"/>
          <w:szCs w:val="18"/>
        </w:rPr>
        <w:t xml:space="preserve"> </w:t>
      </w:r>
      <w:r w:rsidRPr="00DC7E43">
        <w:rPr>
          <w:color w:val="424141"/>
          <w:sz w:val="18"/>
          <w:szCs w:val="18"/>
        </w:rPr>
        <w:t>siempre</w:t>
      </w:r>
      <w:r w:rsidRPr="00DC7E43">
        <w:rPr>
          <w:color w:val="424141"/>
          <w:spacing w:val="-7"/>
          <w:sz w:val="18"/>
          <w:szCs w:val="18"/>
        </w:rPr>
        <w:t xml:space="preserve"> </w:t>
      </w:r>
      <w:r w:rsidRPr="00DC7E43">
        <w:rPr>
          <w:color w:val="424141"/>
          <w:sz w:val="18"/>
          <w:szCs w:val="18"/>
        </w:rPr>
        <w:t>en</w:t>
      </w:r>
      <w:r w:rsidRPr="00DC7E43">
        <w:rPr>
          <w:color w:val="424141"/>
          <w:spacing w:val="40"/>
          <w:sz w:val="18"/>
          <w:szCs w:val="18"/>
        </w:rPr>
        <w:t xml:space="preserve"> </w:t>
      </w:r>
      <w:r w:rsidRPr="00DC7E43">
        <w:rPr>
          <w:color w:val="424141"/>
          <w:sz w:val="18"/>
          <w:szCs w:val="18"/>
        </w:rPr>
        <w:t>el buen trato y el respeto hacia todos sus integrantes.</w:t>
      </w:r>
    </w:p>
    <w:p w:rsidRPr="00DC7E43" w:rsidR="00B974EA" w:rsidP="00B974EA" w:rsidRDefault="00B974EA" w14:paraId="4BFC3CB0" w14:textId="77777777">
      <w:pPr>
        <w:pStyle w:val="Textoindependiente"/>
        <w:spacing w:before="6"/>
        <w:rPr>
          <w:sz w:val="28"/>
          <w:szCs w:val="18"/>
        </w:rPr>
      </w:pPr>
    </w:p>
    <w:p w:rsidRPr="00DC7E43" w:rsidR="00B974EA" w:rsidP="00B974EA" w:rsidRDefault="00B974EA" w14:paraId="26B117C3" w14:textId="77777777">
      <w:pPr>
        <w:pStyle w:val="Textoindependiente"/>
        <w:ind w:left="124"/>
        <w:rPr>
          <w:sz w:val="18"/>
          <w:szCs w:val="18"/>
        </w:rPr>
      </w:pPr>
      <w:r w:rsidRPr="00DC7E43">
        <w:rPr>
          <w:color w:val="9D9D9C"/>
          <w:spacing w:val="-2"/>
          <w:sz w:val="18"/>
          <w:szCs w:val="18"/>
        </w:rPr>
        <w:t>[A</w:t>
      </w:r>
      <w:r w:rsidRPr="00DC7E43">
        <w:rPr>
          <w:color w:val="9D9D9C"/>
          <w:spacing w:val="-1"/>
          <w:sz w:val="18"/>
          <w:szCs w:val="18"/>
        </w:rPr>
        <w:t xml:space="preserve"> </w:t>
      </w:r>
      <w:r w:rsidRPr="00DC7E43">
        <w:rPr>
          <w:color w:val="9D9D9C"/>
          <w:spacing w:val="-2"/>
          <w:sz w:val="18"/>
          <w:szCs w:val="18"/>
        </w:rPr>
        <w:t>continuación</w:t>
      </w:r>
      <w:r w:rsidRPr="00DC7E43">
        <w:rPr>
          <w:color w:val="9D9D9C"/>
          <w:spacing w:val="1"/>
          <w:sz w:val="18"/>
          <w:szCs w:val="18"/>
        </w:rPr>
        <w:t xml:space="preserve"> </w:t>
      </w:r>
      <w:r w:rsidRPr="00DC7E43">
        <w:rPr>
          <w:color w:val="9D9D9C"/>
          <w:spacing w:val="-2"/>
          <w:sz w:val="18"/>
          <w:szCs w:val="18"/>
        </w:rPr>
        <w:t>se</w:t>
      </w:r>
      <w:r w:rsidRPr="00DC7E43">
        <w:rPr>
          <w:color w:val="9D9D9C"/>
          <w:spacing w:val="1"/>
          <w:sz w:val="18"/>
          <w:szCs w:val="18"/>
        </w:rPr>
        <w:t xml:space="preserve"> </w:t>
      </w:r>
      <w:r w:rsidRPr="00DC7E43">
        <w:rPr>
          <w:color w:val="9D9D9C"/>
          <w:spacing w:val="-2"/>
          <w:sz w:val="18"/>
          <w:szCs w:val="18"/>
        </w:rPr>
        <w:t>presenta</w:t>
      </w:r>
      <w:r w:rsidRPr="00DC7E43">
        <w:rPr>
          <w:color w:val="9D9D9C"/>
          <w:spacing w:val="1"/>
          <w:sz w:val="18"/>
          <w:szCs w:val="18"/>
        </w:rPr>
        <w:t xml:space="preserve"> </w:t>
      </w:r>
      <w:r w:rsidRPr="00DC7E43">
        <w:rPr>
          <w:color w:val="9D9D9C"/>
          <w:spacing w:val="-2"/>
          <w:sz w:val="18"/>
          <w:szCs w:val="18"/>
        </w:rPr>
        <w:t>un</w:t>
      </w:r>
      <w:r w:rsidRPr="00DC7E43">
        <w:rPr>
          <w:color w:val="9D9D9C"/>
          <w:spacing w:val="1"/>
          <w:sz w:val="18"/>
          <w:szCs w:val="18"/>
        </w:rPr>
        <w:t xml:space="preserve"> </w:t>
      </w:r>
      <w:r w:rsidRPr="00DC7E43">
        <w:rPr>
          <w:color w:val="9D9D9C"/>
          <w:spacing w:val="-2"/>
          <w:sz w:val="18"/>
          <w:szCs w:val="18"/>
        </w:rPr>
        <w:t>ejemplo</w:t>
      </w:r>
      <w:r w:rsidRPr="00DC7E43">
        <w:rPr>
          <w:color w:val="9D9D9C"/>
          <w:spacing w:val="1"/>
          <w:sz w:val="18"/>
          <w:szCs w:val="18"/>
        </w:rPr>
        <w:t xml:space="preserve"> </w:t>
      </w:r>
      <w:r w:rsidRPr="00DC7E43">
        <w:rPr>
          <w:color w:val="9D9D9C"/>
          <w:spacing w:val="-2"/>
          <w:sz w:val="18"/>
          <w:szCs w:val="18"/>
        </w:rPr>
        <w:t>de</w:t>
      </w:r>
      <w:r w:rsidRPr="00DC7E43">
        <w:rPr>
          <w:color w:val="9D9D9C"/>
          <w:spacing w:val="1"/>
          <w:sz w:val="18"/>
          <w:szCs w:val="18"/>
        </w:rPr>
        <w:t xml:space="preserve"> </w:t>
      </w:r>
      <w:r w:rsidRPr="00DC7E43">
        <w:rPr>
          <w:color w:val="9D9D9C"/>
          <w:spacing w:val="-2"/>
          <w:sz w:val="18"/>
          <w:szCs w:val="18"/>
        </w:rPr>
        <w:t>la</w:t>
      </w:r>
      <w:r w:rsidRPr="00DC7E43">
        <w:rPr>
          <w:color w:val="9D9D9C"/>
          <w:spacing w:val="1"/>
          <w:sz w:val="18"/>
          <w:szCs w:val="18"/>
        </w:rPr>
        <w:t xml:space="preserve"> </w:t>
      </w:r>
      <w:r w:rsidRPr="00DC7E43">
        <w:rPr>
          <w:color w:val="9D9D9C"/>
          <w:spacing w:val="-2"/>
          <w:sz w:val="18"/>
          <w:szCs w:val="18"/>
        </w:rPr>
        <w:t>declaración</w:t>
      </w:r>
      <w:r w:rsidRPr="00DC7E43">
        <w:rPr>
          <w:color w:val="9D9D9C"/>
          <w:spacing w:val="1"/>
          <w:sz w:val="18"/>
          <w:szCs w:val="18"/>
        </w:rPr>
        <w:t xml:space="preserve"> </w:t>
      </w:r>
      <w:r w:rsidRPr="00DC7E43">
        <w:rPr>
          <w:color w:val="9D9D9C"/>
          <w:spacing w:val="-2"/>
          <w:sz w:val="18"/>
          <w:szCs w:val="18"/>
        </w:rPr>
        <w:t>de</w:t>
      </w:r>
      <w:r w:rsidRPr="00DC7E43">
        <w:rPr>
          <w:color w:val="9D9D9C"/>
          <w:spacing w:val="1"/>
          <w:sz w:val="18"/>
          <w:szCs w:val="18"/>
        </w:rPr>
        <w:t xml:space="preserve"> </w:t>
      </w:r>
      <w:r w:rsidRPr="00DC7E43">
        <w:rPr>
          <w:color w:val="9D9D9C"/>
          <w:spacing w:val="-2"/>
          <w:sz w:val="18"/>
          <w:szCs w:val="18"/>
        </w:rPr>
        <w:t>la</w:t>
      </w:r>
      <w:r w:rsidRPr="00DC7E43">
        <w:rPr>
          <w:color w:val="9D9D9C"/>
          <w:spacing w:val="2"/>
          <w:sz w:val="18"/>
          <w:szCs w:val="18"/>
        </w:rPr>
        <w:t xml:space="preserve"> </w:t>
      </w:r>
      <w:r w:rsidRPr="00DC7E43">
        <w:rPr>
          <w:color w:val="9D9D9C"/>
          <w:spacing w:val="-2"/>
          <w:sz w:val="18"/>
          <w:szCs w:val="18"/>
        </w:rPr>
        <w:t>política:</w:t>
      </w:r>
    </w:p>
    <w:p w:rsidRPr="00DC7E43" w:rsidR="00B974EA" w:rsidP="00B974EA" w:rsidRDefault="00B974EA" w14:paraId="72E955EC" w14:textId="77777777">
      <w:pPr>
        <w:pStyle w:val="Textoindependiente"/>
        <w:spacing w:before="77"/>
        <w:ind w:left="124" w:right="127"/>
        <w:rPr>
          <w:sz w:val="18"/>
          <w:szCs w:val="18"/>
        </w:rPr>
      </w:pPr>
      <w:r w:rsidRPr="00DC7E43">
        <w:rPr>
          <w:color w:val="9D9D9C"/>
          <w:spacing w:val="-2"/>
          <w:sz w:val="18"/>
          <w:szCs w:val="18"/>
        </w:rPr>
        <w:t>La</w:t>
      </w:r>
      <w:r w:rsidRPr="00DC7E43">
        <w:rPr>
          <w:color w:val="9D9D9C"/>
          <w:spacing w:val="-6"/>
          <w:sz w:val="18"/>
          <w:szCs w:val="18"/>
        </w:rPr>
        <w:t xml:space="preserve"> </w:t>
      </w:r>
      <w:r w:rsidRPr="00DC7E43">
        <w:rPr>
          <w:color w:val="9D9D9C"/>
          <w:spacing w:val="-2"/>
          <w:sz w:val="18"/>
          <w:szCs w:val="18"/>
        </w:rPr>
        <w:t>empresa</w:t>
      </w:r>
      <w:r w:rsidRPr="00DC7E43">
        <w:rPr>
          <w:color w:val="9D9D9C"/>
          <w:spacing w:val="-5"/>
          <w:sz w:val="18"/>
          <w:szCs w:val="18"/>
        </w:rPr>
        <w:t xml:space="preserve"> </w:t>
      </w:r>
      <w:r w:rsidRPr="00DC7E43">
        <w:rPr>
          <w:color w:val="9D9D9C"/>
          <w:spacing w:val="-2"/>
          <w:sz w:val="18"/>
          <w:szCs w:val="18"/>
        </w:rPr>
        <w:t>Florencio</w:t>
      </w:r>
      <w:r w:rsidRPr="00DC7E43">
        <w:rPr>
          <w:color w:val="9D9D9C"/>
          <w:spacing w:val="-5"/>
          <w:sz w:val="18"/>
          <w:szCs w:val="18"/>
        </w:rPr>
        <w:t xml:space="preserve"> </w:t>
      </w:r>
      <w:r w:rsidRPr="00DC7E43">
        <w:rPr>
          <w:color w:val="9D9D9C"/>
          <w:spacing w:val="-2"/>
          <w:sz w:val="18"/>
          <w:szCs w:val="18"/>
        </w:rPr>
        <w:t>S.A.</w:t>
      </w:r>
      <w:r w:rsidRPr="00DC7E43">
        <w:rPr>
          <w:color w:val="9D9D9C"/>
          <w:spacing w:val="-5"/>
          <w:sz w:val="18"/>
          <w:szCs w:val="18"/>
        </w:rPr>
        <w:t xml:space="preserve"> </w:t>
      </w:r>
      <w:r w:rsidRPr="00DC7E43">
        <w:rPr>
          <w:color w:val="9D9D9C"/>
          <w:spacing w:val="-2"/>
          <w:sz w:val="18"/>
          <w:szCs w:val="18"/>
        </w:rPr>
        <w:t>declara</w:t>
      </w:r>
      <w:r w:rsidRPr="00DC7E43">
        <w:rPr>
          <w:color w:val="9D9D9C"/>
          <w:spacing w:val="-5"/>
          <w:sz w:val="18"/>
          <w:szCs w:val="18"/>
        </w:rPr>
        <w:t xml:space="preserve"> </w:t>
      </w:r>
      <w:r w:rsidRPr="00DC7E43">
        <w:rPr>
          <w:color w:val="9D9D9C"/>
          <w:spacing w:val="-2"/>
          <w:sz w:val="18"/>
          <w:szCs w:val="18"/>
        </w:rPr>
        <w:t>que</w:t>
      </w:r>
      <w:r w:rsidRPr="00DC7E43">
        <w:rPr>
          <w:color w:val="9D9D9C"/>
          <w:spacing w:val="-5"/>
          <w:sz w:val="18"/>
          <w:szCs w:val="18"/>
        </w:rPr>
        <w:t xml:space="preserve"> </w:t>
      </w:r>
      <w:r w:rsidRPr="00DC7E43">
        <w:rPr>
          <w:color w:val="9D9D9C"/>
          <w:spacing w:val="-2"/>
          <w:sz w:val="18"/>
          <w:szCs w:val="18"/>
        </w:rPr>
        <w:t>no</w:t>
      </w:r>
      <w:r w:rsidRPr="00DC7E43">
        <w:rPr>
          <w:color w:val="9D9D9C"/>
          <w:spacing w:val="-5"/>
          <w:sz w:val="18"/>
          <w:szCs w:val="18"/>
        </w:rPr>
        <w:t xml:space="preserve"> </w:t>
      </w:r>
      <w:r w:rsidRPr="00DC7E43">
        <w:rPr>
          <w:color w:val="9D9D9C"/>
          <w:spacing w:val="-2"/>
          <w:sz w:val="18"/>
          <w:szCs w:val="18"/>
        </w:rPr>
        <w:t>tolerará</w:t>
      </w:r>
      <w:r w:rsidRPr="00DC7E43">
        <w:rPr>
          <w:color w:val="9D9D9C"/>
          <w:spacing w:val="-5"/>
          <w:sz w:val="18"/>
          <w:szCs w:val="18"/>
        </w:rPr>
        <w:t xml:space="preserve"> </w:t>
      </w:r>
      <w:r w:rsidRPr="00DC7E43">
        <w:rPr>
          <w:color w:val="9D9D9C"/>
          <w:spacing w:val="-2"/>
          <w:sz w:val="18"/>
          <w:szCs w:val="18"/>
        </w:rPr>
        <w:t>conductas</w:t>
      </w:r>
      <w:r w:rsidRPr="00DC7E43">
        <w:rPr>
          <w:color w:val="9D9D9C"/>
          <w:spacing w:val="-5"/>
          <w:sz w:val="18"/>
          <w:szCs w:val="18"/>
        </w:rPr>
        <w:t xml:space="preserve"> </w:t>
      </w:r>
      <w:r w:rsidRPr="00DC7E43">
        <w:rPr>
          <w:color w:val="9D9D9C"/>
          <w:spacing w:val="-2"/>
          <w:sz w:val="18"/>
          <w:szCs w:val="18"/>
        </w:rPr>
        <w:t>que</w:t>
      </w:r>
      <w:r w:rsidRPr="00DC7E43">
        <w:rPr>
          <w:color w:val="9D9D9C"/>
          <w:spacing w:val="-5"/>
          <w:sz w:val="18"/>
          <w:szCs w:val="18"/>
        </w:rPr>
        <w:t xml:space="preserve"> </w:t>
      </w:r>
      <w:r w:rsidRPr="00DC7E43">
        <w:rPr>
          <w:color w:val="9D9D9C"/>
          <w:spacing w:val="-2"/>
          <w:sz w:val="18"/>
          <w:szCs w:val="18"/>
        </w:rPr>
        <w:t>puedan</w:t>
      </w:r>
      <w:r w:rsidRPr="00DC7E43">
        <w:rPr>
          <w:color w:val="9D9D9C"/>
          <w:spacing w:val="-6"/>
          <w:sz w:val="18"/>
          <w:szCs w:val="18"/>
        </w:rPr>
        <w:t xml:space="preserve"> </w:t>
      </w:r>
      <w:r w:rsidRPr="00DC7E43">
        <w:rPr>
          <w:color w:val="9D9D9C"/>
          <w:spacing w:val="-2"/>
          <w:sz w:val="18"/>
          <w:szCs w:val="18"/>
        </w:rPr>
        <w:t>generar</w:t>
      </w:r>
      <w:r w:rsidRPr="00DC7E43">
        <w:rPr>
          <w:color w:val="9D9D9C"/>
          <w:spacing w:val="40"/>
          <w:sz w:val="18"/>
          <w:szCs w:val="18"/>
        </w:rPr>
        <w:t xml:space="preserve"> </w:t>
      </w:r>
      <w:r w:rsidRPr="00DC7E43">
        <w:rPr>
          <w:color w:val="9D9D9C"/>
          <w:w w:val="95"/>
          <w:sz w:val="18"/>
          <w:szCs w:val="18"/>
        </w:rPr>
        <w:t>o constituir situaciones de acoso sexual, laboral y violencia en el trabajo, debiendo</w:t>
      </w:r>
      <w:r w:rsidRPr="00DC7E43">
        <w:rPr>
          <w:color w:val="9D9D9C"/>
          <w:spacing w:val="40"/>
          <w:sz w:val="18"/>
          <w:szCs w:val="18"/>
        </w:rPr>
        <w:t xml:space="preserve"> </w:t>
      </w:r>
      <w:r w:rsidRPr="00DC7E43">
        <w:rPr>
          <w:color w:val="9D9D9C"/>
          <w:sz w:val="18"/>
          <w:szCs w:val="18"/>
        </w:rPr>
        <w:t xml:space="preserve">las </w:t>
      </w:r>
      <w:r w:rsidRPr="00DC7E43">
        <w:rPr>
          <w:color w:val="9D9D9C"/>
          <w:spacing w:val="10"/>
          <w:sz w:val="18"/>
          <w:szCs w:val="18"/>
        </w:rPr>
        <w:t xml:space="preserve">relaciones </w:t>
      </w:r>
      <w:r w:rsidRPr="00DC7E43">
        <w:rPr>
          <w:color w:val="9D9D9C"/>
          <w:spacing w:val="11"/>
          <w:sz w:val="18"/>
          <w:szCs w:val="18"/>
        </w:rPr>
        <w:t xml:space="preserve">interpersonales basarse </w:t>
      </w:r>
      <w:r w:rsidRPr="00DC7E43">
        <w:rPr>
          <w:color w:val="9D9D9C"/>
          <w:spacing w:val="10"/>
          <w:sz w:val="18"/>
          <w:szCs w:val="18"/>
        </w:rPr>
        <w:t xml:space="preserve">siempre </w:t>
      </w:r>
      <w:r w:rsidRPr="00DC7E43">
        <w:rPr>
          <w:color w:val="9D9D9C"/>
          <w:sz w:val="18"/>
          <w:szCs w:val="18"/>
        </w:rPr>
        <w:t xml:space="preserve">en el </w:t>
      </w:r>
      <w:r w:rsidRPr="00DC7E43">
        <w:rPr>
          <w:color w:val="9D9D9C"/>
          <w:spacing w:val="10"/>
          <w:sz w:val="18"/>
          <w:szCs w:val="18"/>
        </w:rPr>
        <w:t xml:space="preserve">respeto </w:t>
      </w:r>
      <w:r w:rsidRPr="00DC7E43">
        <w:rPr>
          <w:color w:val="9D9D9C"/>
          <w:spacing w:val="9"/>
          <w:sz w:val="18"/>
          <w:szCs w:val="18"/>
        </w:rPr>
        <w:t>mutuo,</w:t>
      </w:r>
      <w:r w:rsidRPr="00DC7E43">
        <w:rPr>
          <w:color w:val="9D9D9C"/>
          <w:spacing w:val="40"/>
          <w:sz w:val="18"/>
          <w:szCs w:val="18"/>
        </w:rPr>
        <w:t xml:space="preserve"> </w:t>
      </w:r>
      <w:r w:rsidRPr="00DC7E43">
        <w:rPr>
          <w:color w:val="9D9D9C"/>
          <w:spacing w:val="-2"/>
          <w:sz w:val="18"/>
          <w:szCs w:val="18"/>
        </w:rPr>
        <w:t>independientemente de la posición, género, orientación sexual, raza o creencias</w:t>
      </w:r>
      <w:r w:rsidRPr="00DC7E43">
        <w:rPr>
          <w:color w:val="9D9D9C"/>
          <w:spacing w:val="40"/>
          <w:sz w:val="18"/>
          <w:szCs w:val="18"/>
        </w:rPr>
        <w:t xml:space="preserve"> </w:t>
      </w:r>
      <w:r w:rsidRPr="00DC7E43">
        <w:rPr>
          <w:color w:val="9D9D9C"/>
          <w:sz w:val="18"/>
          <w:szCs w:val="18"/>
        </w:rPr>
        <w:t>religiosas de las personas trabajadoras.</w:t>
      </w:r>
    </w:p>
    <w:p w:rsidR="00B974EA" w:rsidP="00B974EA" w:rsidRDefault="00B974EA" w14:paraId="7C9246E0" w14:textId="77777777">
      <w:pPr>
        <w:spacing w:line="259" w:lineRule="auto"/>
        <w:sectPr w:rsidR="00B974EA" w:rsidSect="00B974EA">
          <w:type w:val="continuous"/>
          <w:pgSz w:w="12240" w:h="15840" w:orient="portrait"/>
          <w:pgMar w:top="1180" w:right="440" w:bottom="280" w:left="440" w:header="531" w:footer="520" w:gutter="0"/>
          <w:cols w:equalWidth="0" w:space="720" w:num="2">
            <w:col w:w="3148" w:space="648"/>
            <w:col w:w="7564"/>
          </w:cols>
        </w:sectPr>
      </w:pPr>
    </w:p>
    <w:p w:rsidR="00B974EA" w:rsidP="00B974EA" w:rsidRDefault="00B974EA" w14:paraId="12B6013B" w14:textId="77777777">
      <w:pPr>
        <w:pStyle w:val="Textoindependiente"/>
      </w:pPr>
      <w:r w:rsidRPr="00124BE2">
        <w:rPr>
          <w:noProof/>
        </w:rPr>
        <mc:AlternateContent>
          <mc:Choice Requires="wps">
            <w:drawing>
              <wp:anchor distT="0" distB="0" distL="114300" distR="114300" simplePos="0" relativeHeight="251684864" behindDoc="1" locked="0" layoutInCell="1" allowOverlap="1" wp14:anchorId="7D95A355" wp14:editId="70A7EBD6">
                <wp:simplePos x="0" y="0"/>
                <wp:positionH relativeFrom="page">
                  <wp:posOffset>341630</wp:posOffset>
                </wp:positionH>
                <wp:positionV relativeFrom="page">
                  <wp:posOffset>324485</wp:posOffset>
                </wp:positionV>
                <wp:extent cx="5248275" cy="1179830"/>
                <wp:effectExtent l="0" t="0" r="9525" b="1270"/>
                <wp:wrapNone/>
                <wp:docPr id="515" name="docshape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248275" cy="1179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B065AF" w:rsidR="00B974EA" w:rsidP="00B974EA" w:rsidRDefault="00B974EA" w14:paraId="57D67451" w14:textId="77777777">
                            <w:pPr>
                              <w:spacing w:before="16"/>
                              <w:ind w:left="20"/>
                              <w:rPr>
                                <w:rFonts w:ascii="ACHS Nueva Sans Medium" w:hAnsi="ACHS Nueva Sans Medium"/>
                              </w:rPr>
                            </w:pPr>
                            <w:r w:rsidRPr="00B065AF">
                              <w:rPr>
                                <w:rFonts w:ascii="ACHS Nueva Sans Medium" w:hAnsi="ACHS Nueva Sans Medium"/>
                                <w:color w:val="004B13"/>
                              </w:rPr>
                              <w:t>Modelo</w:t>
                            </w:r>
                            <w:r w:rsidRPr="00B065AF">
                              <w:rPr>
                                <w:rFonts w:ascii="ACHS Nueva Sans Medium" w:hAnsi="ACHS Nueva Sans Medium"/>
                                <w:color w:val="004B13"/>
                                <w:spacing w:val="-7"/>
                              </w:rPr>
                              <w:t xml:space="preserve"> </w:t>
                            </w:r>
                            <w:r w:rsidRPr="00B065AF">
                              <w:rPr>
                                <w:rFonts w:ascii="ACHS Nueva Sans Medium" w:hAnsi="ACHS Nueva Sans Medium"/>
                                <w:color w:val="004B13"/>
                              </w:rPr>
                              <w:t>de</w:t>
                            </w:r>
                            <w:r w:rsidRPr="00B065AF">
                              <w:rPr>
                                <w:rFonts w:ascii="ACHS Nueva Sans Medium" w:hAnsi="ACHS Nueva Sans Medium"/>
                                <w:color w:val="004B13"/>
                                <w:spacing w:val="-7"/>
                              </w:rPr>
                              <w:t xml:space="preserve"> </w:t>
                            </w:r>
                            <w:r w:rsidRPr="00B065AF">
                              <w:rPr>
                                <w:rFonts w:ascii="ACHS Nueva Sans Medium" w:hAnsi="ACHS Nueva Sans Medium"/>
                                <w:color w:val="004B13"/>
                                <w:spacing w:val="-2"/>
                              </w:rPr>
                              <w:t>Protocolo</w:t>
                            </w:r>
                          </w:p>
                          <w:p w:rsidR="00B974EA" w:rsidP="00B974EA" w:rsidRDefault="00B974EA" w14:paraId="59392AA1" w14:textId="77777777">
                            <w:pPr>
                              <w:spacing w:before="187" w:line="228" w:lineRule="auto"/>
                              <w:ind w:left="88"/>
                              <w:rPr>
                                <w:rFonts w:ascii="ACHS Nueva Serif" w:hAnsi="ACHS Nueva Serif"/>
                                <w:b/>
                                <w:sz w:val="44"/>
                              </w:rPr>
                            </w:pPr>
                            <w:r>
                              <w:rPr>
                                <w:rFonts w:ascii="ACHS Nueva Serif" w:hAnsi="ACHS Nueva Serif"/>
                                <w:b/>
                                <w:color w:val="004C14"/>
                                <w:sz w:val="44"/>
                              </w:rPr>
                              <w:t>Protocolo de prevención del acoso sexual,</w:t>
                            </w:r>
                            <w:r>
                              <w:rPr>
                                <w:rFonts w:ascii="ACHS Nueva Serif" w:hAnsi="ACHS Nueva Serif"/>
                                <w:b/>
                                <w:color w:val="004C14"/>
                                <w:spacing w:val="-14"/>
                                <w:sz w:val="44"/>
                              </w:rPr>
                              <w:t xml:space="preserve"> </w:t>
                            </w:r>
                            <w:r>
                              <w:rPr>
                                <w:rFonts w:ascii="ACHS Nueva Serif" w:hAnsi="ACHS Nueva Serif"/>
                                <w:b/>
                                <w:color w:val="004C14"/>
                                <w:sz w:val="44"/>
                              </w:rPr>
                              <w:t>laboral</w:t>
                            </w:r>
                            <w:r>
                              <w:rPr>
                                <w:rFonts w:ascii="ACHS Nueva Serif" w:hAnsi="ACHS Nueva Serif"/>
                                <w:b/>
                                <w:color w:val="004C14"/>
                                <w:spacing w:val="-14"/>
                                <w:sz w:val="44"/>
                              </w:rPr>
                              <w:t xml:space="preserve"> </w:t>
                            </w:r>
                            <w:r>
                              <w:rPr>
                                <w:rFonts w:ascii="ACHS Nueva Serif" w:hAnsi="ACHS Nueva Serif"/>
                                <w:b/>
                                <w:color w:val="004C14"/>
                                <w:sz w:val="44"/>
                              </w:rPr>
                              <w:t>y</w:t>
                            </w:r>
                            <w:r>
                              <w:rPr>
                                <w:rFonts w:ascii="ACHS Nueva Serif" w:hAnsi="ACHS Nueva Serif"/>
                                <w:b/>
                                <w:color w:val="004C14"/>
                                <w:spacing w:val="-14"/>
                                <w:sz w:val="44"/>
                              </w:rPr>
                              <w:t xml:space="preserve"> </w:t>
                            </w:r>
                            <w:r>
                              <w:rPr>
                                <w:rFonts w:ascii="ACHS Nueva Serif" w:hAnsi="ACHS Nueva Serif"/>
                                <w:b/>
                                <w:color w:val="004C14"/>
                                <w:sz w:val="44"/>
                              </w:rPr>
                              <w:t>violencia</w:t>
                            </w:r>
                            <w:r>
                              <w:rPr>
                                <w:rFonts w:ascii="ACHS Nueva Serif" w:hAnsi="ACHS Nueva Serif"/>
                                <w:b/>
                                <w:color w:val="004C14"/>
                                <w:spacing w:val="-14"/>
                                <w:sz w:val="44"/>
                              </w:rPr>
                              <w:t xml:space="preserve"> </w:t>
                            </w:r>
                            <w:r>
                              <w:rPr>
                                <w:rFonts w:ascii="ACHS Nueva Serif" w:hAnsi="ACHS Nueva Serif"/>
                                <w:b/>
                                <w:color w:val="004C14"/>
                                <w:sz w:val="44"/>
                              </w:rPr>
                              <w:t>en</w:t>
                            </w:r>
                            <w:r>
                              <w:rPr>
                                <w:rFonts w:ascii="ACHS Nueva Serif" w:hAnsi="ACHS Nueva Serif"/>
                                <w:b/>
                                <w:color w:val="004C14"/>
                                <w:spacing w:val="-14"/>
                                <w:sz w:val="44"/>
                              </w:rPr>
                              <w:t xml:space="preserve"> </w:t>
                            </w:r>
                            <w:r>
                              <w:rPr>
                                <w:rFonts w:ascii="ACHS Nueva Serif" w:hAnsi="ACHS Nueva Serif"/>
                                <w:b/>
                                <w:color w:val="004C14"/>
                                <w:sz w:val="44"/>
                              </w:rPr>
                              <w:t>el</w:t>
                            </w:r>
                            <w:r>
                              <w:rPr>
                                <w:rFonts w:ascii="ACHS Nueva Serif" w:hAnsi="ACHS Nueva Serif"/>
                                <w:b/>
                                <w:color w:val="004C14"/>
                                <w:spacing w:val="-14"/>
                                <w:sz w:val="44"/>
                              </w:rPr>
                              <w:t xml:space="preserve"> </w:t>
                            </w:r>
                            <w:r>
                              <w:rPr>
                                <w:rFonts w:ascii="ACHS Nueva Serif" w:hAnsi="ACHS Nueva Serif"/>
                                <w:b/>
                                <w:color w:val="004C14"/>
                                <w:sz w:val="44"/>
                              </w:rPr>
                              <w:t>trabajo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asvg="http://schemas.microsoft.com/office/drawing/2016/SVG/main" xmlns:a14="http://schemas.microsoft.com/office/drawing/2010/main" xmlns:a16="http://schemas.microsoft.com/office/drawing/2014/main" xmlns:pic="http://schemas.openxmlformats.org/drawingml/2006/picture" xmlns:a="http://schemas.openxmlformats.org/drawingml/2006/main" xmlns:w16du="http://schemas.microsoft.com/office/word/2023/wordml/word16du">
            <w:pict w14:anchorId="5C71E143">
              <v:shape id="_x0000_s1039" style="position:absolute;left:0;text-align:left;margin-left:26.9pt;margin-top:25.55pt;width:413.25pt;height:92.9pt;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" w14:anchorId="7D95A355">
                <v:path arrowok="t"/>
                <v:textbox inset="0,0,0,0">
                  <w:txbxContent>
                    <w:p w:rsidRPr="00B065AF" w:rsidR="00B974EA" w:rsidP="00B974EA" w:rsidRDefault="00B974EA" w14:paraId="6B9AE8FC" w14:textId="77777777">
                      <w:pPr>
                        <w:spacing w:before="16"/>
                        <w:ind w:left="20"/>
                        <w:rPr>
                          <w:rFonts w:ascii="ACHS Nueva Sans Medium" w:hAnsi="ACHS Nueva Sans Medium"/>
                        </w:rPr>
                      </w:pPr>
                      <w:r w:rsidRPr="00B065AF">
                        <w:rPr>
                          <w:rFonts w:ascii="ACHS Nueva Sans Medium" w:hAnsi="ACHS Nueva Sans Medium"/>
                          <w:color w:val="004B13"/>
                        </w:rPr>
                        <w:t>Modelo</w:t>
                      </w:r>
                      <w:r w:rsidRPr="00B065AF">
                        <w:rPr>
                          <w:rFonts w:ascii="ACHS Nueva Sans Medium" w:hAnsi="ACHS Nueva Sans Medium"/>
                          <w:color w:val="004B13"/>
                          <w:spacing w:val="-7"/>
                        </w:rPr>
                        <w:t xml:space="preserve"> </w:t>
                      </w:r>
                      <w:r w:rsidRPr="00B065AF">
                        <w:rPr>
                          <w:rFonts w:ascii="ACHS Nueva Sans Medium" w:hAnsi="ACHS Nueva Sans Medium"/>
                          <w:color w:val="004B13"/>
                        </w:rPr>
                        <w:t>de</w:t>
                      </w:r>
                      <w:r w:rsidRPr="00B065AF">
                        <w:rPr>
                          <w:rFonts w:ascii="ACHS Nueva Sans Medium" w:hAnsi="ACHS Nueva Sans Medium"/>
                          <w:color w:val="004B13"/>
                          <w:spacing w:val="-7"/>
                        </w:rPr>
                        <w:t xml:space="preserve"> </w:t>
                      </w:r>
                      <w:r w:rsidRPr="00B065AF">
                        <w:rPr>
                          <w:rFonts w:ascii="ACHS Nueva Sans Medium" w:hAnsi="ACHS Nueva Sans Medium"/>
                          <w:color w:val="004B13"/>
                          <w:spacing w:val="-2"/>
                        </w:rPr>
                        <w:t>Protocolo</w:t>
                      </w:r>
                    </w:p>
                    <w:p w:rsidR="00B974EA" w:rsidP="00B974EA" w:rsidRDefault="00B974EA" w14:paraId="3EC3E1BC" w14:textId="77777777">
                      <w:pPr>
                        <w:spacing w:before="187" w:line="228" w:lineRule="auto"/>
                        <w:ind w:left="88"/>
                        <w:rPr>
                          <w:rFonts w:ascii="ACHS Nueva Serif" w:hAnsi="ACHS Nueva Serif"/>
                          <w:b/>
                          <w:sz w:val="44"/>
                        </w:rPr>
                      </w:pPr>
                      <w:r>
                        <w:rPr>
                          <w:rFonts w:ascii="ACHS Nueva Serif" w:hAnsi="ACHS Nueva Serif"/>
                          <w:b/>
                          <w:color w:val="004C14"/>
                          <w:sz w:val="44"/>
                        </w:rPr>
                        <w:t>Protocolo de prevención del acoso sexual,</w:t>
                      </w:r>
                      <w:r>
                        <w:rPr>
                          <w:rFonts w:ascii="ACHS Nueva Serif" w:hAnsi="ACHS Nueva Serif"/>
                          <w:b/>
                          <w:color w:val="004C14"/>
                          <w:spacing w:val="-14"/>
                          <w:sz w:val="44"/>
                        </w:rPr>
                        <w:t xml:space="preserve"> </w:t>
                      </w:r>
                      <w:r>
                        <w:rPr>
                          <w:rFonts w:ascii="ACHS Nueva Serif" w:hAnsi="ACHS Nueva Serif"/>
                          <w:b/>
                          <w:color w:val="004C14"/>
                          <w:sz w:val="44"/>
                        </w:rPr>
                        <w:t>laboral</w:t>
                      </w:r>
                      <w:r>
                        <w:rPr>
                          <w:rFonts w:ascii="ACHS Nueva Serif" w:hAnsi="ACHS Nueva Serif"/>
                          <w:b/>
                          <w:color w:val="004C14"/>
                          <w:spacing w:val="-14"/>
                          <w:sz w:val="44"/>
                        </w:rPr>
                        <w:t xml:space="preserve"> </w:t>
                      </w:r>
                      <w:r>
                        <w:rPr>
                          <w:rFonts w:ascii="ACHS Nueva Serif" w:hAnsi="ACHS Nueva Serif"/>
                          <w:b/>
                          <w:color w:val="004C14"/>
                          <w:sz w:val="44"/>
                        </w:rPr>
                        <w:t>y</w:t>
                      </w:r>
                      <w:r>
                        <w:rPr>
                          <w:rFonts w:ascii="ACHS Nueva Serif" w:hAnsi="ACHS Nueva Serif"/>
                          <w:b/>
                          <w:color w:val="004C14"/>
                          <w:spacing w:val="-14"/>
                          <w:sz w:val="44"/>
                        </w:rPr>
                        <w:t xml:space="preserve"> </w:t>
                      </w:r>
                      <w:r>
                        <w:rPr>
                          <w:rFonts w:ascii="ACHS Nueva Serif" w:hAnsi="ACHS Nueva Serif"/>
                          <w:b/>
                          <w:color w:val="004C14"/>
                          <w:sz w:val="44"/>
                        </w:rPr>
                        <w:t>violencia</w:t>
                      </w:r>
                      <w:r>
                        <w:rPr>
                          <w:rFonts w:ascii="ACHS Nueva Serif" w:hAnsi="ACHS Nueva Serif"/>
                          <w:b/>
                          <w:color w:val="004C14"/>
                          <w:spacing w:val="-14"/>
                          <w:sz w:val="44"/>
                        </w:rPr>
                        <w:t xml:space="preserve"> </w:t>
                      </w:r>
                      <w:r>
                        <w:rPr>
                          <w:rFonts w:ascii="ACHS Nueva Serif" w:hAnsi="ACHS Nueva Serif"/>
                          <w:b/>
                          <w:color w:val="004C14"/>
                          <w:sz w:val="44"/>
                        </w:rPr>
                        <w:t>en</w:t>
                      </w:r>
                      <w:r>
                        <w:rPr>
                          <w:rFonts w:ascii="ACHS Nueva Serif" w:hAnsi="ACHS Nueva Serif"/>
                          <w:b/>
                          <w:color w:val="004C14"/>
                          <w:spacing w:val="-14"/>
                          <w:sz w:val="44"/>
                        </w:rPr>
                        <w:t xml:space="preserve"> </w:t>
                      </w:r>
                      <w:r>
                        <w:rPr>
                          <w:rFonts w:ascii="ACHS Nueva Serif" w:hAnsi="ACHS Nueva Serif"/>
                          <w:b/>
                          <w:color w:val="004C14"/>
                          <w:sz w:val="44"/>
                        </w:rPr>
                        <w:t>el</w:t>
                      </w:r>
                      <w:r>
                        <w:rPr>
                          <w:rFonts w:ascii="ACHS Nueva Serif" w:hAnsi="ACHS Nueva Serif"/>
                          <w:b/>
                          <w:color w:val="004C14"/>
                          <w:spacing w:val="-14"/>
                          <w:sz w:val="44"/>
                        </w:rPr>
                        <w:t xml:space="preserve"> </w:t>
                      </w:r>
                      <w:r>
                        <w:rPr>
                          <w:rFonts w:ascii="ACHS Nueva Serif" w:hAnsi="ACHS Nueva Serif"/>
                          <w:b/>
                          <w:color w:val="004C14"/>
                          <w:sz w:val="44"/>
                        </w:rPr>
                        <w:t>trabajo</w:t>
                      </w:r>
                    </w:p>
                  </w:txbxContent>
                </v:textbox>
                <w10:wrap anchorx="page" anchory="page"/>
              </v:shape>
            </w:pict>
          </mc:Fallback>
        </mc:AlternateContent>
      </w:r>
      <w:r w:rsidRPr="00124BE2">
        <w:rPr>
          <w:noProof/>
        </w:rPr>
        <w:drawing>
          <wp:anchor distT="0" distB="0" distL="0" distR="0" simplePos="0" relativeHeight="251741184" behindDoc="1" locked="0" layoutInCell="1" allowOverlap="1" wp14:anchorId="750F6999" wp14:editId="346053A9">
            <wp:simplePos x="0" y="0"/>
            <wp:positionH relativeFrom="page">
              <wp:posOffset>6414135</wp:posOffset>
            </wp:positionH>
            <wp:positionV relativeFrom="page">
              <wp:posOffset>664210</wp:posOffset>
            </wp:positionV>
            <wp:extent cx="992505" cy="428625"/>
            <wp:effectExtent l="0" t="0" r="0" b="3175"/>
            <wp:wrapNone/>
            <wp:docPr id="538" name="image8.png" descr="Imagen que contiene 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 name="image8.png" descr="Imagen que contiene Icono&#10;&#10;Descripción generada automáticamente"/>
                    <pic:cNvPicPr/>
                  </pic:nvPicPr>
                  <pic:blipFill>
                    <a:blip r:embed="rId67" cstate="print"/>
                    <a:stretch>
                      <a:fillRect/>
                    </a:stretch>
                  </pic:blipFill>
                  <pic:spPr>
                    <a:xfrm>
                      <a:off x="0" y="0"/>
                      <a:ext cx="992505" cy="428625"/>
                    </a:xfrm>
                    <a:prstGeom prst="rect">
                      <a:avLst/>
                    </a:prstGeom>
                  </pic:spPr>
                </pic:pic>
              </a:graphicData>
            </a:graphic>
          </wp:anchor>
        </w:drawing>
      </w:r>
      <w:r w:rsidRPr="00124BE2">
        <w:rPr>
          <w:noProof/>
        </w:rPr>
        <mc:AlternateContent>
          <mc:Choice Requires="wps">
            <w:drawing>
              <wp:anchor distT="0" distB="0" distL="114300" distR="114300" simplePos="0" relativeHeight="251742208" behindDoc="1" locked="0" layoutInCell="1" allowOverlap="1" wp14:anchorId="6CF33B8A" wp14:editId="4A40164B">
                <wp:simplePos x="0" y="0"/>
                <wp:positionH relativeFrom="page">
                  <wp:posOffset>353695</wp:posOffset>
                </wp:positionH>
                <wp:positionV relativeFrom="page">
                  <wp:posOffset>1600200</wp:posOffset>
                </wp:positionV>
                <wp:extent cx="7054850" cy="0"/>
                <wp:effectExtent l="0" t="0" r="6350" b="12700"/>
                <wp:wrapNone/>
                <wp:docPr id="536" name="Line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7054850" cy="0"/>
                        </a:xfrm>
                        <a:prstGeom prst="line">
                          <a:avLst/>
                        </a:prstGeom>
                        <a:noFill/>
                        <a:ln w="12700">
                          <a:solidFill>
                            <a:srgbClr val="13C045"/>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svg="http://schemas.microsoft.com/office/drawing/2016/SVG/main" xmlns:a14="http://schemas.microsoft.com/office/drawing/2010/main" xmlns:a16="http://schemas.microsoft.com/office/drawing/2014/main" xmlns:pic="http://schemas.openxmlformats.org/drawingml/2006/picture" xmlns:a="http://schemas.openxmlformats.org/drawingml/2006/main" xmlns:w16du="http://schemas.microsoft.com/office/word/2023/wordml/word16du">
            <w:pict w14:anchorId="1F4932E6">
              <v:line id="Line 206" style="position:absolute;z-index:-251574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spid="_x0000_s1026" strokecolor="#13c045" strokeweight="1pt" from="27.85pt,126pt" to="583.35pt,126pt" w14:anchorId="0868CCC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">
                <o:lock v:ext="edit" shapetype="f"/>
                <w10:wrap anchorx="page" anchory="page"/>
              </v:line>
            </w:pict>
          </mc:Fallback>
        </mc:AlternateContent>
      </w:r>
    </w:p>
    <w:p w:rsidR="00B974EA" w:rsidP="00B974EA" w:rsidRDefault="00B974EA" w14:paraId="6B59DFAA" w14:textId="77777777">
      <w:pPr>
        <w:pStyle w:val="Textoindependiente"/>
        <w:spacing w:before="6"/>
        <w:rPr>
          <w:sz w:val="26"/>
        </w:rPr>
      </w:pPr>
    </w:p>
    <w:p w:rsidR="00B974EA" w:rsidP="00B974EA" w:rsidRDefault="00B974EA" w14:paraId="71E6758A" w14:textId="77777777">
      <w:pPr>
        <w:pStyle w:val="Textoindependiente"/>
        <w:ind w:left="124"/>
      </w:pPr>
      <w:r>
        <w:rPr>
          <w:noProof/>
        </w:rPr>
        <w:drawing>
          <wp:inline distT="0" distB="0" distL="0" distR="0" wp14:anchorId="17A40A26" wp14:editId="6E763FB3">
            <wp:extent cx="7052241" cy="2081212"/>
            <wp:effectExtent l="0" t="0" r="0" b="0"/>
            <wp:docPr id="35" name="image18.png" descr="Dibujo animado de un personaje de un videojueg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18.png" descr="Dibujo animado de un personaje de un videojuego&#10;&#10;Descripción generada automáticamente con confianza baja"/>
                    <pic:cNvPicPr/>
                  </pic:nvPicPr>
                  <pic:blipFill>
                    <a:blip r:embed="rId88" cstate="print"/>
                    <a:stretch>
                      <a:fillRect/>
                    </a:stretch>
                  </pic:blipFill>
                  <pic:spPr>
                    <a:xfrm>
                      <a:off x="0" y="0"/>
                      <a:ext cx="7052241" cy="2081212"/>
                    </a:xfrm>
                    <a:prstGeom prst="rect">
                      <a:avLst/>
                    </a:prstGeom>
                  </pic:spPr>
                </pic:pic>
              </a:graphicData>
            </a:graphic>
          </wp:inline>
        </w:drawing>
      </w:r>
    </w:p>
    <w:p w:rsidR="00B974EA" w:rsidP="00B974EA" w:rsidRDefault="00B974EA" w14:paraId="313827D8" w14:textId="77777777">
      <w:pPr>
        <w:pStyle w:val="Textoindependiente"/>
      </w:pPr>
    </w:p>
    <w:p w:rsidR="00B974EA" w:rsidP="00B974EA" w:rsidRDefault="00B974EA" w14:paraId="525D54EC" w14:textId="77777777">
      <w:pPr>
        <w:sectPr w:rsidR="00B974EA" w:rsidSect="00B974EA">
          <w:pgSz w:w="12240" w:h="15840" w:orient="portrait"/>
          <w:pgMar w:top="2500" w:right="440" w:bottom="860" w:left="440" w:header="531" w:footer="520" w:gutter="0"/>
          <w:cols w:space="720"/>
        </w:sectPr>
      </w:pPr>
    </w:p>
    <w:p w:rsidRPr="000D061A" w:rsidR="00B974EA" w:rsidP="00B974EA" w:rsidRDefault="00B974EA" w14:paraId="618FB833" w14:textId="77777777">
      <w:pPr>
        <w:pStyle w:val="Ttulo2"/>
        <w:spacing w:before="247"/>
        <w:rPr>
          <w:rFonts w:ascii="ACHS Nueva Sans SemiBold" w:hAnsi="ACHS Nueva Sans SemiBold"/>
        </w:rPr>
      </w:pPr>
      <w:r w:rsidRPr="000D061A">
        <w:rPr>
          <w:rFonts w:ascii="ACHS Nueva Sans SemiBold" w:hAnsi="ACHS Nueva Sans SemiBold"/>
          <w:color w:val="00AE41"/>
          <w:spacing w:val="-2"/>
        </w:rPr>
        <w:t>II.</w:t>
      </w:r>
      <w:r w:rsidRPr="000D061A">
        <w:rPr>
          <w:rFonts w:ascii="ACHS Nueva Sans SemiBold" w:hAnsi="ACHS Nueva Sans SemiBold"/>
          <w:color w:val="00AE41"/>
          <w:spacing w:val="-9"/>
        </w:rPr>
        <w:t xml:space="preserve"> </w:t>
      </w:r>
      <w:r w:rsidRPr="000D061A">
        <w:rPr>
          <w:rFonts w:ascii="ACHS Nueva Sans SemiBold" w:hAnsi="ACHS Nueva Sans SemiBold"/>
          <w:color w:val="00AE41"/>
          <w:spacing w:val="-2"/>
        </w:rPr>
        <w:t>Gestión</w:t>
      </w:r>
      <w:r w:rsidRPr="000D061A">
        <w:rPr>
          <w:rFonts w:ascii="ACHS Nueva Sans SemiBold" w:hAnsi="ACHS Nueva Sans SemiBold"/>
          <w:color w:val="00AE41"/>
          <w:spacing w:val="-9"/>
        </w:rPr>
        <w:t xml:space="preserve"> </w:t>
      </w:r>
      <w:r w:rsidRPr="000D061A">
        <w:rPr>
          <w:rFonts w:ascii="ACHS Nueva Sans SemiBold" w:hAnsi="ACHS Nueva Sans SemiBold"/>
          <w:color w:val="00AE41"/>
          <w:spacing w:val="-2"/>
        </w:rPr>
        <w:t>preventiva</w:t>
      </w:r>
    </w:p>
    <w:p w:rsidR="00B974EA" w:rsidP="00B974EA" w:rsidRDefault="00B974EA" w14:paraId="619A6DE4" w14:textId="77777777">
      <w:pPr>
        <w:spacing w:before="3"/>
        <w:rPr>
          <w:rFonts w:ascii="ACHSNuevaSans-SemiBold"/>
          <w:b/>
        </w:rPr>
      </w:pPr>
      <w:r>
        <w:br w:type="column"/>
      </w:r>
    </w:p>
    <w:p w:rsidRPr="00E55789" w:rsidR="00B974EA" w:rsidP="00B974EA" w:rsidRDefault="00B974EA" w14:paraId="7C76BD35" w14:textId="77777777">
      <w:pPr>
        <w:pStyle w:val="Textoindependiente"/>
        <w:ind w:left="124" w:right="126"/>
        <w:rPr>
          <w:sz w:val="18"/>
          <w:szCs w:val="18"/>
        </w:rPr>
      </w:pPr>
      <w:r w:rsidRPr="00E55789">
        <w:rPr>
          <w:color w:val="9D9D9C"/>
          <w:spacing w:val="-2"/>
          <w:sz w:val="18"/>
          <w:szCs w:val="18"/>
        </w:rPr>
        <w:t>La</w:t>
      </w:r>
      <w:r w:rsidRPr="00E55789">
        <w:rPr>
          <w:color w:val="9D9D9C"/>
          <w:spacing w:val="-6"/>
          <w:sz w:val="18"/>
          <w:szCs w:val="18"/>
        </w:rPr>
        <w:t xml:space="preserve"> </w:t>
      </w:r>
      <w:r w:rsidRPr="00E55789">
        <w:rPr>
          <w:color w:val="9D9D9C"/>
          <w:spacing w:val="-2"/>
          <w:sz w:val="18"/>
          <w:szCs w:val="18"/>
        </w:rPr>
        <w:t>entidad</w:t>
      </w:r>
      <w:r w:rsidRPr="00E55789">
        <w:rPr>
          <w:color w:val="9D9D9C"/>
          <w:spacing w:val="-5"/>
          <w:sz w:val="18"/>
          <w:szCs w:val="18"/>
        </w:rPr>
        <w:t xml:space="preserve"> </w:t>
      </w:r>
      <w:r w:rsidRPr="00E55789">
        <w:rPr>
          <w:color w:val="9D9D9C"/>
          <w:spacing w:val="-2"/>
          <w:sz w:val="18"/>
          <w:szCs w:val="18"/>
        </w:rPr>
        <w:t>empleadora</w:t>
      </w:r>
      <w:r w:rsidRPr="00E55789">
        <w:rPr>
          <w:color w:val="9D9D9C"/>
          <w:spacing w:val="-5"/>
          <w:sz w:val="18"/>
          <w:szCs w:val="18"/>
        </w:rPr>
        <w:t xml:space="preserve"> </w:t>
      </w:r>
      <w:r w:rsidRPr="00E55789">
        <w:rPr>
          <w:color w:val="9D9D9C"/>
          <w:spacing w:val="-2"/>
          <w:sz w:val="18"/>
          <w:szCs w:val="18"/>
        </w:rPr>
        <w:t>reconoce</w:t>
      </w:r>
      <w:r w:rsidRPr="00E55789">
        <w:rPr>
          <w:color w:val="9D9D9C"/>
          <w:spacing w:val="-5"/>
          <w:sz w:val="18"/>
          <w:szCs w:val="18"/>
        </w:rPr>
        <w:t xml:space="preserve"> </w:t>
      </w:r>
      <w:r w:rsidRPr="00E55789">
        <w:rPr>
          <w:color w:val="9D9D9C"/>
          <w:spacing w:val="-2"/>
          <w:sz w:val="18"/>
          <w:szCs w:val="18"/>
        </w:rPr>
        <w:t>que</w:t>
      </w:r>
      <w:r w:rsidRPr="00E55789">
        <w:rPr>
          <w:color w:val="9D9D9C"/>
          <w:spacing w:val="-5"/>
          <w:sz w:val="18"/>
          <w:szCs w:val="18"/>
        </w:rPr>
        <w:t xml:space="preserve"> </w:t>
      </w:r>
      <w:r w:rsidRPr="00E55789">
        <w:rPr>
          <w:color w:val="9D9D9C"/>
          <w:spacing w:val="-2"/>
          <w:sz w:val="18"/>
          <w:szCs w:val="18"/>
        </w:rPr>
        <w:t>el</w:t>
      </w:r>
      <w:r w:rsidRPr="00E55789">
        <w:rPr>
          <w:color w:val="9D9D9C"/>
          <w:spacing w:val="-5"/>
          <w:sz w:val="18"/>
          <w:szCs w:val="18"/>
        </w:rPr>
        <w:t xml:space="preserve"> </w:t>
      </w:r>
      <w:r w:rsidRPr="00E55789">
        <w:rPr>
          <w:color w:val="9D9D9C"/>
          <w:spacing w:val="-2"/>
          <w:sz w:val="18"/>
          <w:szCs w:val="18"/>
        </w:rPr>
        <w:t>acoso</w:t>
      </w:r>
      <w:r w:rsidRPr="00E55789">
        <w:rPr>
          <w:color w:val="9D9D9C"/>
          <w:spacing w:val="-5"/>
          <w:sz w:val="18"/>
          <w:szCs w:val="18"/>
        </w:rPr>
        <w:t xml:space="preserve"> </w:t>
      </w:r>
      <w:r w:rsidRPr="00E55789">
        <w:rPr>
          <w:color w:val="9D9D9C"/>
          <w:spacing w:val="-2"/>
          <w:sz w:val="18"/>
          <w:szCs w:val="18"/>
        </w:rPr>
        <w:t>y</w:t>
      </w:r>
      <w:r w:rsidRPr="00E55789">
        <w:rPr>
          <w:color w:val="9D9D9C"/>
          <w:spacing w:val="-5"/>
          <w:sz w:val="18"/>
          <w:szCs w:val="18"/>
        </w:rPr>
        <w:t xml:space="preserve"> </w:t>
      </w:r>
      <w:r w:rsidRPr="00E55789">
        <w:rPr>
          <w:color w:val="9D9D9C"/>
          <w:spacing w:val="-2"/>
          <w:sz w:val="18"/>
          <w:szCs w:val="18"/>
        </w:rPr>
        <w:t>la</w:t>
      </w:r>
      <w:r w:rsidRPr="00E55789">
        <w:rPr>
          <w:color w:val="9D9D9C"/>
          <w:spacing w:val="-5"/>
          <w:sz w:val="18"/>
          <w:szCs w:val="18"/>
        </w:rPr>
        <w:t xml:space="preserve"> </w:t>
      </w:r>
      <w:r w:rsidRPr="00E55789">
        <w:rPr>
          <w:color w:val="9D9D9C"/>
          <w:spacing w:val="-2"/>
          <w:sz w:val="18"/>
          <w:szCs w:val="18"/>
        </w:rPr>
        <w:t>violencia</w:t>
      </w:r>
      <w:r w:rsidRPr="00E55789">
        <w:rPr>
          <w:color w:val="9D9D9C"/>
          <w:spacing w:val="-5"/>
          <w:sz w:val="18"/>
          <w:szCs w:val="18"/>
        </w:rPr>
        <w:t xml:space="preserve"> </w:t>
      </w:r>
      <w:r w:rsidRPr="00E55789">
        <w:rPr>
          <w:color w:val="9D9D9C"/>
          <w:spacing w:val="-2"/>
          <w:sz w:val="18"/>
          <w:szCs w:val="18"/>
        </w:rPr>
        <w:t>puede</w:t>
      </w:r>
      <w:r w:rsidRPr="00E55789">
        <w:rPr>
          <w:color w:val="9D9D9C"/>
          <w:spacing w:val="-6"/>
          <w:sz w:val="18"/>
          <w:szCs w:val="18"/>
        </w:rPr>
        <w:t xml:space="preserve"> </w:t>
      </w:r>
      <w:r w:rsidRPr="00E55789">
        <w:rPr>
          <w:color w:val="9D9D9C"/>
          <w:spacing w:val="-2"/>
          <w:sz w:val="18"/>
          <w:szCs w:val="18"/>
        </w:rPr>
        <w:t>derivar</w:t>
      </w:r>
      <w:r w:rsidRPr="00E55789">
        <w:rPr>
          <w:color w:val="9D9D9C"/>
          <w:spacing w:val="-5"/>
          <w:sz w:val="18"/>
          <w:szCs w:val="18"/>
        </w:rPr>
        <w:t xml:space="preserve"> </w:t>
      </w:r>
      <w:r w:rsidRPr="00E55789">
        <w:rPr>
          <w:color w:val="9D9D9C"/>
          <w:spacing w:val="-2"/>
          <w:sz w:val="18"/>
          <w:szCs w:val="18"/>
        </w:rPr>
        <w:t>de</w:t>
      </w:r>
      <w:r w:rsidRPr="00E55789">
        <w:rPr>
          <w:color w:val="9D9D9C"/>
          <w:spacing w:val="-5"/>
          <w:sz w:val="18"/>
          <w:szCs w:val="18"/>
        </w:rPr>
        <w:t xml:space="preserve"> </w:t>
      </w:r>
      <w:r w:rsidRPr="00E55789">
        <w:rPr>
          <w:color w:val="9D9D9C"/>
          <w:spacing w:val="-2"/>
          <w:sz w:val="18"/>
          <w:szCs w:val="18"/>
        </w:rPr>
        <w:t>una</w:t>
      </w:r>
      <w:r w:rsidRPr="00E55789">
        <w:rPr>
          <w:color w:val="9D9D9C"/>
          <w:spacing w:val="40"/>
          <w:sz w:val="18"/>
          <w:szCs w:val="18"/>
        </w:rPr>
        <w:t xml:space="preserve"> </w:t>
      </w:r>
      <w:r w:rsidRPr="00E55789">
        <w:rPr>
          <w:color w:val="9D9D9C"/>
          <w:w w:val="95"/>
          <w:sz w:val="18"/>
          <w:szCs w:val="18"/>
        </w:rPr>
        <w:t>mala</w:t>
      </w:r>
      <w:r w:rsidRPr="00E55789">
        <w:rPr>
          <w:color w:val="9D9D9C"/>
          <w:spacing w:val="-3"/>
          <w:w w:val="95"/>
          <w:sz w:val="18"/>
          <w:szCs w:val="18"/>
        </w:rPr>
        <w:t xml:space="preserve"> </w:t>
      </w:r>
      <w:r w:rsidRPr="00E55789">
        <w:rPr>
          <w:color w:val="9D9D9C"/>
          <w:w w:val="95"/>
          <w:sz w:val="18"/>
          <w:szCs w:val="18"/>
        </w:rPr>
        <w:t>gestión</w:t>
      </w:r>
      <w:r w:rsidRPr="00E55789">
        <w:rPr>
          <w:color w:val="9D9D9C"/>
          <w:spacing w:val="-3"/>
          <w:w w:val="95"/>
          <w:sz w:val="18"/>
          <w:szCs w:val="18"/>
        </w:rPr>
        <w:t xml:space="preserve"> </w:t>
      </w:r>
      <w:r w:rsidRPr="00E55789">
        <w:rPr>
          <w:color w:val="9D9D9C"/>
          <w:w w:val="95"/>
          <w:sz w:val="18"/>
          <w:szCs w:val="18"/>
        </w:rPr>
        <w:t>de</w:t>
      </w:r>
      <w:r w:rsidRPr="00E55789">
        <w:rPr>
          <w:color w:val="9D9D9C"/>
          <w:spacing w:val="-3"/>
          <w:w w:val="95"/>
          <w:sz w:val="18"/>
          <w:szCs w:val="18"/>
        </w:rPr>
        <w:t xml:space="preserve"> </w:t>
      </w:r>
      <w:r w:rsidRPr="00E55789">
        <w:rPr>
          <w:color w:val="9D9D9C"/>
          <w:w w:val="95"/>
          <w:sz w:val="18"/>
          <w:szCs w:val="18"/>
        </w:rPr>
        <w:t>los</w:t>
      </w:r>
      <w:r w:rsidRPr="00E55789">
        <w:rPr>
          <w:color w:val="9D9D9C"/>
          <w:spacing w:val="-3"/>
          <w:w w:val="95"/>
          <w:sz w:val="18"/>
          <w:szCs w:val="18"/>
        </w:rPr>
        <w:t xml:space="preserve"> </w:t>
      </w:r>
      <w:r w:rsidRPr="00E55789">
        <w:rPr>
          <w:color w:val="9D9D9C"/>
          <w:w w:val="95"/>
          <w:sz w:val="18"/>
          <w:szCs w:val="18"/>
        </w:rPr>
        <w:t>riesgos</w:t>
      </w:r>
      <w:r w:rsidRPr="00E55789">
        <w:rPr>
          <w:color w:val="9D9D9C"/>
          <w:spacing w:val="-3"/>
          <w:w w:val="95"/>
          <w:sz w:val="18"/>
          <w:szCs w:val="18"/>
        </w:rPr>
        <w:t xml:space="preserve"> </w:t>
      </w:r>
      <w:r w:rsidRPr="00E55789">
        <w:rPr>
          <w:color w:val="9D9D9C"/>
          <w:w w:val="95"/>
          <w:sz w:val="18"/>
          <w:szCs w:val="18"/>
        </w:rPr>
        <w:t>psicosociales</w:t>
      </w:r>
      <w:r w:rsidRPr="00E55789">
        <w:rPr>
          <w:color w:val="9D9D9C"/>
          <w:spacing w:val="-3"/>
          <w:w w:val="95"/>
          <w:sz w:val="18"/>
          <w:szCs w:val="18"/>
        </w:rPr>
        <w:t xml:space="preserve"> </w:t>
      </w:r>
      <w:r w:rsidRPr="00E55789">
        <w:rPr>
          <w:color w:val="9D9D9C"/>
          <w:w w:val="95"/>
          <w:sz w:val="18"/>
          <w:szCs w:val="18"/>
        </w:rPr>
        <w:t>en</w:t>
      </w:r>
      <w:r w:rsidRPr="00E55789">
        <w:rPr>
          <w:color w:val="9D9D9C"/>
          <w:spacing w:val="-3"/>
          <w:w w:val="95"/>
          <w:sz w:val="18"/>
          <w:szCs w:val="18"/>
        </w:rPr>
        <w:t xml:space="preserve"> </w:t>
      </w:r>
      <w:r w:rsidRPr="00E55789">
        <w:rPr>
          <w:color w:val="9D9D9C"/>
          <w:w w:val="95"/>
          <w:sz w:val="18"/>
          <w:szCs w:val="18"/>
        </w:rPr>
        <w:t>el</w:t>
      </w:r>
      <w:r w:rsidRPr="00E55789">
        <w:rPr>
          <w:color w:val="9D9D9C"/>
          <w:spacing w:val="-3"/>
          <w:w w:val="95"/>
          <w:sz w:val="18"/>
          <w:szCs w:val="18"/>
        </w:rPr>
        <w:t xml:space="preserve"> </w:t>
      </w:r>
      <w:r w:rsidRPr="00E55789">
        <w:rPr>
          <w:color w:val="9D9D9C"/>
          <w:w w:val="95"/>
          <w:sz w:val="18"/>
          <w:szCs w:val="18"/>
        </w:rPr>
        <w:t>trabajo</w:t>
      </w:r>
      <w:r w:rsidRPr="00E55789">
        <w:rPr>
          <w:color w:val="9D9D9C"/>
          <w:spacing w:val="-3"/>
          <w:w w:val="95"/>
          <w:sz w:val="18"/>
          <w:szCs w:val="18"/>
        </w:rPr>
        <w:t xml:space="preserve"> </w:t>
      </w:r>
      <w:r w:rsidRPr="00E55789">
        <w:rPr>
          <w:color w:val="9D9D9C"/>
          <w:w w:val="95"/>
          <w:sz w:val="18"/>
          <w:szCs w:val="18"/>
        </w:rPr>
        <w:t>y</w:t>
      </w:r>
      <w:r w:rsidRPr="00E55789">
        <w:rPr>
          <w:color w:val="9D9D9C"/>
          <w:spacing w:val="-3"/>
          <w:w w:val="95"/>
          <w:sz w:val="18"/>
          <w:szCs w:val="18"/>
        </w:rPr>
        <w:t xml:space="preserve"> </w:t>
      </w:r>
      <w:r w:rsidRPr="00E55789">
        <w:rPr>
          <w:color w:val="9D9D9C"/>
          <w:w w:val="95"/>
          <w:sz w:val="18"/>
          <w:szCs w:val="18"/>
        </w:rPr>
        <w:t>se</w:t>
      </w:r>
      <w:r w:rsidRPr="00E55789">
        <w:rPr>
          <w:color w:val="9D9D9C"/>
          <w:spacing w:val="-3"/>
          <w:w w:val="95"/>
          <w:sz w:val="18"/>
          <w:szCs w:val="18"/>
        </w:rPr>
        <w:t xml:space="preserve"> </w:t>
      </w:r>
      <w:r w:rsidRPr="00E55789">
        <w:rPr>
          <w:color w:val="9D9D9C"/>
          <w:w w:val="95"/>
          <w:sz w:val="18"/>
          <w:szCs w:val="18"/>
        </w:rPr>
        <w:t>compromete</w:t>
      </w:r>
      <w:r w:rsidRPr="00E55789">
        <w:rPr>
          <w:color w:val="9D9D9C"/>
          <w:spacing w:val="-3"/>
          <w:w w:val="95"/>
          <w:sz w:val="18"/>
          <w:szCs w:val="18"/>
        </w:rPr>
        <w:t xml:space="preserve"> </w:t>
      </w:r>
      <w:r w:rsidRPr="00E55789">
        <w:rPr>
          <w:color w:val="9D9D9C"/>
          <w:w w:val="95"/>
          <w:sz w:val="18"/>
          <w:szCs w:val="18"/>
        </w:rPr>
        <w:t>a</w:t>
      </w:r>
      <w:r w:rsidRPr="00E55789">
        <w:rPr>
          <w:color w:val="9D9D9C"/>
          <w:spacing w:val="-3"/>
          <w:w w:val="95"/>
          <w:sz w:val="18"/>
          <w:szCs w:val="18"/>
        </w:rPr>
        <w:t xml:space="preserve"> </w:t>
      </w:r>
      <w:r w:rsidRPr="00E55789">
        <w:rPr>
          <w:color w:val="9D9D9C"/>
          <w:w w:val="95"/>
          <w:sz w:val="18"/>
          <w:szCs w:val="18"/>
        </w:rPr>
        <w:t>gestionar</w:t>
      </w:r>
      <w:r w:rsidRPr="00E55789">
        <w:rPr>
          <w:color w:val="9D9D9C"/>
          <w:spacing w:val="40"/>
          <w:sz w:val="18"/>
          <w:szCs w:val="18"/>
        </w:rPr>
        <w:t xml:space="preserve"> </w:t>
      </w:r>
      <w:r w:rsidRPr="00E55789">
        <w:rPr>
          <w:color w:val="9D9D9C"/>
          <w:spacing w:val="-4"/>
          <w:sz w:val="18"/>
          <w:szCs w:val="18"/>
        </w:rPr>
        <w:t>estos</w:t>
      </w:r>
      <w:r w:rsidRPr="00E55789">
        <w:rPr>
          <w:color w:val="9D9D9C"/>
          <w:sz w:val="18"/>
          <w:szCs w:val="18"/>
        </w:rPr>
        <w:t xml:space="preserve"> </w:t>
      </w:r>
      <w:r w:rsidRPr="00E55789">
        <w:rPr>
          <w:color w:val="9D9D9C"/>
          <w:spacing w:val="-4"/>
          <w:sz w:val="18"/>
          <w:szCs w:val="18"/>
        </w:rPr>
        <w:t>riesgos</w:t>
      </w:r>
      <w:r w:rsidRPr="00E55789">
        <w:rPr>
          <w:color w:val="9D9D9C"/>
          <w:sz w:val="18"/>
          <w:szCs w:val="18"/>
        </w:rPr>
        <w:t xml:space="preserve"> </w:t>
      </w:r>
      <w:r w:rsidRPr="00E55789">
        <w:rPr>
          <w:color w:val="9D9D9C"/>
          <w:spacing w:val="-4"/>
          <w:sz w:val="18"/>
          <w:szCs w:val="18"/>
        </w:rPr>
        <w:t>para</w:t>
      </w:r>
      <w:r w:rsidRPr="00E55789">
        <w:rPr>
          <w:color w:val="9D9D9C"/>
          <w:sz w:val="18"/>
          <w:szCs w:val="18"/>
        </w:rPr>
        <w:t xml:space="preserve"> </w:t>
      </w:r>
      <w:r w:rsidRPr="00E55789">
        <w:rPr>
          <w:color w:val="9D9D9C"/>
          <w:spacing w:val="-4"/>
          <w:sz w:val="18"/>
          <w:szCs w:val="18"/>
        </w:rPr>
        <w:t>mantener</w:t>
      </w:r>
      <w:r w:rsidRPr="00E55789">
        <w:rPr>
          <w:color w:val="9D9D9C"/>
          <w:sz w:val="18"/>
          <w:szCs w:val="18"/>
        </w:rPr>
        <w:t xml:space="preserve"> </w:t>
      </w:r>
      <w:r w:rsidRPr="00E55789">
        <w:rPr>
          <w:color w:val="9D9D9C"/>
          <w:spacing w:val="-4"/>
          <w:sz w:val="18"/>
          <w:szCs w:val="18"/>
        </w:rPr>
        <w:t>un</w:t>
      </w:r>
      <w:r w:rsidRPr="00E55789">
        <w:rPr>
          <w:color w:val="9D9D9C"/>
          <w:sz w:val="18"/>
          <w:szCs w:val="18"/>
        </w:rPr>
        <w:t xml:space="preserve"> </w:t>
      </w:r>
      <w:r w:rsidRPr="00E55789">
        <w:rPr>
          <w:color w:val="9D9D9C"/>
          <w:spacing w:val="-4"/>
          <w:sz w:val="18"/>
          <w:szCs w:val="18"/>
        </w:rPr>
        <w:t>ambiente</w:t>
      </w:r>
      <w:r w:rsidRPr="00E55789">
        <w:rPr>
          <w:color w:val="9D9D9C"/>
          <w:sz w:val="18"/>
          <w:szCs w:val="18"/>
        </w:rPr>
        <w:t xml:space="preserve"> </w:t>
      </w:r>
      <w:r w:rsidRPr="00E55789">
        <w:rPr>
          <w:color w:val="9D9D9C"/>
          <w:spacing w:val="-4"/>
          <w:sz w:val="18"/>
          <w:szCs w:val="18"/>
        </w:rPr>
        <w:t>de</w:t>
      </w:r>
      <w:r w:rsidRPr="00E55789">
        <w:rPr>
          <w:color w:val="9D9D9C"/>
          <w:sz w:val="18"/>
          <w:szCs w:val="18"/>
        </w:rPr>
        <w:t xml:space="preserve"> </w:t>
      </w:r>
      <w:r w:rsidRPr="00E55789">
        <w:rPr>
          <w:color w:val="9D9D9C"/>
          <w:spacing w:val="-4"/>
          <w:sz w:val="18"/>
          <w:szCs w:val="18"/>
        </w:rPr>
        <w:t>trabajo</w:t>
      </w:r>
      <w:r w:rsidRPr="00E55789">
        <w:rPr>
          <w:color w:val="9D9D9C"/>
          <w:sz w:val="18"/>
          <w:szCs w:val="18"/>
        </w:rPr>
        <w:t xml:space="preserve"> </w:t>
      </w:r>
      <w:r w:rsidRPr="00E55789">
        <w:rPr>
          <w:color w:val="9D9D9C"/>
          <w:spacing w:val="-4"/>
          <w:sz w:val="18"/>
          <w:szCs w:val="18"/>
        </w:rPr>
        <w:t>seguro</w:t>
      </w:r>
      <w:r w:rsidRPr="00E55789">
        <w:rPr>
          <w:color w:val="9D9D9C"/>
          <w:sz w:val="18"/>
          <w:szCs w:val="18"/>
        </w:rPr>
        <w:t xml:space="preserve"> </w:t>
      </w:r>
      <w:r w:rsidRPr="00E55789">
        <w:rPr>
          <w:color w:val="9D9D9C"/>
          <w:spacing w:val="-4"/>
          <w:sz w:val="18"/>
          <w:szCs w:val="18"/>
        </w:rPr>
        <w:t>y</w:t>
      </w:r>
      <w:r w:rsidRPr="00E55789">
        <w:rPr>
          <w:color w:val="9D9D9C"/>
          <w:sz w:val="18"/>
          <w:szCs w:val="18"/>
        </w:rPr>
        <w:t xml:space="preserve"> </w:t>
      </w:r>
      <w:r w:rsidRPr="00E55789">
        <w:rPr>
          <w:color w:val="9D9D9C"/>
          <w:spacing w:val="-4"/>
          <w:sz w:val="18"/>
          <w:szCs w:val="18"/>
        </w:rPr>
        <w:t>saludable.</w:t>
      </w:r>
      <w:r w:rsidRPr="00E55789">
        <w:rPr>
          <w:color w:val="9D9D9C"/>
          <w:sz w:val="18"/>
          <w:szCs w:val="18"/>
        </w:rPr>
        <w:t xml:space="preserve"> </w:t>
      </w:r>
      <w:r w:rsidRPr="00E55789">
        <w:rPr>
          <w:color w:val="9D9D9C"/>
          <w:spacing w:val="-4"/>
          <w:sz w:val="18"/>
          <w:szCs w:val="18"/>
        </w:rPr>
        <w:t>Además,</w:t>
      </w:r>
      <w:r w:rsidRPr="00E55789">
        <w:rPr>
          <w:color w:val="9D9D9C"/>
          <w:spacing w:val="40"/>
          <w:sz w:val="18"/>
          <w:szCs w:val="18"/>
        </w:rPr>
        <w:t xml:space="preserve"> </w:t>
      </w:r>
      <w:r w:rsidRPr="00E55789">
        <w:rPr>
          <w:color w:val="9D9D9C"/>
          <w:sz w:val="18"/>
          <w:szCs w:val="18"/>
        </w:rPr>
        <w:t>es</w:t>
      </w:r>
      <w:r w:rsidRPr="00E55789">
        <w:rPr>
          <w:color w:val="9D9D9C"/>
          <w:spacing w:val="-4"/>
          <w:sz w:val="18"/>
          <w:szCs w:val="18"/>
        </w:rPr>
        <w:t xml:space="preserve"> </w:t>
      </w:r>
      <w:r w:rsidRPr="00E55789">
        <w:rPr>
          <w:color w:val="9D9D9C"/>
          <w:sz w:val="18"/>
          <w:szCs w:val="18"/>
        </w:rPr>
        <w:t>consciente</w:t>
      </w:r>
      <w:r w:rsidRPr="00E55789">
        <w:rPr>
          <w:color w:val="9D9D9C"/>
          <w:spacing w:val="-4"/>
          <w:sz w:val="18"/>
          <w:szCs w:val="18"/>
        </w:rPr>
        <w:t xml:space="preserve"> </w:t>
      </w:r>
      <w:r w:rsidRPr="00E55789">
        <w:rPr>
          <w:color w:val="9D9D9C"/>
          <w:sz w:val="18"/>
          <w:szCs w:val="18"/>
        </w:rPr>
        <w:t>de</w:t>
      </w:r>
      <w:r w:rsidRPr="00E55789">
        <w:rPr>
          <w:color w:val="9D9D9C"/>
          <w:spacing w:val="-4"/>
          <w:sz w:val="18"/>
          <w:szCs w:val="18"/>
        </w:rPr>
        <w:t xml:space="preserve"> </w:t>
      </w:r>
      <w:r w:rsidRPr="00E55789">
        <w:rPr>
          <w:color w:val="9D9D9C"/>
          <w:sz w:val="18"/>
          <w:szCs w:val="18"/>
        </w:rPr>
        <w:t>que</w:t>
      </w:r>
      <w:r w:rsidRPr="00E55789">
        <w:rPr>
          <w:color w:val="9D9D9C"/>
          <w:spacing w:val="-4"/>
          <w:sz w:val="18"/>
          <w:szCs w:val="18"/>
        </w:rPr>
        <w:t xml:space="preserve"> </w:t>
      </w:r>
      <w:r w:rsidRPr="00E55789">
        <w:rPr>
          <w:color w:val="9D9D9C"/>
          <w:sz w:val="18"/>
          <w:szCs w:val="18"/>
        </w:rPr>
        <w:t>la</w:t>
      </w:r>
      <w:r w:rsidRPr="00E55789">
        <w:rPr>
          <w:color w:val="9D9D9C"/>
          <w:spacing w:val="-4"/>
          <w:sz w:val="18"/>
          <w:szCs w:val="18"/>
        </w:rPr>
        <w:t xml:space="preserve"> </w:t>
      </w:r>
      <w:r w:rsidRPr="00E55789">
        <w:rPr>
          <w:color w:val="9D9D9C"/>
          <w:sz w:val="18"/>
          <w:szCs w:val="18"/>
        </w:rPr>
        <w:t>violencia</w:t>
      </w:r>
      <w:r w:rsidRPr="00E55789">
        <w:rPr>
          <w:color w:val="9D9D9C"/>
          <w:spacing w:val="-4"/>
          <w:sz w:val="18"/>
          <w:szCs w:val="18"/>
        </w:rPr>
        <w:t xml:space="preserve"> </w:t>
      </w:r>
      <w:r w:rsidRPr="00E55789">
        <w:rPr>
          <w:color w:val="9D9D9C"/>
          <w:sz w:val="18"/>
          <w:szCs w:val="18"/>
        </w:rPr>
        <w:t>y</w:t>
      </w:r>
      <w:r w:rsidRPr="00E55789">
        <w:rPr>
          <w:color w:val="9D9D9C"/>
          <w:spacing w:val="-4"/>
          <w:sz w:val="18"/>
          <w:szCs w:val="18"/>
        </w:rPr>
        <w:t xml:space="preserve"> </w:t>
      </w:r>
      <w:r w:rsidRPr="00E55789">
        <w:rPr>
          <w:color w:val="9D9D9C"/>
          <w:sz w:val="18"/>
          <w:szCs w:val="18"/>
        </w:rPr>
        <w:t>el</w:t>
      </w:r>
      <w:r w:rsidRPr="00E55789">
        <w:rPr>
          <w:color w:val="9D9D9C"/>
          <w:spacing w:val="-4"/>
          <w:sz w:val="18"/>
          <w:szCs w:val="18"/>
        </w:rPr>
        <w:t xml:space="preserve"> </w:t>
      </w:r>
      <w:r w:rsidRPr="00E55789">
        <w:rPr>
          <w:color w:val="9D9D9C"/>
          <w:sz w:val="18"/>
          <w:szCs w:val="18"/>
        </w:rPr>
        <w:t>acoso</w:t>
      </w:r>
      <w:r w:rsidRPr="00E55789">
        <w:rPr>
          <w:color w:val="9D9D9C"/>
          <w:spacing w:val="-4"/>
          <w:sz w:val="18"/>
          <w:szCs w:val="18"/>
        </w:rPr>
        <w:t xml:space="preserve"> </w:t>
      </w:r>
      <w:r w:rsidRPr="00E55789">
        <w:rPr>
          <w:color w:val="9D9D9C"/>
          <w:sz w:val="18"/>
          <w:szCs w:val="18"/>
        </w:rPr>
        <w:t>son</w:t>
      </w:r>
      <w:r w:rsidRPr="00E55789">
        <w:rPr>
          <w:color w:val="9D9D9C"/>
          <w:spacing w:val="-4"/>
          <w:sz w:val="18"/>
          <w:szCs w:val="18"/>
        </w:rPr>
        <w:t xml:space="preserve"> </w:t>
      </w:r>
      <w:r w:rsidRPr="00E55789">
        <w:rPr>
          <w:color w:val="9D9D9C"/>
          <w:sz w:val="18"/>
          <w:szCs w:val="18"/>
        </w:rPr>
        <w:t>también</w:t>
      </w:r>
      <w:r w:rsidRPr="00E55789">
        <w:rPr>
          <w:color w:val="9D9D9C"/>
          <w:spacing w:val="-4"/>
          <w:sz w:val="18"/>
          <w:szCs w:val="18"/>
        </w:rPr>
        <w:t xml:space="preserve"> </w:t>
      </w:r>
      <w:r w:rsidRPr="00E55789">
        <w:rPr>
          <w:color w:val="9D9D9C"/>
          <w:sz w:val="18"/>
          <w:szCs w:val="18"/>
        </w:rPr>
        <w:t>producto</w:t>
      </w:r>
      <w:r w:rsidRPr="00E55789">
        <w:rPr>
          <w:color w:val="9D9D9C"/>
          <w:spacing w:val="-4"/>
          <w:sz w:val="18"/>
          <w:szCs w:val="18"/>
        </w:rPr>
        <w:t xml:space="preserve"> </w:t>
      </w:r>
      <w:r w:rsidRPr="00E55789">
        <w:rPr>
          <w:color w:val="9D9D9C"/>
          <w:sz w:val="18"/>
          <w:szCs w:val="18"/>
        </w:rPr>
        <w:t>de</w:t>
      </w:r>
      <w:r w:rsidRPr="00E55789">
        <w:rPr>
          <w:color w:val="9D9D9C"/>
          <w:spacing w:val="-4"/>
          <w:sz w:val="18"/>
          <w:szCs w:val="18"/>
        </w:rPr>
        <w:t xml:space="preserve"> </w:t>
      </w:r>
      <w:r w:rsidRPr="00E55789">
        <w:rPr>
          <w:color w:val="9D9D9C"/>
          <w:sz w:val="18"/>
          <w:szCs w:val="18"/>
        </w:rPr>
        <w:t>conductas</w:t>
      </w:r>
      <w:r w:rsidRPr="00E55789">
        <w:rPr>
          <w:color w:val="9D9D9C"/>
          <w:spacing w:val="40"/>
          <w:sz w:val="18"/>
          <w:szCs w:val="18"/>
        </w:rPr>
        <w:t xml:space="preserve"> </w:t>
      </w:r>
      <w:r w:rsidRPr="00E55789">
        <w:rPr>
          <w:color w:val="9D9D9C"/>
          <w:sz w:val="18"/>
          <w:szCs w:val="18"/>
        </w:rPr>
        <w:t>incívicas y sexistas, y se compromete a desarrollar acciones para abordarlas.</w:t>
      </w:r>
    </w:p>
    <w:p w:rsidRPr="00E55789" w:rsidR="00B974EA" w:rsidP="00B974EA" w:rsidRDefault="00B974EA" w14:paraId="7245A458" w14:textId="77777777">
      <w:pPr>
        <w:pStyle w:val="Textoindependiente"/>
        <w:spacing w:before="6"/>
        <w:rPr>
          <w:sz w:val="28"/>
          <w:szCs w:val="18"/>
        </w:rPr>
      </w:pPr>
    </w:p>
    <w:p w:rsidRPr="00E55789" w:rsidR="00B974EA" w:rsidP="00B974EA" w:rsidRDefault="00B974EA" w14:paraId="74BEBB2D" w14:textId="77777777">
      <w:pPr>
        <w:pStyle w:val="Textoindependiente"/>
        <w:ind w:left="124" w:right="127"/>
        <w:rPr>
          <w:sz w:val="18"/>
          <w:szCs w:val="18"/>
        </w:rPr>
      </w:pPr>
      <w:r w:rsidRPr="00E55789">
        <w:rPr>
          <w:color w:val="9D9D9C"/>
          <w:sz w:val="18"/>
          <w:szCs w:val="18"/>
        </w:rPr>
        <w:t>Este compromiso es compartido tanto por la gerencia como por las personas</w:t>
      </w:r>
      <w:r w:rsidRPr="00E55789">
        <w:rPr>
          <w:color w:val="9D9D9C"/>
          <w:spacing w:val="40"/>
          <w:sz w:val="18"/>
          <w:szCs w:val="18"/>
        </w:rPr>
        <w:t xml:space="preserve"> </w:t>
      </w:r>
      <w:r w:rsidRPr="00E55789">
        <w:rPr>
          <w:color w:val="9D9D9C"/>
          <w:w w:val="95"/>
          <w:sz w:val="18"/>
          <w:szCs w:val="18"/>
        </w:rPr>
        <w:t>trabajadoras,</w:t>
      </w:r>
      <w:r w:rsidRPr="00E55789">
        <w:rPr>
          <w:color w:val="9D9D9C"/>
          <w:spacing w:val="-6"/>
          <w:w w:val="95"/>
          <w:sz w:val="18"/>
          <w:szCs w:val="18"/>
        </w:rPr>
        <w:t xml:space="preserve"> </w:t>
      </w:r>
      <w:r w:rsidRPr="00E55789">
        <w:rPr>
          <w:color w:val="9D9D9C"/>
          <w:w w:val="95"/>
          <w:sz w:val="18"/>
          <w:szCs w:val="18"/>
        </w:rPr>
        <w:t>que</w:t>
      </w:r>
      <w:r w:rsidRPr="00E55789">
        <w:rPr>
          <w:color w:val="9D9D9C"/>
          <w:spacing w:val="-6"/>
          <w:w w:val="95"/>
          <w:sz w:val="18"/>
          <w:szCs w:val="18"/>
        </w:rPr>
        <w:t xml:space="preserve"> </w:t>
      </w:r>
      <w:r w:rsidRPr="00E55789">
        <w:rPr>
          <w:color w:val="9D9D9C"/>
          <w:w w:val="95"/>
          <w:sz w:val="18"/>
          <w:szCs w:val="18"/>
        </w:rPr>
        <w:t>se</w:t>
      </w:r>
      <w:r w:rsidRPr="00E55789">
        <w:rPr>
          <w:color w:val="9D9D9C"/>
          <w:spacing w:val="-6"/>
          <w:w w:val="95"/>
          <w:sz w:val="18"/>
          <w:szCs w:val="18"/>
        </w:rPr>
        <w:t xml:space="preserve"> </w:t>
      </w:r>
      <w:r w:rsidRPr="00E55789">
        <w:rPr>
          <w:color w:val="9D9D9C"/>
          <w:w w:val="95"/>
          <w:sz w:val="18"/>
          <w:szCs w:val="18"/>
        </w:rPr>
        <w:t>unen</w:t>
      </w:r>
      <w:r w:rsidRPr="00E55789">
        <w:rPr>
          <w:color w:val="9D9D9C"/>
          <w:spacing w:val="-5"/>
          <w:w w:val="95"/>
          <w:sz w:val="18"/>
          <w:szCs w:val="18"/>
        </w:rPr>
        <w:t xml:space="preserve"> </w:t>
      </w:r>
      <w:r w:rsidRPr="00E55789">
        <w:rPr>
          <w:color w:val="9D9D9C"/>
          <w:w w:val="95"/>
          <w:sz w:val="18"/>
          <w:szCs w:val="18"/>
        </w:rPr>
        <w:t>en</w:t>
      </w:r>
      <w:r w:rsidRPr="00E55789">
        <w:rPr>
          <w:color w:val="9D9D9C"/>
          <w:spacing w:val="-6"/>
          <w:w w:val="95"/>
          <w:sz w:val="18"/>
          <w:szCs w:val="18"/>
        </w:rPr>
        <w:t xml:space="preserve"> </w:t>
      </w:r>
      <w:r w:rsidRPr="00E55789">
        <w:rPr>
          <w:color w:val="9D9D9C"/>
          <w:w w:val="95"/>
          <w:sz w:val="18"/>
          <w:szCs w:val="18"/>
        </w:rPr>
        <w:t>un</w:t>
      </w:r>
      <w:r w:rsidRPr="00E55789">
        <w:rPr>
          <w:color w:val="9D9D9C"/>
          <w:spacing w:val="-6"/>
          <w:w w:val="95"/>
          <w:sz w:val="18"/>
          <w:szCs w:val="18"/>
        </w:rPr>
        <w:t xml:space="preserve"> </w:t>
      </w:r>
      <w:r w:rsidRPr="00E55789">
        <w:rPr>
          <w:color w:val="9D9D9C"/>
          <w:w w:val="95"/>
          <w:sz w:val="18"/>
          <w:szCs w:val="18"/>
        </w:rPr>
        <w:t>esfuerzo</w:t>
      </w:r>
      <w:r w:rsidRPr="00E55789">
        <w:rPr>
          <w:color w:val="9D9D9C"/>
          <w:spacing w:val="-5"/>
          <w:w w:val="95"/>
          <w:sz w:val="18"/>
          <w:szCs w:val="18"/>
        </w:rPr>
        <w:t xml:space="preserve"> </w:t>
      </w:r>
      <w:r w:rsidRPr="00E55789">
        <w:rPr>
          <w:color w:val="9D9D9C"/>
          <w:w w:val="95"/>
          <w:sz w:val="18"/>
          <w:szCs w:val="18"/>
        </w:rPr>
        <w:t>colaborativo</w:t>
      </w:r>
      <w:r w:rsidRPr="00E55789">
        <w:rPr>
          <w:color w:val="9D9D9C"/>
          <w:spacing w:val="-6"/>
          <w:w w:val="95"/>
          <w:sz w:val="18"/>
          <w:szCs w:val="18"/>
        </w:rPr>
        <w:t xml:space="preserve"> </w:t>
      </w:r>
      <w:r w:rsidRPr="00E55789">
        <w:rPr>
          <w:color w:val="9D9D9C"/>
          <w:w w:val="95"/>
          <w:sz w:val="18"/>
          <w:szCs w:val="18"/>
        </w:rPr>
        <w:t>y</w:t>
      </w:r>
      <w:r>
        <w:rPr>
          <w:color w:val="9D9D9C"/>
          <w:w w:val="95"/>
          <w:sz w:val="18"/>
          <w:szCs w:val="18"/>
        </w:rPr>
        <w:t xml:space="preserve"> </w:t>
      </w:r>
      <w:r w:rsidRPr="00E55789">
        <w:rPr>
          <w:color w:val="9D9D9C"/>
          <w:w w:val="95"/>
          <w:sz w:val="18"/>
          <w:szCs w:val="18"/>
        </w:rPr>
        <w:t>participativo</w:t>
      </w:r>
      <w:r w:rsidRPr="00E55789">
        <w:rPr>
          <w:color w:val="9D9D9C"/>
          <w:spacing w:val="-6"/>
          <w:w w:val="95"/>
          <w:sz w:val="18"/>
          <w:szCs w:val="18"/>
        </w:rPr>
        <w:t xml:space="preserve"> </w:t>
      </w:r>
      <w:r w:rsidRPr="00E55789">
        <w:rPr>
          <w:color w:val="9D9D9C"/>
          <w:w w:val="95"/>
          <w:sz w:val="18"/>
          <w:szCs w:val="18"/>
        </w:rPr>
        <w:t>para</w:t>
      </w:r>
      <w:r w:rsidRPr="00E55789">
        <w:rPr>
          <w:color w:val="9D9D9C"/>
          <w:spacing w:val="-5"/>
          <w:w w:val="95"/>
          <w:sz w:val="18"/>
          <w:szCs w:val="18"/>
        </w:rPr>
        <w:t xml:space="preserve"> </w:t>
      </w:r>
      <w:r w:rsidRPr="00E55789">
        <w:rPr>
          <w:color w:val="9D9D9C"/>
          <w:w w:val="95"/>
          <w:sz w:val="18"/>
          <w:szCs w:val="18"/>
        </w:rPr>
        <w:t>prevenir</w:t>
      </w:r>
      <w:r w:rsidRPr="00E55789">
        <w:rPr>
          <w:color w:val="9D9D9C"/>
          <w:spacing w:val="40"/>
          <w:sz w:val="18"/>
          <w:szCs w:val="18"/>
        </w:rPr>
        <w:t xml:space="preserve"> </w:t>
      </w:r>
      <w:r w:rsidRPr="00E55789">
        <w:rPr>
          <w:color w:val="9D9D9C"/>
          <w:sz w:val="18"/>
          <w:szCs w:val="18"/>
        </w:rPr>
        <w:t>y</w:t>
      </w:r>
      <w:r w:rsidRPr="00E55789">
        <w:rPr>
          <w:color w:val="9D9D9C"/>
          <w:spacing w:val="-4"/>
          <w:sz w:val="18"/>
          <w:szCs w:val="18"/>
        </w:rPr>
        <w:t xml:space="preserve"> </w:t>
      </w:r>
      <w:r w:rsidRPr="00E55789">
        <w:rPr>
          <w:color w:val="9D9D9C"/>
          <w:sz w:val="18"/>
          <w:szCs w:val="18"/>
        </w:rPr>
        <w:t>erradicar</w:t>
      </w:r>
      <w:r w:rsidRPr="00E55789">
        <w:rPr>
          <w:color w:val="9D9D9C"/>
          <w:spacing w:val="-4"/>
          <w:sz w:val="18"/>
          <w:szCs w:val="18"/>
        </w:rPr>
        <w:t xml:space="preserve"> </w:t>
      </w:r>
      <w:r w:rsidRPr="00E55789">
        <w:rPr>
          <w:color w:val="9D9D9C"/>
          <w:sz w:val="18"/>
          <w:szCs w:val="18"/>
        </w:rPr>
        <w:t>estas</w:t>
      </w:r>
      <w:r w:rsidRPr="00E55789">
        <w:rPr>
          <w:color w:val="9D9D9C"/>
          <w:spacing w:val="-4"/>
          <w:sz w:val="18"/>
          <w:szCs w:val="18"/>
        </w:rPr>
        <w:t xml:space="preserve"> </w:t>
      </w:r>
      <w:r w:rsidRPr="00E55789">
        <w:rPr>
          <w:color w:val="9D9D9C"/>
          <w:sz w:val="18"/>
          <w:szCs w:val="18"/>
        </w:rPr>
        <w:t>conductas.</w:t>
      </w:r>
      <w:r w:rsidRPr="00E55789">
        <w:rPr>
          <w:color w:val="9D9D9C"/>
          <w:spacing w:val="-4"/>
          <w:sz w:val="18"/>
          <w:szCs w:val="18"/>
        </w:rPr>
        <w:t xml:space="preserve"> </w:t>
      </w:r>
      <w:r w:rsidRPr="00E55789">
        <w:rPr>
          <w:color w:val="9D9D9C"/>
          <w:sz w:val="18"/>
          <w:szCs w:val="18"/>
        </w:rPr>
        <w:t>A</w:t>
      </w:r>
      <w:r w:rsidRPr="00E55789">
        <w:rPr>
          <w:color w:val="9D9D9C"/>
          <w:spacing w:val="-4"/>
          <w:sz w:val="18"/>
          <w:szCs w:val="18"/>
        </w:rPr>
        <w:t xml:space="preserve"> </w:t>
      </w:r>
      <w:r w:rsidRPr="00E55789">
        <w:rPr>
          <w:color w:val="9D9D9C"/>
          <w:sz w:val="18"/>
          <w:szCs w:val="18"/>
        </w:rPr>
        <w:t>través</w:t>
      </w:r>
      <w:r w:rsidRPr="00E55789">
        <w:rPr>
          <w:color w:val="9D9D9C"/>
          <w:spacing w:val="-4"/>
          <w:sz w:val="18"/>
          <w:szCs w:val="18"/>
        </w:rPr>
        <w:t xml:space="preserve"> </w:t>
      </w:r>
      <w:r w:rsidRPr="00E55789">
        <w:rPr>
          <w:color w:val="9D9D9C"/>
          <w:sz w:val="18"/>
          <w:szCs w:val="18"/>
        </w:rPr>
        <w:t>del</w:t>
      </w:r>
      <w:r w:rsidRPr="00E55789">
        <w:rPr>
          <w:color w:val="9D9D9C"/>
          <w:spacing w:val="-4"/>
          <w:sz w:val="18"/>
          <w:szCs w:val="18"/>
        </w:rPr>
        <w:t xml:space="preserve"> </w:t>
      </w:r>
      <w:r w:rsidRPr="00E55789">
        <w:rPr>
          <w:color w:val="9D9D9C"/>
          <w:sz w:val="18"/>
          <w:szCs w:val="18"/>
        </w:rPr>
        <w:t>diálogo</w:t>
      </w:r>
      <w:r w:rsidRPr="00E55789">
        <w:rPr>
          <w:color w:val="9D9D9C"/>
          <w:spacing w:val="-4"/>
          <w:sz w:val="18"/>
          <w:szCs w:val="18"/>
        </w:rPr>
        <w:t xml:space="preserve"> </w:t>
      </w:r>
      <w:r w:rsidRPr="00E55789">
        <w:rPr>
          <w:color w:val="9D9D9C"/>
          <w:sz w:val="18"/>
          <w:szCs w:val="18"/>
        </w:rPr>
        <w:t>social</w:t>
      </w:r>
      <w:r w:rsidRPr="00E55789">
        <w:rPr>
          <w:color w:val="9D9D9C"/>
          <w:spacing w:val="-4"/>
          <w:sz w:val="18"/>
          <w:szCs w:val="18"/>
        </w:rPr>
        <w:t xml:space="preserve"> </w:t>
      </w:r>
      <w:r w:rsidRPr="00E55789">
        <w:rPr>
          <w:color w:val="9D9D9C"/>
          <w:sz w:val="18"/>
          <w:szCs w:val="18"/>
        </w:rPr>
        <w:t>y</w:t>
      </w:r>
      <w:r w:rsidRPr="00E55789">
        <w:rPr>
          <w:color w:val="9D9D9C"/>
          <w:spacing w:val="-4"/>
          <w:sz w:val="18"/>
          <w:szCs w:val="18"/>
        </w:rPr>
        <w:t xml:space="preserve"> </w:t>
      </w:r>
      <w:r w:rsidRPr="00E55789">
        <w:rPr>
          <w:color w:val="9D9D9C"/>
          <w:sz w:val="18"/>
          <w:szCs w:val="18"/>
        </w:rPr>
        <w:t>la</w:t>
      </w:r>
      <w:r w:rsidRPr="00E55789">
        <w:rPr>
          <w:color w:val="9D9D9C"/>
          <w:spacing w:val="-4"/>
          <w:sz w:val="18"/>
          <w:szCs w:val="18"/>
        </w:rPr>
        <w:t xml:space="preserve"> </w:t>
      </w:r>
      <w:r w:rsidRPr="00E55789">
        <w:rPr>
          <w:color w:val="9D9D9C"/>
          <w:sz w:val="18"/>
          <w:szCs w:val="18"/>
        </w:rPr>
        <w:t>formación</w:t>
      </w:r>
      <w:r w:rsidRPr="00E55789">
        <w:rPr>
          <w:color w:val="9D9D9C"/>
          <w:spacing w:val="-4"/>
          <w:sz w:val="18"/>
          <w:szCs w:val="18"/>
        </w:rPr>
        <w:t xml:space="preserve"> </w:t>
      </w:r>
      <w:r w:rsidRPr="00E55789">
        <w:rPr>
          <w:color w:val="9D9D9C"/>
          <w:sz w:val="18"/>
          <w:szCs w:val="18"/>
        </w:rPr>
        <w:t>continua,</w:t>
      </w:r>
      <w:r w:rsidRPr="00E55789">
        <w:rPr>
          <w:color w:val="9D9D9C"/>
          <w:spacing w:val="40"/>
          <w:sz w:val="18"/>
          <w:szCs w:val="18"/>
        </w:rPr>
        <w:t xml:space="preserve"> </w:t>
      </w:r>
      <w:r w:rsidRPr="00E55789">
        <w:rPr>
          <w:color w:val="9D9D9C"/>
          <w:sz w:val="18"/>
          <w:szCs w:val="18"/>
        </w:rPr>
        <w:t>promoveremos una cultura de respeto, seguridad y salud en el trabajo]</w:t>
      </w:r>
    </w:p>
    <w:p w:rsidRPr="00E55789" w:rsidR="00B974EA" w:rsidP="00B974EA" w:rsidRDefault="00B974EA" w14:paraId="541FAD40" w14:textId="77777777">
      <w:pPr>
        <w:pStyle w:val="Textoindependiente"/>
        <w:spacing w:before="4"/>
        <w:rPr>
          <w:sz w:val="28"/>
          <w:szCs w:val="18"/>
        </w:rPr>
      </w:pPr>
    </w:p>
    <w:p w:rsidRPr="00E55789" w:rsidR="00B974EA" w:rsidP="00B974EA" w:rsidRDefault="00B974EA" w14:paraId="5E464C7C" w14:textId="77777777">
      <w:pPr>
        <w:pStyle w:val="Textoindependiente"/>
        <w:ind w:left="124" w:right="126"/>
        <w:rPr>
          <w:sz w:val="18"/>
          <w:szCs w:val="18"/>
        </w:rPr>
      </w:pPr>
      <w:r w:rsidRPr="00E55789">
        <w:rPr>
          <w:color w:val="424141"/>
          <w:sz w:val="18"/>
          <w:szCs w:val="18"/>
        </w:rPr>
        <w:t>La</w:t>
      </w:r>
      <w:r w:rsidRPr="00E55789">
        <w:rPr>
          <w:color w:val="424141"/>
          <w:spacing w:val="-6"/>
          <w:sz w:val="18"/>
          <w:szCs w:val="18"/>
        </w:rPr>
        <w:t xml:space="preserve"> </w:t>
      </w:r>
      <w:r w:rsidRPr="00E55789">
        <w:rPr>
          <w:color w:val="424141"/>
          <w:sz w:val="18"/>
          <w:szCs w:val="18"/>
        </w:rPr>
        <w:t>política</w:t>
      </w:r>
      <w:r w:rsidRPr="00E55789">
        <w:rPr>
          <w:color w:val="424141"/>
          <w:spacing w:val="-6"/>
          <w:sz w:val="18"/>
          <w:szCs w:val="18"/>
        </w:rPr>
        <w:t xml:space="preserve"> </w:t>
      </w:r>
      <w:r w:rsidRPr="00E55789">
        <w:rPr>
          <w:color w:val="424141"/>
          <w:sz w:val="18"/>
          <w:szCs w:val="18"/>
        </w:rPr>
        <w:t>se</w:t>
      </w:r>
      <w:r w:rsidRPr="00E55789">
        <w:rPr>
          <w:color w:val="424141"/>
          <w:spacing w:val="-6"/>
          <w:sz w:val="18"/>
          <w:szCs w:val="18"/>
        </w:rPr>
        <w:t xml:space="preserve"> </w:t>
      </w:r>
      <w:r w:rsidRPr="00E55789">
        <w:rPr>
          <w:color w:val="424141"/>
          <w:sz w:val="18"/>
          <w:szCs w:val="18"/>
        </w:rPr>
        <w:t>dará</w:t>
      </w:r>
      <w:r w:rsidRPr="00E55789">
        <w:rPr>
          <w:color w:val="424141"/>
          <w:spacing w:val="-6"/>
          <w:sz w:val="18"/>
          <w:szCs w:val="18"/>
        </w:rPr>
        <w:t xml:space="preserve"> </w:t>
      </w:r>
      <w:r w:rsidRPr="00E55789">
        <w:rPr>
          <w:color w:val="424141"/>
          <w:sz w:val="18"/>
          <w:szCs w:val="18"/>
        </w:rPr>
        <w:t>a</w:t>
      </w:r>
      <w:r w:rsidRPr="00E55789">
        <w:rPr>
          <w:color w:val="424141"/>
          <w:spacing w:val="-6"/>
          <w:sz w:val="18"/>
          <w:szCs w:val="18"/>
        </w:rPr>
        <w:t xml:space="preserve"> </w:t>
      </w:r>
      <w:r w:rsidRPr="00E55789">
        <w:rPr>
          <w:color w:val="424141"/>
          <w:sz w:val="18"/>
          <w:szCs w:val="18"/>
        </w:rPr>
        <w:t>conocer</w:t>
      </w:r>
      <w:r w:rsidRPr="00E55789">
        <w:rPr>
          <w:color w:val="424141"/>
          <w:spacing w:val="-6"/>
          <w:sz w:val="18"/>
          <w:szCs w:val="18"/>
        </w:rPr>
        <w:t xml:space="preserve"> </w:t>
      </w:r>
      <w:r w:rsidRPr="00E55789">
        <w:rPr>
          <w:color w:val="424141"/>
          <w:sz w:val="18"/>
          <w:szCs w:val="18"/>
        </w:rPr>
        <w:t>a</w:t>
      </w:r>
      <w:r w:rsidRPr="00E55789">
        <w:rPr>
          <w:color w:val="424141"/>
          <w:spacing w:val="-6"/>
          <w:sz w:val="18"/>
          <w:szCs w:val="18"/>
        </w:rPr>
        <w:t xml:space="preserve"> </w:t>
      </w:r>
      <w:r w:rsidRPr="00E55789">
        <w:rPr>
          <w:color w:val="424141"/>
          <w:sz w:val="18"/>
          <w:szCs w:val="18"/>
        </w:rPr>
        <w:t>los</w:t>
      </w:r>
      <w:r w:rsidRPr="00E55789">
        <w:rPr>
          <w:color w:val="424141"/>
          <w:spacing w:val="-6"/>
          <w:sz w:val="18"/>
          <w:szCs w:val="18"/>
        </w:rPr>
        <w:t xml:space="preserve"> </w:t>
      </w:r>
      <w:r w:rsidRPr="00E55789">
        <w:rPr>
          <w:color w:val="424141"/>
          <w:sz w:val="18"/>
          <w:szCs w:val="18"/>
        </w:rPr>
        <w:t>trabajadores(as),</w:t>
      </w:r>
      <w:r w:rsidRPr="00E55789">
        <w:rPr>
          <w:color w:val="424141"/>
          <w:spacing w:val="-6"/>
          <w:sz w:val="18"/>
          <w:szCs w:val="18"/>
        </w:rPr>
        <w:t xml:space="preserve"> </w:t>
      </w:r>
      <w:r w:rsidRPr="00E55789">
        <w:rPr>
          <w:color w:val="424141"/>
          <w:sz w:val="18"/>
          <w:szCs w:val="18"/>
        </w:rPr>
        <w:t>mediante</w:t>
      </w:r>
      <w:r w:rsidRPr="00E55789">
        <w:rPr>
          <w:color w:val="424141"/>
          <w:spacing w:val="-6"/>
          <w:sz w:val="18"/>
          <w:szCs w:val="18"/>
        </w:rPr>
        <w:t xml:space="preserve"> </w:t>
      </w:r>
      <w:r w:rsidRPr="00E55789">
        <w:rPr>
          <w:color w:val="9D9D9C"/>
          <w:sz w:val="18"/>
          <w:szCs w:val="18"/>
        </w:rPr>
        <w:t>[Indicar</w:t>
      </w:r>
      <w:r w:rsidRPr="00E55789">
        <w:rPr>
          <w:color w:val="9D9D9C"/>
          <w:spacing w:val="-6"/>
          <w:sz w:val="18"/>
          <w:szCs w:val="18"/>
        </w:rPr>
        <w:t xml:space="preserve"> </w:t>
      </w:r>
      <w:r w:rsidRPr="00E55789">
        <w:rPr>
          <w:color w:val="9D9D9C"/>
          <w:sz w:val="18"/>
          <w:szCs w:val="18"/>
        </w:rPr>
        <w:t>el</w:t>
      </w:r>
      <w:r w:rsidRPr="00E55789">
        <w:rPr>
          <w:color w:val="9D9D9C"/>
          <w:spacing w:val="-6"/>
          <w:sz w:val="18"/>
          <w:szCs w:val="18"/>
        </w:rPr>
        <w:t xml:space="preserve"> </w:t>
      </w:r>
      <w:r w:rsidRPr="00E55789">
        <w:rPr>
          <w:color w:val="9D9D9C"/>
          <w:sz w:val="18"/>
          <w:szCs w:val="18"/>
        </w:rPr>
        <w:t>medio</w:t>
      </w:r>
      <w:r w:rsidRPr="00E55789">
        <w:rPr>
          <w:color w:val="9D9D9C"/>
          <w:spacing w:val="-6"/>
          <w:sz w:val="18"/>
          <w:szCs w:val="18"/>
        </w:rPr>
        <w:t xml:space="preserve"> </w:t>
      </w:r>
      <w:r w:rsidRPr="00E55789">
        <w:rPr>
          <w:color w:val="9D9D9C"/>
          <w:sz w:val="18"/>
          <w:szCs w:val="18"/>
        </w:rPr>
        <w:t>y</w:t>
      </w:r>
      <w:r w:rsidRPr="00E55789">
        <w:rPr>
          <w:color w:val="9D9D9C"/>
          <w:spacing w:val="40"/>
          <w:sz w:val="18"/>
          <w:szCs w:val="18"/>
        </w:rPr>
        <w:t xml:space="preserve"> </w:t>
      </w:r>
      <w:r w:rsidRPr="00E55789">
        <w:rPr>
          <w:color w:val="9D9D9C"/>
          <w:sz w:val="18"/>
          <w:szCs w:val="18"/>
        </w:rPr>
        <w:t>la</w:t>
      </w:r>
      <w:r w:rsidRPr="00E55789">
        <w:rPr>
          <w:color w:val="9D9D9C"/>
          <w:spacing w:val="-8"/>
          <w:sz w:val="18"/>
          <w:szCs w:val="18"/>
        </w:rPr>
        <w:t xml:space="preserve"> </w:t>
      </w:r>
      <w:r w:rsidRPr="00E55789">
        <w:rPr>
          <w:color w:val="9D9D9C"/>
          <w:sz w:val="18"/>
          <w:szCs w:val="18"/>
        </w:rPr>
        <w:t>vía].</w:t>
      </w:r>
    </w:p>
    <w:p w:rsidRPr="00E55789" w:rsidR="00B974EA" w:rsidP="00B974EA" w:rsidRDefault="00B974EA" w14:paraId="49F121E3" w14:textId="77777777">
      <w:pPr>
        <w:pStyle w:val="Textoindependiente"/>
        <w:spacing w:before="3"/>
        <w:rPr>
          <w:sz w:val="28"/>
          <w:szCs w:val="18"/>
        </w:rPr>
      </w:pPr>
    </w:p>
    <w:p w:rsidRPr="00E55789" w:rsidR="00B974EA" w:rsidP="00B974EA" w:rsidRDefault="00B974EA" w14:paraId="42ADF06F" w14:textId="77777777">
      <w:pPr>
        <w:pStyle w:val="Textoindependiente"/>
        <w:ind w:left="124" w:right="127"/>
        <w:rPr>
          <w:sz w:val="18"/>
          <w:szCs w:val="18"/>
        </w:rPr>
      </w:pPr>
      <w:r w:rsidRPr="00E55789">
        <w:rPr>
          <w:color w:val="9D9D9C"/>
          <w:spacing w:val="-2"/>
          <w:sz w:val="18"/>
          <w:szCs w:val="18"/>
        </w:rPr>
        <w:t>[La entidad empleadora elaborará, en forma participativa, la política preventiva</w:t>
      </w:r>
      <w:r w:rsidRPr="00E55789">
        <w:rPr>
          <w:color w:val="9D9D9C"/>
          <w:spacing w:val="40"/>
          <w:sz w:val="18"/>
          <w:szCs w:val="18"/>
        </w:rPr>
        <w:t xml:space="preserve"> </w:t>
      </w:r>
      <w:r w:rsidRPr="00E55789">
        <w:rPr>
          <w:color w:val="9D9D9C"/>
          <w:spacing w:val="-2"/>
          <w:sz w:val="18"/>
          <w:szCs w:val="18"/>
        </w:rPr>
        <w:t>del</w:t>
      </w:r>
      <w:r w:rsidRPr="00E55789">
        <w:rPr>
          <w:color w:val="9D9D9C"/>
          <w:spacing w:val="-4"/>
          <w:sz w:val="18"/>
          <w:szCs w:val="18"/>
        </w:rPr>
        <w:t xml:space="preserve"> </w:t>
      </w:r>
      <w:r w:rsidRPr="00E55789">
        <w:rPr>
          <w:color w:val="9D9D9C"/>
          <w:spacing w:val="-2"/>
          <w:sz w:val="18"/>
          <w:szCs w:val="18"/>
        </w:rPr>
        <w:t>acoso</w:t>
      </w:r>
      <w:r w:rsidRPr="00E55789">
        <w:rPr>
          <w:color w:val="9D9D9C"/>
          <w:spacing w:val="-4"/>
          <w:sz w:val="18"/>
          <w:szCs w:val="18"/>
        </w:rPr>
        <w:t xml:space="preserve"> </w:t>
      </w:r>
      <w:r w:rsidRPr="00E55789">
        <w:rPr>
          <w:color w:val="9D9D9C"/>
          <w:spacing w:val="-2"/>
          <w:sz w:val="18"/>
          <w:szCs w:val="18"/>
        </w:rPr>
        <w:t>laboral,</w:t>
      </w:r>
      <w:r w:rsidRPr="00E55789">
        <w:rPr>
          <w:color w:val="9D9D9C"/>
          <w:spacing w:val="-4"/>
          <w:sz w:val="18"/>
          <w:szCs w:val="18"/>
        </w:rPr>
        <w:t xml:space="preserve"> </w:t>
      </w:r>
      <w:r w:rsidRPr="00E55789">
        <w:rPr>
          <w:color w:val="9D9D9C"/>
          <w:spacing w:val="-2"/>
          <w:sz w:val="18"/>
          <w:szCs w:val="18"/>
        </w:rPr>
        <w:t>el</w:t>
      </w:r>
      <w:r w:rsidRPr="00E55789">
        <w:rPr>
          <w:color w:val="9D9D9C"/>
          <w:spacing w:val="-4"/>
          <w:sz w:val="18"/>
          <w:szCs w:val="18"/>
        </w:rPr>
        <w:t xml:space="preserve"> </w:t>
      </w:r>
      <w:r w:rsidRPr="00E55789">
        <w:rPr>
          <w:color w:val="9D9D9C"/>
          <w:spacing w:val="-2"/>
          <w:sz w:val="18"/>
          <w:szCs w:val="18"/>
        </w:rPr>
        <w:t>acoso</w:t>
      </w:r>
      <w:r w:rsidRPr="00E55789">
        <w:rPr>
          <w:color w:val="9D9D9C"/>
          <w:spacing w:val="-4"/>
          <w:sz w:val="18"/>
          <w:szCs w:val="18"/>
        </w:rPr>
        <w:t xml:space="preserve"> </w:t>
      </w:r>
      <w:r w:rsidRPr="00E55789">
        <w:rPr>
          <w:color w:val="9D9D9C"/>
          <w:spacing w:val="-2"/>
          <w:sz w:val="18"/>
          <w:szCs w:val="18"/>
        </w:rPr>
        <w:t>sexual</w:t>
      </w:r>
      <w:r w:rsidRPr="00E55789">
        <w:rPr>
          <w:color w:val="9D9D9C"/>
          <w:spacing w:val="-4"/>
          <w:sz w:val="18"/>
          <w:szCs w:val="18"/>
        </w:rPr>
        <w:t xml:space="preserve"> </w:t>
      </w:r>
      <w:r w:rsidRPr="00E55789">
        <w:rPr>
          <w:color w:val="9D9D9C"/>
          <w:spacing w:val="-2"/>
          <w:sz w:val="18"/>
          <w:szCs w:val="18"/>
        </w:rPr>
        <w:t>y</w:t>
      </w:r>
      <w:r w:rsidRPr="00E55789">
        <w:rPr>
          <w:color w:val="9D9D9C"/>
          <w:spacing w:val="-4"/>
          <w:sz w:val="18"/>
          <w:szCs w:val="18"/>
        </w:rPr>
        <w:t xml:space="preserve"> </w:t>
      </w:r>
      <w:r w:rsidRPr="00E55789">
        <w:rPr>
          <w:color w:val="9D9D9C"/>
          <w:spacing w:val="-2"/>
          <w:sz w:val="18"/>
          <w:szCs w:val="18"/>
        </w:rPr>
        <w:t>la</w:t>
      </w:r>
      <w:r w:rsidRPr="00E55789">
        <w:rPr>
          <w:color w:val="9D9D9C"/>
          <w:spacing w:val="-4"/>
          <w:sz w:val="18"/>
          <w:szCs w:val="18"/>
        </w:rPr>
        <w:t xml:space="preserve"> </w:t>
      </w:r>
      <w:r w:rsidRPr="00E55789">
        <w:rPr>
          <w:color w:val="9D9D9C"/>
          <w:spacing w:val="-2"/>
          <w:sz w:val="18"/>
          <w:szCs w:val="18"/>
        </w:rPr>
        <w:t>violencia</w:t>
      </w:r>
      <w:r w:rsidRPr="00E55789">
        <w:rPr>
          <w:color w:val="9D9D9C"/>
          <w:spacing w:val="-4"/>
          <w:sz w:val="18"/>
          <w:szCs w:val="18"/>
        </w:rPr>
        <w:t xml:space="preserve"> </w:t>
      </w:r>
      <w:r w:rsidRPr="00E55789">
        <w:rPr>
          <w:color w:val="9D9D9C"/>
          <w:spacing w:val="-2"/>
          <w:sz w:val="18"/>
          <w:szCs w:val="18"/>
        </w:rPr>
        <w:t>en</w:t>
      </w:r>
      <w:r w:rsidRPr="00E55789">
        <w:rPr>
          <w:color w:val="9D9D9C"/>
          <w:spacing w:val="-4"/>
          <w:sz w:val="18"/>
          <w:szCs w:val="18"/>
        </w:rPr>
        <w:t xml:space="preserve"> </w:t>
      </w:r>
      <w:r w:rsidRPr="00E55789">
        <w:rPr>
          <w:color w:val="9D9D9C"/>
          <w:spacing w:val="-2"/>
          <w:sz w:val="18"/>
          <w:szCs w:val="18"/>
        </w:rPr>
        <w:t>el</w:t>
      </w:r>
      <w:r w:rsidRPr="00E55789">
        <w:rPr>
          <w:color w:val="9D9D9C"/>
          <w:spacing w:val="-4"/>
          <w:sz w:val="18"/>
          <w:szCs w:val="18"/>
        </w:rPr>
        <w:t xml:space="preserve"> </w:t>
      </w:r>
      <w:r w:rsidRPr="00E55789">
        <w:rPr>
          <w:color w:val="9D9D9C"/>
          <w:spacing w:val="-2"/>
          <w:sz w:val="18"/>
          <w:szCs w:val="18"/>
        </w:rPr>
        <w:t>lugar</w:t>
      </w:r>
      <w:r w:rsidRPr="00E55789">
        <w:rPr>
          <w:color w:val="9D9D9C"/>
          <w:spacing w:val="-4"/>
          <w:sz w:val="18"/>
          <w:szCs w:val="18"/>
        </w:rPr>
        <w:t xml:space="preserve"> </w:t>
      </w:r>
      <w:r w:rsidRPr="00E55789">
        <w:rPr>
          <w:color w:val="9D9D9C"/>
          <w:spacing w:val="-2"/>
          <w:sz w:val="18"/>
          <w:szCs w:val="18"/>
        </w:rPr>
        <w:t>de</w:t>
      </w:r>
      <w:r w:rsidRPr="00E55789">
        <w:rPr>
          <w:color w:val="9D9D9C"/>
          <w:spacing w:val="-4"/>
          <w:sz w:val="18"/>
          <w:szCs w:val="18"/>
        </w:rPr>
        <w:t xml:space="preserve"> </w:t>
      </w:r>
      <w:r w:rsidRPr="00E55789">
        <w:rPr>
          <w:color w:val="9D9D9C"/>
          <w:spacing w:val="-2"/>
          <w:sz w:val="18"/>
          <w:szCs w:val="18"/>
        </w:rPr>
        <w:t>trabajo,</w:t>
      </w:r>
      <w:r w:rsidRPr="00E55789">
        <w:rPr>
          <w:color w:val="9D9D9C"/>
          <w:spacing w:val="-4"/>
          <w:sz w:val="18"/>
          <w:szCs w:val="18"/>
        </w:rPr>
        <w:t xml:space="preserve"> </w:t>
      </w:r>
      <w:r w:rsidRPr="00E55789">
        <w:rPr>
          <w:color w:val="9D9D9C"/>
          <w:spacing w:val="-2"/>
          <w:sz w:val="18"/>
          <w:szCs w:val="18"/>
        </w:rPr>
        <w:t>y</w:t>
      </w:r>
      <w:r w:rsidRPr="00E55789">
        <w:rPr>
          <w:color w:val="9D9D9C"/>
          <w:spacing w:val="-4"/>
          <w:sz w:val="18"/>
          <w:szCs w:val="18"/>
        </w:rPr>
        <w:t xml:space="preserve"> </w:t>
      </w:r>
      <w:r w:rsidRPr="00E55789">
        <w:rPr>
          <w:color w:val="9D9D9C"/>
          <w:spacing w:val="-2"/>
          <w:sz w:val="18"/>
          <w:szCs w:val="18"/>
        </w:rPr>
        <w:t>la</w:t>
      </w:r>
      <w:r w:rsidRPr="00E55789">
        <w:rPr>
          <w:color w:val="9D9D9C"/>
          <w:spacing w:val="-4"/>
          <w:sz w:val="18"/>
          <w:szCs w:val="18"/>
        </w:rPr>
        <w:t xml:space="preserve"> </w:t>
      </w:r>
      <w:r w:rsidRPr="00E55789">
        <w:rPr>
          <w:color w:val="9D9D9C"/>
          <w:spacing w:val="-2"/>
          <w:sz w:val="18"/>
          <w:szCs w:val="18"/>
        </w:rPr>
        <w:t>revisará</w:t>
      </w:r>
      <w:r w:rsidRPr="00E55789">
        <w:rPr>
          <w:color w:val="9D9D9C"/>
          <w:spacing w:val="40"/>
          <w:sz w:val="18"/>
          <w:szCs w:val="18"/>
        </w:rPr>
        <w:t xml:space="preserve"> </w:t>
      </w:r>
      <w:r w:rsidRPr="00E55789">
        <w:rPr>
          <w:color w:val="9D9D9C"/>
          <w:sz w:val="18"/>
          <w:szCs w:val="18"/>
        </w:rPr>
        <w:t>cada dos años]</w:t>
      </w:r>
    </w:p>
    <w:p w:rsidRPr="00E55789" w:rsidR="00B974EA" w:rsidP="00B974EA" w:rsidRDefault="00B974EA" w14:paraId="25EDAC8A" w14:textId="77777777">
      <w:pPr>
        <w:pStyle w:val="Textoindependiente"/>
        <w:spacing w:before="4"/>
        <w:rPr>
          <w:sz w:val="28"/>
          <w:szCs w:val="18"/>
        </w:rPr>
      </w:pPr>
    </w:p>
    <w:p w:rsidRPr="00B2350E" w:rsidR="00B974EA" w:rsidP="00B974EA" w:rsidRDefault="00B974EA" w14:paraId="2A00F849" w14:textId="77777777">
      <w:pPr>
        <w:pStyle w:val="Ttulo3"/>
        <w:numPr>
          <w:ilvl w:val="0"/>
          <w:numId w:val="26"/>
        </w:numPr>
        <w:tabs>
          <w:tab w:val="left" w:pos="270"/>
        </w:tabs>
        <w:ind w:left="720" w:hanging="360"/>
        <w:rPr>
          <w:rFonts w:ascii="ACHS Nueva Sans SemiBold" w:hAnsi="ACHS Nueva Sans SemiBold"/>
          <w:sz w:val="18"/>
          <w:szCs w:val="18"/>
        </w:rPr>
      </w:pPr>
      <w:r w:rsidRPr="00B2350E">
        <w:rPr>
          <w:rFonts w:ascii="ACHS Nueva Sans SemiBold" w:hAnsi="ACHS Nueva Sans SemiBold"/>
          <w:color w:val="004B13"/>
          <w:spacing w:val="-2"/>
          <w:sz w:val="18"/>
          <w:szCs w:val="18"/>
        </w:rPr>
        <w:t>Identificación de</w:t>
      </w:r>
      <w:r w:rsidRPr="00B2350E">
        <w:rPr>
          <w:rFonts w:ascii="ACHS Nueva Sans SemiBold" w:hAnsi="ACHS Nueva Sans SemiBold"/>
          <w:color w:val="004B13"/>
          <w:spacing w:val="-1"/>
          <w:sz w:val="18"/>
          <w:szCs w:val="18"/>
        </w:rPr>
        <w:t xml:space="preserve"> </w:t>
      </w:r>
      <w:r w:rsidRPr="00B2350E">
        <w:rPr>
          <w:rFonts w:ascii="ACHS Nueva Sans SemiBold" w:hAnsi="ACHS Nueva Sans SemiBold"/>
          <w:color w:val="004B13"/>
          <w:spacing w:val="-2"/>
          <w:sz w:val="18"/>
          <w:szCs w:val="18"/>
        </w:rPr>
        <w:t>los</w:t>
      </w:r>
      <w:r w:rsidRPr="00B2350E">
        <w:rPr>
          <w:rFonts w:ascii="ACHS Nueva Sans SemiBold" w:hAnsi="ACHS Nueva Sans SemiBold"/>
          <w:color w:val="004B13"/>
          <w:spacing w:val="-1"/>
          <w:sz w:val="18"/>
          <w:szCs w:val="18"/>
        </w:rPr>
        <w:t xml:space="preserve"> </w:t>
      </w:r>
      <w:r w:rsidRPr="00B2350E">
        <w:rPr>
          <w:rFonts w:ascii="ACHS Nueva Sans SemiBold" w:hAnsi="ACHS Nueva Sans SemiBold"/>
          <w:color w:val="004B13"/>
          <w:spacing w:val="-2"/>
          <w:sz w:val="18"/>
          <w:szCs w:val="18"/>
        </w:rPr>
        <w:t>factores</w:t>
      </w:r>
      <w:r w:rsidRPr="00B2350E">
        <w:rPr>
          <w:rFonts w:ascii="ACHS Nueva Sans SemiBold" w:hAnsi="ACHS Nueva Sans SemiBold"/>
          <w:color w:val="004B13"/>
          <w:spacing w:val="-1"/>
          <w:sz w:val="18"/>
          <w:szCs w:val="18"/>
        </w:rPr>
        <w:t xml:space="preserve"> </w:t>
      </w:r>
      <w:r w:rsidRPr="00B2350E">
        <w:rPr>
          <w:rFonts w:ascii="ACHS Nueva Sans SemiBold" w:hAnsi="ACHS Nueva Sans SemiBold"/>
          <w:color w:val="004B13"/>
          <w:spacing w:val="-2"/>
          <w:sz w:val="18"/>
          <w:szCs w:val="18"/>
        </w:rPr>
        <w:t>de</w:t>
      </w:r>
      <w:r w:rsidRPr="00B2350E">
        <w:rPr>
          <w:rFonts w:ascii="ACHS Nueva Sans SemiBold" w:hAnsi="ACHS Nueva Sans SemiBold"/>
          <w:color w:val="004B13"/>
          <w:spacing w:val="-1"/>
          <w:sz w:val="18"/>
          <w:szCs w:val="18"/>
        </w:rPr>
        <w:t xml:space="preserve"> </w:t>
      </w:r>
      <w:r w:rsidRPr="00B2350E">
        <w:rPr>
          <w:rFonts w:ascii="ACHS Nueva Sans SemiBold" w:hAnsi="ACHS Nueva Sans SemiBold"/>
          <w:color w:val="004B13"/>
          <w:spacing w:val="-2"/>
          <w:sz w:val="18"/>
          <w:szCs w:val="18"/>
        </w:rPr>
        <w:t>riesgo:</w:t>
      </w:r>
    </w:p>
    <w:p w:rsidRPr="00E55789" w:rsidR="00B974EA" w:rsidP="00B974EA" w:rsidRDefault="00B974EA" w14:paraId="0241CD4F" w14:textId="77777777">
      <w:pPr>
        <w:pStyle w:val="Textoindependiente"/>
        <w:spacing w:before="77"/>
        <w:ind w:left="124" w:right="125"/>
        <w:rPr>
          <w:sz w:val="18"/>
          <w:szCs w:val="18"/>
        </w:rPr>
      </w:pPr>
      <w:r w:rsidRPr="00E55789">
        <w:rPr>
          <w:color w:val="424141"/>
          <w:w w:val="95"/>
          <w:sz w:val="18"/>
          <w:szCs w:val="18"/>
        </w:rPr>
        <w:t>Se</w:t>
      </w:r>
      <w:r w:rsidRPr="00E55789">
        <w:rPr>
          <w:color w:val="424141"/>
          <w:spacing w:val="-1"/>
          <w:w w:val="95"/>
          <w:sz w:val="18"/>
          <w:szCs w:val="18"/>
        </w:rPr>
        <w:t xml:space="preserve"> </w:t>
      </w:r>
      <w:r w:rsidRPr="00E55789">
        <w:rPr>
          <w:color w:val="424141"/>
          <w:w w:val="95"/>
          <w:sz w:val="18"/>
          <w:szCs w:val="18"/>
        </w:rPr>
        <w:t>identificarán</w:t>
      </w:r>
      <w:r w:rsidRPr="00E55789">
        <w:rPr>
          <w:color w:val="424141"/>
          <w:spacing w:val="-1"/>
          <w:w w:val="95"/>
          <w:sz w:val="18"/>
          <w:szCs w:val="18"/>
        </w:rPr>
        <w:t xml:space="preserve"> </w:t>
      </w:r>
      <w:r w:rsidRPr="00E55789">
        <w:rPr>
          <w:color w:val="424141"/>
          <w:w w:val="95"/>
          <w:sz w:val="18"/>
          <w:szCs w:val="18"/>
        </w:rPr>
        <w:t>las</w:t>
      </w:r>
      <w:r w:rsidRPr="00E55789">
        <w:rPr>
          <w:color w:val="424141"/>
          <w:spacing w:val="-1"/>
          <w:w w:val="95"/>
          <w:sz w:val="18"/>
          <w:szCs w:val="18"/>
        </w:rPr>
        <w:t xml:space="preserve"> </w:t>
      </w:r>
      <w:r w:rsidRPr="00E55789">
        <w:rPr>
          <w:color w:val="424141"/>
          <w:w w:val="95"/>
          <w:sz w:val="18"/>
          <w:szCs w:val="18"/>
        </w:rPr>
        <w:t>situaciones</w:t>
      </w:r>
      <w:r w:rsidRPr="00E55789">
        <w:rPr>
          <w:color w:val="424141"/>
          <w:spacing w:val="-1"/>
          <w:w w:val="95"/>
          <w:sz w:val="18"/>
          <w:szCs w:val="18"/>
        </w:rPr>
        <w:t xml:space="preserve"> </w:t>
      </w:r>
      <w:r w:rsidRPr="00E55789">
        <w:rPr>
          <w:color w:val="424141"/>
          <w:w w:val="95"/>
          <w:sz w:val="18"/>
          <w:szCs w:val="18"/>
        </w:rPr>
        <w:t>y</w:t>
      </w:r>
      <w:r w:rsidRPr="00E55789">
        <w:rPr>
          <w:color w:val="424141"/>
          <w:spacing w:val="-1"/>
          <w:w w:val="95"/>
          <w:sz w:val="18"/>
          <w:szCs w:val="18"/>
        </w:rPr>
        <w:t xml:space="preserve"> </w:t>
      </w:r>
      <w:r w:rsidRPr="00E55789">
        <w:rPr>
          <w:color w:val="424141"/>
          <w:w w:val="95"/>
          <w:sz w:val="18"/>
          <w:szCs w:val="18"/>
        </w:rPr>
        <w:t>conductas</w:t>
      </w:r>
      <w:r w:rsidRPr="00E55789">
        <w:rPr>
          <w:color w:val="424141"/>
          <w:spacing w:val="-1"/>
          <w:w w:val="95"/>
          <w:sz w:val="18"/>
          <w:szCs w:val="18"/>
        </w:rPr>
        <w:t xml:space="preserve"> </w:t>
      </w:r>
      <w:r w:rsidRPr="00E55789">
        <w:rPr>
          <w:color w:val="424141"/>
          <w:w w:val="95"/>
          <w:sz w:val="18"/>
          <w:szCs w:val="18"/>
        </w:rPr>
        <w:t>que</w:t>
      </w:r>
      <w:r w:rsidRPr="00E55789">
        <w:rPr>
          <w:color w:val="424141"/>
          <w:spacing w:val="-1"/>
          <w:w w:val="95"/>
          <w:sz w:val="18"/>
          <w:szCs w:val="18"/>
        </w:rPr>
        <w:t xml:space="preserve"> </w:t>
      </w:r>
      <w:r w:rsidRPr="00E55789">
        <w:rPr>
          <w:color w:val="424141"/>
          <w:w w:val="95"/>
          <w:sz w:val="18"/>
          <w:szCs w:val="18"/>
        </w:rPr>
        <w:t>pueden</w:t>
      </w:r>
      <w:r w:rsidRPr="00E55789">
        <w:rPr>
          <w:color w:val="424141"/>
          <w:spacing w:val="-1"/>
          <w:w w:val="95"/>
          <w:sz w:val="18"/>
          <w:szCs w:val="18"/>
        </w:rPr>
        <w:t xml:space="preserve"> </w:t>
      </w:r>
      <w:r w:rsidRPr="00E55789">
        <w:rPr>
          <w:color w:val="424141"/>
          <w:w w:val="95"/>
          <w:sz w:val="18"/>
          <w:szCs w:val="18"/>
        </w:rPr>
        <w:t>dar</w:t>
      </w:r>
      <w:r w:rsidRPr="00E55789">
        <w:rPr>
          <w:color w:val="424141"/>
          <w:spacing w:val="-1"/>
          <w:w w:val="95"/>
          <w:sz w:val="18"/>
          <w:szCs w:val="18"/>
        </w:rPr>
        <w:t xml:space="preserve"> </w:t>
      </w:r>
      <w:r w:rsidRPr="00E55789">
        <w:rPr>
          <w:color w:val="424141"/>
          <w:w w:val="95"/>
          <w:sz w:val="18"/>
          <w:szCs w:val="18"/>
        </w:rPr>
        <w:t>origen</w:t>
      </w:r>
      <w:r w:rsidRPr="00E55789">
        <w:rPr>
          <w:color w:val="424141"/>
          <w:spacing w:val="-1"/>
          <w:w w:val="95"/>
          <w:sz w:val="18"/>
          <w:szCs w:val="18"/>
        </w:rPr>
        <w:t xml:space="preserve"> </w:t>
      </w:r>
      <w:r w:rsidRPr="00E55789">
        <w:rPr>
          <w:color w:val="424141"/>
          <w:w w:val="95"/>
          <w:sz w:val="18"/>
          <w:szCs w:val="18"/>
        </w:rPr>
        <w:t>al</w:t>
      </w:r>
      <w:r w:rsidRPr="00E55789">
        <w:rPr>
          <w:color w:val="424141"/>
          <w:spacing w:val="-1"/>
          <w:w w:val="95"/>
          <w:sz w:val="18"/>
          <w:szCs w:val="18"/>
        </w:rPr>
        <w:t xml:space="preserve"> </w:t>
      </w:r>
      <w:r w:rsidRPr="00E55789">
        <w:rPr>
          <w:color w:val="424141"/>
          <w:w w:val="95"/>
          <w:sz w:val="18"/>
          <w:szCs w:val="18"/>
        </w:rPr>
        <w:t>acoso</w:t>
      </w:r>
      <w:r w:rsidRPr="00E55789">
        <w:rPr>
          <w:color w:val="424141"/>
          <w:spacing w:val="-1"/>
          <w:w w:val="95"/>
          <w:sz w:val="18"/>
          <w:szCs w:val="18"/>
        </w:rPr>
        <w:t xml:space="preserve"> </w:t>
      </w:r>
      <w:r w:rsidRPr="00E55789">
        <w:rPr>
          <w:color w:val="424141"/>
          <w:w w:val="95"/>
          <w:sz w:val="18"/>
          <w:szCs w:val="18"/>
        </w:rPr>
        <w:t>laboral</w:t>
      </w:r>
      <w:r w:rsidRPr="00E55789">
        <w:rPr>
          <w:color w:val="424141"/>
          <w:spacing w:val="40"/>
          <w:sz w:val="18"/>
          <w:szCs w:val="18"/>
        </w:rPr>
        <w:t xml:space="preserve"> </w:t>
      </w:r>
      <w:r w:rsidRPr="00E55789">
        <w:rPr>
          <w:color w:val="424141"/>
          <w:sz w:val="18"/>
          <w:szCs w:val="18"/>
        </w:rPr>
        <w:t>relacionadas</w:t>
      </w:r>
      <w:r w:rsidRPr="00E55789">
        <w:rPr>
          <w:color w:val="424141"/>
          <w:spacing w:val="-8"/>
          <w:sz w:val="18"/>
          <w:szCs w:val="18"/>
        </w:rPr>
        <w:t xml:space="preserve"> </w:t>
      </w:r>
      <w:r w:rsidRPr="00E55789">
        <w:rPr>
          <w:color w:val="424141"/>
          <w:sz w:val="18"/>
          <w:szCs w:val="18"/>
        </w:rPr>
        <w:t>con</w:t>
      </w:r>
      <w:r w:rsidRPr="00E55789">
        <w:rPr>
          <w:color w:val="424141"/>
          <w:spacing w:val="-7"/>
          <w:sz w:val="18"/>
          <w:szCs w:val="18"/>
        </w:rPr>
        <w:t xml:space="preserve"> </w:t>
      </w:r>
      <w:r w:rsidRPr="00E55789">
        <w:rPr>
          <w:color w:val="424141"/>
          <w:sz w:val="18"/>
          <w:szCs w:val="18"/>
        </w:rPr>
        <w:t>las</w:t>
      </w:r>
      <w:r w:rsidRPr="00E55789">
        <w:rPr>
          <w:color w:val="424141"/>
          <w:spacing w:val="-7"/>
          <w:sz w:val="18"/>
          <w:szCs w:val="18"/>
        </w:rPr>
        <w:t xml:space="preserve"> </w:t>
      </w:r>
      <w:r w:rsidRPr="00E55789">
        <w:rPr>
          <w:color w:val="424141"/>
          <w:sz w:val="18"/>
          <w:szCs w:val="18"/>
        </w:rPr>
        <w:t>características</w:t>
      </w:r>
      <w:r w:rsidRPr="00E55789">
        <w:rPr>
          <w:color w:val="424141"/>
          <w:spacing w:val="-7"/>
          <w:sz w:val="18"/>
          <w:szCs w:val="18"/>
        </w:rPr>
        <w:t xml:space="preserve"> </w:t>
      </w:r>
      <w:r w:rsidRPr="00E55789">
        <w:rPr>
          <w:color w:val="424141"/>
          <w:sz w:val="18"/>
          <w:szCs w:val="18"/>
        </w:rPr>
        <w:t>organizacionales</w:t>
      </w:r>
      <w:r w:rsidRPr="00E55789">
        <w:rPr>
          <w:color w:val="424141"/>
          <w:spacing w:val="-7"/>
          <w:sz w:val="18"/>
          <w:szCs w:val="18"/>
        </w:rPr>
        <w:t xml:space="preserve"> </w:t>
      </w:r>
      <w:r w:rsidRPr="00E55789">
        <w:rPr>
          <w:color w:val="424141"/>
          <w:sz w:val="18"/>
          <w:szCs w:val="18"/>
        </w:rPr>
        <w:t>y</w:t>
      </w:r>
      <w:r w:rsidRPr="00E55789">
        <w:rPr>
          <w:color w:val="424141"/>
          <w:spacing w:val="-7"/>
          <w:sz w:val="18"/>
          <w:szCs w:val="18"/>
        </w:rPr>
        <w:t xml:space="preserve"> </w:t>
      </w:r>
      <w:r w:rsidRPr="00E55789">
        <w:rPr>
          <w:color w:val="424141"/>
          <w:sz w:val="18"/>
          <w:szCs w:val="18"/>
        </w:rPr>
        <w:t>la</w:t>
      </w:r>
      <w:r w:rsidRPr="00E55789">
        <w:rPr>
          <w:color w:val="424141"/>
          <w:spacing w:val="-7"/>
          <w:sz w:val="18"/>
          <w:szCs w:val="18"/>
        </w:rPr>
        <w:t xml:space="preserve"> </w:t>
      </w:r>
      <w:r w:rsidRPr="00E55789">
        <w:rPr>
          <w:color w:val="424141"/>
          <w:sz w:val="18"/>
          <w:szCs w:val="18"/>
        </w:rPr>
        <w:t>presencia</w:t>
      </w:r>
      <w:r w:rsidRPr="00E55789">
        <w:rPr>
          <w:color w:val="424141"/>
          <w:spacing w:val="-7"/>
          <w:sz w:val="18"/>
          <w:szCs w:val="18"/>
        </w:rPr>
        <w:t xml:space="preserve"> </w:t>
      </w:r>
      <w:r w:rsidRPr="00E55789">
        <w:rPr>
          <w:color w:val="424141"/>
          <w:sz w:val="18"/>
          <w:szCs w:val="18"/>
        </w:rPr>
        <w:t>de</w:t>
      </w:r>
      <w:r w:rsidRPr="00E55789">
        <w:rPr>
          <w:color w:val="424141"/>
          <w:spacing w:val="-7"/>
          <w:sz w:val="18"/>
          <w:szCs w:val="18"/>
        </w:rPr>
        <w:t xml:space="preserve"> </w:t>
      </w:r>
      <w:r w:rsidRPr="00E55789">
        <w:rPr>
          <w:color w:val="424141"/>
          <w:sz w:val="18"/>
          <w:szCs w:val="18"/>
        </w:rPr>
        <w:t>factores</w:t>
      </w:r>
      <w:r w:rsidRPr="00E55789">
        <w:rPr>
          <w:color w:val="424141"/>
          <w:spacing w:val="40"/>
          <w:sz w:val="18"/>
          <w:szCs w:val="18"/>
        </w:rPr>
        <w:t xml:space="preserve"> </w:t>
      </w:r>
      <w:r w:rsidRPr="00E55789">
        <w:rPr>
          <w:color w:val="424141"/>
          <w:spacing w:val="-2"/>
          <w:sz w:val="18"/>
          <w:szCs w:val="18"/>
        </w:rPr>
        <w:t>de</w:t>
      </w:r>
      <w:r w:rsidRPr="00E55789">
        <w:rPr>
          <w:color w:val="424141"/>
          <w:spacing w:val="-6"/>
          <w:sz w:val="18"/>
          <w:szCs w:val="18"/>
        </w:rPr>
        <w:t xml:space="preserve"> </w:t>
      </w:r>
      <w:r w:rsidRPr="00E55789">
        <w:rPr>
          <w:color w:val="424141"/>
          <w:spacing w:val="-2"/>
          <w:sz w:val="18"/>
          <w:szCs w:val="18"/>
        </w:rPr>
        <w:t>riesgos</w:t>
      </w:r>
      <w:r w:rsidRPr="00E55789">
        <w:rPr>
          <w:color w:val="424141"/>
          <w:spacing w:val="-5"/>
          <w:sz w:val="18"/>
          <w:szCs w:val="18"/>
        </w:rPr>
        <w:t xml:space="preserve"> </w:t>
      </w:r>
      <w:r w:rsidRPr="00E55789">
        <w:rPr>
          <w:color w:val="424141"/>
          <w:spacing w:val="-2"/>
          <w:sz w:val="18"/>
          <w:szCs w:val="18"/>
        </w:rPr>
        <w:t>psicosociales</w:t>
      </w:r>
      <w:r w:rsidRPr="00E55789">
        <w:rPr>
          <w:color w:val="424141"/>
          <w:spacing w:val="-5"/>
          <w:sz w:val="18"/>
          <w:szCs w:val="18"/>
        </w:rPr>
        <w:t xml:space="preserve"> </w:t>
      </w:r>
      <w:r w:rsidRPr="00E55789">
        <w:rPr>
          <w:color w:val="424141"/>
          <w:spacing w:val="-2"/>
          <w:sz w:val="18"/>
          <w:szCs w:val="18"/>
        </w:rPr>
        <w:t>laborales,</w:t>
      </w:r>
      <w:r w:rsidRPr="00E55789">
        <w:rPr>
          <w:color w:val="424141"/>
          <w:spacing w:val="-5"/>
          <w:sz w:val="18"/>
          <w:szCs w:val="18"/>
        </w:rPr>
        <w:t xml:space="preserve"> </w:t>
      </w:r>
      <w:r w:rsidRPr="00E55789">
        <w:rPr>
          <w:color w:val="424141"/>
          <w:spacing w:val="-2"/>
          <w:sz w:val="18"/>
          <w:szCs w:val="18"/>
        </w:rPr>
        <w:t>así</w:t>
      </w:r>
      <w:r w:rsidRPr="00E55789">
        <w:rPr>
          <w:color w:val="424141"/>
          <w:spacing w:val="-5"/>
          <w:sz w:val="18"/>
          <w:szCs w:val="18"/>
        </w:rPr>
        <w:t xml:space="preserve"> </w:t>
      </w:r>
      <w:r w:rsidRPr="00E55789">
        <w:rPr>
          <w:color w:val="424141"/>
          <w:spacing w:val="-2"/>
          <w:sz w:val="18"/>
          <w:szCs w:val="18"/>
        </w:rPr>
        <w:t>como</w:t>
      </w:r>
      <w:r w:rsidRPr="00E55789">
        <w:rPr>
          <w:color w:val="424141"/>
          <w:spacing w:val="-5"/>
          <w:sz w:val="18"/>
          <w:szCs w:val="18"/>
        </w:rPr>
        <w:t xml:space="preserve"> </w:t>
      </w:r>
      <w:r w:rsidRPr="00E55789">
        <w:rPr>
          <w:color w:val="424141"/>
          <w:spacing w:val="-2"/>
          <w:sz w:val="18"/>
          <w:szCs w:val="18"/>
        </w:rPr>
        <w:t>la</w:t>
      </w:r>
      <w:r w:rsidRPr="00E55789">
        <w:rPr>
          <w:color w:val="424141"/>
          <w:spacing w:val="-5"/>
          <w:sz w:val="18"/>
          <w:szCs w:val="18"/>
        </w:rPr>
        <w:t xml:space="preserve"> </w:t>
      </w:r>
      <w:r w:rsidRPr="00E55789">
        <w:rPr>
          <w:color w:val="424141"/>
          <w:spacing w:val="-2"/>
          <w:sz w:val="18"/>
          <w:szCs w:val="18"/>
        </w:rPr>
        <w:t>existencia</w:t>
      </w:r>
      <w:r w:rsidRPr="00E55789">
        <w:rPr>
          <w:color w:val="424141"/>
          <w:spacing w:val="-5"/>
          <w:sz w:val="18"/>
          <w:szCs w:val="18"/>
        </w:rPr>
        <w:t xml:space="preserve"> </w:t>
      </w:r>
      <w:r w:rsidRPr="00E55789">
        <w:rPr>
          <w:color w:val="424141"/>
          <w:spacing w:val="-2"/>
          <w:sz w:val="18"/>
          <w:szCs w:val="18"/>
        </w:rPr>
        <w:t>de</w:t>
      </w:r>
      <w:r w:rsidRPr="00E55789">
        <w:rPr>
          <w:color w:val="424141"/>
          <w:spacing w:val="-5"/>
          <w:sz w:val="18"/>
          <w:szCs w:val="18"/>
        </w:rPr>
        <w:t xml:space="preserve"> </w:t>
      </w:r>
      <w:r w:rsidRPr="00E55789">
        <w:rPr>
          <w:color w:val="424141"/>
          <w:spacing w:val="-2"/>
          <w:sz w:val="18"/>
          <w:szCs w:val="18"/>
        </w:rPr>
        <w:t>conductas</w:t>
      </w:r>
      <w:r w:rsidRPr="00E55789">
        <w:rPr>
          <w:color w:val="424141"/>
          <w:spacing w:val="-5"/>
          <w:sz w:val="18"/>
          <w:szCs w:val="18"/>
        </w:rPr>
        <w:t xml:space="preserve"> </w:t>
      </w:r>
      <w:r w:rsidRPr="00E55789">
        <w:rPr>
          <w:color w:val="424141"/>
          <w:spacing w:val="-2"/>
          <w:sz w:val="18"/>
          <w:szCs w:val="18"/>
        </w:rPr>
        <w:t>inciviles</w:t>
      </w:r>
      <w:r w:rsidRPr="00E55789">
        <w:rPr>
          <w:color w:val="424141"/>
          <w:spacing w:val="-6"/>
          <w:sz w:val="18"/>
          <w:szCs w:val="18"/>
        </w:rPr>
        <w:t xml:space="preserve"> </w:t>
      </w:r>
      <w:r w:rsidRPr="00E55789">
        <w:rPr>
          <w:color w:val="424141"/>
          <w:spacing w:val="-2"/>
          <w:sz w:val="18"/>
          <w:szCs w:val="18"/>
        </w:rPr>
        <w:t>o</w:t>
      </w:r>
      <w:r w:rsidRPr="00E55789">
        <w:rPr>
          <w:color w:val="424141"/>
          <w:spacing w:val="40"/>
          <w:sz w:val="18"/>
          <w:szCs w:val="18"/>
        </w:rPr>
        <w:t xml:space="preserve"> </w:t>
      </w:r>
      <w:r w:rsidRPr="00E55789">
        <w:rPr>
          <w:color w:val="424141"/>
          <w:spacing w:val="-2"/>
          <w:sz w:val="18"/>
          <w:szCs w:val="18"/>
        </w:rPr>
        <w:t>sexistas,</w:t>
      </w:r>
      <w:r w:rsidRPr="00E55789">
        <w:rPr>
          <w:color w:val="424141"/>
          <w:spacing w:val="-4"/>
          <w:sz w:val="18"/>
          <w:szCs w:val="18"/>
        </w:rPr>
        <w:t xml:space="preserve"> </w:t>
      </w:r>
      <w:r w:rsidRPr="00E55789">
        <w:rPr>
          <w:color w:val="424141"/>
          <w:spacing w:val="-2"/>
          <w:sz w:val="18"/>
          <w:szCs w:val="18"/>
        </w:rPr>
        <w:t>de</w:t>
      </w:r>
      <w:r w:rsidRPr="00E55789">
        <w:rPr>
          <w:color w:val="424141"/>
          <w:spacing w:val="-4"/>
          <w:sz w:val="18"/>
          <w:szCs w:val="18"/>
        </w:rPr>
        <w:t xml:space="preserve"> </w:t>
      </w:r>
      <w:r w:rsidRPr="00E55789">
        <w:rPr>
          <w:color w:val="424141"/>
          <w:spacing w:val="-2"/>
          <w:sz w:val="18"/>
          <w:szCs w:val="18"/>
        </w:rPr>
        <w:t>acoso</w:t>
      </w:r>
      <w:r w:rsidRPr="00E55789">
        <w:rPr>
          <w:color w:val="424141"/>
          <w:spacing w:val="-4"/>
          <w:sz w:val="18"/>
          <w:szCs w:val="18"/>
        </w:rPr>
        <w:t xml:space="preserve"> </w:t>
      </w:r>
      <w:r w:rsidRPr="00E55789">
        <w:rPr>
          <w:color w:val="424141"/>
          <w:spacing w:val="-2"/>
          <w:sz w:val="18"/>
          <w:szCs w:val="18"/>
        </w:rPr>
        <w:t>sexual</w:t>
      </w:r>
      <w:r w:rsidRPr="00E55789">
        <w:rPr>
          <w:color w:val="424141"/>
          <w:spacing w:val="-4"/>
          <w:sz w:val="18"/>
          <w:szCs w:val="18"/>
        </w:rPr>
        <w:t xml:space="preserve"> </w:t>
      </w:r>
      <w:r w:rsidRPr="00E55789">
        <w:rPr>
          <w:color w:val="424141"/>
          <w:spacing w:val="-2"/>
          <w:sz w:val="18"/>
          <w:szCs w:val="18"/>
        </w:rPr>
        <w:t>o</w:t>
      </w:r>
      <w:r w:rsidRPr="00E55789">
        <w:rPr>
          <w:color w:val="424141"/>
          <w:spacing w:val="-4"/>
          <w:sz w:val="18"/>
          <w:szCs w:val="18"/>
        </w:rPr>
        <w:t xml:space="preserve"> </w:t>
      </w:r>
      <w:r w:rsidRPr="00E55789">
        <w:rPr>
          <w:color w:val="424141"/>
          <w:spacing w:val="-2"/>
          <w:sz w:val="18"/>
          <w:szCs w:val="18"/>
        </w:rPr>
        <w:t>violencia</w:t>
      </w:r>
      <w:r w:rsidRPr="00E55789">
        <w:rPr>
          <w:color w:val="424141"/>
          <w:spacing w:val="-4"/>
          <w:sz w:val="18"/>
          <w:szCs w:val="18"/>
        </w:rPr>
        <w:t xml:space="preserve"> </w:t>
      </w:r>
      <w:r w:rsidRPr="00E55789">
        <w:rPr>
          <w:color w:val="424141"/>
          <w:spacing w:val="-2"/>
          <w:sz w:val="18"/>
          <w:szCs w:val="18"/>
        </w:rPr>
        <w:t>en</w:t>
      </w:r>
      <w:r w:rsidRPr="00E55789">
        <w:rPr>
          <w:color w:val="424141"/>
          <w:spacing w:val="-4"/>
          <w:sz w:val="18"/>
          <w:szCs w:val="18"/>
        </w:rPr>
        <w:t xml:space="preserve"> </w:t>
      </w:r>
      <w:r w:rsidRPr="00E55789">
        <w:rPr>
          <w:color w:val="424141"/>
          <w:spacing w:val="-2"/>
          <w:sz w:val="18"/>
          <w:szCs w:val="18"/>
        </w:rPr>
        <w:t>el</w:t>
      </w:r>
      <w:r w:rsidRPr="00E55789">
        <w:rPr>
          <w:color w:val="424141"/>
          <w:spacing w:val="-4"/>
          <w:sz w:val="18"/>
          <w:szCs w:val="18"/>
        </w:rPr>
        <w:t xml:space="preserve"> </w:t>
      </w:r>
      <w:r w:rsidRPr="00E55789">
        <w:rPr>
          <w:color w:val="424141"/>
          <w:spacing w:val="-2"/>
          <w:sz w:val="18"/>
          <w:szCs w:val="18"/>
        </w:rPr>
        <w:t>trabajo,</w:t>
      </w:r>
      <w:r w:rsidRPr="00E55789">
        <w:rPr>
          <w:color w:val="424141"/>
          <w:spacing w:val="-4"/>
          <w:sz w:val="18"/>
          <w:szCs w:val="18"/>
        </w:rPr>
        <w:t xml:space="preserve"> </w:t>
      </w:r>
      <w:r w:rsidRPr="00E55789">
        <w:rPr>
          <w:color w:val="424141"/>
          <w:spacing w:val="-2"/>
          <w:sz w:val="18"/>
          <w:szCs w:val="18"/>
        </w:rPr>
        <w:t>a</w:t>
      </w:r>
      <w:r w:rsidRPr="00E55789">
        <w:rPr>
          <w:color w:val="424141"/>
          <w:spacing w:val="-4"/>
          <w:sz w:val="18"/>
          <w:szCs w:val="18"/>
        </w:rPr>
        <w:t xml:space="preserve"> </w:t>
      </w:r>
      <w:r w:rsidRPr="00E55789">
        <w:rPr>
          <w:color w:val="424141"/>
          <w:spacing w:val="-2"/>
          <w:sz w:val="18"/>
          <w:szCs w:val="18"/>
        </w:rPr>
        <w:t>lo</w:t>
      </w:r>
      <w:r w:rsidRPr="00E55789">
        <w:rPr>
          <w:color w:val="424141"/>
          <w:spacing w:val="-4"/>
          <w:sz w:val="18"/>
          <w:szCs w:val="18"/>
        </w:rPr>
        <w:t xml:space="preserve"> </w:t>
      </w:r>
      <w:r w:rsidRPr="00E55789">
        <w:rPr>
          <w:color w:val="424141"/>
          <w:spacing w:val="-2"/>
          <w:sz w:val="18"/>
          <w:szCs w:val="18"/>
        </w:rPr>
        <w:t>menos</w:t>
      </w:r>
      <w:r w:rsidRPr="00E55789">
        <w:rPr>
          <w:color w:val="424141"/>
          <w:spacing w:val="-4"/>
          <w:sz w:val="18"/>
          <w:szCs w:val="18"/>
        </w:rPr>
        <w:t xml:space="preserve"> </w:t>
      </w:r>
      <w:r w:rsidRPr="00E55789">
        <w:rPr>
          <w:color w:val="424141"/>
          <w:spacing w:val="-2"/>
          <w:sz w:val="18"/>
          <w:szCs w:val="18"/>
        </w:rPr>
        <w:t>cada</w:t>
      </w:r>
      <w:r w:rsidRPr="00E55789">
        <w:rPr>
          <w:color w:val="424141"/>
          <w:spacing w:val="-4"/>
          <w:sz w:val="18"/>
          <w:szCs w:val="18"/>
        </w:rPr>
        <w:t xml:space="preserve"> </w:t>
      </w:r>
      <w:r w:rsidRPr="00E55789">
        <w:rPr>
          <w:color w:val="424141"/>
          <w:spacing w:val="-2"/>
          <w:sz w:val="18"/>
          <w:szCs w:val="18"/>
        </w:rPr>
        <w:t>dos</w:t>
      </w:r>
      <w:r w:rsidRPr="00E55789">
        <w:rPr>
          <w:color w:val="424141"/>
          <w:spacing w:val="-4"/>
          <w:sz w:val="18"/>
          <w:szCs w:val="18"/>
        </w:rPr>
        <w:t xml:space="preserve"> </w:t>
      </w:r>
      <w:r w:rsidRPr="00E55789">
        <w:rPr>
          <w:color w:val="424141"/>
          <w:spacing w:val="-2"/>
          <w:sz w:val="18"/>
          <w:szCs w:val="18"/>
        </w:rPr>
        <w:t>años.</w:t>
      </w:r>
      <w:r w:rsidRPr="00E55789">
        <w:rPr>
          <w:color w:val="424141"/>
          <w:spacing w:val="-4"/>
          <w:sz w:val="18"/>
          <w:szCs w:val="18"/>
        </w:rPr>
        <w:t xml:space="preserve"> </w:t>
      </w:r>
      <w:r w:rsidRPr="00E55789">
        <w:rPr>
          <w:color w:val="424141"/>
          <w:spacing w:val="-2"/>
          <w:sz w:val="18"/>
          <w:szCs w:val="18"/>
        </w:rPr>
        <w:t>Para</w:t>
      </w:r>
      <w:r w:rsidRPr="00E55789">
        <w:rPr>
          <w:color w:val="424141"/>
          <w:spacing w:val="40"/>
          <w:sz w:val="18"/>
          <w:szCs w:val="18"/>
        </w:rPr>
        <w:t xml:space="preserve"> </w:t>
      </w:r>
      <w:r w:rsidRPr="00E55789">
        <w:rPr>
          <w:color w:val="424141"/>
          <w:sz w:val="18"/>
          <w:szCs w:val="18"/>
        </w:rPr>
        <w:t>ello, se analizarán los resultados de la aplicación del cuestionario CEAL- SM, así</w:t>
      </w:r>
      <w:r w:rsidRPr="00E55789">
        <w:rPr>
          <w:color w:val="424141"/>
          <w:spacing w:val="40"/>
          <w:sz w:val="18"/>
          <w:szCs w:val="18"/>
        </w:rPr>
        <w:t xml:space="preserve"> </w:t>
      </w:r>
      <w:r w:rsidRPr="00E55789">
        <w:rPr>
          <w:color w:val="424141"/>
          <w:spacing w:val="-2"/>
          <w:sz w:val="18"/>
          <w:szCs w:val="18"/>
        </w:rPr>
        <w:t>como,</w:t>
      </w:r>
      <w:r w:rsidRPr="00E55789">
        <w:rPr>
          <w:color w:val="424141"/>
          <w:spacing w:val="-5"/>
          <w:sz w:val="18"/>
          <w:szCs w:val="18"/>
        </w:rPr>
        <w:t xml:space="preserve"> </w:t>
      </w:r>
      <w:r w:rsidRPr="00E55789">
        <w:rPr>
          <w:color w:val="424141"/>
          <w:spacing w:val="-2"/>
          <w:sz w:val="18"/>
          <w:szCs w:val="18"/>
        </w:rPr>
        <w:t>el</w:t>
      </w:r>
      <w:r w:rsidRPr="00E55789">
        <w:rPr>
          <w:color w:val="424141"/>
          <w:spacing w:val="-5"/>
          <w:sz w:val="18"/>
          <w:szCs w:val="18"/>
        </w:rPr>
        <w:t xml:space="preserve"> </w:t>
      </w:r>
      <w:r w:rsidRPr="00E55789">
        <w:rPr>
          <w:color w:val="424141"/>
          <w:spacing w:val="-2"/>
          <w:sz w:val="18"/>
          <w:szCs w:val="18"/>
        </w:rPr>
        <w:t>número</w:t>
      </w:r>
      <w:r w:rsidRPr="00E55789">
        <w:rPr>
          <w:color w:val="424141"/>
          <w:spacing w:val="-5"/>
          <w:sz w:val="18"/>
          <w:szCs w:val="18"/>
        </w:rPr>
        <w:t xml:space="preserve"> </w:t>
      </w:r>
      <w:r w:rsidRPr="00E55789">
        <w:rPr>
          <w:color w:val="424141"/>
          <w:spacing w:val="-2"/>
          <w:sz w:val="18"/>
          <w:szCs w:val="18"/>
        </w:rPr>
        <w:t>de</w:t>
      </w:r>
      <w:r w:rsidRPr="00E55789">
        <w:rPr>
          <w:color w:val="424141"/>
          <w:spacing w:val="-5"/>
          <w:sz w:val="18"/>
          <w:szCs w:val="18"/>
        </w:rPr>
        <w:t xml:space="preserve"> </w:t>
      </w:r>
      <w:r w:rsidRPr="00E55789">
        <w:rPr>
          <w:color w:val="424141"/>
          <w:spacing w:val="-2"/>
          <w:sz w:val="18"/>
          <w:szCs w:val="18"/>
        </w:rPr>
        <w:t>licencias</w:t>
      </w:r>
      <w:r w:rsidRPr="00E55789">
        <w:rPr>
          <w:color w:val="424141"/>
          <w:spacing w:val="-5"/>
          <w:sz w:val="18"/>
          <w:szCs w:val="18"/>
        </w:rPr>
        <w:t xml:space="preserve"> </w:t>
      </w:r>
      <w:r w:rsidRPr="00E55789">
        <w:rPr>
          <w:color w:val="424141"/>
          <w:spacing w:val="-2"/>
          <w:sz w:val="18"/>
          <w:szCs w:val="18"/>
        </w:rPr>
        <w:t>médicas,</w:t>
      </w:r>
      <w:r w:rsidRPr="00E55789">
        <w:rPr>
          <w:color w:val="424141"/>
          <w:spacing w:val="-5"/>
          <w:sz w:val="18"/>
          <w:szCs w:val="18"/>
        </w:rPr>
        <w:t xml:space="preserve"> </w:t>
      </w:r>
      <w:r w:rsidRPr="00E55789">
        <w:rPr>
          <w:color w:val="424141"/>
          <w:spacing w:val="-2"/>
          <w:sz w:val="18"/>
          <w:szCs w:val="18"/>
        </w:rPr>
        <w:t>de</w:t>
      </w:r>
      <w:r w:rsidRPr="00E55789">
        <w:rPr>
          <w:color w:val="424141"/>
          <w:spacing w:val="-5"/>
          <w:sz w:val="18"/>
          <w:szCs w:val="18"/>
        </w:rPr>
        <w:t xml:space="preserve"> </w:t>
      </w:r>
      <w:r w:rsidRPr="00E55789">
        <w:rPr>
          <w:color w:val="424141"/>
          <w:spacing w:val="-2"/>
          <w:sz w:val="18"/>
          <w:szCs w:val="18"/>
        </w:rPr>
        <w:t>denuncias</w:t>
      </w:r>
      <w:r w:rsidRPr="00E55789">
        <w:rPr>
          <w:color w:val="424141"/>
          <w:spacing w:val="-5"/>
          <w:sz w:val="18"/>
          <w:szCs w:val="18"/>
        </w:rPr>
        <w:t xml:space="preserve"> </w:t>
      </w:r>
      <w:r w:rsidRPr="00E55789">
        <w:rPr>
          <w:color w:val="424141"/>
          <w:spacing w:val="-2"/>
          <w:sz w:val="18"/>
          <w:szCs w:val="18"/>
        </w:rPr>
        <w:t>por</w:t>
      </w:r>
      <w:r w:rsidRPr="00E55789">
        <w:rPr>
          <w:color w:val="424141"/>
          <w:spacing w:val="-5"/>
          <w:sz w:val="18"/>
          <w:szCs w:val="18"/>
        </w:rPr>
        <w:t xml:space="preserve"> </w:t>
      </w:r>
      <w:r w:rsidRPr="00E55789">
        <w:rPr>
          <w:color w:val="424141"/>
          <w:spacing w:val="-2"/>
          <w:sz w:val="18"/>
          <w:szCs w:val="18"/>
        </w:rPr>
        <w:t>enfermedad</w:t>
      </w:r>
      <w:r w:rsidRPr="00E55789">
        <w:rPr>
          <w:color w:val="424141"/>
          <w:spacing w:val="-5"/>
          <w:sz w:val="18"/>
          <w:szCs w:val="18"/>
        </w:rPr>
        <w:t xml:space="preserve"> </w:t>
      </w:r>
      <w:r w:rsidRPr="00E55789">
        <w:rPr>
          <w:color w:val="424141"/>
          <w:spacing w:val="-2"/>
          <w:sz w:val="18"/>
          <w:szCs w:val="18"/>
        </w:rPr>
        <w:t>profesional</w:t>
      </w:r>
      <w:r w:rsidRPr="00E55789">
        <w:rPr>
          <w:color w:val="424141"/>
          <w:spacing w:val="40"/>
          <w:sz w:val="18"/>
          <w:szCs w:val="18"/>
        </w:rPr>
        <w:t xml:space="preserve"> </w:t>
      </w:r>
      <w:r w:rsidRPr="00E55789">
        <w:rPr>
          <w:color w:val="424141"/>
          <w:spacing w:val="-2"/>
          <w:sz w:val="18"/>
          <w:szCs w:val="18"/>
        </w:rPr>
        <w:t>(DIEP) producto de situaciones de acoso o de violencia externa; las solicitudes de</w:t>
      </w:r>
      <w:r w:rsidRPr="00E55789">
        <w:rPr>
          <w:color w:val="424141"/>
          <w:spacing w:val="40"/>
          <w:sz w:val="18"/>
          <w:szCs w:val="18"/>
        </w:rPr>
        <w:t xml:space="preserve"> </w:t>
      </w:r>
      <w:r w:rsidRPr="00E55789">
        <w:rPr>
          <w:color w:val="424141"/>
          <w:w w:val="95"/>
          <w:sz w:val="18"/>
          <w:szCs w:val="18"/>
        </w:rPr>
        <w:t>intervención</w:t>
      </w:r>
      <w:r w:rsidRPr="00E55789">
        <w:rPr>
          <w:color w:val="424141"/>
          <w:spacing w:val="-6"/>
          <w:w w:val="95"/>
          <w:sz w:val="18"/>
          <w:szCs w:val="18"/>
        </w:rPr>
        <w:t xml:space="preserve"> </w:t>
      </w:r>
      <w:r w:rsidRPr="00E55789">
        <w:rPr>
          <w:color w:val="424141"/>
          <w:w w:val="95"/>
          <w:sz w:val="18"/>
          <w:szCs w:val="18"/>
        </w:rPr>
        <w:t>para</w:t>
      </w:r>
      <w:r w:rsidRPr="00E55789">
        <w:rPr>
          <w:color w:val="424141"/>
          <w:spacing w:val="-6"/>
          <w:w w:val="95"/>
          <w:sz w:val="18"/>
          <w:szCs w:val="18"/>
        </w:rPr>
        <w:t xml:space="preserve"> </w:t>
      </w:r>
      <w:r w:rsidRPr="00E55789">
        <w:rPr>
          <w:color w:val="424141"/>
          <w:w w:val="95"/>
          <w:sz w:val="18"/>
          <w:szCs w:val="18"/>
        </w:rPr>
        <w:t>resolver</w:t>
      </w:r>
      <w:r w:rsidRPr="00E55789">
        <w:rPr>
          <w:color w:val="424141"/>
          <w:spacing w:val="-6"/>
          <w:w w:val="95"/>
          <w:sz w:val="18"/>
          <w:szCs w:val="18"/>
        </w:rPr>
        <w:t xml:space="preserve"> </w:t>
      </w:r>
      <w:r w:rsidRPr="00E55789">
        <w:rPr>
          <w:color w:val="424141"/>
          <w:w w:val="95"/>
          <w:sz w:val="18"/>
          <w:szCs w:val="18"/>
        </w:rPr>
        <w:t>conflictos</w:t>
      </w:r>
      <w:r w:rsidRPr="00E55789">
        <w:rPr>
          <w:color w:val="424141"/>
          <w:spacing w:val="-5"/>
          <w:w w:val="95"/>
          <w:sz w:val="18"/>
          <w:szCs w:val="18"/>
        </w:rPr>
        <w:t xml:space="preserve"> </w:t>
      </w:r>
      <w:r w:rsidRPr="00E55789">
        <w:rPr>
          <w:color w:val="424141"/>
          <w:w w:val="95"/>
          <w:sz w:val="18"/>
          <w:szCs w:val="18"/>
        </w:rPr>
        <w:t>y</w:t>
      </w:r>
      <w:r w:rsidRPr="00E55789">
        <w:rPr>
          <w:color w:val="424141"/>
          <w:spacing w:val="-6"/>
          <w:w w:val="95"/>
          <w:sz w:val="18"/>
          <w:szCs w:val="18"/>
        </w:rPr>
        <w:t xml:space="preserve"> </w:t>
      </w:r>
      <w:r w:rsidRPr="00E55789">
        <w:rPr>
          <w:color w:val="424141"/>
          <w:w w:val="95"/>
          <w:sz w:val="18"/>
          <w:szCs w:val="18"/>
        </w:rPr>
        <w:t>el</w:t>
      </w:r>
      <w:r w:rsidRPr="00E55789">
        <w:rPr>
          <w:color w:val="424141"/>
          <w:spacing w:val="-6"/>
          <w:w w:val="95"/>
          <w:sz w:val="18"/>
          <w:szCs w:val="18"/>
        </w:rPr>
        <w:t xml:space="preserve"> </w:t>
      </w:r>
      <w:r w:rsidRPr="00E55789">
        <w:rPr>
          <w:color w:val="424141"/>
          <w:w w:val="95"/>
          <w:sz w:val="18"/>
          <w:szCs w:val="18"/>
        </w:rPr>
        <w:t>número</w:t>
      </w:r>
      <w:r w:rsidRPr="00E55789">
        <w:rPr>
          <w:color w:val="424141"/>
          <w:spacing w:val="-5"/>
          <w:w w:val="95"/>
          <w:sz w:val="18"/>
          <w:szCs w:val="18"/>
        </w:rPr>
        <w:t xml:space="preserve"> </w:t>
      </w:r>
      <w:r w:rsidRPr="00E55789">
        <w:rPr>
          <w:color w:val="424141"/>
          <w:w w:val="95"/>
          <w:sz w:val="18"/>
          <w:szCs w:val="18"/>
        </w:rPr>
        <w:t>de</w:t>
      </w:r>
      <w:r>
        <w:rPr>
          <w:color w:val="424141"/>
          <w:w w:val="95"/>
          <w:sz w:val="18"/>
          <w:szCs w:val="18"/>
        </w:rPr>
        <w:t xml:space="preserve"> </w:t>
      </w:r>
      <w:r w:rsidRPr="00E55789">
        <w:rPr>
          <w:color w:val="424141"/>
          <w:w w:val="95"/>
          <w:sz w:val="18"/>
          <w:szCs w:val="18"/>
        </w:rPr>
        <w:t>denuncias</w:t>
      </w:r>
      <w:r w:rsidRPr="00E55789">
        <w:rPr>
          <w:color w:val="424141"/>
          <w:spacing w:val="-6"/>
          <w:w w:val="95"/>
          <w:sz w:val="18"/>
          <w:szCs w:val="18"/>
        </w:rPr>
        <w:t xml:space="preserve"> </w:t>
      </w:r>
      <w:r w:rsidRPr="00E55789">
        <w:rPr>
          <w:color w:val="424141"/>
          <w:w w:val="95"/>
          <w:sz w:val="18"/>
          <w:szCs w:val="18"/>
        </w:rPr>
        <w:t>por</w:t>
      </w:r>
      <w:r>
        <w:rPr>
          <w:color w:val="424141"/>
          <w:w w:val="95"/>
          <w:sz w:val="18"/>
          <w:szCs w:val="18"/>
        </w:rPr>
        <w:t xml:space="preserve"> </w:t>
      </w:r>
      <w:r w:rsidRPr="00E55789">
        <w:rPr>
          <w:color w:val="424141"/>
          <w:w w:val="95"/>
          <w:sz w:val="18"/>
          <w:szCs w:val="18"/>
        </w:rPr>
        <w:t>acoso</w:t>
      </w:r>
      <w:r>
        <w:rPr>
          <w:color w:val="424141"/>
          <w:w w:val="95"/>
          <w:sz w:val="18"/>
          <w:szCs w:val="18"/>
        </w:rPr>
        <w:t xml:space="preserve"> </w:t>
      </w:r>
      <w:r w:rsidRPr="00E55789">
        <w:rPr>
          <w:color w:val="424141"/>
          <w:w w:val="95"/>
          <w:sz w:val="18"/>
          <w:szCs w:val="18"/>
        </w:rPr>
        <w:t>o</w:t>
      </w:r>
      <w:r>
        <w:rPr>
          <w:color w:val="424141"/>
          <w:w w:val="95"/>
          <w:sz w:val="18"/>
          <w:szCs w:val="18"/>
        </w:rPr>
        <w:t xml:space="preserve"> </w:t>
      </w:r>
      <w:r w:rsidRPr="00E55789">
        <w:rPr>
          <w:color w:val="424141"/>
          <w:w w:val="95"/>
          <w:sz w:val="18"/>
          <w:szCs w:val="18"/>
        </w:rPr>
        <w:t>violencia</w:t>
      </w:r>
      <w:r w:rsidRPr="00E55789">
        <w:rPr>
          <w:color w:val="424141"/>
          <w:spacing w:val="40"/>
          <w:sz w:val="18"/>
          <w:szCs w:val="18"/>
        </w:rPr>
        <w:t xml:space="preserve"> </w:t>
      </w:r>
      <w:r w:rsidRPr="00E55789">
        <w:rPr>
          <w:color w:val="424141"/>
          <w:spacing w:val="-4"/>
          <w:sz w:val="18"/>
          <w:szCs w:val="18"/>
        </w:rPr>
        <w:t>presentadas</w:t>
      </w:r>
      <w:r w:rsidRPr="00E55789">
        <w:rPr>
          <w:color w:val="424141"/>
          <w:spacing w:val="-2"/>
          <w:sz w:val="18"/>
          <w:szCs w:val="18"/>
        </w:rPr>
        <w:t xml:space="preserve"> </w:t>
      </w:r>
      <w:r w:rsidRPr="00E55789">
        <w:rPr>
          <w:color w:val="424141"/>
          <w:spacing w:val="-4"/>
          <w:sz w:val="18"/>
          <w:szCs w:val="18"/>
        </w:rPr>
        <w:t>en</w:t>
      </w:r>
      <w:r w:rsidRPr="00E55789">
        <w:rPr>
          <w:color w:val="424141"/>
          <w:spacing w:val="-2"/>
          <w:sz w:val="18"/>
          <w:szCs w:val="18"/>
        </w:rPr>
        <w:t xml:space="preserve"> </w:t>
      </w:r>
      <w:r w:rsidRPr="00E55789">
        <w:rPr>
          <w:color w:val="424141"/>
          <w:spacing w:val="-4"/>
          <w:sz w:val="18"/>
          <w:szCs w:val="18"/>
        </w:rPr>
        <w:t>la</w:t>
      </w:r>
      <w:r w:rsidRPr="00E55789">
        <w:rPr>
          <w:color w:val="424141"/>
          <w:spacing w:val="-2"/>
          <w:sz w:val="18"/>
          <w:szCs w:val="18"/>
        </w:rPr>
        <w:t xml:space="preserve"> </w:t>
      </w:r>
      <w:r w:rsidRPr="00E55789">
        <w:rPr>
          <w:color w:val="424141"/>
          <w:spacing w:val="-4"/>
          <w:sz w:val="18"/>
          <w:szCs w:val="18"/>
        </w:rPr>
        <w:t>empresa</w:t>
      </w:r>
      <w:r w:rsidRPr="00E55789">
        <w:rPr>
          <w:color w:val="424141"/>
          <w:spacing w:val="-2"/>
          <w:sz w:val="18"/>
          <w:szCs w:val="18"/>
        </w:rPr>
        <w:t xml:space="preserve"> </w:t>
      </w:r>
      <w:r w:rsidRPr="00E55789">
        <w:rPr>
          <w:color w:val="424141"/>
          <w:spacing w:val="-4"/>
          <w:sz w:val="18"/>
          <w:szCs w:val="18"/>
        </w:rPr>
        <w:t>o</w:t>
      </w:r>
      <w:r w:rsidRPr="00E55789">
        <w:rPr>
          <w:color w:val="424141"/>
          <w:spacing w:val="-2"/>
          <w:sz w:val="18"/>
          <w:szCs w:val="18"/>
        </w:rPr>
        <w:t xml:space="preserve"> </w:t>
      </w:r>
      <w:r w:rsidRPr="00E55789">
        <w:rPr>
          <w:color w:val="424141"/>
          <w:spacing w:val="-4"/>
          <w:sz w:val="18"/>
          <w:szCs w:val="18"/>
        </w:rPr>
        <w:t>ante</w:t>
      </w:r>
      <w:r w:rsidRPr="00E55789">
        <w:rPr>
          <w:color w:val="424141"/>
          <w:spacing w:val="-2"/>
          <w:sz w:val="18"/>
          <w:szCs w:val="18"/>
        </w:rPr>
        <w:t xml:space="preserve"> </w:t>
      </w:r>
      <w:r w:rsidRPr="00E55789">
        <w:rPr>
          <w:color w:val="424141"/>
          <w:spacing w:val="-4"/>
          <w:sz w:val="18"/>
          <w:szCs w:val="18"/>
        </w:rPr>
        <w:t>la</w:t>
      </w:r>
      <w:r w:rsidRPr="00E55789">
        <w:rPr>
          <w:color w:val="424141"/>
          <w:spacing w:val="-2"/>
          <w:sz w:val="18"/>
          <w:szCs w:val="18"/>
        </w:rPr>
        <w:t xml:space="preserve"> </w:t>
      </w:r>
      <w:r w:rsidRPr="00E55789">
        <w:rPr>
          <w:color w:val="424141"/>
          <w:spacing w:val="-4"/>
          <w:sz w:val="18"/>
          <w:szCs w:val="18"/>
        </w:rPr>
        <w:t>Dirección</w:t>
      </w:r>
      <w:r w:rsidRPr="00E55789">
        <w:rPr>
          <w:color w:val="424141"/>
          <w:spacing w:val="-2"/>
          <w:sz w:val="18"/>
          <w:szCs w:val="18"/>
        </w:rPr>
        <w:t xml:space="preserve"> </w:t>
      </w:r>
      <w:r w:rsidRPr="00E55789">
        <w:rPr>
          <w:color w:val="424141"/>
          <w:spacing w:val="-4"/>
          <w:sz w:val="18"/>
          <w:szCs w:val="18"/>
        </w:rPr>
        <w:t>del</w:t>
      </w:r>
      <w:r w:rsidRPr="00E55789">
        <w:rPr>
          <w:color w:val="424141"/>
          <w:spacing w:val="-2"/>
          <w:sz w:val="18"/>
          <w:szCs w:val="18"/>
        </w:rPr>
        <w:t xml:space="preserve"> </w:t>
      </w:r>
      <w:r w:rsidRPr="00E55789">
        <w:rPr>
          <w:color w:val="424141"/>
          <w:spacing w:val="-4"/>
          <w:sz w:val="18"/>
          <w:szCs w:val="18"/>
        </w:rPr>
        <w:t>Trabajo,</w:t>
      </w:r>
      <w:r w:rsidRPr="00E55789">
        <w:rPr>
          <w:color w:val="424141"/>
          <w:spacing w:val="-2"/>
          <w:sz w:val="18"/>
          <w:szCs w:val="18"/>
        </w:rPr>
        <w:t xml:space="preserve"> </w:t>
      </w:r>
      <w:r w:rsidRPr="00E55789">
        <w:rPr>
          <w:color w:val="424141"/>
          <w:spacing w:val="-4"/>
          <w:sz w:val="18"/>
          <w:szCs w:val="18"/>
        </w:rPr>
        <w:t>entre</w:t>
      </w:r>
      <w:r w:rsidRPr="00E55789">
        <w:rPr>
          <w:color w:val="424141"/>
          <w:spacing w:val="-2"/>
          <w:sz w:val="18"/>
          <w:szCs w:val="18"/>
        </w:rPr>
        <w:t xml:space="preserve"> </w:t>
      </w:r>
      <w:r w:rsidRPr="00E55789">
        <w:rPr>
          <w:color w:val="424141"/>
          <w:spacing w:val="-4"/>
          <w:sz w:val="18"/>
          <w:szCs w:val="18"/>
        </w:rPr>
        <w:t>otros,</w:t>
      </w:r>
      <w:r w:rsidRPr="00E55789">
        <w:rPr>
          <w:color w:val="424141"/>
          <w:spacing w:val="-2"/>
          <w:sz w:val="18"/>
          <w:szCs w:val="18"/>
        </w:rPr>
        <w:t xml:space="preserve"> </w:t>
      </w:r>
      <w:r w:rsidRPr="00E55789">
        <w:rPr>
          <w:color w:val="424141"/>
          <w:spacing w:val="-4"/>
          <w:sz w:val="18"/>
          <w:szCs w:val="18"/>
        </w:rPr>
        <w:t>registradas</w:t>
      </w:r>
      <w:r w:rsidRPr="00E55789">
        <w:rPr>
          <w:color w:val="424141"/>
          <w:spacing w:val="40"/>
          <w:sz w:val="18"/>
          <w:szCs w:val="18"/>
        </w:rPr>
        <w:t xml:space="preserve"> </w:t>
      </w:r>
      <w:r w:rsidRPr="00E55789">
        <w:rPr>
          <w:color w:val="424141"/>
          <w:sz w:val="18"/>
          <w:szCs w:val="18"/>
        </w:rPr>
        <w:t>durante el periodo de evaluación.</w:t>
      </w:r>
    </w:p>
    <w:p w:rsidR="00B974EA" w:rsidP="00B974EA" w:rsidRDefault="00B974EA" w14:paraId="316DF96F" w14:textId="77777777">
      <w:pPr>
        <w:spacing w:line="259" w:lineRule="auto"/>
        <w:sectPr w:rsidR="00B974EA" w:rsidSect="00B974EA">
          <w:type w:val="continuous"/>
          <w:pgSz w:w="12240" w:h="15840" w:orient="portrait"/>
          <w:pgMar w:top="1180" w:right="440" w:bottom="280" w:left="440" w:header="531" w:footer="520" w:gutter="0"/>
          <w:cols w:equalWidth="0" w:space="720" w:num="2">
            <w:col w:w="3148" w:space="648"/>
            <w:col w:w="7564"/>
          </w:cols>
        </w:sectPr>
      </w:pPr>
    </w:p>
    <w:p w:rsidR="00B974EA" w:rsidP="00B974EA" w:rsidRDefault="00B974EA" w14:paraId="6306F7D5" w14:textId="77777777">
      <w:pPr>
        <w:pStyle w:val="Textoindependiente"/>
      </w:pPr>
      <w:r w:rsidRPr="000D061A">
        <w:rPr>
          <w:noProof/>
        </w:rPr>
        <mc:AlternateContent>
          <mc:Choice Requires="wps">
            <w:drawing>
              <wp:anchor distT="0" distB="0" distL="114300" distR="114300" simplePos="0" relativeHeight="251678720" behindDoc="1" locked="0" layoutInCell="1" allowOverlap="1" wp14:anchorId="4E7BF51C" wp14:editId="0477176E">
                <wp:simplePos x="0" y="0"/>
                <wp:positionH relativeFrom="page">
                  <wp:posOffset>349250</wp:posOffset>
                </wp:positionH>
                <wp:positionV relativeFrom="page">
                  <wp:posOffset>309880</wp:posOffset>
                </wp:positionV>
                <wp:extent cx="5248275" cy="1179830"/>
                <wp:effectExtent l="0" t="0" r="9525" b="1270"/>
                <wp:wrapNone/>
                <wp:docPr id="516" name="docshape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248275" cy="1179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B065AF" w:rsidR="00B974EA" w:rsidP="00B974EA" w:rsidRDefault="00B974EA" w14:paraId="0F5C939A" w14:textId="77777777">
                            <w:pPr>
                              <w:spacing w:before="16"/>
                              <w:ind w:left="20"/>
                              <w:rPr>
                                <w:rFonts w:ascii="ACHS Nueva Sans Medium" w:hAnsi="ACHS Nueva Sans Medium"/>
                              </w:rPr>
                            </w:pPr>
                            <w:r w:rsidRPr="00B065AF">
                              <w:rPr>
                                <w:rFonts w:ascii="ACHS Nueva Sans Medium" w:hAnsi="ACHS Nueva Sans Medium"/>
                                <w:color w:val="004B13"/>
                              </w:rPr>
                              <w:t>Modelo</w:t>
                            </w:r>
                            <w:r w:rsidRPr="00B065AF">
                              <w:rPr>
                                <w:rFonts w:ascii="ACHS Nueva Sans Medium" w:hAnsi="ACHS Nueva Sans Medium"/>
                                <w:color w:val="004B13"/>
                                <w:spacing w:val="-7"/>
                              </w:rPr>
                              <w:t xml:space="preserve"> </w:t>
                            </w:r>
                            <w:r w:rsidRPr="00B065AF">
                              <w:rPr>
                                <w:rFonts w:ascii="ACHS Nueva Sans Medium" w:hAnsi="ACHS Nueva Sans Medium"/>
                                <w:color w:val="004B13"/>
                              </w:rPr>
                              <w:t>de</w:t>
                            </w:r>
                            <w:r w:rsidRPr="00B065AF">
                              <w:rPr>
                                <w:rFonts w:ascii="ACHS Nueva Sans Medium" w:hAnsi="ACHS Nueva Sans Medium"/>
                                <w:color w:val="004B13"/>
                                <w:spacing w:val="-7"/>
                              </w:rPr>
                              <w:t xml:space="preserve"> </w:t>
                            </w:r>
                            <w:r w:rsidRPr="00B065AF">
                              <w:rPr>
                                <w:rFonts w:ascii="ACHS Nueva Sans Medium" w:hAnsi="ACHS Nueva Sans Medium"/>
                                <w:color w:val="004B13"/>
                                <w:spacing w:val="-2"/>
                              </w:rPr>
                              <w:t>Protocolo</w:t>
                            </w:r>
                          </w:p>
                          <w:p w:rsidR="00B974EA" w:rsidP="00B974EA" w:rsidRDefault="00B974EA" w14:paraId="6D972B46" w14:textId="77777777">
                            <w:pPr>
                              <w:spacing w:before="187" w:line="228" w:lineRule="auto"/>
                              <w:ind w:left="88"/>
                              <w:rPr>
                                <w:rFonts w:ascii="ACHS Nueva Serif" w:hAnsi="ACHS Nueva Serif"/>
                                <w:b/>
                                <w:sz w:val="44"/>
                              </w:rPr>
                            </w:pPr>
                            <w:r>
                              <w:rPr>
                                <w:rFonts w:ascii="ACHS Nueva Serif" w:hAnsi="ACHS Nueva Serif"/>
                                <w:b/>
                                <w:color w:val="004C14"/>
                                <w:sz w:val="44"/>
                              </w:rPr>
                              <w:t>Protocolo de prevención del acoso sexual,</w:t>
                            </w:r>
                            <w:r>
                              <w:rPr>
                                <w:rFonts w:ascii="ACHS Nueva Serif" w:hAnsi="ACHS Nueva Serif"/>
                                <w:b/>
                                <w:color w:val="004C14"/>
                                <w:spacing w:val="-14"/>
                                <w:sz w:val="44"/>
                              </w:rPr>
                              <w:t xml:space="preserve"> </w:t>
                            </w:r>
                            <w:r>
                              <w:rPr>
                                <w:rFonts w:ascii="ACHS Nueva Serif" w:hAnsi="ACHS Nueva Serif"/>
                                <w:b/>
                                <w:color w:val="004C14"/>
                                <w:sz w:val="44"/>
                              </w:rPr>
                              <w:t>laboral</w:t>
                            </w:r>
                            <w:r>
                              <w:rPr>
                                <w:rFonts w:ascii="ACHS Nueva Serif" w:hAnsi="ACHS Nueva Serif"/>
                                <w:b/>
                                <w:color w:val="004C14"/>
                                <w:spacing w:val="-14"/>
                                <w:sz w:val="44"/>
                              </w:rPr>
                              <w:t xml:space="preserve"> </w:t>
                            </w:r>
                            <w:r>
                              <w:rPr>
                                <w:rFonts w:ascii="ACHS Nueva Serif" w:hAnsi="ACHS Nueva Serif"/>
                                <w:b/>
                                <w:color w:val="004C14"/>
                                <w:sz w:val="44"/>
                              </w:rPr>
                              <w:t>y</w:t>
                            </w:r>
                            <w:r>
                              <w:rPr>
                                <w:rFonts w:ascii="ACHS Nueva Serif" w:hAnsi="ACHS Nueva Serif"/>
                                <w:b/>
                                <w:color w:val="004C14"/>
                                <w:spacing w:val="-14"/>
                                <w:sz w:val="44"/>
                              </w:rPr>
                              <w:t xml:space="preserve"> </w:t>
                            </w:r>
                            <w:r>
                              <w:rPr>
                                <w:rFonts w:ascii="ACHS Nueva Serif" w:hAnsi="ACHS Nueva Serif"/>
                                <w:b/>
                                <w:color w:val="004C14"/>
                                <w:sz w:val="44"/>
                              </w:rPr>
                              <w:t>violencia</w:t>
                            </w:r>
                            <w:r>
                              <w:rPr>
                                <w:rFonts w:ascii="ACHS Nueva Serif" w:hAnsi="ACHS Nueva Serif"/>
                                <w:b/>
                                <w:color w:val="004C14"/>
                                <w:spacing w:val="-14"/>
                                <w:sz w:val="44"/>
                              </w:rPr>
                              <w:t xml:space="preserve"> </w:t>
                            </w:r>
                            <w:r>
                              <w:rPr>
                                <w:rFonts w:ascii="ACHS Nueva Serif" w:hAnsi="ACHS Nueva Serif"/>
                                <w:b/>
                                <w:color w:val="004C14"/>
                                <w:sz w:val="44"/>
                              </w:rPr>
                              <w:t>en</w:t>
                            </w:r>
                            <w:r>
                              <w:rPr>
                                <w:rFonts w:ascii="ACHS Nueva Serif" w:hAnsi="ACHS Nueva Serif"/>
                                <w:b/>
                                <w:color w:val="004C14"/>
                                <w:spacing w:val="-14"/>
                                <w:sz w:val="44"/>
                              </w:rPr>
                              <w:t xml:space="preserve"> </w:t>
                            </w:r>
                            <w:r>
                              <w:rPr>
                                <w:rFonts w:ascii="ACHS Nueva Serif" w:hAnsi="ACHS Nueva Serif"/>
                                <w:b/>
                                <w:color w:val="004C14"/>
                                <w:sz w:val="44"/>
                              </w:rPr>
                              <w:t>el</w:t>
                            </w:r>
                            <w:r>
                              <w:rPr>
                                <w:rFonts w:ascii="ACHS Nueva Serif" w:hAnsi="ACHS Nueva Serif"/>
                                <w:b/>
                                <w:color w:val="004C14"/>
                                <w:spacing w:val="-14"/>
                                <w:sz w:val="44"/>
                              </w:rPr>
                              <w:t xml:space="preserve"> </w:t>
                            </w:r>
                            <w:r>
                              <w:rPr>
                                <w:rFonts w:ascii="ACHS Nueva Serif" w:hAnsi="ACHS Nueva Serif"/>
                                <w:b/>
                                <w:color w:val="004C14"/>
                                <w:sz w:val="44"/>
                              </w:rPr>
                              <w:t>trabajo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asvg="http://schemas.microsoft.com/office/drawing/2016/SVG/main" xmlns:a14="http://schemas.microsoft.com/office/drawing/2010/main" xmlns:a16="http://schemas.microsoft.com/office/drawing/2014/main" xmlns:pic="http://schemas.openxmlformats.org/drawingml/2006/picture" xmlns:a="http://schemas.openxmlformats.org/drawingml/2006/main" xmlns:w16du="http://schemas.microsoft.com/office/word/2023/wordml/word16du">
            <w:pict w14:anchorId="24B68E10">
              <v:shape id="_x0000_s1040" style="position:absolute;left:0;text-align:left;margin-left:27.5pt;margin-top:24.4pt;width:413.25pt;height:92.9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" w14:anchorId="4E7BF51C">
                <v:path arrowok="t"/>
                <v:textbox inset="0,0,0,0">
                  <w:txbxContent>
                    <w:p w:rsidRPr="00B065AF" w:rsidR="00B974EA" w:rsidP="00B974EA" w:rsidRDefault="00B974EA" w14:paraId="34F3D834" w14:textId="77777777">
                      <w:pPr>
                        <w:spacing w:before="16"/>
                        <w:ind w:left="20"/>
                        <w:rPr>
                          <w:rFonts w:ascii="ACHS Nueva Sans Medium" w:hAnsi="ACHS Nueva Sans Medium"/>
                        </w:rPr>
                      </w:pPr>
                      <w:r w:rsidRPr="00B065AF">
                        <w:rPr>
                          <w:rFonts w:ascii="ACHS Nueva Sans Medium" w:hAnsi="ACHS Nueva Sans Medium"/>
                          <w:color w:val="004B13"/>
                        </w:rPr>
                        <w:t>Modelo</w:t>
                      </w:r>
                      <w:r w:rsidRPr="00B065AF">
                        <w:rPr>
                          <w:rFonts w:ascii="ACHS Nueva Sans Medium" w:hAnsi="ACHS Nueva Sans Medium"/>
                          <w:color w:val="004B13"/>
                          <w:spacing w:val="-7"/>
                        </w:rPr>
                        <w:t xml:space="preserve"> </w:t>
                      </w:r>
                      <w:r w:rsidRPr="00B065AF">
                        <w:rPr>
                          <w:rFonts w:ascii="ACHS Nueva Sans Medium" w:hAnsi="ACHS Nueva Sans Medium"/>
                          <w:color w:val="004B13"/>
                        </w:rPr>
                        <w:t>de</w:t>
                      </w:r>
                      <w:r w:rsidRPr="00B065AF">
                        <w:rPr>
                          <w:rFonts w:ascii="ACHS Nueva Sans Medium" w:hAnsi="ACHS Nueva Sans Medium"/>
                          <w:color w:val="004B13"/>
                          <w:spacing w:val="-7"/>
                        </w:rPr>
                        <w:t xml:space="preserve"> </w:t>
                      </w:r>
                      <w:r w:rsidRPr="00B065AF">
                        <w:rPr>
                          <w:rFonts w:ascii="ACHS Nueva Sans Medium" w:hAnsi="ACHS Nueva Sans Medium"/>
                          <w:color w:val="004B13"/>
                          <w:spacing w:val="-2"/>
                        </w:rPr>
                        <w:t>Protocolo</w:t>
                      </w:r>
                    </w:p>
                    <w:p w:rsidR="00B974EA" w:rsidP="00B974EA" w:rsidRDefault="00B974EA" w14:paraId="5436B76F" w14:textId="77777777">
                      <w:pPr>
                        <w:spacing w:before="187" w:line="228" w:lineRule="auto"/>
                        <w:ind w:left="88"/>
                        <w:rPr>
                          <w:rFonts w:ascii="ACHS Nueva Serif" w:hAnsi="ACHS Nueva Serif"/>
                          <w:b/>
                          <w:sz w:val="44"/>
                        </w:rPr>
                      </w:pPr>
                      <w:r>
                        <w:rPr>
                          <w:rFonts w:ascii="ACHS Nueva Serif" w:hAnsi="ACHS Nueva Serif"/>
                          <w:b/>
                          <w:color w:val="004C14"/>
                          <w:sz w:val="44"/>
                        </w:rPr>
                        <w:t>Protocolo de prevención del acoso sexual,</w:t>
                      </w:r>
                      <w:r>
                        <w:rPr>
                          <w:rFonts w:ascii="ACHS Nueva Serif" w:hAnsi="ACHS Nueva Serif"/>
                          <w:b/>
                          <w:color w:val="004C14"/>
                          <w:spacing w:val="-14"/>
                          <w:sz w:val="44"/>
                        </w:rPr>
                        <w:t xml:space="preserve"> </w:t>
                      </w:r>
                      <w:r>
                        <w:rPr>
                          <w:rFonts w:ascii="ACHS Nueva Serif" w:hAnsi="ACHS Nueva Serif"/>
                          <w:b/>
                          <w:color w:val="004C14"/>
                          <w:sz w:val="44"/>
                        </w:rPr>
                        <w:t>laboral</w:t>
                      </w:r>
                      <w:r>
                        <w:rPr>
                          <w:rFonts w:ascii="ACHS Nueva Serif" w:hAnsi="ACHS Nueva Serif"/>
                          <w:b/>
                          <w:color w:val="004C14"/>
                          <w:spacing w:val="-14"/>
                          <w:sz w:val="44"/>
                        </w:rPr>
                        <w:t xml:space="preserve"> </w:t>
                      </w:r>
                      <w:r>
                        <w:rPr>
                          <w:rFonts w:ascii="ACHS Nueva Serif" w:hAnsi="ACHS Nueva Serif"/>
                          <w:b/>
                          <w:color w:val="004C14"/>
                          <w:sz w:val="44"/>
                        </w:rPr>
                        <w:t>y</w:t>
                      </w:r>
                      <w:r>
                        <w:rPr>
                          <w:rFonts w:ascii="ACHS Nueva Serif" w:hAnsi="ACHS Nueva Serif"/>
                          <w:b/>
                          <w:color w:val="004C14"/>
                          <w:spacing w:val="-14"/>
                          <w:sz w:val="44"/>
                        </w:rPr>
                        <w:t xml:space="preserve"> </w:t>
                      </w:r>
                      <w:r>
                        <w:rPr>
                          <w:rFonts w:ascii="ACHS Nueva Serif" w:hAnsi="ACHS Nueva Serif"/>
                          <w:b/>
                          <w:color w:val="004C14"/>
                          <w:sz w:val="44"/>
                        </w:rPr>
                        <w:t>violencia</w:t>
                      </w:r>
                      <w:r>
                        <w:rPr>
                          <w:rFonts w:ascii="ACHS Nueva Serif" w:hAnsi="ACHS Nueva Serif"/>
                          <w:b/>
                          <w:color w:val="004C14"/>
                          <w:spacing w:val="-14"/>
                          <w:sz w:val="44"/>
                        </w:rPr>
                        <w:t xml:space="preserve"> </w:t>
                      </w:r>
                      <w:r>
                        <w:rPr>
                          <w:rFonts w:ascii="ACHS Nueva Serif" w:hAnsi="ACHS Nueva Serif"/>
                          <w:b/>
                          <w:color w:val="004C14"/>
                          <w:sz w:val="44"/>
                        </w:rPr>
                        <w:t>en</w:t>
                      </w:r>
                      <w:r>
                        <w:rPr>
                          <w:rFonts w:ascii="ACHS Nueva Serif" w:hAnsi="ACHS Nueva Serif"/>
                          <w:b/>
                          <w:color w:val="004C14"/>
                          <w:spacing w:val="-14"/>
                          <w:sz w:val="44"/>
                        </w:rPr>
                        <w:t xml:space="preserve"> </w:t>
                      </w:r>
                      <w:r>
                        <w:rPr>
                          <w:rFonts w:ascii="ACHS Nueva Serif" w:hAnsi="ACHS Nueva Serif"/>
                          <w:b/>
                          <w:color w:val="004C14"/>
                          <w:sz w:val="44"/>
                        </w:rPr>
                        <w:t>el</w:t>
                      </w:r>
                      <w:r>
                        <w:rPr>
                          <w:rFonts w:ascii="ACHS Nueva Serif" w:hAnsi="ACHS Nueva Serif"/>
                          <w:b/>
                          <w:color w:val="004C14"/>
                          <w:spacing w:val="-14"/>
                          <w:sz w:val="44"/>
                        </w:rPr>
                        <w:t xml:space="preserve"> </w:t>
                      </w:r>
                      <w:r>
                        <w:rPr>
                          <w:rFonts w:ascii="ACHS Nueva Serif" w:hAnsi="ACHS Nueva Serif"/>
                          <w:b/>
                          <w:color w:val="004C14"/>
                          <w:sz w:val="44"/>
                        </w:rPr>
                        <w:t>trabajo</w:t>
                      </w:r>
                    </w:p>
                  </w:txbxContent>
                </v:textbox>
                <w10:wrap anchorx="page" anchory="page"/>
              </v:shape>
            </w:pict>
          </mc:Fallback>
        </mc:AlternateContent>
      </w:r>
      <w:r w:rsidRPr="000D061A">
        <w:rPr>
          <w:noProof/>
        </w:rPr>
        <w:drawing>
          <wp:anchor distT="0" distB="0" distL="0" distR="0" simplePos="0" relativeHeight="251730944" behindDoc="1" locked="0" layoutInCell="1" allowOverlap="1" wp14:anchorId="67CA8BC9" wp14:editId="4976B6E7">
            <wp:simplePos x="0" y="0"/>
            <wp:positionH relativeFrom="page">
              <wp:posOffset>6421755</wp:posOffset>
            </wp:positionH>
            <wp:positionV relativeFrom="page">
              <wp:posOffset>649605</wp:posOffset>
            </wp:positionV>
            <wp:extent cx="992505" cy="428625"/>
            <wp:effectExtent l="0" t="0" r="0" b="3175"/>
            <wp:wrapNone/>
            <wp:docPr id="519" name="image8.png" descr="Imagen que contiene 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 name="image8.png" descr="Imagen que contiene Icono&#10;&#10;Descripción generada automáticamente"/>
                    <pic:cNvPicPr/>
                  </pic:nvPicPr>
                  <pic:blipFill>
                    <a:blip r:embed="rId67" cstate="print"/>
                    <a:stretch>
                      <a:fillRect/>
                    </a:stretch>
                  </pic:blipFill>
                  <pic:spPr>
                    <a:xfrm>
                      <a:off x="0" y="0"/>
                      <a:ext cx="992505" cy="428625"/>
                    </a:xfrm>
                    <a:prstGeom prst="rect">
                      <a:avLst/>
                    </a:prstGeom>
                  </pic:spPr>
                </pic:pic>
              </a:graphicData>
            </a:graphic>
          </wp:anchor>
        </w:drawing>
      </w:r>
      <w:r w:rsidRPr="000D061A">
        <w:rPr>
          <w:noProof/>
        </w:rPr>
        <mc:AlternateContent>
          <mc:Choice Requires="wps">
            <w:drawing>
              <wp:anchor distT="0" distB="0" distL="114300" distR="114300" simplePos="0" relativeHeight="251731968" behindDoc="1" locked="0" layoutInCell="1" allowOverlap="1" wp14:anchorId="169360D9" wp14:editId="2EF71370">
                <wp:simplePos x="0" y="0"/>
                <wp:positionH relativeFrom="page">
                  <wp:posOffset>361315</wp:posOffset>
                </wp:positionH>
                <wp:positionV relativeFrom="page">
                  <wp:posOffset>1585595</wp:posOffset>
                </wp:positionV>
                <wp:extent cx="7054850" cy="0"/>
                <wp:effectExtent l="0" t="0" r="6350" b="12700"/>
                <wp:wrapNone/>
                <wp:docPr id="518" name="Line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7054850" cy="0"/>
                        </a:xfrm>
                        <a:prstGeom prst="line">
                          <a:avLst/>
                        </a:prstGeom>
                        <a:noFill/>
                        <a:ln w="12700">
                          <a:solidFill>
                            <a:srgbClr val="13C045"/>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svg="http://schemas.microsoft.com/office/drawing/2016/SVG/main" xmlns:a14="http://schemas.microsoft.com/office/drawing/2010/main" xmlns:a16="http://schemas.microsoft.com/office/drawing/2014/main" xmlns:pic="http://schemas.openxmlformats.org/drawingml/2006/picture" xmlns:a="http://schemas.openxmlformats.org/drawingml/2006/main" xmlns:w16du="http://schemas.microsoft.com/office/word/2023/wordml/word16du">
            <w:pict w14:anchorId="6E8EC198">
              <v:line id="Line 206" style="position:absolute;z-index:-251584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spid="_x0000_s1026" strokecolor="#13c045" strokeweight="1pt" from="28.45pt,124.85pt" to="583.95pt,124.85pt" w14:anchorId="145E1F6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">
                <o:lock v:ext="edit" shapetype="f"/>
                <w10:wrap anchorx="page" anchory="page"/>
              </v:line>
            </w:pict>
          </mc:Fallback>
        </mc:AlternateContent>
      </w:r>
    </w:p>
    <w:p w:rsidR="00B974EA" w:rsidP="00B974EA" w:rsidRDefault="00B974EA" w14:paraId="1D5E956D" w14:textId="77777777">
      <w:pPr>
        <w:pStyle w:val="Textoindependiente"/>
        <w:spacing w:before="6"/>
        <w:rPr>
          <w:sz w:val="26"/>
        </w:rPr>
      </w:pPr>
    </w:p>
    <w:p w:rsidR="00B974EA" w:rsidP="00B974EA" w:rsidRDefault="00B974EA" w14:paraId="5097316A" w14:textId="77777777">
      <w:pPr>
        <w:pStyle w:val="Textoindependiente"/>
        <w:ind w:left="124"/>
      </w:pPr>
      <w:r>
        <w:rPr>
          <w:noProof/>
        </w:rPr>
        <mc:AlternateContent>
          <mc:Choice Requires="wpg">
            <w:drawing>
              <wp:inline distT="0" distB="0" distL="0" distR="0" wp14:anchorId="57B188C7" wp14:editId="50D91302">
                <wp:extent cx="7054215" cy="2082165"/>
                <wp:effectExtent l="5715" t="5080" r="7620" b="0"/>
                <wp:docPr id="1446757037" name="docshapegroup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54215" cy="2082165"/>
                          <a:chOff x="0" y="0"/>
                          <a:chExt cx="11109" cy="3279"/>
                        </a:xfrm>
                      </wpg:grpSpPr>
                      <wps:wsp>
                        <wps:cNvPr id="377514561" name="docshape45"/>
                        <wps:cNvSpPr>
                          <a:spLocks/>
                        </wps:cNvSpPr>
                        <wps:spPr bwMode="auto">
                          <a:xfrm>
                            <a:off x="0" y="0"/>
                            <a:ext cx="11109" cy="3268"/>
                          </a:xfrm>
                          <a:custGeom>
                            <a:avLst/>
                            <a:gdLst>
                              <a:gd name="T0" fmla="*/ 10868 w 11109"/>
                              <a:gd name="T1" fmla="*/ 0 h 3268"/>
                              <a:gd name="T2" fmla="*/ 241 w 11109"/>
                              <a:gd name="T3" fmla="*/ 0 h 3268"/>
                              <a:gd name="T4" fmla="*/ 165 w 11109"/>
                              <a:gd name="T5" fmla="*/ 12 h 3268"/>
                              <a:gd name="T6" fmla="*/ 99 w 11109"/>
                              <a:gd name="T7" fmla="*/ 46 h 3268"/>
                              <a:gd name="T8" fmla="*/ 47 w 11109"/>
                              <a:gd name="T9" fmla="*/ 98 h 3268"/>
                              <a:gd name="T10" fmla="*/ 12 w 11109"/>
                              <a:gd name="T11" fmla="*/ 164 h 3268"/>
                              <a:gd name="T12" fmla="*/ 0 w 11109"/>
                              <a:gd name="T13" fmla="*/ 240 h 3268"/>
                              <a:gd name="T14" fmla="*/ 0 w 11109"/>
                              <a:gd name="T15" fmla="*/ 3028 h 3268"/>
                              <a:gd name="T16" fmla="*/ 12 w 11109"/>
                              <a:gd name="T17" fmla="*/ 3103 h 3268"/>
                              <a:gd name="T18" fmla="*/ 47 w 11109"/>
                              <a:gd name="T19" fmla="*/ 3169 h 3268"/>
                              <a:gd name="T20" fmla="*/ 99 w 11109"/>
                              <a:gd name="T21" fmla="*/ 3221 h 3268"/>
                              <a:gd name="T22" fmla="*/ 165 w 11109"/>
                              <a:gd name="T23" fmla="*/ 3255 h 3268"/>
                              <a:gd name="T24" fmla="*/ 241 w 11109"/>
                              <a:gd name="T25" fmla="*/ 3268 h 3268"/>
                              <a:gd name="T26" fmla="*/ 10868 w 11109"/>
                              <a:gd name="T27" fmla="*/ 3268 h 3268"/>
                              <a:gd name="T28" fmla="*/ 10944 w 11109"/>
                              <a:gd name="T29" fmla="*/ 3255 h 3268"/>
                              <a:gd name="T30" fmla="*/ 11010 w 11109"/>
                              <a:gd name="T31" fmla="*/ 3221 h 3268"/>
                              <a:gd name="T32" fmla="*/ 11062 w 11109"/>
                              <a:gd name="T33" fmla="*/ 3169 h 3268"/>
                              <a:gd name="T34" fmla="*/ 11097 w 11109"/>
                              <a:gd name="T35" fmla="*/ 3103 h 3268"/>
                              <a:gd name="T36" fmla="*/ 11109 w 11109"/>
                              <a:gd name="T37" fmla="*/ 3028 h 3268"/>
                              <a:gd name="T38" fmla="*/ 11109 w 11109"/>
                              <a:gd name="T39" fmla="*/ 240 h 3268"/>
                              <a:gd name="T40" fmla="*/ 11097 w 11109"/>
                              <a:gd name="T41" fmla="*/ 164 h 3268"/>
                              <a:gd name="T42" fmla="*/ 11062 w 11109"/>
                              <a:gd name="T43" fmla="*/ 98 h 3268"/>
                              <a:gd name="T44" fmla="*/ 11010 w 11109"/>
                              <a:gd name="T45" fmla="*/ 46 h 3268"/>
                              <a:gd name="T46" fmla="*/ 10944 w 11109"/>
                              <a:gd name="T47" fmla="*/ 12 h 3268"/>
                              <a:gd name="T48" fmla="*/ 10868 w 11109"/>
                              <a:gd name="T49" fmla="*/ 0 h 32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1109" h="3268">
                                <a:moveTo>
                                  <a:pt x="10868" y="0"/>
                                </a:moveTo>
                                <a:lnTo>
                                  <a:pt x="241" y="0"/>
                                </a:lnTo>
                                <a:lnTo>
                                  <a:pt x="165" y="12"/>
                                </a:lnTo>
                                <a:lnTo>
                                  <a:pt x="99" y="46"/>
                                </a:lnTo>
                                <a:lnTo>
                                  <a:pt x="47" y="98"/>
                                </a:lnTo>
                                <a:lnTo>
                                  <a:pt x="12" y="164"/>
                                </a:lnTo>
                                <a:lnTo>
                                  <a:pt x="0" y="240"/>
                                </a:lnTo>
                                <a:lnTo>
                                  <a:pt x="0" y="3028"/>
                                </a:lnTo>
                                <a:lnTo>
                                  <a:pt x="12" y="3103"/>
                                </a:lnTo>
                                <a:lnTo>
                                  <a:pt x="47" y="3169"/>
                                </a:lnTo>
                                <a:lnTo>
                                  <a:pt x="99" y="3221"/>
                                </a:lnTo>
                                <a:lnTo>
                                  <a:pt x="165" y="3255"/>
                                </a:lnTo>
                                <a:lnTo>
                                  <a:pt x="241" y="3268"/>
                                </a:lnTo>
                                <a:lnTo>
                                  <a:pt x="10868" y="3268"/>
                                </a:lnTo>
                                <a:lnTo>
                                  <a:pt x="10944" y="3255"/>
                                </a:lnTo>
                                <a:lnTo>
                                  <a:pt x="11010" y="3221"/>
                                </a:lnTo>
                                <a:lnTo>
                                  <a:pt x="11062" y="3169"/>
                                </a:lnTo>
                                <a:lnTo>
                                  <a:pt x="11097" y="3103"/>
                                </a:lnTo>
                                <a:lnTo>
                                  <a:pt x="11109" y="3028"/>
                                </a:lnTo>
                                <a:lnTo>
                                  <a:pt x="11109" y="240"/>
                                </a:lnTo>
                                <a:lnTo>
                                  <a:pt x="11097" y="164"/>
                                </a:lnTo>
                                <a:lnTo>
                                  <a:pt x="11062" y="98"/>
                                </a:lnTo>
                                <a:lnTo>
                                  <a:pt x="11010" y="46"/>
                                </a:lnTo>
                                <a:lnTo>
                                  <a:pt x="10944" y="12"/>
                                </a:lnTo>
                                <a:lnTo>
                                  <a:pt x="10868" y="0"/>
                                </a:lnTo>
                                <a:close/>
                              </a:path>
                            </a:pathLst>
                          </a:custGeom>
                          <a:solidFill>
                            <a:srgbClr val="EDED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17537204" name="docshape46"/>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2" y="0"/>
                            <a:ext cx="10991" cy="327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xmlns:asvg="http://schemas.microsoft.com/office/drawing/2016/SVG/main" xmlns:a14="http://schemas.microsoft.com/office/drawing/2010/main" xmlns:a16="http://schemas.microsoft.com/office/drawing/2014/main" xmlns:pic="http://schemas.openxmlformats.org/drawingml/2006/picture" xmlns:a="http://schemas.openxmlformats.org/drawingml/2006/main" xmlns:w16du="http://schemas.microsoft.com/office/word/2023/wordml/word16du">
            <w:pict w14:anchorId="0E3FB9B3">
              <v:group id="docshapegroup44" style="width:555.45pt;height:163.95pt;mso-position-horizontal-relative:char;mso-position-vertical-relative:line" coordsize="11109,3279" o:spid="_x0000_s1026" w14:anchorId="0DCB52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">
                <v:shape id="docshape45" style="position:absolute;width:11109;height:3268;visibility:visible;mso-wrap-style:square;v-text-anchor:top" coordsize="11109,3268" o:spid="_x0000_s1027" fillcolor="#edede2" stroked="f" path="m10868,l241,,165,12,99,46,47,98,12,164,,240,,3028r12,75l47,3169r52,52l165,3255r76,13l10868,3268r76,-13l11010,3221r52,-52l11097,3103r12,-75l11109,240r-12,-76l11062,98r-52,-52l10944,12,1086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">
                  <v:path arrowok="t" o:connecttype="custom" o:connectlocs="10868,0;241,0;165,12;99,46;47,98;12,164;0,240;0,3028;12,3103;47,3169;99,3221;165,3255;241,3268;10868,3268;10944,3255;11010,3221;11062,3169;11097,3103;11109,3028;11109,240;11097,164;11062,98;11010,46;10944,12;10868,0" o:connectangles="0,0,0,0,0,0,0,0,0,0,0,0,0,0,0,0,0,0,0,0,0,0,0,0,0"/>
                </v:shape>
                <v:shape id="docshape46" style="position:absolute;left:2;width:10991;height:3279;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">
                  <v:imagedata o:title="" r:id="rId90"/>
                </v:shape>
                <w10:anchorlock/>
              </v:group>
            </w:pict>
          </mc:Fallback>
        </mc:AlternateContent>
      </w:r>
    </w:p>
    <w:p w:rsidR="00B974EA" w:rsidP="00B974EA" w:rsidRDefault="00B974EA" w14:paraId="534F9FE6" w14:textId="77777777">
      <w:pPr>
        <w:pStyle w:val="Textoindependiente"/>
      </w:pPr>
    </w:p>
    <w:p w:rsidR="00B974EA" w:rsidP="00B974EA" w:rsidRDefault="00B974EA" w14:paraId="30B62614" w14:textId="77777777">
      <w:pPr>
        <w:sectPr w:rsidR="00B974EA" w:rsidSect="00B974EA">
          <w:headerReference w:type="default" r:id="rId91"/>
          <w:footerReference w:type="default" r:id="rId92"/>
          <w:pgSz w:w="12240" w:h="15840" w:orient="portrait"/>
          <w:pgMar w:top="2500" w:right="440" w:bottom="1240" w:left="440" w:header="531" w:footer="1040" w:gutter="0"/>
          <w:cols w:space="720"/>
        </w:sectPr>
      </w:pPr>
    </w:p>
    <w:p w:rsidRPr="0018485E" w:rsidR="00B974EA" w:rsidP="00B974EA" w:rsidRDefault="00B974EA" w14:paraId="56DF99D7" w14:textId="77777777">
      <w:pPr>
        <w:pStyle w:val="Ttulo2"/>
        <w:spacing w:before="215"/>
        <w:rPr>
          <w:rFonts w:ascii="ACHS Nueva Sans SemiBold" w:hAnsi="ACHS Nueva Sans SemiBold"/>
        </w:rPr>
      </w:pPr>
      <w:r w:rsidRPr="0018485E">
        <w:rPr>
          <w:rFonts w:ascii="ACHS Nueva Sans SemiBold" w:hAnsi="ACHS Nueva Sans SemiBold"/>
          <w:color w:val="00AE41"/>
          <w:spacing w:val="-2"/>
        </w:rPr>
        <w:t>II.</w:t>
      </w:r>
      <w:r w:rsidRPr="0018485E">
        <w:rPr>
          <w:rFonts w:ascii="ACHS Nueva Sans SemiBold" w:hAnsi="ACHS Nueva Sans SemiBold"/>
          <w:color w:val="00AE41"/>
          <w:spacing w:val="-9"/>
        </w:rPr>
        <w:t xml:space="preserve"> </w:t>
      </w:r>
      <w:r w:rsidRPr="0018485E">
        <w:rPr>
          <w:rFonts w:ascii="ACHS Nueva Sans SemiBold" w:hAnsi="ACHS Nueva Sans SemiBold"/>
          <w:color w:val="00AE41"/>
          <w:spacing w:val="-2"/>
        </w:rPr>
        <w:t>Gestión</w:t>
      </w:r>
      <w:r w:rsidRPr="0018485E">
        <w:rPr>
          <w:rFonts w:ascii="ACHS Nueva Sans SemiBold" w:hAnsi="ACHS Nueva Sans SemiBold"/>
          <w:color w:val="00AE41"/>
          <w:spacing w:val="-9"/>
        </w:rPr>
        <w:t xml:space="preserve"> </w:t>
      </w:r>
      <w:r w:rsidRPr="0018485E">
        <w:rPr>
          <w:rFonts w:ascii="ACHS Nueva Sans SemiBold" w:hAnsi="ACHS Nueva Sans SemiBold"/>
          <w:color w:val="00AE41"/>
          <w:spacing w:val="-2"/>
        </w:rPr>
        <w:t>preventiva</w:t>
      </w:r>
    </w:p>
    <w:p w:rsidR="00B974EA" w:rsidP="00B974EA" w:rsidRDefault="00B974EA" w14:paraId="5B1DBF5F" w14:textId="77777777">
      <w:pPr>
        <w:spacing w:before="7"/>
        <w:rPr>
          <w:rFonts w:ascii="ACHSNuevaSans-SemiBold"/>
          <w:b/>
          <w:sz w:val="19"/>
        </w:rPr>
      </w:pPr>
      <w:r>
        <w:br w:type="column"/>
      </w:r>
    </w:p>
    <w:p w:rsidRPr="00357F3E" w:rsidR="00B974EA" w:rsidP="00B974EA" w:rsidRDefault="00B974EA" w14:paraId="1F43796E" w14:textId="77777777">
      <w:pPr>
        <w:pStyle w:val="Textoindependiente"/>
        <w:spacing w:line="216" w:lineRule="auto"/>
        <w:ind w:left="124" w:right="124"/>
        <w:rPr>
          <w:sz w:val="18"/>
          <w:szCs w:val="18"/>
        </w:rPr>
      </w:pPr>
      <w:r w:rsidRPr="00357F3E">
        <w:rPr>
          <w:color w:val="424141"/>
          <w:w w:val="95"/>
          <w:sz w:val="18"/>
          <w:szCs w:val="18"/>
        </w:rPr>
        <w:t>La</w:t>
      </w:r>
      <w:r w:rsidRPr="00357F3E">
        <w:rPr>
          <w:color w:val="424141"/>
          <w:spacing w:val="-1"/>
          <w:w w:val="95"/>
          <w:sz w:val="18"/>
          <w:szCs w:val="18"/>
        </w:rPr>
        <w:t xml:space="preserve"> </w:t>
      </w:r>
      <w:r w:rsidRPr="00357F3E">
        <w:rPr>
          <w:color w:val="424141"/>
          <w:w w:val="95"/>
          <w:sz w:val="18"/>
          <w:szCs w:val="18"/>
        </w:rPr>
        <w:t>identificación</w:t>
      </w:r>
      <w:r w:rsidRPr="00357F3E">
        <w:rPr>
          <w:color w:val="424141"/>
          <w:spacing w:val="-1"/>
          <w:w w:val="95"/>
          <w:sz w:val="18"/>
          <w:szCs w:val="18"/>
        </w:rPr>
        <w:t xml:space="preserve"> </w:t>
      </w:r>
      <w:r w:rsidRPr="00357F3E">
        <w:rPr>
          <w:color w:val="424141"/>
          <w:w w:val="95"/>
          <w:sz w:val="18"/>
          <w:szCs w:val="18"/>
        </w:rPr>
        <w:t>y</w:t>
      </w:r>
      <w:r w:rsidRPr="00357F3E">
        <w:rPr>
          <w:color w:val="424141"/>
          <w:spacing w:val="-1"/>
          <w:w w:val="95"/>
          <w:sz w:val="18"/>
          <w:szCs w:val="18"/>
        </w:rPr>
        <w:t xml:space="preserve"> </w:t>
      </w:r>
      <w:r w:rsidRPr="00357F3E">
        <w:rPr>
          <w:color w:val="424141"/>
          <w:w w:val="95"/>
          <w:sz w:val="18"/>
          <w:szCs w:val="18"/>
        </w:rPr>
        <w:t>evaluación</w:t>
      </w:r>
      <w:r w:rsidRPr="00357F3E">
        <w:rPr>
          <w:color w:val="424141"/>
          <w:spacing w:val="-1"/>
          <w:w w:val="95"/>
          <w:sz w:val="18"/>
          <w:szCs w:val="18"/>
        </w:rPr>
        <w:t xml:space="preserve"> </w:t>
      </w:r>
      <w:r w:rsidRPr="00357F3E">
        <w:rPr>
          <w:color w:val="424141"/>
          <w:w w:val="95"/>
          <w:sz w:val="18"/>
          <w:szCs w:val="18"/>
        </w:rPr>
        <w:t>de</w:t>
      </w:r>
      <w:r w:rsidRPr="00357F3E">
        <w:rPr>
          <w:color w:val="424141"/>
          <w:spacing w:val="-1"/>
          <w:w w:val="95"/>
          <w:sz w:val="18"/>
          <w:szCs w:val="18"/>
        </w:rPr>
        <w:t xml:space="preserve"> </w:t>
      </w:r>
      <w:r w:rsidRPr="00357F3E">
        <w:rPr>
          <w:color w:val="424141"/>
          <w:w w:val="95"/>
          <w:sz w:val="18"/>
          <w:szCs w:val="18"/>
        </w:rPr>
        <w:t>los</w:t>
      </w:r>
      <w:r w:rsidRPr="00357F3E">
        <w:rPr>
          <w:color w:val="424141"/>
          <w:spacing w:val="-1"/>
          <w:w w:val="95"/>
          <w:sz w:val="18"/>
          <w:szCs w:val="18"/>
        </w:rPr>
        <w:t xml:space="preserve"> </w:t>
      </w:r>
      <w:r w:rsidRPr="00357F3E">
        <w:rPr>
          <w:color w:val="424141"/>
          <w:w w:val="95"/>
          <w:sz w:val="18"/>
          <w:szCs w:val="18"/>
        </w:rPr>
        <w:t>riesgos</w:t>
      </w:r>
      <w:r w:rsidRPr="00357F3E">
        <w:rPr>
          <w:color w:val="424141"/>
          <w:spacing w:val="-1"/>
          <w:w w:val="95"/>
          <w:sz w:val="18"/>
          <w:szCs w:val="18"/>
        </w:rPr>
        <w:t xml:space="preserve"> </w:t>
      </w:r>
      <w:r w:rsidRPr="00357F3E">
        <w:rPr>
          <w:color w:val="424141"/>
          <w:w w:val="95"/>
          <w:sz w:val="18"/>
          <w:szCs w:val="18"/>
        </w:rPr>
        <w:t>se</w:t>
      </w:r>
      <w:r w:rsidRPr="00357F3E">
        <w:rPr>
          <w:color w:val="424141"/>
          <w:spacing w:val="-1"/>
          <w:w w:val="95"/>
          <w:sz w:val="18"/>
          <w:szCs w:val="18"/>
        </w:rPr>
        <w:t xml:space="preserve"> </w:t>
      </w:r>
      <w:r w:rsidRPr="00357F3E">
        <w:rPr>
          <w:color w:val="424141"/>
          <w:w w:val="95"/>
          <w:sz w:val="18"/>
          <w:szCs w:val="18"/>
        </w:rPr>
        <w:t>realizará</w:t>
      </w:r>
      <w:r w:rsidRPr="00357F3E">
        <w:rPr>
          <w:color w:val="424141"/>
          <w:spacing w:val="-1"/>
          <w:w w:val="95"/>
          <w:sz w:val="18"/>
          <w:szCs w:val="18"/>
        </w:rPr>
        <w:t xml:space="preserve"> </w:t>
      </w:r>
      <w:r w:rsidRPr="00357F3E">
        <w:rPr>
          <w:color w:val="424141"/>
          <w:w w:val="95"/>
          <w:sz w:val="18"/>
          <w:szCs w:val="18"/>
        </w:rPr>
        <w:t>con</w:t>
      </w:r>
      <w:r w:rsidRPr="00357F3E">
        <w:rPr>
          <w:color w:val="424141"/>
          <w:spacing w:val="-1"/>
          <w:w w:val="95"/>
          <w:sz w:val="18"/>
          <w:szCs w:val="18"/>
        </w:rPr>
        <w:t xml:space="preserve"> </w:t>
      </w:r>
      <w:r w:rsidRPr="00357F3E">
        <w:rPr>
          <w:color w:val="424141"/>
          <w:w w:val="95"/>
          <w:sz w:val="18"/>
          <w:szCs w:val="18"/>
        </w:rPr>
        <w:t>perspectiva</w:t>
      </w:r>
      <w:r w:rsidRPr="00357F3E">
        <w:rPr>
          <w:color w:val="424141"/>
          <w:spacing w:val="-1"/>
          <w:w w:val="95"/>
          <w:sz w:val="18"/>
          <w:szCs w:val="18"/>
        </w:rPr>
        <w:t xml:space="preserve"> </w:t>
      </w:r>
      <w:r w:rsidRPr="00357F3E">
        <w:rPr>
          <w:color w:val="424141"/>
          <w:w w:val="95"/>
          <w:sz w:val="18"/>
          <w:szCs w:val="18"/>
        </w:rPr>
        <w:t>de</w:t>
      </w:r>
      <w:r w:rsidRPr="00357F3E">
        <w:rPr>
          <w:color w:val="424141"/>
          <w:spacing w:val="-1"/>
          <w:w w:val="95"/>
          <w:sz w:val="18"/>
          <w:szCs w:val="18"/>
        </w:rPr>
        <w:t xml:space="preserve"> </w:t>
      </w:r>
      <w:r w:rsidRPr="00357F3E">
        <w:rPr>
          <w:color w:val="424141"/>
          <w:w w:val="95"/>
          <w:sz w:val="18"/>
          <w:szCs w:val="18"/>
        </w:rPr>
        <w:t>género</w:t>
      </w:r>
      <w:r w:rsidRPr="00357F3E">
        <w:rPr>
          <w:color w:val="424141"/>
          <w:spacing w:val="40"/>
          <w:sz w:val="18"/>
          <w:szCs w:val="18"/>
        </w:rPr>
        <w:t xml:space="preserve"> </w:t>
      </w:r>
      <w:r w:rsidRPr="00357F3E">
        <w:rPr>
          <w:color w:val="424141"/>
          <w:sz w:val="18"/>
          <w:szCs w:val="18"/>
        </w:rPr>
        <w:t>y</w:t>
      </w:r>
      <w:r w:rsidRPr="00357F3E">
        <w:rPr>
          <w:color w:val="424141"/>
          <w:spacing w:val="-8"/>
          <w:sz w:val="18"/>
          <w:szCs w:val="18"/>
        </w:rPr>
        <w:t xml:space="preserve"> </w:t>
      </w:r>
      <w:r w:rsidRPr="00357F3E">
        <w:rPr>
          <w:color w:val="424141"/>
          <w:sz w:val="18"/>
          <w:szCs w:val="18"/>
        </w:rPr>
        <w:t>con</w:t>
      </w:r>
      <w:r w:rsidRPr="00357F3E">
        <w:rPr>
          <w:color w:val="424141"/>
          <w:spacing w:val="-7"/>
          <w:sz w:val="18"/>
          <w:szCs w:val="18"/>
        </w:rPr>
        <w:t xml:space="preserve"> </w:t>
      </w:r>
      <w:r w:rsidRPr="00357F3E">
        <w:rPr>
          <w:color w:val="424141"/>
          <w:sz w:val="18"/>
          <w:szCs w:val="18"/>
        </w:rPr>
        <w:t>la</w:t>
      </w:r>
      <w:r w:rsidRPr="00357F3E">
        <w:rPr>
          <w:color w:val="424141"/>
          <w:spacing w:val="-7"/>
          <w:sz w:val="18"/>
          <w:szCs w:val="18"/>
        </w:rPr>
        <w:t xml:space="preserve"> </w:t>
      </w:r>
      <w:r w:rsidRPr="00357F3E">
        <w:rPr>
          <w:color w:val="424141"/>
          <w:sz w:val="18"/>
          <w:szCs w:val="18"/>
        </w:rPr>
        <w:t>participación</w:t>
      </w:r>
      <w:r w:rsidRPr="00357F3E">
        <w:rPr>
          <w:color w:val="424141"/>
          <w:spacing w:val="-7"/>
          <w:sz w:val="18"/>
          <w:szCs w:val="18"/>
        </w:rPr>
        <w:t xml:space="preserve"> </w:t>
      </w:r>
      <w:r w:rsidRPr="00357F3E">
        <w:rPr>
          <w:color w:val="9D9D9C"/>
          <w:sz w:val="18"/>
          <w:szCs w:val="18"/>
        </w:rPr>
        <w:t>[de</w:t>
      </w:r>
      <w:r w:rsidRPr="00357F3E">
        <w:rPr>
          <w:color w:val="9D9D9C"/>
          <w:spacing w:val="-7"/>
          <w:sz w:val="18"/>
          <w:szCs w:val="18"/>
        </w:rPr>
        <w:t xml:space="preserve"> </w:t>
      </w:r>
      <w:r w:rsidRPr="00357F3E">
        <w:rPr>
          <w:color w:val="9D9D9C"/>
          <w:sz w:val="18"/>
          <w:szCs w:val="18"/>
        </w:rPr>
        <w:t>los</w:t>
      </w:r>
      <w:r w:rsidRPr="00357F3E">
        <w:rPr>
          <w:color w:val="9D9D9C"/>
          <w:spacing w:val="-7"/>
          <w:sz w:val="18"/>
          <w:szCs w:val="18"/>
        </w:rPr>
        <w:t xml:space="preserve"> </w:t>
      </w:r>
      <w:r w:rsidRPr="00357F3E">
        <w:rPr>
          <w:color w:val="9D9D9C"/>
          <w:sz w:val="18"/>
          <w:szCs w:val="18"/>
        </w:rPr>
        <w:t>trabajadores/</w:t>
      </w:r>
      <w:r w:rsidRPr="00357F3E">
        <w:rPr>
          <w:color w:val="9D9D9C"/>
          <w:spacing w:val="-7"/>
          <w:sz w:val="18"/>
          <w:szCs w:val="18"/>
        </w:rPr>
        <w:t xml:space="preserve"> </w:t>
      </w:r>
      <w:r w:rsidRPr="00357F3E">
        <w:rPr>
          <w:color w:val="9D9D9C"/>
          <w:sz w:val="18"/>
          <w:szCs w:val="18"/>
        </w:rPr>
        <w:t>los</w:t>
      </w:r>
      <w:r w:rsidRPr="00357F3E">
        <w:rPr>
          <w:color w:val="9D9D9C"/>
          <w:spacing w:val="-7"/>
          <w:sz w:val="18"/>
          <w:szCs w:val="18"/>
        </w:rPr>
        <w:t xml:space="preserve"> </w:t>
      </w:r>
      <w:r w:rsidRPr="00357F3E">
        <w:rPr>
          <w:color w:val="9D9D9C"/>
          <w:sz w:val="18"/>
          <w:szCs w:val="18"/>
        </w:rPr>
        <w:t>miembros</w:t>
      </w:r>
      <w:r w:rsidRPr="00357F3E">
        <w:rPr>
          <w:color w:val="9D9D9C"/>
          <w:spacing w:val="-7"/>
          <w:sz w:val="18"/>
          <w:szCs w:val="18"/>
        </w:rPr>
        <w:t xml:space="preserve"> </w:t>
      </w:r>
      <w:r w:rsidRPr="00357F3E">
        <w:rPr>
          <w:color w:val="9D9D9C"/>
          <w:sz w:val="18"/>
          <w:szCs w:val="18"/>
        </w:rPr>
        <w:t>del</w:t>
      </w:r>
      <w:r w:rsidRPr="00357F3E">
        <w:rPr>
          <w:color w:val="9D9D9C"/>
          <w:spacing w:val="-7"/>
          <w:sz w:val="18"/>
          <w:szCs w:val="18"/>
        </w:rPr>
        <w:t xml:space="preserve"> </w:t>
      </w:r>
      <w:r w:rsidRPr="00357F3E">
        <w:rPr>
          <w:color w:val="9D9D9C"/>
          <w:sz w:val="18"/>
          <w:szCs w:val="18"/>
        </w:rPr>
        <w:t>Comité</w:t>
      </w:r>
      <w:r w:rsidRPr="00357F3E">
        <w:rPr>
          <w:color w:val="9D9D9C"/>
          <w:spacing w:val="-8"/>
          <w:sz w:val="18"/>
          <w:szCs w:val="18"/>
        </w:rPr>
        <w:t xml:space="preserve"> </w:t>
      </w:r>
      <w:r w:rsidRPr="00357F3E">
        <w:rPr>
          <w:color w:val="9D9D9C"/>
          <w:sz w:val="18"/>
          <w:szCs w:val="18"/>
        </w:rPr>
        <w:t>Paritario</w:t>
      </w:r>
      <w:r w:rsidRPr="00357F3E">
        <w:rPr>
          <w:color w:val="9D9D9C"/>
          <w:spacing w:val="-7"/>
          <w:sz w:val="18"/>
          <w:szCs w:val="18"/>
        </w:rPr>
        <w:t xml:space="preserve"> </w:t>
      </w:r>
      <w:r w:rsidRPr="00357F3E">
        <w:rPr>
          <w:color w:val="9D9D9C"/>
          <w:sz w:val="18"/>
          <w:szCs w:val="18"/>
        </w:rPr>
        <w:t>de</w:t>
      </w:r>
      <w:r w:rsidRPr="00357F3E">
        <w:rPr>
          <w:color w:val="9D9D9C"/>
          <w:spacing w:val="40"/>
          <w:sz w:val="18"/>
          <w:szCs w:val="18"/>
        </w:rPr>
        <w:t xml:space="preserve"> </w:t>
      </w:r>
      <w:r w:rsidRPr="00357F3E">
        <w:rPr>
          <w:color w:val="9D9D9C"/>
          <w:spacing w:val="-6"/>
          <w:sz w:val="18"/>
          <w:szCs w:val="18"/>
        </w:rPr>
        <w:t>Higiene y</w:t>
      </w:r>
      <w:r w:rsidRPr="00357F3E">
        <w:rPr>
          <w:color w:val="9D9D9C"/>
          <w:sz w:val="18"/>
          <w:szCs w:val="18"/>
        </w:rPr>
        <w:t xml:space="preserve"> </w:t>
      </w:r>
      <w:r w:rsidRPr="00357F3E">
        <w:rPr>
          <w:color w:val="9D9D9C"/>
          <w:spacing w:val="-6"/>
          <w:sz w:val="18"/>
          <w:szCs w:val="18"/>
        </w:rPr>
        <w:t>Seguridad/del</w:t>
      </w:r>
      <w:r w:rsidRPr="00357F3E">
        <w:rPr>
          <w:color w:val="9D9D9C"/>
          <w:sz w:val="18"/>
          <w:szCs w:val="18"/>
        </w:rPr>
        <w:t xml:space="preserve"> </w:t>
      </w:r>
      <w:r w:rsidRPr="00357F3E">
        <w:rPr>
          <w:color w:val="9D9D9C"/>
          <w:spacing w:val="-6"/>
          <w:sz w:val="18"/>
          <w:szCs w:val="18"/>
        </w:rPr>
        <w:t>Comité de</w:t>
      </w:r>
      <w:r w:rsidRPr="00357F3E">
        <w:rPr>
          <w:color w:val="9D9D9C"/>
          <w:sz w:val="18"/>
          <w:szCs w:val="18"/>
        </w:rPr>
        <w:t xml:space="preserve"> </w:t>
      </w:r>
      <w:r w:rsidRPr="00357F3E">
        <w:rPr>
          <w:color w:val="9D9D9C"/>
          <w:spacing w:val="-6"/>
          <w:sz w:val="18"/>
          <w:szCs w:val="18"/>
        </w:rPr>
        <w:t>Aplicación del cuestionario</w:t>
      </w:r>
      <w:r w:rsidRPr="00357F3E">
        <w:rPr>
          <w:color w:val="9D9D9C"/>
          <w:sz w:val="18"/>
          <w:szCs w:val="18"/>
        </w:rPr>
        <w:t xml:space="preserve"> </w:t>
      </w:r>
      <w:r w:rsidRPr="00357F3E">
        <w:rPr>
          <w:color w:val="9D9D9C"/>
          <w:spacing w:val="-6"/>
          <w:sz w:val="18"/>
          <w:szCs w:val="18"/>
        </w:rPr>
        <w:t>CEAL-SM]</w:t>
      </w:r>
      <w:r w:rsidRPr="00357F3E">
        <w:rPr>
          <w:color w:val="9D9D9C"/>
          <w:sz w:val="18"/>
          <w:szCs w:val="18"/>
        </w:rPr>
        <w:t xml:space="preserve"> </w:t>
      </w:r>
      <w:r w:rsidRPr="00357F3E">
        <w:rPr>
          <w:color w:val="9D9D9C"/>
          <w:spacing w:val="-6"/>
          <w:sz w:val="18"/>
          <w:szCs w:val="18"/>
        </w:rPr>
        <w:t>Seleccione</w:t>
      </w:r>
      <w:r w:rsidRPr="00357F3E">
        <w:rPr>
          <w:color w:val="9D9D9C"/>
          <w:spacing w:val="40"/>
          <w:sz w:val="18"/>
          <w:szCs w:val="18"/>
        </w:rPr>
        <w:t xml:space="preserve"> </w:t>
      </w:r>
      <w:r w:rsidRPr="00357F3E">
        <w:rPr>
          <w:color w:val="9D9D9C"/>
          <w:sz w:val="18"/>
          <w:szCs w:val="18"/>
        </w:rPr>
        <w:t>según si la empresa tiene o no la obligación de contar con Comité Paritario de</w:t>
      </w:r>
      <w:r w:rsidRPr="00357F3E">
        <w:rPr>
          <w:color w:val="9D9D9C"/>
          <w:spacing w:val="40"/>
          <w:sz w:val="18"/>
          <w:szCs w:val="18"/>
        </w:rPr>
        <w:t xml:space="preserve"> </w:t>
      </w:r>
      <w:r w:rsidRPr="00357F3E">
        <w:rPr>
          <w:color w:val="9D9D9C"/>
          <w:spacing w:val="-4"/>
          <w:sz w:val="18"/>
          <w:szCs w:val="18"/>
        </w:rPr>
        <w:t>Higiene</w:t>
      </w:r>
      <w:r w:rsidRPr="00357F3E">
        <w:rPr>
          <w:color w:val="9D9D9C"/>
          <w:spacing w:val="-1"/>
          <w:sz w:val="18"/>
          <w:szCs w:val="18"/>
        </w:rPr>
        <w:t xml:space="preserve"> </w:t>
      </w:r>
      <w:r w:rsidRPr="00357F3E">
        <w:rPr>
          <w:color w:val="9D9D9C"/>
          <w:spacing w:val="-4"/>
          <w:sz w:val="18"/>
          <w:szCs w:val="18"/>
        </w:rPr>
        <w:t>y</w:t>
      </w:r>
      <w:r w:rsidRPr="00357F3E">
        <w:rPr>
          <w:color w:val="9D9D9C"/>
          <w:spacing w:val="-1"/>
          <w:sz w:val="18"/>
          <w:szCs w:val="18"/>
        </w:rPr>
        <w:t xml:space="preserve"> </w:t>
      </w:r>
      <w:r w:rsidRPr="00357F3E">
        <w:rPr>
          <w:color w:val="9D9D9C"/>
          <w:spacing w:val="-4"/>
          <w:sz w:val="18"/>
          <w:szCs w:val="18"/>
        </w:rPr>
        <w:t>Seguridad,</w:t>
      </w:r>
      <w:r w:rsidRPr="00357F3E">
        <w:rPr>
          <w:color w:val="9D9D9C"/>
          <w:spacing w:val="-1"/>
          <w:sz w:val="18"/>
          <w:szCs w:val="18"/>
        </w:rPr>
        <w:t xml:space="preserve"> </w:t>
      </w:r>
      <w:r w:rsidRPr="00357F3E">
        <w:rPr>
          <w:color w:val="9D9D9C"/>
          <w:spacing w:val="-4"/>
          <w:sz w:val="18"/>
          <w:szCs w:val="18"/>
        </w:rPr>
        <w:t>y</w:t>
      </w:r>
      <w:r w:rsidRPr="00357F3E">
        <w:rPr>
          <w:color w:val="9D9D9C"/>
          <w:spacing w:val="-1"/>
          <w:sz w:val="18"/>
          <w:szCs w:val="18"/>
        </w:rPr>
        <w:t xml:space="preserve"> </w:t>
      </w:r>
      <w:r w:rsidRPr="00357F3E">
        <w:rPr>
          <w:color w:val="9D9D9C"/>
          <w:spacing w:val="-4"/>
          <w:sz w:val="18"/>
          <w:szCs w:val="18"/>
        </w:rPr>
        <w:t>lo</w:t>
      </w:r>
      <w:r w:rsidRPr="00357F3E">
        <w:rPr>
          <w:color w:val="9D9D9C"/>
          <w:spacing w:val="-1"/>
          <w:sz w:val="18"/>
          <w:szCs w:val="18"/>
        </w:rPr>
        <w:t xml:space="preserve"> </w:t>
      </w:r>
      <w:r w:rsidRPr="00357F3E">
        <w:rPr>
          <w:color w:val="9D9D9C"/>
          <w:spacing w:val="-4"/>
          <w:sz w:val="18"/>
          <w:szCs w:val="18"/>
        </w:rPr>
        <w:t>que</w:t>
      </w:r>
      <w:r w:rsidRPr="00357F3E">
        <w:rPr>
          <w:color w:val="9D9D9C"/>
          <w:spacing w:val="-1"/>
          <w:sz w:val="18"/>
          <w:szCs w:val="18"/>
        </w:rPr>
        <w:t xml:space="preserve"> </w:t>
      </w:r>
      <w:r w:rsidRPr="00357F3E">
        <w:rPr>
          <w:color w:val="9D9D9C"/>
          <w:spacing w:val="-4"/>
          <w:sz w:val="18"/>
          <w:szCs w:val="18"/>
        </w:rPr>
        <w:t>se decida</w:t>
      </w:r>
      <w:r w:rsidRPr="00357F3E">
        <w:rPr>
          <w:color w:val="9D9D9C"/>
          <w:spacing w:val="-1"/>
          <w:sz w:val="18"/>
          <w:szCs w:val="18"/>
        </w:rPr>
        <w:t xml:space="preserve"> </w:t>
      </w:r>
      <w:r w:rsidRPr="00357F3E">
        <w:rPr>
          <w:color w:val="9D9D9C"/>
          <w:spacing w:val="-4"/>
          <w:sz w:val="18"/>
          <w:szCs w:val="18"/>
        </w:rPr>
        <w:t>en</w:t>
      </w:r>
      <w:r w:rsidRPr="00357F3E">
        <w:rPr>
          <w:color w:val="9D9D9C"/>
          <w:spacing w:val="-1"/>
          <w:sz w:val="18"/>
          <w:szCs w:val="18"/>
        </w:rPr>
        <w:t xml:space="preserve"> </w:t>
      </w:r>
      <w:r w:rsidRPr="00357F3E">
        <w:rPr>
          <w:color w:val="9D9D9C"/>
          <w:spacing w:val="-4"/>
          <w:sz w:val="18"/>
          <w:szCs w:val="18"/>
        </w:rPr>
        <w:t>la</w:t>
      </w:r>
      <w:r w:rsidRPr="00357F3E">
        <w:rPr>
          <w:color w:val="9D9D9C"/>
          <w:spacing w:val="-1"/>
          <w:sz w:val="18"/>
          <w:szCs w:val="18"/>
        </w:rPr>
        <w:t xml:space="preserve"> </w:t>
      </w:r>
      <w:r w:rsidRPr="00357F3E">
        <w:rPr>
          <w:color w:val="9D9D9C"/>
          <w:spacing w:val="-4"/>
          <w:sz w:val="18"/>
          <w:szCs w:val="18"/>
        </w:rPr>
        <w:t>entidad</w:t>
      </w:r>
      <w:r w:rsidRPr="00357F3E">
        <w:rPr>
          <w:color w:val="9D9D9C"/>
          <w:spacing w:val="-1"/>
          <w:sz w:val="18"/>
          <w:szCs w:val="18"/>
        </w:rPr>
        <w:t xml:space="preserve"> </w:t>
      </w:r>
      <w:r w:rsidRPr="00357F3E">
        <w:rPr>
          <w:color w:val="9D9D9C"/>
          <w:spacing w:val="-4"/>
          <w:sz w:val="18"/>
          <w:szCs w:val="18"/>
        </w:rPr>
        <w:t>empleadora</w:t>
      </w:r>
      <w:r w:rsidRPr="00357F3E">
        <w:rPr>
          <w:color w:val="9D9D9C"/>
          <w:spacing w:val="-1"/>
          <w:sz w:val="18"/>
          <w:szCs w:val="18"/>
        </w:rPr>
        <w:t xml:space="preserve"> </w:t>
      </w:r>
      <w:r w:rsidRPr="00357F3E">
        <w:rPr>
          <w:color w:val="9D9D9C"/>
          <w:spacing w:val="-4"/>
          <w:sz w:val="18"/>
          <w:szCs w:val="18"/>
        </w:rPr>
        <w:t>sobre</w:t>
      </w:r>
      <w:r w:rsidRPr="00357F3E">
        <w:rPr>
          <w:color w:val="9D9D9C"/>
          <w:spacing w:val="-1"/>
          <w:sz w:val="18"/>
          <w:szCs w:val="18"/>
        </w:rPr>
        <w:t xml:space="preserve"> </w:t>
      </w:r>
      <w:r w:rsidRPr="00357F3E">
        <w:rPr>
          <w:color w:val="9D9D9C"/>
          <w:spacing w:val="-4"/>
          <w:sz w:val="18"/>
          <w:szCs w:val="18"/>
        </w:rPr>
        <w:t>incorporar</w:t>
      </w:r>
      <w:r w:rsidRPr="00357F3E">
        <w:rPr>
          <w:color w:val="9D9D9C"/>
          <w:spacing w:val="40"/>
          <w:sz w:val="18"/>
          <w:szCs w:val="18"/>
        </w:rPr>
        <w:t xml:space="preserve"> </w:t>
      </w:r>
      <w:r w:rsidRPr="00357F3E">
        <w:rPr>
          <w:color w:val="9D9D9C"/>
          <w:sz w:val="18"/>
          <w:szCs w:val="18"/>
        </w:rPr>
        <w:t>la participación del Comité de Aplicación CEAL-SM.</w:t>
      </w:r>
    </w:p>
    <w:p w:rsidRPr="00357F3E" w:rsidR="00B974EA" w:rsidP="00B974EA" w:rsidRDefault="00B974EA" w14:paraId="7A96233C" w14:textId="77777777">
      <w:pPr>
        <w:pStyle w:val="Textoindependiente"/>
        <w:spacing w:before="6" w:line="216" w:lineRule="auto"/>
        <w:rPr>
          <w:sz w:val="18"/>
          <w:szCs w:val="18"/>
        </w:rPr>
      </w:pPr>
    </w:p>
    <w:p w:rsidRPr="00357F3E" w:rsidR="00B974EA" w:rsidP="00B974EA" w:rsidRDefault="00B974EA" w14:paraId="6CD2B06D" w14:textId="77777777">
      <w:pPr>
        <w:pStyle w:val="Textoindependiente"/>
        <w:spacing w:before="1" w:line="216" w:lineRule="auto"/>
        <w:ind w:left="124" w:right="122"/>
        <w:rPr>
          <w:sz w:val="18"/>
          <w:szCs w:val="18"/>
        </w:rPr>
      </w:pPr>
      <w:r w:rsidRPr="00357F3E">
        <w:rPr>
          <w:color w:val="9D9D9C"/>
          <w:sz w:val="18"/>
          <w:szCs w:val="18"/>
        </w:rPr>
        <w:t>[En</w:t>
      </w:r>
      <w:r w:rsidRPr="00357F3E">
        <w:rPr>
          <w:color w:val="9D9D9C"/>
          <w:spacing w:val="-5"/>
          <w:sz w:val="18"/>
          <w:szCs w:val="18"/>
        </w:rPr>
        <w:t xml:space="preserve"> </w:t>
      </w:r>
      <w:r w:rsidRPr="00357F3E">
        <w:rPr>
          <w:color w:val="9D9D9C"/>
          <w:sz w:val="18"/>
          <w:szCs w:val="18"/>
        </w:rPr>
        <w:t>este</w:t>
      </w:r>
      <w:r w:rsidRPr="00357F3E">
        <w:rPr>
          <w:color w:val="9D9D9C"/>
          <w:spacing w:val="-5"/>
          <w:sz w:val="18"/>
          <w:szCs w:val="18"/>
        </w:rPr>
        <w:t xml:space="preserve"> </w:t>
      </w:r>
      <w:r w:rsidRPr="00357F3E">
        <w:rPr>
          <w:color w:val="9D9D9C"/>
          <w:sz w:val="18"/>
          <w:szCs w:val="18"/>
        </w:rPr>
        <w:t>recuadro</w:t>
      </w:r>
      <w:r w:rsidRPr="00357F3E">
        <w:rPr>
          <w:color w:val="9D9D9C"/>
          <w:spacing w:val="-5"/>
          <w:sz w:val="18"/>
          <w:szCs w:val="18"/>
        </w:rPr>
        <w:t xml:space="preserve"> </w:t>
      </w:r>
      <w:r w:rsidRPr="00357F3E">
        <w:rPr>
          <w:color w:val="9D9D9C"/>
          <w:sz w:val="18"/>
          <w:szCs w:val="18"/>
        </w:rPr>
        <w:t>el</w:t>
      </w:r>
      <w:r w:rsidRPr="00357F3E">
        <w:rPr>
          <w:color w:val="9D9D9C"/>
          <w:spacing w:val="-5"/>
          <w:sz w:val="18"/>
          <w:szCs w:val="18"/>
        </w:rPr>
        <w:t xml:space="preserve"> </w:t>
      </w:r>
      <w:r w:rsidRPr="00357F3E">
        <w:rPr>
          <w:color w:val="9D9D9C"/>
          <w:sz w:val="18"/>
          <w:szCs w:val="18"/>
        </w:rPr>
        <w:t>empleador</w:t>
      </w:r>
      <w:r w:rsidRPr="00357F3E">
        <w:rPr>
          <w:color w:val="9D9D9C"/>
          <w:spacing w:val="-5"/>
          <w:sz w:val="18"/>
          <w:szCs w:val="18"/>
        </w:rPr>
        <w:t xml:space="preserve"> </w:t>
      </w:r>
      <w:r w:rsidRPr="00357F3E">
        <w:rPr>
          <w:color w:val="9D9D9C"/>
          <w:sz w:val="18"/>
          <w:szCs w:val="18"/>
        </w:rPr>
        <w:t>debe</w:t>
      </w:r>
      <w:r w:rsidRPr="00357F3E">
        <w:rPr>
          <w:color w:val="9D9D9C"/>
          <w:spacing w:val="-5"/>
          <w:sz w:val="18"/>
          <w:szCs w:val="18"/>
        </w:rPr>
        <w:t xml:space="preserve"> </w:t>
      </w:r>
      <w:r w:rsidRPr="00357F3E">
        <w:rPr>
          <w:color w:val="9D9D9C"/>
          <w:sz w:val="18"/>
          <w:szCs w:val="18"/>
        </w:rPr>
        <w:t>listar</w:t>
      </w:r>
      <w:r w:rsidRPr="00357F3E">
        <w:rPr>
          <w:color w:val="9D9D9C"/>
          <w:spacing w:val="-5"/>
          <w:sz w:val="18"/>
          <w:szCs w:val="18"/>
        </w:rPr>
        <w:t xml:space="preserve"> </w:t>
      </w:r>
      <w:r w:rsidRPr="00357F3E">
        <w:rPr>
          <w:color w:val="9D9D9C"/>
          <w:sz w:val="18"/>
          <w:szCs w:val="18"/>
        </w:rPr>
        <w:t>los</w:t>
      </w:r>
      <w:r w:rsidRPr="00357F3E">
        <w:rPr>
          <w:color w:val="9D9D9C"/>
          <w:spacing w:val="-5"/>
          <w:sz w:val="18"/>
          <w:szCs w:val="18"/>
        </w:rPr>
        <w:t xml:space="preserve"> </w:t>
      </w:r>
      <w:r w:rsidRPr="00357F3E">
        <w:rPr>
          <w:color w:val="9D9D9C"/>
          <w:sz w:val="18"/>
          <w:szCs w:val="18"/>
        </w:rPr>
        <w:t>factores</w:t>
      </w:r>
      <w:r w:rsidRPr="00357F3E">
        <w:rPr>
          <w:color w:val="9D9D9C"/>
          <w:spacing w:val="-5"/>
          <w:sz w:val="18"/>
          <w:szCs w:val="18"/>
        </w:rPr>
        <w:t xml:space="preserve"> </w:t>
      </w:r>
      <w:r w:rsidRPr="00357F3E">
        <w:rPr>
          <w:color w:val="9D9D9C"/>
          <w:sz w:val="18"/>
          <w:szCs w:val="18"/>
        </w:rPr>
        <w:t>de</w:t>
      </w:r>
      <w:r w:rsidRPr="00357F3E">
        <w:rPr>
          <w:color w:val="9D9D9C"/>
          <w:spacing w:val="-5"/>
          <w:sz w:val="18"/>
          <w:szCs w:val="18"/>
        </w:rPr>
        <w:t xml:space="preserve"> </w:t>
      </w:r>
      <w:r w:rsidRPr="00357F3E">
        <w:rPr>
          <w:color w:val="9D9D9C"/>
          <w:sz w:val="18"/>
          <w:szCs w:val="18"/>
        </w:rPr>
        <w:t>riesgo</w:t>
      </w:r>
      <w:r w:rsidRPr="00357F3E">
        <w:rPr>
          <w:color w:val="9D9D9C"/>
          <w:spacing w:val="-5"/>
          <w:sz w:val="18"/>
          <w:szCs w:val="18"/>
        </w:rPr>
        <w:t xml:space="preserve"> </w:t>
      </w:r>
      <w:r w:rsidRPr="00357F3E">
        <w:rPr>
          <w:color w:val="9D9D9C"/>
          <w:sz w:val="18"/>
          <w:szCs w:val="18"/>
        </w:rPr>
        <w:t>presentes</w:t>
      </w:r>
      <w:r w:rsidRPr="00357F3E">
        <w:rPr>
          <w:color w:val="9D9D9C"/>
          <w:spacing w:val="-5"/>
          <w:sz w:val="18"/>
          <w:szCs w:val="18"/>
        </w:rPr>
        <w:t xml:space="preserve"> </w:t>
      </w:r>
      <w:r w:rsidRPr="00357F3E">
        <w:rPr>
          <w:color w:val="9D9D9C"/>
          <w:sz w:val="18"/>
          <w:szCs w:val="18"/>
        </w:rPr>
        <w:t>en</w:t>
      </w:r>
      <w:r w:rsidRPr="00357F3E">
        <w:rPr>
          <w:color w:val="9D9D9C"/>
          <w:spacing w:val="-5"/>
          <w:sz w:val="18"/>
          <w:szCs w:val="18"/>
        </w:rPr>
        <w:t xml:space="preserve"> </w:t>
      </w:r>
      <w:r w:rsidRPr="00357F3E">
        <w:rPr>
          <w:color w:val="9D9D9C"/>
          <w:sz w:val="18"/>
          <w:szCs w:val="18"/>
        </w:rPr>
        <w:t>el</w:t>
      </w:r>
      <w:r w:rsidRPr="00357F3E">
        <w:rPr>
          <w:color w:val="9D9D9C"/>
          <w:spacing w:val="40"/>
          <w:sz w:val="18"/>
          <w:szCs w:val="18"/>
        </w:rPr>
        <w:t xml:space="preserve"> </w:t>
      </w:r>
      <w:r w:rsidRPr="00357F3E">
        <w:rPr>
          <w:color w:val="9D9D9C"/>
          <w:spacing w:val="-2"/>
          <w:sz w:val="18"/>
          <w:szCs w:val="18"/>
        </w:rPr>
        <w:t>lugar</w:t>
      </w:r>
      <w:r w:rsidRPr="00357F3E">
        <w:rPr>
          <w:color w:val="9D9D9C"/>
          <w:spacing w:val="-6"/>
          <w:sz w:val="18"/>
          <w:szCs w:val="18"/>
        </w:rPr>
        <w:t xml:space="preserve"> </w:t>
      </w:r>
      <w:r w:rsidRPr="00357F3E">
        <w:rPr>
          <w:color w:val="9D9D9C"/>
          <w:spacing w:val="-2"/>
          <w:sz w:val="18"/>
          <w:szCs w:val="18"/>
        </w:rPr>
        <w:t>de</w:t>
      </w:r>
      <w:r w:rsidRPr="00357F3E">
        <w:rPr>
          <w:color w:val="9D9D9C"/>
          <w:spacing w:val="-5"/>
          <w:sz w:val="18"/>
          <w:szCs w:val="18"/>
        </w:rPr>
        <w:t xml:space="preserve"> </w:t>
      </w:r>
      <w:r w:rsidRPr="00357F3E">
        <w:rPr>
          <w:color w:val="9D9D9C"/>
          <w:spacing w:val="-2"/>
          <w:sz w:val="18"/>
          <w:szCs w:val="18"/>
        </w:rPr>
        <w:t>trabajo</w:t>
      </w:r>
      <w:r w:rsidRPr="00357F3E">
        <w:rPr>
          <w:color w:val="9D9D9C"/>
          <w:spacing w:val="-5"/>
          <w:sz w:val="18"/>
          <w:szCs w:val="18"/>
        </w:rPr>
        <w:t xml:space="preserve"> </w:t>
      </w:r>
      <w:r w:rsidRPr="00357F3E">
        <w:rPr>
          <w:color w:val="9D9D9C"/>
          <w:spacing w:val="-2"/>
          <w:sz w:val="18"/>
          <w:szCs w:val="18"/>
        </w:rPr>
        <w:t>En</w:t>
      </w:r>
      <w:r w:rsidRPr="00357F3E">
        <w:rPr>
          <w:color w:val="9D9D9C"/>
          <w:spacing w:val="-5"/>
          <w:sz w:val="18"/>
          <w:szCs w:val="18"/>
        </w:rPr>
        <w:t xml:space="preserve"> </w:t>
      </w:r>
      <w:r w:rsidRPr="00357F3E">
        <w:rPr>
          <w:color w:val="9D9D9C"/>
          <w:spacing w:val="-2"/>
          <w:sz w:val="18"/>
          <w:szCs w:val="18"/>
        </w:rPr>
        <w:t>este</w:t>
      </w:r>
      <w:r w:rsidRPr="00357F3E">
        <w:rPr>
          <w:color w:val="9D9D9C"/>
          <w:spacing w:val="-5"/>
          <w:sz w:val="18"/>
          <w:szCs w:val="18"/>
        </w:rPr>
        <w:t xml:space="preserve"> </w:t>
      </w:r>
      <w:r w:rsidRPr="00357F3E">
        <w:rPr>
          <w:color w:val="9D9D9C"/>
          <w:spacing w:val="-2"/>
          <w:sz w:val="18"/>
          <w:szCs w:val="18"/>
        </w:rPr>
        <w:t>recuadro,</w:t>
      </w:r>
      <w:r w:rsidRPr="00357F3E">
        <w:rPr>
          <w:color w:val="9D9D9C"/>
          <w:spacing w:val="-5"/>
          <w:sz w:val="18"/>
          <w:szCs w:val="18"/>
        </w:rPr>
        <w:t xml:space="preserve"> </w:t>
      </w:r>
      <w:r w:rsidRPr="00357F3E">
        <w:rPr>
          <w:color w:val="9D9D9C"/>
          <w:spacing w:val="-2"/>
          <w:sz w:val="18"/>
          <w:szCs w:val="18"/>
        </w:rPr>
        <w:t>para</w:t>
      </w:r>
      <w:r w:rsidRPr="00357F3E">
        <w:rPr>
          <w:color w:val="9D9D9C"/>
          <w:spacing w:val="-5"/>
          <w:sz w:val="18"/>
          <w:szCs w:val="18"/>
        </w:rPr>
        <w:t xml:space="preserve"> </w:t>
      </w:r>
      <w:r w:rsidRPr="00357F3E">
        <w:rPr>
          <w:color w:val="9D9D9C"/>
          <w:spacing w:val="-2"/>
          <w:sz w:val="18"/>
          <w:szCs w:val="18"/>
        </w:rPr>
        <w:t>la</w:t>
      </w:r>
      <w:r w:rsidRPr="00357F3E">
        <w:rPr>
          <w:color w:val="9D9D9C"/>
          <w:spacing w:val="-5"/>
          <w:sz w:val="18"/>
          <w:szCs w:val="18"/>
        </w:rPr>
        <w:t xml:space="preserve"> </w:t>
      </w:r>
      <w:r w:rsidRPr="00357F3E">
        <w:rPr>
          <w:color w:val="9D9D9C"/>
          <w:spacing w:val="-2"/>
          <w:sz w:val="18"/>
          <w:szCs w:val="18"/>
        </w:rPr>
        <w:t>identificación</w:t>
      </w:r>
      <w:r w:rsidRPr="00357F3E">
        <w:rPr>
          <w:color w:val="9D9D9C"/>
          <w:spacing w:val="-5"/>
          <w:sz w:val="18"/>
          <w:szCs w:val="18"/>
        </w:rPr>
        <w:t xml:space="preserve"> </w:t>
      </w:r>
      <w:r w:rsidRPr="00357F3E">
        <w:rPr>
          <w:color w:val="9D9D9C"/>
          <w:spacing w:val="-2"/>
          <w:sz w:val="18"/>
          <w:szCs w:val="18"/>
        </w:rPr>
        <w:t>de</w:t>
      </w:r>
      <w:r w:rsidRPr="00357F3E">
        <w:rPr>
          <w:color w:val="9D9D9C"/>
          <w:spacing w:val="-5"/>
          <w:sz w:val="18"/>
          <w:szCs w:val="18"/>
        </w:rPr>
        <w:t xml:space="preserve"> </w:t>
      </w:r>
      <w:r w:rsidRPr="00357F3E">
        <w:rPr>
          <w:color w:val="9D9D9C"/>
          <w:spacing w:val="-2"/>
          <w:sz w:val="18"/>
          <w:szCs w:val="18"/>
        </w:rPr>
        <w:t>los</w:t>
      </w:r>
      <w:r w:rsidRPr="00357F3E">
        <w:rPr>
          <w:color w:val="9D9D9C"/>
          <w:spacing w:val="-6"/>
          <w:sz w:val="18"/>
          <w:szCs w:val="18"/>
        </w:rPr>
        <w:t xml:space="preserve"> </w:t>
      </w:r>
      <w:r w:rsidRPr="00357F3E">
        <w:rPr>
          <w:color w:val="9D9D9C"/>
          <w:spacing w:val="-2"/>
          <w:sz w:val="18"/>
          <w:szCs w:val="18"/>
        </w:rPr>
        <w:t>factores</w:t>
      </w:r>
      <w:r w:rsidRPr="00357F3E">
        <w:rPr>
          <w:color w:val="9D9D9C"/>
          <w:spacing w:val="-5"/>
          <w:sz w:val="18"/>
          <w:szCs w:val="18"/>
        </w:rPr>
        <w:t xml:space="preserve"> </w:t>
      </w:r>
      <w:r w:rsidRPr="00357F3E">
        <w:rPr>
          <w:color w:val="9D9D9C"/>
          <w:spacing w:val="-2"/>
          <w:sz w:val="18"/>
          <w:szCs w:val="18"/>
        </w:rPr>
        <w:t>de</w:t>
      </w:r>
      <w:r w:rsidRPr="00357F3E">
        <w:rPr>
          <w:color w:val="9D9D9C"/>
          <w:spacing w:val="-5"/>
          <w:sz w:val="18"/>
          <w:szCs w:val="18"/>
        </w:rPr>
        <w:t xml:space="preserve"> </w:t>
      </w:r>
      <w:r w:rsidRPr="00357F3E">
        <w:rPr>
          <w:color w:val="9D9D9C"/>
          <w:spacing w:val="-2"/>
          <w:sz w:val="18"/>
          <w:szCs w:val="18"/>
        </w:rPr>
        <w:t>riesgos</w:t>
      </w:r>
      <w:r w:rsidRPr="00357F3E">
        <w:rPr>
          <w:color w:val="9D9D9C"/>
          <w:spacing w:val="40"/>
          <w:sz w:val="18"/>
          <w:szCs w:val="18"/>
        </w:rPr>
        <w:t xml:space="preserve"> </w:t>
      </w:r>
      <w:r w:rsidRPr="00357F3E">
        <w:rPr>
          <w:color w:val="9D9D9C"/>
          <w:w w:val="95"/>
          <w:sz w:val="18"/>
          <w:szCs w:val="18"/>
        </w:rPr>
        <w:t>y su evaluación, el empleador debe confeccionar el listado de sus riesgos, tomando</w:t>
      </w:r>
      <w:r w:rsidRPr="00357F3E">
        <w:rPr>
          <w:color w:val="9D9D9C"/>
          <w:spacing w:val="40"/>
          <w:sz w:val="18"/>
          <w:szCs w:val="18"/>
        </w:rPr>
        <w:t xml:space="preserve"> </w:t>
      </w:r>
      <w:r w:rsidRPr="00357F3E">
        <w:rPr>
          <w:color w:val="9D9D9C"/>
          <w:spacing w:val="-2"/>
          <w:sz w:val="18"/>
          <w:szCs w:val="18"/>
        </w:rPr>
        <w:t>en consideración los resultados del cuestionario CEAL/SM, así como también, las</w:t>
      </w:r>
      <w:r w:rsidRPr="00357F3E">
        <w:rPr>
          <w:color w:val="9D9D9C"/>
          <w:spacing w:val="40"/>
          <w:sz w:val="18"/>
          <w:szCs w:val="18"/>
        </w:rPr>
        <w:t xml:space="preserve"> </w:t>
      </w:r>
      <w:r w:rsidRPr="00357F3E">
        <w:rPr>
          <w:color w:val="9D9D9C"/>
          <w:w w:val="95"/>
          <w:sz w:val="18"/>
          <w:szCs w:val="18"/>
        </w:rPr>
        <w:t>particularidades del trabajo, el levantamiento de los procesos identificados, como</w:t>
      </w:r>
      <w:r w:rsidRPr="00357F3E">
        <w:rPr>
          <w:color w:val="9D9D9C"/>
          <w:spacing w:val="40"/>
          <w:sz w:val="18"/>
          <w:szCs w:val="18"/>
        </w:rPr>
        <w:t xml:space="preserve"> </w:t>
      </w:r>
      <w:r w:rsidRPr="00357F3E">
        <w:rPr>
          <w:color w:val="9D9D9C"/>
          <w:sz w:val="18"/>
          <w:szCs w:val="18"/>
        </w:rPr>
        <w:t>también</w:t>
      </w:r>
      <w:r w:rsidRPr="00357F3E">
        <w:rPr>
          <w:color w:val="9D9D9C"/>
          <w:spacing w:val="-8"/>
          <w:sz w:val="18"/>
          <w:szCs w:val="18"/>
        </w:rPr>
        <w:t xml:space="preserve"> </w:t>
      </w:r>
      <w:r w:rsidRPr="00357F3E">
        <w:rPr>
          <w:color w:val="9D9D9C"/>
          <w:sz w:val="18"/>
          <w:szCs w:val="18"/>
        </w:rPr>
        <w:t>la</w:t>
      </w:r>
      <w:r w:rsidRPr="00357F3E">
        <w:rPr>
          <w:color w:val="9D9D9C"/>
          <w:spacing w:val="-7"/>
          <w:sz w:val="18"/>
          <w:szCs w:val="18"/>
        </w:rPr>
        <w:t xml:space="preserve"> </w:t>
      </w:r>
      <w:r w:rsidRPr="00357F3E">
        <w:rPr>
          <w:color w:val="9D9D9C"/>
          <w:sz w:val="18"/>
          <w:szCs w:val="18"/>
        </w:rPr>
        <w:t>naturaleza</w:t>
      </w:r>
      <w:r w:rsidRPr="00357F3E">
        <w:rPr>
          <w:color w:val="9D9D9C"/>
          <w:spacing w:val="-7"/>
          <w:sz w:val="18"/>
          <w:szCs w:val="18"/>
        </w:rPr>
        <w:t xml:space="preserve"> </w:t>
      </w:r>
      <w:r w:rsidRPr="00357F3E">
        <w:rPr>
          <w:color w:val="9D9D9C"/>
          <w:sz w:val="18"/>
          <w:szCs w:val="18"/>
        </w:rPr>
        <w:t>del</w:t>
      </w:r>
      <w:r w:rsidRPr="00357F3E">
        <w:rPr>
          <w:color w:val="9D9D9C"/>
          <w:spacing w:val="-7"/>
          <w:sz w:val="18"/>
          <w:szCs w:val="18"/>
        </w:rPr>
        <w:t xml:space="preserve"> </w:t>
      </w:r>
      <w:r w:rsidRPr="00357F3E">
        <w:rPr>
          <w:color w:val="9D9D9C"/>
          <w:sz w:val="18"/>
          <w:szCs w:val="18"/>
        </w:rPr>
        <w:t>servicio</w:t>
      </w:r>
      <w:r w:rsidRPr="00357F3E">
        <w:rPr>
          <w:color w:val="9D9D9C"/>
          <w:spacing w:val="-7"/>
          <w:sz w:val="18"/>
          <w:szCs w:val="18"/>
        </w:rPr>
        <w:t xml:space="preserve"> </w:t>
      </w:r>
      <w:r w:rsidRPr="00357F3E">
        <w:rPr>
          <w:color w:val="9D9D9C"/>
          <w:sz w:val="18"/>
          <w:szCs w:val="18"/>
        </w:rPr>
        <w:t>que</w:t>
      </w:r>
      <w:r w:rsidRPr="00357F3E">
        <w:rPr>
          <w:color w:val="9D9D9C"/>
          <w:spacing w:val="-7"/>
          <w:sz w:val="18"/>
          <w:szCs w:val="18"/>
        </w:rPr>
        <w:t xml:space="preserve"> </w:t>
      </w:r>
      <w:r w:rsidRPr="00357F3E">
        <w:rPr>
          <w:color w:val="9D9D9C"/>
          <w:sz w:val="18"/>
          <w:szCs w:val="18"/>
        </w:rPr>
        <w:t>presta</w:t>
      </w:r>
      <w:r w:rsidRPr="00357F3E">
        <w:rPr>
          <w:color w:val="9D9D9C"/>
          <w:spacing w:val="-7"/>
          <w:sz w:val="18"/>
          <w:szCs w:val="18"/>
        </w:rPr>
        <w:t xml:space="preserve"> </w:t>
      </w:r>
      <w:r w:rsidRPr="00357F3E">
        <w:rPr>
          <w:color w:val="9D9D9C"/>
          <w:sz w:val="18"/>
          <w:szCs w:val="18"/>
        </w:rPr>
        <w:t>el</w:t>
      </w:r>
      <w:r w:rsidRPr="00357F3E">
        <w:rPr>
          <w:color w:val="9D9D9C"/>
          <w:spacing w:val="-7"/>
          <w:sz w:val="18"/>
          <w:szCs w:val="18"/>
        </w:rPr>
        <w:t xml:space="preserve"> </w:t>
      </w:r>
      <w:r w:rsidRPr="00357F3E">
        <w:rPr>
          <w:color w:val="9D9D9C"/>
          <w:sz w:val="18"/>
          <w:szCs w:val="18"/>
        </w:rPr>
        <w:t>trabajador</w:t>
      </w:r>
      <w:r w:rsidRPr="00357F3E">
        <w:rPr>
          <w:color w:val="9D9D9C"/>
          <w:spacing w:val="-7"/>
          <w:sz w:val="18"/>
          <w:szCs w:val="18"/>
        </w:rPr>
        <w:t xml:space="preserve"> </w:t>
      </w:r>
      <w:r w:rsidRPr="00357F3E">
        <w:rPr>
          <w:color w:val="9D9D9C"/>
          <w:sz w:val="18"/>
          <w:szCs w:val="18"/>
        </w:rPr>
        <w:t>y</w:t>
      </w:r>
      <w:r w:rsidRPr="00357F3E">
        <w:rPr>
          <w:color w:val="9D9D9C"/>
          <w:spacing w:val="-7"/>
          <w:sz w:val="18"/>
          <w:szCs w:val="18"/>
        </w:rPr>
        <w:t xml:space="preserve"> </w:t>
      </w:r>
      <w:r w:rsidRPr="00357F3E">
        <w:rPr>
          <w:color w:val="9D9D9C"/>
          <w:sz w:val="18"/>
          <w:szCs w:val="18"/>
        </w:rPr>
        <w:t>otras</w:t>
      </w:r>
      <w:r w:rsidRPr="00357F3E">
        <w:rPr>
          <w:color w:val="9D9D9C"/>
          <w:spacing w:val="-8"/>
          <w:sz w:val="18"/>
          <w:szCs w:val="18"/>
        </w:rPr>
        <w:t xml:space="preserve"> </w:t>
      </w:r>
      <w:r w:rsidRPr="00357F3E">
        <w:rPr>
          <w:color w:val="9D9D9C"/>
          <w:sz w:val="18"/>
          <w:szCs w:val="18"/>
        </w:rPr>
        <w:t>herramientas</w:t>
      </w:r>
      <w:r w:rsidRPr="00357F3E">
        <w:rPr>
          <w:color w:val="9D9D9C"/>
          <w:spacing w:val="40"/>
          <w:sz w:val="18"/>
          <w:szCs w:val="18"/>
        </w:rPr>
        <w:t xml:space="preserve"> </w:t>
      </w:r>
      <w:r w:rsidRPr="00357F3E">
        <w:rPr>
          <w:color w:val="9D9D9C"/>
          <w:sz w:val="18"/>
          <w:szCs w:val="18"/>
        </w:rPr>
        <w:t>conforme a las particularidades de cada actividad]</w:t>
      </w:r>
    </w:p>
    <w:p w:rsidRPr="00357F3E" w:rsidR="00B974EA" w:rsidP="00B974EA" w:rsidRDefault="00B974EA" w14:paraId="69C73AB5" w14:textId="77777777">
      <w:pPr>
        <w:pStyle w:val="Textoindependiente"/>
        <w:spacing w:before="12" w:line="216" w:lineRule="auto"/>
        <w:rPr>
          <w:sz w:val="18"/>
          <w:szCs w:val="18"/>
        </w:rPr>
      </w:pPr>
    </w:p>
    <w:tbl>
      <w:tblPr>
        <w:tblStyle w:val="NormalTable0"/>
        <w:tblW w:w="0" w:type="auto"/>
        <w:tblInd w:w="139" w:type="dxa"/>
        <w:tblBorders>
          <w:top w:val="single" w:color="00AE41" w:sz="6" w:space="0"/>
          <w:left w:val="single" w:color="00AE41" w:sz="6" w:space="0"/>
          <w:bottom w:val="single" w:color="00AE41" w:sz="6" w:space="0"/>
          <w:right w:val="single" w:color="00AE41" w:sz="6" w:space="0"/>
          <w:insideH w:val="single" w:color="00AE41" w:sz="6" w:space="0"/>
          <w:insideV w:val="single" w:color="00AE41" w:sz="6" w:space="0"/>
        </w:tblBorders>
        <w:tblLayout w:type="fixed"/>
        <w:tblLook w:val="01E0" w:firstRow="1" w:lastRow="1" w:firstColumn="1" w:lastColumn="1" w:noHBand="0" w:noVBand="0"/>
      </w:tblPr>
      <w:tblGrid>
        <w:gridCol w:w="7295"/>
      </w:tblGrid>
      <w:tr w:rsidRPr="00357F3E" w:rsidR="00B974EA" w:rsidTr="00B1098E" w14:paraId="56135BE2" w14:textId="77777777">
        <w:trPr>
          <w:trHeight w:val="431"/>
        </w:trPr>
        <w:tc>
          <w:tcPr>
            <w:tcW w:w="7295" w:type="dxa"/>
            <w:shd w:val="clear" w:color="auto" w:fill="81D777"/>
          </w:tcPr>
          <w:p w:rsidRPr="007B6F35" w:rsidR="00B974EA" w:rsidP="00B1098E" w:rsidRDefault="00B974EA" w14:paraId="1B242E5D" w14:textId="77777777">
            <w:pPr>
              <w:pStyle w:val="TableParagraph"/>
              <w:spacing w:before="95" w:line="216" w:lineRule="auto"/>
              <w:ind w:left="2008" w:right="1994"/>
              <w:jc w:val="center"/>
              <w:rPr>
                <w:rFonts w:ascii="ACHS Nueva Sans Medium" w:hAnsi="ACHS Nueva Sans Medium"/>
                <w:sz w:val="18"/>
                <w:szCs w:val="18"/>
              </w:rPr>
            </w:pPr>
            <w:r w:rsidRPr="007B6F35">
              <w:rPr>
                <w:rFonts w:ascii="ACHS Nueva Sans Medium" w:hAnsi="ACHS Nueva Sans Medium"/>
                <w:color w:val="004B13"/>
                <w:spacing w:val="-2"/>
                <w:sz w:val="18"/>
                <w:szCs w:val="18"/>
              </w:rPr>
              <w:t>Identificación de</w:t>
            </w:r>
            <w:r w:rsidRPr="007B6F35">
              <w:rPr>
                <w:rFonts w:ascii="ACHS Nueva Sans Medium" w:hAnsi="ACHS Nueva Sans Medium"/>
                <w:color w:val="004B13"/>
                <w:spacing w:val="-1"/>
                <w:sz w:val="18"/>
                <w:szCs w:val="18"/>
              </w:rPr>
              <w:t xml:space="preserve"> </w:t>
            </w:r>
            <w:r w:rsidRPr="007B6F35">
              <w:rPr>
                <w:rFonts w:ascii="ACHS Nueva Sans Medium" w:hAnsi="ACHS Nueva Sans Medium"/>
                <w:color w:val="004B13"/>
                <w:spacing w:val="-2"/>
                <w:sz w:val="18"/>
                <w:szCs w:val="18"/>
              </w:rPr>
              <w:t>factores</w:t>
            </w:r>
            <w:r w:rsidRPr="007B6F35">
              <w:rPr>
                <w:rFonts w:ascii="ACHS Nueva Sans Medium" w:hAnsi="ACHS Nueva Sans Medium"/>
                <w:color w:val="004B13"/>
                <w:spacing w:val="-1"/>
                <w:sz w:val="18"/>
                <w:szCs w:val="18"/>
              </w:rPr>
              <w:t xml:space="preserve"> </w:t>
            </w:r>
            <w:r w:rsidRPr="007B6F35">
              <w:rPr>
                <w:rFonts w:ascii="ACHS Nueva Sans Medium" w:hAnsi="ACHS Nueva Sans Medium"/>
                <w:color w:val="004B13"/>
                <w:spacing w:val="-2"/>
                <w:sz w:val="18"/>
                <w:szCs w:val="18"/>
              </w:rPr>
              <w:t>de</w:t>
            </w:r>
            <w:r w:rsidRPr="007B6F35">
              <w:rPr>
                <w:rFonts w:ascii="ACHS Nueva Sans Medium" w:hAnsi="ACHS Nueva Sans Medium"/>
                <w:color w:val="004B13"/>
                <w:spacing w:val="-1"/>
                <w:sz w:val="18"/>
                <w:szCs w:val="18"/>
              </w:rPr>
              <w:t xml:space="preserve"> </w:t>
            </w:r>
            <w:r w:rsidRPr="007B6F35">
              <w:rPr>
                <w:rFonts w:ascii="ACHS Nueva Sans Medium" w:hAnsi="ACHS Nueva Sans Medium"/>
                <w:color w:val="004B13"/>
                <w:spacing w:val="-2"/>
                <w:sz w:val="18"/>
                <w:szCs w:val="18"/>
              </w:rPr>
              <w:t>riesgo</w:t>
            </w:r>
          </w:p>
        </w:tc>
      </w:tr>
      <w:tr w:rsidRPr="00357F3E" w:rsidR="00B974EA" w:rsidTr="00B1098E" w14:paraId="2F8993A7" w14:textId="77777777">
        <w:trPr>
          <w:trHeight w:val="304"/>
        </w:trPr>
        <w:tc>
          <w:tcPr>
            <w:tcW w:w="7295" w:type="dxa"/>
          </w:tcPr>
          <w:p w:rsidRPr="00357F3E" w:rsidR="00B974EA" w:rsidP="00B1098E" w:rsidRDefault="00B974EA" w14:paraId="3FB8CC7C" w14:textId="77777777">
            <w:pPr>
              <w:pStyle w:val="TableParagraph"/>
              <w:spacing w:before="32" w:line="216" w:lineRule="auto"/>
              <w:ind w:left="79"/>
              <w:rPr>
                <w:sz w:val="18"/>
                <w:szCs w:val="18"/>
              </w:rPr>
            </w:pPr>
            <w:r w:rsidRPr="00357F3E">
              <w:rPr>
                <w:color w:val="424141"/>
                <w:spacing w:val="-2"/>
                <w:sz w:val="18"/>
                <w:szCs w:val="18"/>
              </w:rPr>
              <w:t>Ej.</w:t>
            </w:r>
            <w:r w:rsidRPr="00357F3E">
              <w:rPr>
                <w:color w:val="424141"/>
                <w:spacing w:val="-1"/>
                <w:sz w:val="18"/>
                <w:szCs w:val="18"/>
              </w:rPr>
              <w:t xml:space="preserve"> </w:t>
            </w:r>
            <w:r w:rsidRPr="00357F3E">
              <w:rPr>
                <w:color w:val="424141"/>
                <w:spacing w:val="-2"/>
                <w:sz w:val="18"/>
                <w:szCs w:val="18"/>
              </w:rPr>
              <w:t>Conductas</w:t>
            </w:r>
            <w:r w:rsidRPr="00357F3E">
              <w:rPr>
                <w:color w:val="424141"/>
                <w:sz w:val="18"/>
                <w:szCs w:val="18"/>
              </w:rPr>
              <w:t xml:space="preserve"> </w:t>
            </w:r>
            <w:r w:rsidRPr="00357F3E">
              <w:rPr>
                <w:color w:val="424141"/>
                <w:spacing w:val="-2"/>
                <w:sz w:val="18"/>
                <w:szCs w:val="18"/>
              </w:rPr>
              <w:t>de</w:t>
            </w:r>
            <w:r w:rsidRPr="00357F3E">
              <w:rPr>
                <w:color w:val="424141"/>
                <w:sz w:val="18"/>
                <w:szCs w:val="18"/>
              </w:rPr>
              <w:t xml:space="preserve"> </w:t>
            </w:r>
            <w:r w:rsidRPr="00357F3E">
              <w:rPr>
                <w:color w:val="424141"/>
                <w:spacing w:val="-2"/>
                <w:sz w:val="18"/>
                <w:szCs w:val="18"/>
              </w:rPr>
              <w:t>acoso</w:t>
            </w:r>
            <w:r w:rsidRPr="00357F3E">
              <w:rPr>
                <w:color w:val="424141"/>
                <w:sz w:val="18"/>
                <w:szCs w:val="18"/>
              </w:rPr>
              <w:t xml:space="preserve"> </w:t>
            </w:r>
            <w:r w:rsidRPr="00357F3E">
              <w:rPr>
                <w:color w:val="424141"/>
                <w:spacing w:val="-2"/>
                <w:sz w:val="18"/>
                <w:szCs w:val="18"/>
              </w:rPr>
              <w:t>sexual.</w:t>
            </w:r>
          </w:p>
        </w:tc>
      </w:tr>
      <w:tr w:rsidRPr="00357F3E" w:rsidR="00B974EA" w:rsidTr="00B1098E" w14:paraId="28E79550" w14:textId="77777777">
        <w:trPr>
          <w:trHeight w:val="436"/>
        </w:trPr>
        <w:tc>
          <w:tcPr>
            <w:tcW w:w="7295" w:type="dxa"/>
          </w:tcPr>
          <w:p w:rsidRPr="00357F3E" w:rsidR="00B974EA" w:rsidP="00B1098E" w:rsidRDefault="00B974EA" w14:paraId="4BF24901" w14:textId="77777777">
            <w:pPr>
              <w:pStyle w:val="TableParagraph"/>
              <w:spacing w:before="98" w:line="216" w:lineRule="auto"/>
              <w:ind w:left="79"/>
              <w:rPr>
                <w:sz w:val="18"/>
                <w:szCs w:val="18"/>
              </w:rPr>
            </w:pPr>
            <w:r w:rsidRPr="00357F3E">
              <w:rPr>
                <w:color w:val="424141"/>
                <w:spacing w:val="-2"/>
                <w:sz w:val="18"/>
                <w:szCs w:val="18"/>
              </w:rPr>
              <w:t>Ej.</w:t>
            </w:r>
            <w:r w:rsidRPr="00357F3E">
              <w:rPr>
                <w:color w:val="424141"/>
                <w:spacing w:val="-3"/>
                <w:sz w:val="18"/>
                <w:szCs w:val="18"/>
              </w:rPr>
              <w:t xml:space="preserve"> </w:t>
            </w:r>
            <w:r w:rsidRPr="00357F3E">
              <w:rPr>
                <w:color w:val="424141"/>
                <w:spacing w:val="-2"/>
                <w:sz w:val="18"/>
                <w:szCs w:val="18"/>
              </w:rPr>
              <w:t>Violencia externa.</w:t>
            </w:r>
          </w:p>
        </w:tc>
      </w:tr>
    </w:tbl>
    <w:p w:rsidRPr="00357F3E" w:rsidR="00B974EA" w:rsidP="00B974EA" w:rsidRDefault="00B974EA" w14:paraId="5757F1C2" w14:textId="77777777">
      <w:pPr>
        <w:pStyle w:val="Textoindependiente"/>
        <w:spacing w:line="216" w:lineRule="auto"/>
        <w:rPr>
          <w:sz w:val="18"/>
          <w:szCs w:val="18"/>
        </w:rPr>
      </w:pPr>
    </w:p>
    <w:p w:rsidRPr="00B2350E" w:rsidR="00B974EA" w:rsidP="00B974EA" w:rsidRDefault="00B974EA" w14:paraId="63E27531" w14:textId="77777777">
      <w:pPr>
        <w:pStyle w:val="Ttulo3"/>
        <w:numPr>
          <w:ilvl w:val="0"/>
          <w:numId w:val="26"/>
        </w:numPr>
        <w:tabs>
          <w:tab w:val="left" w:pos="313"/>
        </w:tabs>
        <w:spacing w:before="200"/>
        <w:ind w:left="312" w:hanging="189"/>
        <w:rPr>
          <w:rFonts w:ascii="ACHS Nueva Sans SemiBold" w:hAnsi="ACHS Nueva Sans SemiBold"/>
          <w:sz w:val="18"/>
          <w:szCs w:val="18"/>
        </w:rPr>
      </w:pPr>
      <w:r w:rsidRPr="00B2350E">
        <w:rPr>
          <w:rFonts w:ascii="ACHS Nueva Sans SemiBold" w:hAnsi="ACHS Nueva Sans SemiBold"/>
          <w:color w:val="004B13"/>
          <w:spacing w:val="-2"/>
          <w:sz w:val="18"/>
          <w:szCs w:val="18"/>
        </w:rPr>
        <w:t>Medidas</w:t>
      </w:r>
      <w:r w:rsidRPr="00B2350E">
        <w:rPr>
          <w:rFonts w:ascii="ACHS Nueva Sans SemiBold" w:hAnsi="ACHS Nueva Sans SemiBold"/>
          <w:color w:val="004B13"/>
          <w:sz w:val="18"/>
          <w:szCs w:val="18"/>
        </w:rPr>
        <w:t xml:space="preserve"> </w:t>
      </w:r>
      <w:r w:rsidRPr="00B2350E">
        <w:rPr>
          <w:rFonts w:ascii="ACHS Nueva Sans SemiBold" w:hAnsi="ACHS Nueva Sans SemiBold"/>
          <w:color w:val="004B13"/>
          <w:spacing w:val="-2"/>
          <w:sz w:val="18"/>
          <w:szCs w:val="18"/>
        </w:rPr>
        <w:t>para</w:t>
      </w:r>
      <w:r w:rsidRPr="00B2350E">
        <w:rPr>
          <w:rFonts w:ascii="ACHS Nueva Sans SemiBold" w:hAnsi="ACHS Nueva Sans SemiBold"/>
          <w:color w:val="004B13"/>
          <w:sz w:val="18"/>
          <w:szCs w:val="18"/>
        </w:rPr>
        <w:t xml:space="preserve"> </w:t>
      </w:r>
      <w:r w:rsidRPr="00B2350E">
        <w:rPr>
          <w:rFonts w:ascii="ACHS Nueva Sans SemiBold" w:hAnsi="ACHS Nueva Sans SemiBold"/>
          <w:color w:val="004B13"/>
          <w:spacing w:val="-2"/>
          <w:sz w:val="18"/>
          <w:szCs w:val="18"/>
        </w:rPr>
        <w:t>la</w:t>
      </w:r>
      <w:r w:rsidRPr="00B2350E">
        <w:rPr>
          <w:rFonts w:ascii="ACHS Nueva Sans SemiBold" w:hAnsi="ACHS Nueva Sans SemiBold"/>
          <w:color w:val="004B13"/>
          <w:sz w:val="18"/>
          <w:szCs w:val="18"/>
        </w:rPr>
        <w:t xml:space="preserve"> </w:t>
      </w:r>
      <w:r w:rsidRPr="00B2350E">
        <w:rPr>
          <w:rFonts w:ascii="ACHS Nueva Sans SemiBold" w:hAnsi="ACHS Nueva Sans SemiBold"/>
          <w:color w:val="004B13"/>
          <w:spacing w:val="-2"/>
          <w:sz w:val="18"/>
          <w:szCs w:val="18"/>
        </w:rPr>
        <w:t>prevención:</w:t>
      </w:r>
    </w:p>
    <w:p w:rsidRPr="00357F3E" w:rsidR="00B974EA" w:rsidP="00B974EA" w:rsidRDefault="00B974EA" w14:paraId="01B6D137" w14:textId="77777777">
      <w:pPr>
        <w:pStyle w:val="Textoindependiente"/>
        <w:spacing w:before="77" w:line="216" w:lineRule="auto"/>
        <w:ind w:left="124" w:right="125"/>
        <w:rPr>
          <w:sz w:val="18"/>
          <w:szCs w:val="18"/>
        </w:rPr>
      </w:pPr>
      <w:r w:rsidRPr="00357F3E">
        <w:rPr>
          <w:color w:val="424141"/>
          <w:sz w:val="18"/>
          <w:szCs w:val="18"/>
        </w:rPr>
        <w:t>En base al diagnóstico realizado y la evaluación de riesgos, se programarán e</w:t>
      </w:r>
      <w:r w:rsidRPr="00357F3E">
        <w:rPr>
          <w:color w:val="424141"/>
          <w:spacing w:val="40"/>
          <w:sz w:val="18"/>
          <w:szCs w:val="18"/>
        </w:rPr>
        <w:t xml:space="preserve"> </w:t>
      </w:r>
      <w:r w:rsidRPr="00357F3E">
        <w:rPr>
          <w:color w:val="424141"/>
          <w:sz w:val="18"/>
          <w:szCs w:val="18"/>
        </w:rPr>
        <w:t>implementarán acciones o actividades dirigidas a eliminar las conductas que</w:t>
      </w:r>
      <w:r w:rsidRPr="00357F3E">
        <w:rPr>
          <w:color w:val="424141"/>
          <w:spacing w:val="40"/>
          <w:sz w:val="18"/>
          <w:szCs w:val="18"/>
        </w:rPr>
        <w:t xml:space="preserve"> </w:t>
      </w:r>
      <w:r w:rsidRPr="00357F3E">
        <w:rPr>
          <w:color w:val="424141"/>
          <w:sz w:val="18"/>
          <w:szCs w:val="18"/>
        </w:rPr>
        <w:t>puedan generar acoso laboral o sexual.</w:t>
      </w:r>
    </w:p>
    <w:p w:rsidRPr="00445015" w:rsidR="00B974EA" w:rsidP="6D22CD53" w:rsidRDefault="00B974EA" w14:paraId="5D84DA7C" w14:textId="77777777" w14:noSpellErr="1">
      <w:pPr>
        <w:pStyle w:val="Textoindependiente"/>
        <w:spacing w:before="59" w:line="216" w:lineRule="auto"/>
        <w:ind w:left="124" w:right="123"/>
        <w:rPr>
          <w:sz w:val="18"/>
          <w:szCs w:val="18"/>
          <w:lang w:val="es-ES"/>
        </w:rPr>
        <w:sectPr w:rsidRPr="00445015" w:rsidR="00B974EA" w:rsidSect="00B974EA">
          <w:type w:val="continuous"/>
          <w:pgSz w:w="12240" w:h="15840" w:orient="portrait"/>
          <w:pgMar w:top="1180" w:right="440" w:bottom="280" w:left="440" w:header="531" w:footer="1040" w:gutter="0"/>
          <w:cols w:equalWidth="0" w:space="720" w:num="2">
            <w:col w:w="3148" w:space="651"/>
            <w:col w:w="7561"/>
          </w:cols>
        </w:sectPr>
      </w:pPr>
      <w:r w:rsidRPr="6D22CD53" w:rsidR="00B974EA">
        <w:rPr>
          <w:color w:val="9D9D9C"/>
          <w:spacing w:val="-2"/>
          <w:sz w:val="18"/>
          <w:szCs w:val="18"/>
          <w:lang w:val="es-ES"/>
        </w:rPr>
        <w:t>[Asimismo,</w:t>
      </w:r>
      <w:r w:rsidRPr="6D22CD53" w:rsidR="00B974EA">
        <w:rPr>
          <w:color w:val="9D9D9C"/>
          <w:spacing w:val="-6"/>
          <w:sz w:val="18"/>
          <w:szCs w:val="18"/>
          <w:lang w:val="es-ES"/>
        </w:rPr>
        <w:t xml:space="preserve"> </w:t>
      </w:r>
      <w:r w:rsidRPr="6D22CD53" w:rsidR="00B974EA">
        <w:rPr>
          <w:color w:val="9D9D9C"/>
          <w:spacing w:val="-2"/>
          <w:sz w:val="18"/>
          <w:szCs w:val="18"/>
          <w:lang w:val="es-ES"/>
        </w:rPr>
        <w:t>se</w:t>
      </w:r>
      <w:r w:rsidRPr="6D22CD53" w:rsidR="00B974EA">
        <w:rPr>
          <w:color w:val="9D9D9C"/>
          <w:spacing w:val="-5"/>
          <w:sz w:val="18"/>
          <w:szCs w:val="18"/>
          <w:lang w:val="es-ES"/>
        </w:rPr>
        <w:t xml:space="preserve"> </w:t>
      </w:r>
      <w:r w:rsidRPr="6D22CD53" w:rsidR="00B974EA">
        <w:rPr>
          <w:color w:val="9D9D9C"/>
          <w:spacing w:val="-2"/>
          <w:sz w:val="18"/>
          <w:szCs w:val="18"/>
          <w:lang w:val="es-ES"/>
        </w:rPr>
        <w:t>adoptarán</w:t>
      </w:r>
      <w:r w:rsidRPr="6D22CD53" w:rsidR="00B974EA">
        <w:rPr>
          <w:color w:val="9D9D9C"/>
          <w:spacing w:val="-5"/>
          <w:sz w:val="18"/>
          <w:szCs w:val="18"/>
          <w:lang w:val="es-ES"/>
        </w:rPr>
        <w:t xml:space="preserve"> </w:t>
      </w:r>
      <w:r w:rsidRPr="6D22CD53" w:rsidR="00B974EA">
        <w:rPr>
          <w:color w:val="9D9D9C"/>
          <w:spacing w:val="-2"/>
          <w:sz w:val="18"/>
          <w:szCs w:val="18"/>
          <w:lang w:val="es-ES"/>
        </w:rPr>
        <w:t>medidas</w:t>
      </w:r>
      <w:r w:rsidRPr="6D22CD53" w:rsidR="00B974EA">
        <w:rPr>
          <w:color w:val="9D9D9C"/>
          <w:spacing w:val="-5"/>
          <w:sz w:val="18"/>
          <w:szCs w:val="18"/>
          <w:lang w:val="es-ES"/>
        </w:rPr>
        <w:t xml:space="preserve"> </w:t>
      </w:r>
      <w:r w:rsidRPr="6D22CD53" w:rsidR="00B974EA">
        <w:rPr>
          <w:color w:val="9D9D9C"/>
          <w:spacing w:val="-2"/>
          <w:sz w:val="18"/>
          <w:szCs w:val="18"/>
          <w:lang w:val="es-ES"/>
        </w:rPr>
        <w:t>para</w:t>
      </w:r>
      <w:r w:rsidRPr="6D22CD53" w:rsidR="00B974EA">
        <w:rPr>
          <w:color w:val="9D9D9C"/>
          <w:spacing w:val="-5"/>
          <w:sz w:val="18"/>
          <w:szCs w:val="18"/>
          <w:lang w:val="es-ES"/>
        </w:rPr>
        <w:t xml:space="preserve"> </w:t>
      </w:r>
      <w:r w:rsidRPr="6D22CD53" w:rsidR="00B974EA">
        <w:rPr>
          <w:color w:val="9D9D9C"/>
          <w:spacing w:val="-2"/>
          <w:sz w:val="18"/>
          <w:szCs w:val="18"/>
          <w:lang w:val="es-ES"/>
        </w:rPr>
        <w:t>abordar</w:t>
      </w:r>
      <w:r w:rsidRPr="6D22CD53" w:rsidR="00B974EA">
        <w:rPr>
          <w:color w:val="9D9D9C"/>
          <w:spacing w:val="-5"/>
          <w:sz w:val="18"/>
          <w:szCs w:val="18"/>
          <w:lang w:val="es-ES"/>
        </w:rPr>
        <w:t xml:space="preserve"> </w:t>
      </w:r>
      <w:r w:rsidRPr="6D22CD53" w:rsidR="00B974EA">
        <w:rPr>
          <w:color w:val="9D9D9C"/>
          <w:spacing w:val="-2"/>
          <w:sz w:val="18"/>
          <w:szCs w:val="18"/>
          <w:lang w:val="es-ES"/>
        </w:rPr>
        <w:t>la</w:t>
      </w:r>
      <w:r w:rsidRPr="6D22CD53" w:rsidR="00B974EA">
        <w:rPr>
          <w:color w:val="9D9D9C"/>
          <w:spacing w:val="-5"/>
          <w:sz w:val="18"/>
          <w:szCs w:val="18"/>
          <w:lang w:val="es-ES"/>
        </w:rPr>
        <w:t xml:space="preserve"> </w:t>
      </w:r>
      <w:r w:rsidRPr="6D22CD53" w:rsidR="00B974EA">
        <w:rPr>
          <w:color w:val="9D9D9C"/>
          <w:spacing w:val="-2"/>
          <w:sz w:val="18"/>
          <w:szCs w:val="18"/>
          <w:lang w:val="es-ES"/>
        </w:rPr>
        <w:t>violencia</w:t>
      </w:r>
      <w:r w:rsidRPr="6D22CD53" w:rsidR="00B974EA">
        <w:rPr>
          <w:color w:val="9D9D9C"/>
          <w:spacing w:val="-5"/>
          <w:sz w:val="18"/>
          <w:szCs w:val="18"/>
          <w:lang w:val="es-ES"/>
        </w:rPr>
        <w:t xml:space="preserve"> </w:t>
      </w:r>
      <w:r w:rsidRPr="6D22CD53" w:rsidR="00B974EA">
        <w:rPr>
          <w:color w:val="9D9D9C"/>
          <w:spacing w:val="-2"/>
          <w:sz w:val="18"/>
          <w:szCs w:val="18"/>
          <w:lang w:val="es-ES"/>
        </w:rPr>
        <w:t>ejercida</w:t>
      </w:r>
      <w:r w:rsidRPr="6D22CD53" w:rsidR="00B974EA">
        <w:rPr>
          <w:color w:val="9D9D9C"/>
          <w:spacing w:val="-5"/>
          <w:sz w:val="18"/>
          <w:szCs w:val="18"/>
          <w:lang w:val="es-ES"/>
        </w:rPr>
        <w:t xml:space="preserve"> </w:t>
      </w:r>
      <w:r w:rsidRPr="6D22CD53" w:rsidR="00B974EA">
        <w:rPr>
          <w:color w:val="9D9D9C"/>
          <w:spacing w:val="-2"/>
          <w:sz w:val="18"/>
          <w:szCs w:val="18"/>
          <w:lang w:val="es-ES"/>
        </w:rPr>
        <w:t>por</w:t>
      </w:r>
      <w:r w:rsidRPr="6D22CD53" w:rsidR="00B974EA">
        <w:rPr>
          <w:color w:val="9D9D9C"/>
          <w:spacing w:val="-5"/>
          <w:sz w:val="18"/>
          <w:szCs w:val="18"/>
          <w:lang w:val="es-ES"/>
        </w:rPr>
        <w:t xml:space="preserve"> </w:t>
      </w:r>
      <w:r w:rsidRPr="6D22CD53" w:rsidR="00B974EA">
        <w:rPr>
          <w:color w:val="9D9D9C"/>
          <w:spacing w:val="-2"/>
          <w:sz w:val="18"/>
          <w:szCs w:val="18"/>
          <w:lang w:val="es-ES"/>
        </w:rPr>
        <w:t>terceros</w:t>
      </w:r>
      <w:r w:rsidRPr="6D22CD53" w:rsidR="00B974EA">
        <w:rPr>
          <w:color w:val="9D9D9C"/>
          <w:spacing w:val="40"/>
          <w:sz w:val="18"/>
          <w:szCs w:val="18"/>
          <w:lang w:val="es-ES"/>
        </w:rPr>
        <w:t xml:space="preserve"> </w:t>
      </w:r>
      <w:r w:rsidRPr="6D22CD53" w:rsidR="00B974EA">
        <w:rPr>
          <w:color w:val="9D9D9C"/>
          <w:spacing w:val="-4"/>
          <w:sz w:val="18"/>
          <w:szCs w:val="18"/>
          <w:lang w:val="es-ES"/>
        </w:rPr>
        <w:t>ajenos</w:t>
      </w:r>
      <w:r w:rsidRPr="6D22CD53" w:rsidR="00B974EA">
        <w:rPr>
          <w:color w:val="9D9D9C"/>
          <w:spacing w:val="-4"/>
          <w:sz w:val="18"/>
          <w:szCs w:val="18"/>
          <w:lang w:val="es-ES"/>
        </w:rPr>
        <w:t xml:space="preserve"> </w:t>
      </w:r>
      <w:r w:rsidRPr="6D22CD53" w:rsidR="00B974EA">
        <w:rPr>
          <w:color w:val="9D9D9C"/>
          <w:spacing w:val="-4"/>
          <w:sz w:val="18"/>
          <w:szCs w:val="18"/>
          <w:lang w:val="es-ES"/>
        </w:rPr>
        <w:t>a</w:t>
      </w:r>
      <w:r w:rsidRPr="6D22CD53" w:rsidR="00B974EA">
        <w:rPr>
          <w:color w:val="9D9D9C"/>
          <w:spacing w:val="-4"/>
          <w:sz w:val="18"/>
          <w:szCs w:val="18"/>
          <w:lang w:val="es-ES"/>
        </w:rPr>
        <w:t xml:space="preserve"> </w:t>
      </w:r>
      <w:r w:rsidRPr="6D22CD53" w:rsidR="00B974EA">
        <w:rPr>
          <w:color w:val="9D9D9C"/>
          <w:spacing w:val="-4"/>
          <w:sz w:val="18"/>
          <w:szCs w:val="18"/>
          <w:lang w:val="es-ES"/>
        </w:rPr>
        <w:t>la</w:t>
      </w:r>
      <w:r w:rsidRPr="6D22CD53" w:rsidR="00B974EA">
        <w:rPr>
          <w:color w:val="9D9D9C"/>
          <w:spacing w:val="-4"/>
          <w:sz w:val="18"/>
          <w:szCs w:val="18"/>
          <w:lang w:val="es-ES"/>
        </w:rPr>
        <w:t xml:space="preserve"> </w:t>
      </w:r>
      <w:r w:rsidRPr="6D22CD53" w:rsidR="00B974EA">
        <w:rPr>
          <w:color w:val="9D9D9C"/>
          <w:spacing w:val="-4"/>
          <w:sz w:val="18"/>
          <w:szCs w:val="18"/>
          <w:lang w:val="es-ES"/>
        </w:rPr>
        <w:t>relación</w:t>
      </w:r>
      <w:r w:rsidRPr="6D22CD53" w:rsidR="00B974EA">
        <w:rPr>
          <w:color w:val="9D9D9C"/>
          <w:spacing w:val="-4"/>
          <w:sz w:val="18"/>
          <w:szCs w:val="18"/>
          <w:lang w:val="es-ES"/>
        </w:rPr>
        <w:t xml:space="preserve"> </w:t>
      </w:r>
      <w:r w:rsidRPr="6D22CD53" w:rsidR="00B974EA">
        <w:rPr>
          <w:color w:val="9D9D9C"/>
          <w:spacing w:val="-4"/>
          <w:sz w:val="18"/>
          <w:szCs w:val="18"/>
          <w:lang w:val="es-ES"/>
        </w:rPr>
        <w:t>laboral.</w:t>
      </w:r>
      <w:r w:rsidRPr="6D22CD53" w:rsidR="00B974EA">
        <w:rPr>
          <w:color w:val="9D9D9C"/>
          <w:spacing w:val="-4"/>
          <w:sz w:val="18"/>
          <w:szCs w:val="18"/>
          <w:lang w:val="es-ES"/>
        </w:rPr>
        <w:t xml:space="preserve"> </w:t>
      </w:r>
      <w:r w:rsidRPr="6D22CD53" w:rsidR="00B974EA">
        <w:rPr>
          <w:color w:val="9D9D9C"/>
          <w:spacing w:val="-4"/>
          <w:sz w:val="18"/>
          <w:szCs w:val="18"/>
          <w:lang w:val="es-ES"/>
        </w:rPr>
        <w:t>Incorporar</w:t>
      </w:r>
      <w:r w:rsidRPr="6D22CD53" w:rsidR="00B974EA">
        <w:rPr>
          <w:color w:val="9D9D9C"/>
          <w:spacing w:val="-4"/>
          <w:sz w:val="18"/>
          <w:szCs w:val="18"/>
          <w:lang w:val="es-ES"/>
        </w:rPr>
        <w:t xml:space="preserve"> </w:t>
      </w:r>
      <w:r w:rsidRPr="6D22CD53" w:rsidR="00B974EA">
        <w:rPr>
          <w:color w:val="9D9D9C"/>
          <w:spacing w:val="-4"/>
          <w:sz w:val="18"/>
          <w:szCs w:val="18"/>
          <w:lang w:val="es-ES"/>
        </w:rPr>
        <w:t>estas</w:t>
      </w:r>
      <w:r w:rsidRPr="6D22CD53" w:rsidR="00B974EA">
        <w:rPr>
          <w:color w:val="9D9D9C"/>
          <w:spacing w:val="-4"/>
          <w:sz w:val="18"/>
          <w:szCs w:val="18"/>
          <w:lang w:val="es-ES"/>
        </w:rPr>
        <w:t xml:space="preserve"> </w:t>
      </w:r>
      <w:r w:rsidRPr="6D22CD53" w:rsidR="00B974EA">
        <w:rPr>
          <w:color w:val="9D9D9C"/>
          <w:spacing w:val="-4"/>
          <w:sz w:val="18"/>
          <w:szCs w:val="18"/>
          <w:lang w:val="es-ES"/>
        </w:rPr>
        <w:t>medidas</w:t>
      </w:r>
      <w:r w:rsidRPr="6D22CD53" w:rsidR="00B974EA">
        <w:rPr>
          <w:color w:val="9D9D9C"/>
          <w:spacing w:val="-4"/>
          <w:sz w:val="18"/>
          <w:szCs w:val="18"/>
          <w:lang w:val="es-ES"/>
        </w:rPr>
        <w:t xml:space="preserve"> </w:t>
      </w:r>
      <w:r w:rsidRPr="6D22CD53" w:rsidR="00B974EA">
        <w:rPr>
          <w:color w:val="9D9D9C"/>
          <w:spacing w:val="-4"/>
          <w:sz w:val="18"/>
          <w:szCs w:val="18"/>
          <w:lang w:val="es-ES"/>
        </w:rPr>
        <w:t>en</w:t>
      </w:r>
      <w:r w:rsidRPr="6D22CD53" w:rsidR="00B974EA">
        <w:rPr>
          <w:color w:val="9D9D9C"/>
          <w:spacing w:val="-4"/>
          <w:sz w:val="18"/>
          <w:szCs w:val="18"/>
          <w:lang w:val="es-ES"/>
        </w:rPr>
        <w:t xml:space="preserve"> </w:t>
      </w:r>
      <w:r w:rsidRPr="6D22CD53" w:rsidR="00B974EA">
        <w:rPr>
          <w:color w:val="9D9D9C"/>
          <w:spacing w:val="-4"/>
          <w:sz w:val="18"/>
          <w:szCs w:val="18"/>
          <w:lang w:val="es-ES"/>
        </w:rPr>
        <w:t>caso</w:t>
      </w:r>
      <w:r w:rsidRPr="6D22CD53" w:rsidR="00B974EA">
        <w:rPr>
          <w:color w:val="9D9D9C"/>
          <w:spacing w:val="-4"/>
          <w:sz w:val="18"/>
          <w:szCs w:val="18"/>
          <w:lang w:val="es-ES"/>
        </w:rPr>
        <w:t xml:space="preserve"> </w:t>
      </w:r>
      <w:r w:rsidRPr="6D22CD53" w:rsidR="00B974EA">
        <w:rPr>
          <w:color w:val="9D9D9C"/>
          <w:spacing w:val="-4"/>
          <w:sz w:val="18"/>
          <w:szCs w:val="18"/>
          <w:lang w:val="es-ES"/>
        </w:rPr>
        <w:t>que</w:t>
      </w:r>
      <w:r w:rsidRPr="6D22CD53" w:rsidR="00B974EA">
        <w:rPr>
          <w:color w:val="9D9D9C"/>
          <w:spacing w:val="-4"/>
          <w:sz w:val="18"/>
          <w:szCs w:val="18"/>
          <w:lang w:val="es-ES"/>
        </w:rPr>
        <w:t xml:space="preserve"> </w:t>
      </w:r>
      <w:r w:rsidRPr="6D22CD53" w:rsidR="00B974EA">
        <w:rPr>
          <w:color w:val="9D9D9C"/>
          <w:spacing w:val="-4"/>
          <w:sz w:val="18"/>
          <w:szCs w:val="18"/>
          <w:lang w:val="es-ES"/>
        </w:rPr>
        <w:t>exista</w:t>
      </w:r>
      <w:r w:rsidRPr="6D22CD53" w:rsidR="00B974EA">
        <w:rPr>
          <w:color w:val="9D9D9C"/>
          <w:spacing w:val="-4"/>
          <w:sz w:val="18"/>
          <w:szCs w:val="18"/>
          <w:lang w:val="es-ES"/>
        </w:rPr>
        <w:t xml:space="preserve"> </w:t>
      </w:r>
      <w:r w:rsidRPr="6D22CD53" w:rsidR="00B974EA">
        <w:rPr>
          <w:color w:val="9D9D9C"/>
          <w:spacing w:val="-4"/>
          <w:sz w:val="18"/>
          <w:szCs w:val="18"/>
          <w:lang w:val="es-ES"/>
        </w:rPr>
        <w:t>la</w:t>
      </w:r>
      <w:r w:rsidRPr="6D22CD53" w:rsidR="00B974EA">
        <w:rPr>
          <w:color w:val="9D9D9C"/>
          <w:spacing w:val="-4"/>
          <w:sz w:val="18"/>
          <w:szCs w:val="18"/>
          <w:lang w:val="es-ES"/>
        </w:rPr>
        <w:t xml:space="preserve"> </w:t>
      </w:r>
      <w:r w:rsidRPr="6D22CD53" w:rsidR="00B974EA">
        <w:rPr>
          <w:color w:val="9D9D9C"/>
          <w:spacing w:val="-4"/>
          <w:sz w:val="18"/>
          <w:szCs w:val="18"/>
          <w:lang w:val="es-ES"/>
        </w:rPr>
        <w:t>posibilidad</w:t>
      </w:r>
      <w:r w:rsidRPr="6D22CD53" w:rsidR="00B974EA">
        <w:rPr>
          <w:color w:val="9D9D9C"/>
          <w:spacing w:val="40"/>
          <w:sz w:val="18"/>
          <w:szCs w:val="18"/>
          <w:lang w:val="es-ES"/>
        </w:rPr>
        <w:t xml:space="preserve"> </w:t>
      </w:r>
      <w:r w:rsidRPr="6D22CD53" w:rsidR="00B974EA">
        <w:rPr>
          <w:color w:val="9D9D9C"/>
          <w:sz w:val="18"/>
          <w:szCs w:val="18"/>
          <w:lang w:val="es-ES"/>
        </w:rPr>
        <w:t>de</w:t>
      </w:r>
      <w:r w:rsidRPr="6D22CD53" w:rsidR="00B974EA">
        <w:rPr>
          <w:color w:val="9D9D9C"/>
          <w:spacing w:val="3"/>
          <w:sz w:val="18"/>
          <w:szCs w:val="18"/>
          <w:lang w:val="es-ES"/>
        </w:rPr>
        <w:t xml:space="preserve"> </w:t>
      </w:r>
      <w:r w:rsidRPr="6D22CD53" w:rsidR="00B974EA">
        <w:rPr>
          <w:color w:val="9D9D9C"/>
          <w:sz w:val="18"/>
          <w:szCs w:val="18"/>
          <w:lang w:val="es-ES"/>
        </w:rPr>
        <w:t>que</w:t>
      </w:r>
      <w:r w:rsidRPr="6D22CD53" w:rsidR="00B974EA">
        <w:rPr>
          <w:color w:val="9D9D9C"/>
          <w:spacing w:val="3"/>
          <w:sz w:val="18"/>
          <w:szCs w:val="18"/>
          <w:lang w:val="es-ES"/>
        </w:rPr>
        <w:t xml:space="preserve"> </w:t>
      </w:r>
      <w:r w:rsidRPr="6D22CD53" w:rsidR="00B974EA">
        <w:rPr>
          <w:color w:val="9D9D9C"/>
          <w:sz w:val="18"/>
          <w:szCs w:val="18"/>
          <w:lang w:val="es-ES"/>
        </w:rPr>
        <w:t>se</w:t>
      </w:r>
      <w:r w:rsidRPr="6D22CD53" w:rsidR="00B974EA">
        <w:rPr>
          <w:color w:val="9D9D9C"/>
          <w:spacing w:val="3"/>
          <w:sz w:val="18"/>
          <w:szCs w:val="18"/>
          <w:lang w:val="es-ES"/>
        </w:rPr>
        <w:t xml:space="preserve"> </w:t>
      </w:r>
      <w:r w:rsidRPr="6D22CD53" w:rsidR="00B974EA">
        <w:rPr>
          <w:color w:val="9D9D9C"/>
          <w:sz w:val="18"/>
          <w:szCs w:val="18"/>
          <w:lang w:val="es-ES"/>
        </w:rPr>
        <w:t>presenten</w:t>
      </w:r>
      <w:r w:rsidRPr="6D22CD53" w:rsidR="00B974EA">
        <w:rPr>
          <w:color w:val="9D9D9C"/>
          <w:spacing w:val="3"/>
          <w:sz w:val="18"/>
          <w:szCs w:val="18"/>
          <w:lang w:val="es-ES"/>
        </w:rPr>
        <w:t xml:space="preserve"> </w:t>
      </w:r>
      <w:r w:rsidRPr="6D22CD53" w:rsidR="00B974EA">
        <w:rPr>
          <w:color w:val="9D9D9C"/>
          <w:sz w:val="18"/>
          <w:szCs w:val="18"/>
          <w:lang w:val="es-ES"/>
        </w:rPr>
        <w:t>o</w:t>
      </w:r>
      <w:r w:rsidRPr="6D22CD53" w:rsidR="00B974EA">
        <w:rPr>
          <w:color w:val="9D9D9C"/>
          <w:spacing w:val="3"/>
          <w:sz w:val="18"/>
          <w:szCs w:val="18"/>
          <w:lang w:val="es-ES"/>
        </w:rPr>
        <w:t xml:space="preserve"> </w:t>
      </w:r>
      <w:r w:rsidRPr="6D22CD53" w:rsidR="00B974EA">
        <w:rPr>
          <w:color w:val="9D9D9C"/>
          <w:sz w:val="18"/>
          <w:szCs w:val="18"/>
          <w:lang w:val="es-ES"/>
        </w:rPr>
        <w:t>se</w:t>
      </w:r>
      <w:r w:rsidRPr="6D22CD53" w:rsidR="00B974EA">
        <w:rPr>
          <w:color w:val="9D9D9C"/>
          <w:spacing w:val="3"/>
          <w:sz w:val="18"/>
          <w:szCs w:val="18"/>
          <w:lang w:val="es-ES"/>
        </w:rPr>
        <w:t xml:space="preserve"> </w:t>
      </w:r>
      <w:r w:rsidRPr="6D22CD53" w:rsidR="00B974EA">
        <w:rPr>
          <w:color w:val="9D9D9C"/>
          <w:sz w:val="18"/>
          <w:szCs w:val="18"/>
          <w:lang w:val="es-ES"/>
        </w:rPr>
        <w:t>haya</w:t>
      </w:r>
      <w:r w:rsidRPr="6D22CD53" w:rsidR="00B974EA">
        <w:rPr>
          <w:color w:val="9D9D9C"/>
          <w:spacing w:val="3"/>
          <w:sz w:val="18"/>
          <w:szCs w:val="18"/>
          <w:lang w:val="es-ES"/>
        </w:rPr>
        <w:t xml:space="preserve"> </w:t>
      </w:r>
      <w:r w:rsidRPr="6D22CD53" w:rsidR="00B974EA">
        <w:rPr>
          <w:color w:val="9D9D9C"/>
          <w:sz w:val="18"/>
          <w:szCs w:val="18"/>
          <w:lang w:val="es-ES"/>
        </w:rPr>
        <w:t>presentado</w:t>
      </w:r>
      <w:r w:rsidRPr="6D22CD53" w:rsidR="00B974EA">
        <w:rPr>
          <w:color w:val="9D9D9C"/>
          <w:spacing w:val="3"/>
          <w:sz w:val="18"/>
          <w:szCs w:val="18"/>
          <w:lang w:val="es-ES"/>
        </w:rPr>
        <w:t xml:space="preserve"> </w:t>
      </w:r>
      <w:r w:rsidRPr="6D22CD53" w:rsidR="00B974EA">
        <w:rPr>
          <w:color w:val="9D9D9C"/>
          <w:sz w:val="18"/>
          <w:szCs w:val="18"/>
          <w:lang w:val="es-ES"/>
        </w:rPr>
        <w:t>estas</w:t>
      </w:r>
      <w:r w:rsidRPr="6D22CD53" w:rsidR="00B974EA">
        <w:rPr>
          <w:color w:val="9D9D9C"/>
          <w:spacing w:val="3"/>
          <w:sz w:val="18"/>
          <w:szCs w:val="18"/>
          <w:lang w:val="es-ES"/>
        </w:rPr>
        <w:t xml:space="preserve"> </w:t>
      </w:r>
      <w:r w:rsidRPr="6D22CD53" w:rsidR="00B974EA">
        <w:rPr>
          <w:color w:val="9D9D9C"/>
          <w:sz w:val="18"/>
          <w:szCs w:val="18"/>
          <w:lang w:val="es-ES"/>
        </w:rPr>
        <w:t>situaciones</w:t>
      </w:r>
      <w:r w:rsidRPr="6D22CD53" w:rsidR="00B974EA">
        <w:rPr>
          <w:color w:val="9D9D9C"/>
          <w:spacing w:val="3"/>
          <w:sz w:val="18"/>
          <w:szCs w:val="18"/>
          <w:lang w:val="es-ES"/>
        </w:rPr>
        <w:t xml:space="preserve"> </w:t>
      </w:r>
      <w:r w:rsidRPr="6D22CD53" w:rsidR="00B974EA">
        <w:rPr>
          <w:color w:val="9D9D9C"/>
          <w:sz w:val="18"/>
          <w:szCs w:val="18"/>
          <w:lang w:val="es-ES"/>
        </w:rPr>
        <w:t>en</w:t>
      </w:r>
      <w:r w:rsidRPr="6D22CD53" w:rsidR="00B974EA">
        <w:rPr>
          <w:color w:val="9D9D9C"/>
          <w:spacing w:val="3"/>
          <w:sz w:val="18"/>
          <w:szCs w:val="18"/>
          <w:lang w:val="es-ES"/>
        </w:rPr>
        <w:t xml:space="preserve"> </w:t>
      </w:r>
      <w:r w:rsidRPr="6D22CD53" w:rsidR="00B974EA">
        <w:rPr>
          <w:color w:val="9D9D9C"/>
          <w:sz w:val="18"/>
          <w:szCs w:val="18"/>
          <w:lang w:val="es-ES"/>
        </w:rPr>
        <w:t>la</w:t>
      </w:r>
      <w:r w:rsidRPr="6D22CD53" w:rsidR="00B974EA">
        <w:rPr>
          <w:color w:val="9D9D9C"/>
          <w:spacing w:val="3"/>
          <w:sz w:val="18"/>
          <w:szCs w:val="18"/>
          <w:lang w:val="es-ES"/>
        </w:rPr>
        <w:t xml:space="preserve"> </w:t>
      </w:r>
      <w:r w:rsidRPr="6D22CD53" w:rsidR="00B974EA">
        <w:rPr>
          <w:color w:val="9D9D9C"/>
          <w:spacing w:val="-2"/>
          <w:sz w:val="18"/>
          <w:szCs w:val="18"/>
          <w:lang w:val="es-ES"/>
        </w:rPr>
        <w:t>organización,</w:t>
      </w:r>
      <w:r w:rsidRPr="6D22CD53" w:rsidR="00B974EA">
        <w:rPr>
          <w:color w:val="9D9D9C"/>
          <w:spacing w:val="-2"/>
          <w:sz w:val="18"/>
          <w:szCs w:val="18"/>
          <w:lang w:val="es-ES"/>
        </w:rPr>
        <w:t xml:space="preserve"> considerando la naturaleza de los servicios prestados.</w:t>
      </w:r>
      <w:r w:rsidRPr="6D22CD53" w:rsidR="00B974EA">
        <w:rPr>
          <w:color w:val="9D9D9C"/>
          <w:sz w:val="18"/>
          <w:szCs w:val="18"/>
          <w:lang w:val="es-ES"/>
        </w:rPr>
        <w:t>]</w:t>
      </w:r>
      <w:r w:rsidRPr="6D22CD53" w:rsidR="00B974EA">
        <w:rPr>
          <w:color w:val="9D9D9C"/>
          <w:sz w:val="18"/>
          <w:szCs w:val="18"/>
          <w:lang w:val="es-ES"/>
        </w:rPr>
        <w:t>.</w:t>
      </w:r>
    </w:p>
    <w:p w:rsidR="00B974EA" w:rsidP="00B974EA" w:rsidRDefault="00B974EA" w14:paraId="4CBEA708" w14:textId="77777777">
      <w:pPr>
        <w:pStyle w:val="Textoindependiente"/>
      </w:pPr>
      <w:r w:rsidRPr="000D061A">
        <w:rPr>
          <w:noProof/>
        </w:rPr>
        <mc:AlternateContent>
          <mc:Choice Requires="wps">
            <w:drawing>
              <wp:anchor distT="0" distB="0" distL="114300" distR="114300" simplePos="0" relativeHeight="251734016" behindDoc="1" locked="0" layoutInCell="1" allowOverlap="1" wp14:anchorId="32BB0FF7" wp14:editId="4D604135">
                <wp:simplePos x="0" y="0"/>
                <wp:positionH relativeFrom="page">
                  <wp:posOffset>356235</wp:posOffset>
                </wp:positionH>
                <wp:positionV relativeFrom="page">
                  <wp:posOffset>1582420</wp:posOffset>
                </wp:positionV>
                <wp:extent cx="7054850" cy="0"/>
                <wp:effectExtent l="0" t="0" r="6350" b="12700"/>
                <wp:wrapNone/>
                <wp:docPr id="522" name="Line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7054850" cy="0"/>
                        </a:xfrm>
                        <a:prstGeom prst="line">
                          <a:avLst/>
                        </a:prstGeom>
                        <a:noFill/>
                        <a:ln w="12700">
                          <a:solidFill>
                            <a:srgbClr val="13C045"/>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svg="http://schemas.microsoft.com/office/drawing/2016/SVG/main" xmlns:a14="http://schemas.microsoft.com/office/drawing/2010/main" xmlns:a16="http://schemas.microsoft.com/office/drawing/2014/main" xmlns:pic="http://schemas.openxmlformats.org/drawingml/2006/picture" xmlns:a="http://schemas.openxmlformats.org/drawingml/2006/main" xmlns:w16du="http://schemas.microsoft.com/office/word/2023/wordml/word16du">
            <w:pict w14:anchorId="49334598">
              <v:line id="Line 206" style="position:absolute;z-index:-251582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spid="_x0000_s1026" strokecolor="#13c045" strokeweight="1pt" from="28.05pt,124.6pt" to="583.55pt,124.6pt" w14:anchorId="78A5F6B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">
                <o:lock v:ext="edit" shapetype="f"/>
                <w10:wrap anchorx="page" anchory="page"/>
              </v:line>
            </w:pict>
          </mc:Fallback>
        </mc:AlternateContent>
      </w:r>
      <w:r w:rsidRPr="000D061A">
        <w:rPr>
          <w:noProof/>
        </w:rPr>
        <w:drawing>
          <wp:anchor distT="0" distB="0" distL="0" distR="0" simplePos="0" relativeHeight="251732992" behindDoc="1" locked="0" layoutInCell="1" allowOverlap="1" wp14:anchorId="00B27D3A" wp14:editId="6A53A5F0">
            <wp:simplePos x="0" y="0"/>
            <wp:positionH relativeFrom="page">
              <wp:posOffset>6416675</wp:posOffset>
            </wp:positionH>
            <wp:positionV relativeFrom="page">
              <wp:posOffset>646430</wp:posOffset>
            </wp:positionV>
            <wp:extent cx="992505" cy="428625"/>
            <wp:effectExtent l="0" t="0" r="0" b="3175"/>
            <wp:wrapNone/>
            <wp:docPr id="523" name="image8.png" descr="Imagen que contiene 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 name="image8.png" descr="Imagen que contiene Icono&#10;&#10;Descripción generada automáticamente"/>
                    <pic:cNvPicPr/>
                  </pic:nvPicPr>
                  <pic:blipFill>
                    <a:blip r:embed="rId67" cstate="print"/>
                    <a:stretch>
                      <a:fillRect/>
                    </a:stretch>
                  </pic:blipFill>
                  <pic:spPr>
                    <a:xfrm>
                      <a:off x="0" y="0"/>
                      <a:ext cx="992505" cy="428625"/>
                    </a:xfrm>
                    <a:prstGeom prst="rect">
                      <a:avLst/>
                    </a:prstGeom>
                  </pic:spPr>
                </pic:pic>
              </a:graphicData>
            </a:graphic>
          </wp:anchor>
        </w:drawing>
      </w:r>
      <w:r w:rsidRPr="000D061A">
        <w:rPr>
          <w:noProof/>
        </w:rPr>
        <mc:AlternateContent>
          <mc:Choice Requires="wps">
            <w:drawing>
              <wp:anchor distT="0" distB="0" distL="114300" distR="114300" simplePos="0" relativeHeight="251683840" behindDoc="1" locked="0" layoutInCell="1" allowOverlap="1" wp14:anchorId="343AA4E3" wp14:editId="48D468B6">
                <wp:simplePos x="0" y="0"/>
                <wp:positionH relativeFrom="page">
                  <wp:posOffset>344170</wp:posOffset>
                </wp:positionH>
                <wp:positionV relativeFrom="page">
                  <wp:posOffset>306705</wp:posOffset>
                </wp:positionV>
                <wp:extent cx="5248275" cy="1179830"/>
                <wp:effectExtent l="0" t="0" r="9525" b="1270"/>
                <wp:wrapNone/>
                <wp:docPr id="520" name="docshape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248275" cy="1179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B065AF" w:rsidR="00B974EA" w:rsidP="00B974EA" w:rsidRDefault="00B974EA" w14:paraId="278D9873" w14:textId="77777777">
                            <w:pPr>
                              <w:spacing w:before="16"/>
                              <w:ind w:left="20"/>
                              <w:rPr>
                                <w:rFonts w:ascii="ACHS Nueva Sans Medium" w:hAnsi="ACHS Nueva Sans Medium"/>
                              </w:rPr>
                            </w:pPr>
                            <w:r w:rsidRPr="00B065AF">
                              <w:rPr>
                                <w:rFonts w:ascii="ACHS Nueva Sans Medium" w:hAnsi="ACHS Nueva Sans Medium"/>
                                <w:color w:val="004B13"/>
                              </w:rPr>
                              <w:t>Modelo</w:t>
                            </w:r>
                            <w:r w:rsidRPr="00B065AF">
                              <w:rPr>
                                <w:rFonts w:ascii="ACHS Nueva Sans Medium" w:hAnsi="ACHS Nueva Sans Medium"/>
                                <w:color w:val="004B13"/>
                                <w:spacing w:val="-7"/>
                              </w:rPr>
                              <w:t xml:space="preserve"> </w:t>
                            </w:r>
                            <w:r w:rsidRPr="00B065AF">
                              <w:rPr>
                                <w:rFonts w:ascii="ACHS Nueva Sans Medium" w:hAnsi="ACHS Nueva Sans Medium"/>
                                <w:color w:val="004B13"/>
                              </w:rPr>
                              <w:t>de</w:t>
                            </w:r>
                            <w:r w:rsidRPr="00B065AF">
                              <w:rPr>
                                <w:rFonts w:ascii="ACHS Nueva Sans Medium" w:hAnsi="ACHS Nueva Sans Medium"/>
                                <w:color w:val="004B13"/>
                                <w:spacing w:val="-7"/>
                              </w:rPr>
                              <w:t xml:space="preserve"> </w:t>
                            </w:r>
                            <w:r w:rsidRPr="00B065AF">
                              <w:rPr>
                                <w:rFonts w:ascii="ACHS Nueva Sans Medium" w:hAnsi="ACHS Nueva Sans Medium"/>
                                <w:color w:val="004B13"/>
                                <w:spacing w:val="-2"/>
                              </w:rPr>
                              <w:t>Protocolo</w:t>
                            </w:r>
                          </w:p>
                          <w:p w:rsidR="00B974EA" w:rsidP="00B974EA" w:rsidRDefault="00B974EA" w14:paraId="7E1E4958" w14:textId="77777777">
                            <w:pPr>
                              <w:spacing w:before="187" w:line="228" w:lineRule="auto"/>
                              <w:ind w:left="88"/>
                              <w:rPr>
                                <w:rFonts w:ascii="ACHS Nueva Serif" w:hAnsi="ACHS Nueva Serif"/>
                                <w:b/>
                                <w:sz w:val="44"/>
                              </w:rPr>
                            </w:pPr>
                            <w:r>
                              <w:rPr>
                                <w:rFonts w:ascii="ACHS Nueva Serif" w:hAnsi="ACHS Nueva Serif"/>
                                <w:b/>
                                <w:color w:val="004C14"/>
                                <w:sz w:val="44"/>
                              </w:rPr>
                              <w:t>Protocolo de prevención del acoso sexual,</w:t>
                            </w:r>
                            <w:r>
                              <w:rPr>
                                <w:rFonts w:ascii="ACHS Nueva Serif" w:hAnsi="ACHS Nueva Serif"/>
                                <w:b/>
                                <w:color w:val="004C14"/>
                                <w:spacing w:val="-14"/>
                                <w:sz w:val="44"/>
                              </w:rPr>
                              <w:t xml:space="preserve"> </w:t>
                            </w:r>
                            <w:r>
                              <w:rPr>
                                <w:rFonts w:ascii="ACHS Nueva Serif" w:hAnsi="ACHS Nueva Serif"/>
                                <w:b/>
                                <w:color w:val="004C14"/>
                                <w:sz w:val="44"/>
                              </w:rPr>
                              <w:t>laboral</w:t>
                            </w:r>
                            <w:r>
                              <w:rPr>
                                <w:rFonts w:ascii="ACHS Nueva Serif" w:hAnsi="ACHS Nueva Serif"/>
                                <w:b/>
                                <w:color w:val="004C14"/>
                                <w:spacing w:val="-14"/>
                                <w:sz w:val="44"/>
                              </w:rPr>
                              <w:t xml:space="preserve"> </w:t>
                            </w:r>
                            <w:r>
                              <w:rPr>
                                <w:rFonts w:ascii="ACHS Nueva Serif" w:hAnsi="ACHS Nueva Serif"/>
                                <w:b/>
                                <w:color w:val="004C14"/>
                                <w:sz w:val="44"/>
                              </w:rPr>
                              <w:t>y</w:t>
                            </w:r>
                            <w:r>
                              <w:rPr>
                                <w:rFonts w:ascii="ACHS Nueva Serif" w:hAnsi="ACHS Nueva Serif"/>
                                <w:b/>
                                <w:color w:val="004C14"/>
                                <w:spacing w:val="-14"/>
                                <w:sz w:val="44"/>
                              </w:rPr>
                              <w:t xml:space="preserve"> </w:t>
                            </w:r>
                            <w:r>
                              <w:rPr>
                                <w:rFonts w:ascii="ACHS Nueva Serif" w:hAnsi="ACHS Nueva Serif"/>
                                <w:b/>
                                <w:color w:val="004C14"/>
                                <w:sz w:val="44"/>
                              </w:rPr>
                              <w:t>violencia</w:t>
                            </w:r>
                            <w:r>
                              <w:rPr>
                                <w:rFonts w:ascii="ACHS Nueva Serif" w:hAnsi="ACHS Nueva Serif"/>
                                <w:b/>
                                <w:color w:val="004C14"/>
                                <w:spacing w:val="-14"/>
                                <w:sz w:val="44"/>
                              </w:rPr>
                              <w:t xml:space="preserve"> </w:t>
                            </w:r>
                            <w:r>
                              <w:rPr>
                                <w:rFonts w:ascii="ACHS Nueva Serif" w:hAnsi="ACHS Nueva Serif"/>
                                <w:b/>
                                <w:color w:val="004C14"/>
                                <w:sz w:val="44"/>
                              </w:rPr>
                              <w:t>en</w:t>
                            </w:r>
                            <w:r>
                              <w:rPr>
                                <w:rFonts w:ascii="ACHS Nueva Serif" w:hAnsi="ACHS Nueva Serif"/>
                                <w:b/>
                                <w:color w:val="004C14"/>
                                <w:spacing w:val="-14"/>
                                <w:sz w:val="44"/>
                              </w:rPr>
                              <w:t xml:space="preserve"> </w:t>
                            </w:r>
                            <w:r>
                              <w:rPr>
                                <w:rFonts w:ascii="ACHS Nueva Serif" w:hAnsi="ACHS Nueva Serif"/>
                                <w:b/>
                                <w:color w:val="004C14"/>
                                <w:sz w:val="44"/>
                              </w:rPr>
                              <w:t>el</w:t>
                            </w:r>
                            <w:r>
                              <w:rPr>
                                <w:rFonts w:ascii="ACHS Nueva Serif" w:hAnsi="ACHS Nueva Serif"/>
                                <w:b/>
                                <w:color w:val="004C14"/>
                                <w:spacing w:val="-14"/>
                                <w:sz w:val="44"/>
                              </w:rPr>
                              <w:t xml:space="preserve"> </w:t>
                            </w:r>
                            <w:r>
                              <w:rPr>
                                <w:rFonts w:ascii="ACHS Nueva Serif" w:hAnsi="ACHS Nueva Serif"/>
                                <w:b/>
                                <w:color w:val="004C14"/>
                                <w:sz w:val="44"/>
                              </w:rPr>
                              <w:t>trabajo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asvg="http://schemas.microsoft.com/office/drawing/2016/SVG/main" xmlns:a14="http://schemas.microsoft.com/office/drawing/2010/main" xmlns:a16="http://schemas.microsoft.com/office/drawing/2014/main" xmlns:pic="http://schemas.openxmlformats.org/drawingml/2006/picture" xmlns:a="http://schemas.openxmlformats.org/drawingml/2006/main" xmlns:w16du="http://schemas.microsoft.com/office/word/2023/wordml/word16du">
            <w:pict w14:anchorId="2B5979E1">
              <v:shape id="_x0000_s1041" style="position:absolute;left:0;text-align:left;margin-left:27.1pt;margin-top:24.15pt;width:413.25pt;height:92.9pt;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" w14:anchorId="343AA4E3">
                <v:path arrowok="t"/>
                <v:textbox inset="0,0,0,0">
                  <w:txbxContent>
                    <w:p w:rsidRPr="00B065AF" w:rsidR="00B974EA" w:rsidP="00B974EA" w:rsidRDefault="00B974EA" w14:paraId="56F25FEC" w14:textId="77777777">
                      <w:pPr>
                        <w:spacing w:before="16"/>
                        <w:ind w:left="20"/>
                        <w:rPr>
                          <w:rFonts w:ascii="ACHS Nueva Sans Medium" w:hAnsi="ACHS Nueva Sans Medium"/>
                        </w:rPr>
                      </w:pPr>
                      <w:r w:rsidRPr="00B065AF">
                        <w:rPr>
                          <w:rFonts w:ascii="ACHS Nueva Sans Medium" w:hAnsi="ACHS Nueva Sans Medium"/>
                          <w:color w:val="004B13"/>
                        </w:rPr>
                        <w:t>Modelo</w:t>
                      </w:r>
                      <w:r w:rsidRPr="00B065AF">
                        <w:rPr>
                          <w:rFonts w:ascii="ACHS Nueva Sans Medium" w:hAnsi="ACHS Nueva Sans Medium"/>
                          <w:color w:val="004B13"/>
                          <w:spacing w:val="-7"/>
                        </w:rPr>
                        <w:t xml:space="preserve"> </w:t>
                      </w:r>
                      <w:r w:rsidRPr="00B065AF">
                        <w:rPr>
                          <w:rFonts w:ascii="ACHS Nueva Sans Medium" w:hAnsi="ACHS Nueva Sans Medium"/>
                          <w:color w:val="004B13"/>
                        </w:rPr>
                        <w:t>de</w:t>
                      </w:r>
                      <w:r w:rsidRPr="00B065AF">
                        <w:rPr>
                          <w:rFonts w:ascii="ACHS Nueva Sans Medium" w:hAnsi="ACHS Nueva Sans Medium"/>
                          <w:color w:val="004B13"/>
                          <w:spacing w:val="-7"/>
                        </w:rPr>
                        <w:t xml:space="preserve"> </w:t>
                      </w:r>
                      <w:r w:rsidRPr="00B065AF">
                        <w:rPr>
                          <w:rFonts w:ascii="ACHS Nueva Sans Medium" w:hAnsi="ACHS Nueva Sans Medium"/>
                          <w:color w:val="004B13"/>
                          <w:spacing w:val="-2"/>
                        </w:rPr>
                        <w:t>Protocolo</w:t>
                      </w:r>
                    </w:p>
                    <w:p w:rsidR="00B974EA" w:rsidP="00B974EA" w:rsidRDefault="00B974EA" w14:paraId="1BACB64F" w14:textId="77777777">
                      <w:pPr>
                        <w:spacing w:before="187" w:line="228" w:lineRule="auto"/>
                        <w:ind w:left="88"/>
                        <w:rPr>
                          <w:rFonts w:ascii="ACHS Nueva Serif" w:hAnsi="ACHS Nueva Serif"/>
                          <w:b/>
                          <w:sz w:val="44"/>
                        </w:rPr>
                      </w:pPr>
                      <w:r>
                        <w:rPr>
                          <w:rFonts w:ascii="ACHS Nueva Serif" w:hAnsi="ACHS Nueva Serif"/>
                          <w:b/>
                          <w:color w:val="004C14"/>
                          <w:sz w:val="44"/>
                        </w:rPr>
                        <w:t>Protocolo de prevención del acoso sexual,</w:t>
                      </w:r>
                      <w:r>
                        <w:rPr>
                          <w:rFonts w:ascii="ACHS Nueva Serif" w:hAnsi="ACHS Nueva Serif"/>
                          <w:b/>
                          <w:color w:val="004C14"/>
                          <w:spacing w:val="-14"/>
                          <w:sz w:val="44"/>
                        </w:rPr>
                        <w:t xml:space="preserve"> </w:t>
                      </w:r>
                      <w:r>
                        <w:rPr>
                          <w:rFonts w:ascii="ACHS Nueva Serif" w:hAnsi="ACHS Nueva Serif"/>
                          <w:b/>
                          <w:color w:val="004C14"/>
                          <w:sz w:val="44"/>
                        </w:rPr>
                        <w:t>laboral</w:t>
                      </w:r>
                      <w:r>
                        <w:rPr>
                          <w:rFonts w:ascii="ACHS Nueva Serif" w:hAnsi="ACHS Nueva Serif"/>
                          <w:b/>
                          <w:color w:val="004C14"/>
                          <w:spacing w:val="-14"/>
                          <w:sz w:val="44"/>
                        </w:rPr>
                        <w:t xml:space="preserve"> </w:t>
                      </w:r>
                      <w:r>
                        <w:rPr>
                          <w:rFonts w:ascii="ACHS Nueva Serif" w:hAnsi="ACHS Nueva Serif"/>
                          <w:b/>
                          <w:color w:val="004C14"/>
                          <w:sz w:val="44"/>
                        </w:rPr>
                        <w:t>y</w:t>
                      </w:r>
                      <w:r>
                        <w:rPr>
                          <w:rFonts w:ascii="ACHS Nueva Serif" w:hAnsi="ACHS Nueva Serif"/>
                          <w:b/>
                          <w:color w:val="004C14"/>
                          <w:spacing w:val="-14"/>
                          <w:sz w:val="44"/>
                        </w:rPr>
                        <w:t xml:space="preserve"> </w:t>
                      </w:r>
                      <w:r>
                        <w:rPr>
                          <w:rFonts w:ascii="ACHS Nueva Serif" w:hAnsi="ACHS Nueva Serif"/>
                          <w:b/>
                          <w:color w:val="004C14"/>
                          <w:sz w:val="44"/>
                        </w:rPr>
                        <w:t>violencia</w:t>
                      </w:r>
                      <w:r>
                        <w:rPr>
                          <w:rFonts w:ascii="ACHS Nueva Serif" w:hAnsi="ACHS Nueva Serif"/>
                          <w:b/>
                          <w:color w:val="004C14"/>
                          <w:spacing w:val="-14"/>
                          <w:sz w:val="44"/>
                        </w:rPr>
                        <w:t xml:space="preserve"> </w:t>
                      </w:r>
                      <w:r>
                        <w:rPr>
                          <w:rFonts w:ascii="ACHS Nueva Serif" w:hAnsi="ACHS Nueva Serif"/>
                          <w:b/>
                          <w:color w:val="004C14"/>
                          <w:sz w:val="44"/>
                        </w:rPr>
                        <w:t>en</w:t>
                      </w:r>
                      <w:r>
                        <w:rPr>
                          <w:rFonts w:ascii="ACHS Nueva Serif" w:hAnsi="ACHS Nueva Serif"/>
                          <w:b/>
                          <w:color w:val="004C14"/>
                          <w:spacing w:val="-14"/>
                          <w:sz w:val="44"/>
                        </w:rPr>
                        <w:t xml:space="preserve"> </w:t>
                      </w:r>
                      <w:r>
                        <w:rPr>
                          <w:rFonts w:ascii="ACHS Nueva Serif" w:hAnsi="ACHS Nueva Serif"/>
                          <w:b/>
                          <w:color w:val="004C14"/>
                          <w:sz w:val="44"/>
                        </w:rPr>
                        <w:t>el</w:t>
                      </w:r>
                      <w:r>
                        <w:rPr>
                          <w:rFonts w:ascii="ACHS Nueva Serif" w:hAnsi="ACHS Nueva Serif"/>
                          <w:b/>
                          <w:color w:val="004C14"/>
                          <w:spacing w:val="-14"/>
                          <w:sz w:val="44"/>
                        </w:rPr>
                        <w:t xml:space="preserve"> </w:t>
                      </w:r>
                      <w:r>
                        <w:rPr>
                          <w:rFonts w:ascii="ACHS Nueva Serif" w:hAnsi="ACHS Nueva Serif"/>
                          <w:b/>
                          <w:color w:val="004C14"/>
                          <w:sz w:val="44"/>
                        </w:rPr>
                        <w:t>trabajo</w:t>
                      </w:r>
                    </w:p>
                  </w:txbxContent>
                </v:textbox>
                <w10:wrap anchorx="page" anchory="page"/>
              </v:shape>
            </w:pict>
          </mc:Fallback>
        </mc:AlternateContent>
      </w:r>
    </w:p>
    <w:p w:rsidR="00B974EA" w:rsidP="00B974EA" w:rsidRDefault="00B974EA" w14:paraId="491AC289" w14:textId="77777777">
      <w:pPr>
        <w:pStyle w:val="Textoindependiente"/>
        <w:spacing w:before="6"/>
        <w:rPr>
          <w:sz w:val="26"/>
        </w:rPr>
      </w:pPr>
    </w:p>
    <w:p w:rsidR="00B974EA" w:rsidP="00B974EA" w:rsidRDefault="00B974EA" w14:paraId="22A5D970" w14:textId="77777777">
      <w:pPr>
        <w:pStyle w:val="Textoindependiente"/>
        <w:ind w:left="124"/>
      </w:pPr>
      <w:r>
        <w:rPr>
          <w:noProof/>
        </w:rPr>
        <w:drawing>
          <wp:inline distT="0" distB="0" distL="0" distR="0" wp14:anchorId="17C1FC90" wp14:editId="2611E937">
            <wp:extent cx="7052241" cy="2081212"/>
            <wp:effectExtent l="0" t="0" r="0" b="0"/>
            <wp:docPr id="41" name="image20.png" descr="Imagen que contiene dibuj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20.png" descr="Imagen que contiene dibujo&#10;&#10;Descripción generada automáticamente"/>
                    <pic:cNvPicPr/>
                  </pic:nvPicPr>
                  <pic:blipFill>
                    <a:blip r:embed="rId93" cstate="print"/>
                    <a:stretch>
                      <a:fillRect/>
                    </a:stretch>
                  </pic:blipFill>
                  <pic:spPr>
                    <a:xfrm>
                      <a:off x="0" y="0"/>
                      <a:ext cx="7052241" cy="2081212"/>
                    </a:xfrm>
                    <a:prstGeom prst="rect">
                      <a:avLst/>
                    </a:prstGeom>
                  </pic:spPr>
                </pic:pic>
              </a:graphicData>
            </a:graphic>
          </wp:inline>
        </w:drawing>
      </w:r>
    </w:p>
    <w:p w:rsidR="00B974EA" w:rsidP="00B974EA" w:rsidRDefault="00B974EA" w14:paraId="4F936518" w14:textId="77777777">
      <w:pPr>
        <w:pStyle w:val="Textoindependiente"/>
      </w:pPr>
    </w:p>
    <w:p w:rsidR="00B974EA" w:rsidP="00B974EA" w:rsidRDefault="00B974EA" w14:paraId="649A2787" w14:textId="77777777">
      <w:pPr>
        <w:sectPr w:rsidR="00B974EA" w:rsidSect="00B974EA">
          <w:headerReference w:type="default" r:id="rId94"/>
          <w:footerReference w:type="default" r:id="rId95"/>
          <w:pgSz w:w="12240" w:h="15840" w:orient="portrait"/>
          <w:pgMar w:top="2500" w:right="440" w:bottom="1000" w:left="440" w:header="531" w:footer="813" w:gutter="0"/>
          <w:cols w:space="720"/>
        </w:sectPr>
      </w:pPr>
    </w:p>
    <w:p w:rsidRPr="0056344A" w:rsidR="00B974EA" w:rsidP="00B974EA" w:rsidRDefault="00B974EA" w14:paraId="08EB4FC5" w14:textId="77777777">
      <w:pPr>
        <w:pStyle w:val="Ttulo2"/>
        <w:spacing w:before="247"/>
        <w:rPr>
          <w:rFonts w:ascii="ACHS Nueva Sans SemiBold" w:hAnsi="ACHS Nueva Sans SemiBold"/>
        </w:rPr>
      </w:pPr>
      <w:r w:rsidRPr="0056344A">
        <w:rPr>
          <w:rFonts w:ascii="ACHS Nueva Sans SemiBold" w:hAnsi="ACHS Nueva Sans SemiBold"/>
          <w:color w:val="00AE41"/>
          <w:spacing w:val="-2"/>
        </w:rPr>
        <w:t>II.</w:t>
      </w:r>
      <w:r w:rsidRPr="0056344A">
        <w:rPr>
          <w:rFonts w:ascii="ACHS Nueva Sans SemiBold" w:hAnsi="ACHS Nueva Sans SemiBold"/>
          <w:color w:val="00AE41"/>
          <w:spacing w:val="-9"/>
        </w:rPr>
        <w:t xml:space="preserve"> </w:t>
      </w:r>
      <w:r w:rsidRPr="0056344A">
        <w:rPr>
          <w:rFonts w:ascii="ACHS Nueva Sans SemiBold" w:hAnsi="ACHS Nueva Sans SemiBold"/>
          <w:color w:val="00AE41"/>
          <w:spacing w:val="-2"/>
        </w:rPr>
        <w:t>Gestión</w:t>
      </w:r>
      <w:r w:rsidRPr="0056344A">
        <w:rPr>
          <w:rFonts w:ascii="ACHS Nueva Sans SemiBold" w:hAnsi="ACHS Nueva Sans SemiBold"/>
          <w:color w:val="00AE41"/>
          <w:spacing w:val="-9"/>
        </w:rPr>
        <w:t xml:space="preserve"> </w:t>
      </w:r>
      <w:r w:rsidRPr="0056344A">
        <w:rPr>
          <w:rFonts w:ascii="ACHS Nueva Sans SemiBold" w:hAnsi="ACHS Nueva Sans SemiBold"/>
          <w:color w:val="00AE41"/>
          <w:spacing w:val="-2"/>
        </w:rPr>
        <w:t>preventiva</w:t>
      </w:r>
    </w:p>
    <w:p w:rsidR="00B974EA" w:rsidP="00B974EA" w:rsidRDefault="00B974EA" w14:paraId="465FF75B" w14:textId="77777777">
      <w:pPr>
        <w:spacing w:before="3"/>
        <w:rPr>
          <w:rFonts w:ascii="ACHSNuevaSans-SemiBold"/>
          <w:b/>
        </w:rPr>
      </w:pPr>
      <w:r>
        <w:br w:type="column"/>
      </w:r>
    </w:p>
    <w:p w:rsidRPr="00901FF2" w:rsidR="00B974EA" w:rsidP="00B974EA" w:rsidRDefault="00B974EA" w14:paraId="6AA14023" w14:textId="77777777">
      <w:pPr>
        <w:pStyle w:val="Prrafodelista"/>
        <w:numPr>
          <w:ilvl w:val="0"/>
          <w:numId w:val="25"/>
        </w:numPr>
        <w:tabs>
          <w:tab w:val="left" w:pos="692"/>
        </w:tabs>
        <w:spacing w:before="0" w:after="0" w:line="240" w:lineRule="auto"/>
        <w:ind w:right="297"/>
        <w:jc w:val="left"/>
        <w:rPr>
          <w:sz w:val="18"/>
          <w:szCs w:val="21"/>
        </w:rPr>
      </w:pPr>
      <w:r w:rsidRPr="00901FF2">
        <w:rPr>
          <w:color w:val="424141"/>
          <w:sz w:val="18"/>
          <w:szCs w:val="21"/>
        </w:rPr>
        <w:t>En las medidas para la prevención del acoso laboral, se tendrán</w:t>
      </w:r>
      <w:r w:rsidRPr="00901FF2">
        <w:rPr>
          <w:color w:val="424141"/>
          <w:spacing w:val="40"/>
          <w:sz w:val="18"/>
          <w:szCs w:val="21"/>
        </w:rPr>
        <w:t xml:space="preserve"> </w:t>
      </w:r>
      <w:r w:rsidRPr="00901FF2">
        <w:rPr>
          <w:color w:val="424141"/>
          <w:sz w:val="18"/>
          <w:szCs w:val="21"/>
        </w:rPr>
        <w:t>presentes aquellas definidas en el marco de la evaluación de riesgo</w:t>
      </w:r>
      <w:r w:rsidRPr="00901FF2">
        <w:rPr>
          <w:color w:val="424141"/>
          <w:spacing w:val="40"/>
          <w:sz w:val="18"/>
          <w:szCs w:val="21"/>
        </w:rPr>
        <w:t xml:space="preserve"> </w:t>
      </w:r>
      <w:r w:rsidRPr="00901FF2">
        <w:rPr>
          <w:color w:val="424141"/>
          <w:spacing w:val="-2"/>
          <w:sz w:val="18"/>
          <w:szCs w:val="21"/>
        </w:rPr>
        <w:t>psicosocial</w:t>
      </w:r>
      <w:r w:rsidRPr="00901FF2">
        <w:rPr>
          <w:color w:val="424141"/>
          <w:spacing w:val="-4"/>
          <w:sz w:val="18"/>
          <w:szCs w:val="21"/>
        </w:rPr>
        <w:t xml:space="preserve"> </w:t>
      </w:r>
      <w:r w:rsidRPr="00901FF2">
        <w:rPr>
          <w:color w:val="424141"/>
          <w:spacing w:val="-2"/>
          <w:sz w:val="18"/>
          <w:szCs w:val="21"/>
        </w:rPr>
        <w:t>del</w:t>
      </w:r>
      <w:r w:rsidRPr="00901FF2">
        <w:rPr>
          <w:color w:val="424141"/>
          <w:spacing w:val="-4"/>
          <w:sz w:val="18"/>
          <w:szCs w:val="21"/>
        </w:rPr>
        <w:t xml:space="preserve"> </w:t>
      </w:r>
      <w:r w:rsidRPr="00901FF2">
        <w:rPr>
          <w:color w:val="424141"/>
          <w:spacing w:val="-2"/>
          <w:sz w:val="18"/>
          <w:szCs w:val="21"/>
        </w:rPr>
        <w:t>trabajo.</w:t>
      </w:r>
      <w:r w:rsidRPr="00901FF2">
        <w:rPr>
          <w:color w:val="424141"/>
          <w:spacing w:val="-4"/>
          <w:sz w:val="18"/>
          <w:szCs w:val="21"/>
        </w:rPr>
        <w:t xml:space="preserve"> </w:t>
      </w:r>
      <w:r w:rsidRPr="00901FF2">
        <w:rPr>
          <w:color w:val="424141"/>
          <w:spacing w:val="-2"/>
          <w:sz w:val="18"/>
          <w:szCs w:val="21"/>
        </w:rPr>
        <w:t>Es</w:t>
      </w:r>
      <w:r w:rsidRPr="00901FF2">
        <w:rPr>
          <w:color w:val="424141"/>
          <w:spacing w:val="-4"/>
          <w:sz w:val="18"/>
          <w:szCs w:val="21"/>
        </w:rPr>
        <w:t xml:space="preserve"> </w:t>
      </w:r>
      <w:r w:rsidRPr="00901FF2">
        <w:rPr>
          <w:color w:val="424141"/>
          <w:spacing w:val="-2"/>
          <w:sz w:val="18"/>
          <w:szCs w:val="21"/>
        </w:rPr>
        <w:t>decir,</w:t>
      </w:r>
      <w:r w:rsidRPr="00901FF2">
        <w:rPr>
          <w:color w:val="424141"/>
          <w:spacing w:val="-4"/>
          <w:sz w:val="18"/>
          <w:szCs w:val="21"/>
        </w:rPr>
        <w:t xml:space="preserve"> </w:t>
      </w:r>
      <w:r w:rsidRPr="00901FF2">
        <w:rPr>
          <w:color w:val="424141"/>
          <w:spacing w:val="-2"/>
          <w:sz w:val="18"/>
          <w:szCs w:val="21"/>
        </w:rPr>
        <w:t>si</w:t>
      </w:r>
      <w:r w:rsidRPr="00901FF2">
        <w:rPr>
          <w:color w:val="424141"/>
          <w:spacing w:val="-4"/>
          <w:sz w:val="18"/>
          <w:szCs w:val="21"/>
        </w:rPr>
        <w:t xml:space="preserve"> </w:t>
      </w:r>
      <w:r w:rsidRPr="00901FF2">
        <w:rPr>
          <w:color w:val="424141"/>
          <w:spacing w:val="-2"/>
          <w:sz w:val="18"/>
          <w:szCs w:val="21"/>
        </w:rPr>
        <w:t>en</w:t>
      </w:r>
      <w:r w:rsidRPr="00901FF2">
        <w:rPr>
          <w:color w:val="424141"/>
          <w:spacing w:val="-4"/>
          <w:sz w:val="18"/>
          <w:szCs w:val="21"/>
        </w:rPr>
        <w:t xml:space="preserve"> </w:t>
      </w:r>
      <w:r w:rsidRPr="00901FF2">
        <w:rPr>
          <w:color w:val="424141"/>
          <w:spacing w:val="-2"/>
          <w:sz w:val="18"/>
          <w:szCs w:val="21"/>
        </w:rPr>
        <w:t>la</w:t>
      </w:r>
      <w:r w:rsidRPr="00901FF2">
        <w:rPr>
          <w:color w:val="424141"/>
          <w:spacing w:val="-4"/>
          <w:sz w:val="18"/>
          <w:szCs w:val="21"/>
        </w:rPr>
        <w:t xml:space="preserve"> </w:t>
      </w:r>
      <w:r w:rsidRPr="00901FF2">
        <w:rPr>
          <w:color w:val="424141"/>
          <w:spacing w:val="-2"/>
          <w:sz w:val="18"/>
          <w:szCs w:val="21"/>
        </w:rPr>
        <w:t>aplicación</w:t>
      </w:r>
      <w:r w:rsidRPr="00901FF2">
        <w:rPr>
          <w:color w:val="424141"/>
          <w:spacing w:val="-4"/>
          <w:sz w:val="18"/>
          <w:szCs w:val="21"/>
        </w:rPr>
        <w:t xml:space="preserve"> </w:t>
      </w:r>
      <w:r w:rsidRPr="00901FF2">
        <w:rPr>
          <w:color w:val="424141"/>
          <w:spacing w:val="-2"/>
          <w:sz w:val="18"/>
          <w:szCs w:val="21"/>
        </w:rPr>
        <w:t>del</w:t>
      </w:r>
      <w:r w:rsidRPr="00901FF2">
        <w:rPr>
          <w:color w:val="424141"/>
          <w:spacing w:val="-4"/>
          <w:sz w:val="18"/>
          <w:szCs w:val="21"/>
        </w:rPr>
        <w:t xml:space="preserve"> </w:t>
      </w:r>
      <w:r w:rsidRPr="00901FF2">
        <w:rPr>
          <w:color w:val="424141"/>
          <w:spacing w:val="-2"/>
          <w:sz w:val="18"/>
          <w:szCs w:val="21"/>
        </w:rPr>
        <w:t>cuestionario</w:t>
      </w:r>
      <w:r w:rsidRPr="00901FF2">
        <w:rPr>
          <w:color w:val="424141"/>
          <w:spacing w:val="-4"/>
          <w:sz w:val="18"/>
          <w:szCs w:val="21"/>
        </w:rPr>
        <w:t xml:space="preserve"> </w:t>
      </w:r>
      <w:r w:rsidRPr="00901FF2">
        <w:rPr>
          <w:color w:val="424141"/>
          <w:spacing w:val="-2"/>
          <w:sz w:val="18"/>
          <w:szCs w:val="21"/>
        </w:rPr>
        <w:t>CEAL/</w:t>
      </w:r>
      <w:r w:rsidRPr="00901FF2">
        <w:rPr>
          <w:color w:val="424141"/>
          <w:spacing w:val="40"/>
          <w:sz w:val="18"/>
          <w:szCs w:val="21"/>
        </w:rPr>
        <w:t xml:space="preserve"> </w:t>
      </w:r>
      <w:r w:rsidRPr="00901FF2">
        <w:rPr>
          <w:color w:val="424141"/>
          <w:sz w:val="18"/>
          <w:szCs w:val="21"/>
        </w:rPr>
        <w:t>SM se identifican algunas de las dimensiones que se relacionan con la</w:t>
      </w:r>
      <w:r w:rsidRPr="00901FF2">
        <w:rPr>
          <w:color w:val="424141"/>
          <w:spacing w:val="40"/>
          <w:sz w:val="18"/>
          <w:szCs w:val="21"/>
        </w:rPr>
        <w:t xml:space="preserve"> </w:t>
      </w:r>
      <w:r w:rsidRPr="00901FF2">
        <w:rPr>
          <w:color w:val="424141"/>
          <w:sz w:val="18"/>
          <w:szCs w:val="21"/>
        </w:rPr>
        <w:t>posibilidad de desencadenar situaciones de acoso laboral (problemas</w:t>
      </w:r>
      <w:r w:rsidRPr="00901FF2">
        <w:rPr>
          <w:color w:val="424141"/>
          <w:spacing w:val="40"/>
          <w:sz w:val="18"/>
          <w:szCs w:val="21"/>
        </w:rPr>
        <w:t xml:space="preserve"> </w:t>
      </w:r>
      <w:r w:rsidRPr="00901FF2">
        <w:rPr>
          <w:color w:val="424141"/>
          <w:sz w:val="18"/>
          <w:szCs w:val="21"/>
        </w:rPr>
        <w:t>en la definición de rol, sobrecarga cuantitativa, estilos de liderazgo,</w:t>
      </w:r>
      <w:r w:rsidRPr="00901FF2">
        <w:rPr>
          <w:color w:val="424141"/>
          <w:spacing w:val="40"/>
          <w:sz w:val="18"/>
          <w:szCs w:val="21"/>
        </w:rPr>
        <w:t xml:space="preserve"> </w:t>
      </w:r>
      <w:r w:rsidRPr="00901FF2">
        <w:rPr>
          <w:color w:val="424141"/>
          <w:sz w:val="18"/>
          <w:szCs w:val="21"/>
        </w:rPr>
        <w:t>entre</w:t>
      </w:r>
      <w:r w:rsidRPr="00901FF2">
        <w:rPr>
          <w:color w:val="424141"/>
          <w:spacing w:val="-1"/>
          <w:sz w:val="18"/>
          <w:szCs w:val="21"/>
        </w:rPr>
        <w:t xml:space="preserve"> </w:t>
      </w:r>
      <w:r w:rsidRPr="00901FF2">
        <w:rPr>
          <w:color w:val="424141"/>
          <w:sz w:val="18"/>
          <w:szCs w:val="21"/>
        </w:rPr>
        <w:t>otros),</w:t>
      </w:r>
      <w:r w:rsidRPr="00901FF2">
        <w:rPr>
          <w:color w:val="424141"/>
          <w:spacing w:val="-1"/>
          <w:sz w:val="18"/>
          <w:szCs w:val="21"/>
        </w:rPr>
        <w:t xml:space="preserve"> </w:t>
      </w:r>
      <w:r w:rsidRPr="00901FF2">
        <w:rPr>
          <w:color w:val="424141"/>
          <w:sz w:val="18"/>
          <w:szCs w:val="21"/>
        </w:rPr>
        <w:t>se</w:t>
      </w:r>
      <w:r w:rsidRPr="00901FF2">
        <w:rPr>
          <w:color w:val="424141"/>
          <w:spacing w:val="-1"/>
          <w:sz w:val="18"/>
          <w:szCs w:val="21"/>
        </w:rPr>
        <w:t xml:space="preserve"> </w:t>
      </w:r>
      <w:r w:rsidRPr="00901FF2">
        <w:rPr>
          <w:color w:val="424141"/>
          <w:sz w:val="18"/>
          <w:szCs w:val="21"/>
        </w:rPr>
        <w:t>programará</w:t>
      </w:r>
      <w:r w:rsidRPr="00901FF2">
        <w:rPr>
          <w:color w:val="424141"/>
          <w:spacing w:val="-1"/>
          <w:sz w:val="18"/>
          <w:szCs w:val="21"/>
        </w:rPr>
        <w:t xml:space="preserve"> </w:t>
      </w:r>
      <w:r w:rsidRPr="00901FF2">
        <w:rPr>
          <w:color w:val="424141"/>
          <w:sz w:val="18"/>
          <w:szCs w:val="21"/>
        </w:rPr>
        <w:t>y</w:t>
      </w:r>
      <w:r w:rsidRPr="00901FF2">
        <w:rPr>
          <w:color w:val="424141"/>
          <w:spacing w:val="-1"/>
          <w:sz w:val="18"/>
          <w:szCs w:val="21"/>
        </w:rPr>
        <w:t xml:space="preserve"> </w:t>
      </w:r>
      <w:r w:rsidRPr="00901FF2">
        <w:rPr>
          <w:color w:val="424141"/>
          <w:sz w:val="18"/>
          <w:szCs w:val="21"/>
        </w:rPr>
        <w:t>controlará</w:t>
      </w:r>
      <w:r w:rsidRPr="00901FF2">
        <w:rPr>
          <w:color w:val="424141"/>
          <w:spacing w:val="-1"/>
          <w:sz w:val="18"/>
          <w:szCs w:val="21"/>
        </w:rPr>
        <w:t xml:space="preserve"> </w:t>
      </w:r>
      <w:r w:rsidRPr="00901FF2">
        <w:rPr>
          <w:color w:val="424141"/>
          <w:sz w:val="18"/>
          <w:szCs w:val="21"/>
        </w:rPr>
        <w:t>la</w:t>
      </w:r>
      <w:r w:rsidRPr="00901FF2">
        <w:rPr>
          <w:color w:val="424141"/>
          <w:spacing w:val="-1"/>
          <w:sz w:val="18"/>
          <w:szCs w:val="21"/>
        </w:rPr>
        <w:t xml:space="preserve"> </w:t>
      </w:r>
      <w:r w:rsidRPr="00901FF2">
        <w:rPr>
          <w:color w:val="424141"/>
          <w:sz w:val="18"/>
          <w:szCs w:val="21"/>
        </w:rPr>
        <w:t>ejecución</w:t>
      </w:r>
      <w:r w:rsidRPr="00901FF2">
        <w:rPr>
          <w:color w:val="424141"/>
          <w:spacing w:val="-1"/>
          <w:sz w:val="18"/>
          <w:szCs w:val="21"/>
        </w:rPr>
        <w:t xml:space="preserve"> </w:t>
      </w:r>
      <w:r w:rsidRPr="00901FF2">
        <w:rPr>
          <w:color w:val="424141"/>
          <w:sz w:val="18"/>
          <w:szCs w:val="21"/>
        </w:rPr>
        <w:t>de</w:t>
      </w:r>
      <w:r w:rsidRPr="00901FF2">
        <w:rPr>
          <w:color w:val="424141"/>
          <w:spacing w:val="-1"/>
          <w:sz w:val="18"/>
          <w:szCs w:val="21"/>
        </w:rPr>
        <w:t xml:space="preserve"> </w:t>
      </w:r>
      <w:r w:rsidRPr="00901FF2">
        <w:rPr>
          <w:color w:val="424141"/>
          <w:sz w:val="18"/>
          <w:szCs w:val="21"/>
        </w:rPr>
        <w:t>las</w:t>
      </w:r>
      <w:r w:rsidRPr="00901FF2">
        <w:rPr>
          <w:color w:val="424141"/>
          <w:spacing w:val="-1"/>
          <w:sz w:val="18"/>
          <w:szCs w:val="21"/>
        </w:rPr>
        <w:t xml:space="preserve"> </w:t>
      </w:r>
      <w:r w:rsidRPr="00901FF2">
        <w:rPr>
          <w:color w:val="424141"/>
          <w:sz w:val="18"/>
          <w:szCs w:val="21"/>
        </w:rPr>
        <w:t>medidas</w:t>
      </w:r>
      <w:r w:rsidRPr="00901FF2">
        <w:rPr>
          <w:color w:val="424141"/>
          <w:spacing w:val="-1"/>
          <w:sz w:val="18"/>
          <w:szCs w:val="21"/>
        </w:rPr>
        <w:t xml:space="preserve"> </w:t>
      </w:r>
      <w:r w:rsidRPr="00901FF2">
        <w:rPr>
          <w:color w:val="424141"/>
          <w:sz w:val="18"/>
          <w:szCs w:val="21"/>
        </w:rPr>
        <w:t>de</w:t>
      </w:r>
      <w:r w:rsidRPr="00901FF2">
        <w:rPr>
          <w:color w:val="424141"/>
          <w:spacing w:val="40"/>
          <w:sz w:val="18"/>
          <w:szCs w:val="21"/>
        </w:rPr>
        <w:t xml:space="preserve"> </w:t>
      </w:r>
      <w:r w:rsidRPr="00901FF2">
        <w:rPr>
          <w:color w:val="424141"/>
          <w:sz w:val="18"/>
          <w:szCs w:val="21"/>
        </w:rPr>
        <w:t>intervención que se diseñen para eliminar o controlar el o los factores</w:t>
      </w:r>
      <w:r w:rsidRPr="00901FF2">
        <w:rPr>
          <w:color w:val="424141"/>
          <w:spacing w:val="40"/>
          <w:sz w:val="18"/>
          <w:szCs w:val="21"/>
        </w:rPr>
        <w:t xml:space="preserve"> </w:t>
      </w:r>
      <w:r w:rsidRPr="00901FF2">
        <w:rPr>
          <w:color w:val="424141"/>
          <w:sz w:val="18"/>
          <w:szCs w:val="21"/>
        </w:rPr>
        <w:t>de riesgo identificados.</w:t>
      </w:r>
    </w:p>
    <w:p w:rsidRPr="00901FF2" w:rsidR="00B974EA" w:rsidP="00B974EA" w:rsidRDefault="00B974EA" w14:paraId="47267600" w14:textId="77777777">
      <w:pPr>
        <w:pStyle w:val="Prrafodelista"/>
        <w:numPr>
          <w:ilvl w:val="0"/>
          <w:numId w:val="25"/>
        </w:numPr>
        <w:tabs>
          <w:tab w:val="left" w:pos="692"/>
        </w:tabs>
        <w:spacing w:before="121" w:after="0" w:line="240" w:lineRule="auto"/>
        <w:ind w:right="481"/>
        <w:jc w:val="left"/>
        <w:rPr>
          <w:sz w:val="18"/>
          <w:szCs w:val="21"/>
        </w:rPr>
      </w:pPr>
      <w:r w:rsidRPr="00901FF2">
        <w:rPr>
          <w:color w:val="424141"/>
          <w:spacing w:val="-2"/>
          <w:sz w:val="18"/>
          <w:szCs w:val="21"/>
        </w:rPr>
        <w:t>Las</w:t>
      </w:r>
      <w:r w:rsidRPr="00901FF2">
        <w:rPr>
          <w:color w:val="424141"/>
          <w:spacing w:val="-3"/>
          <w:sz w:val="18"/>
          <w:szCs w:val="21"/>
        </w:rPr>
        <w:t xml:space="preserve"> </w:t>
      </w:r>
      <w:r w:rsidRPr="00901FF2">
        <w:rPr>
          <w:color w:val="424141"/>
          <w:spacing w:val="-2"/>
          <w:sz w:val="18"/>
          <w:szCs w:val="21"/>
        </w:rPr>
        <w:t>medidas</w:t>
      </w:r>
      <w:r w:rsidRPr="00901FF2">
        <w:rPr>
          <w:color w:val="424141"/>
          <w:spacing w:val="-3"/>
          <w:sz w:val="18"/>
          <w:szCs w:val="21"/>
        </w:rPr>
        <w:t xml:space="preserve"> </w:t>
      </w:r>
      <w:r w:rsidRPr="00901FF2">
        <w:rPr>
          <w:color w:val="424141"/>
          <w:spacing w:val="-2"/>
          <w:sz w:val="18"/>
          <w:szCs w:val="21"/>
        </w:rPr>
        <w:t>para</w:t>
      </w:r>
      <w:r w:rsidRPr="00901FF2">
        <w:rPr>
          <w:color w:val="424141"/>
          <w:spacing w:val="-3"/>
          <w:sz w:val="18"/>
          <w:szCs w:val="21"/>
        </w:rPr>
        <w:t xml:space="preserve"> </w:t>
      </w:r>
      <w:r w:rsidRPr="00901FF2">
        <w:rPr>
          <w:color w:val="424141"/>
          <w:spacing w:val="-2"/>
          <w:sz w:val="18"/>
          <w:szCs w:val="21"/>
        </w:rPr>
        <w:t>abordar</w:t>
      </w:r>
      <w:r w:rsidRPr="00901FF2">
        <w:rPr>
          <w:color w:val="424141"/>
          <w:spacing w:val="-3"/>
          <w:sz w:val="18"/>
          <w:szCs w:val="21"/>
        </w:rPr>
        <w:t xml:space="preserve"> </w:t>
      </w:r>
      <w:r w:rsidRPr="00901FF2">
        <w:rPr>
          <w:color w:val="424141"/>
          <w:spacing w:val="-2"/>
          <w:sz w:val="18"/>
          <w:szCs w:val="21"/>
        </w:rPr>
        <w:t>la</w:t>
      </w:r>
      <w:r w:rsidRPr="00901FF2">
        <w:rPr>
          <w:color w:val="424141"/>
          <w:spacing w:val="-3"/>
          <w:sz w:val="18"/>
          <w:szCs w:val="21"/>
        </w:rPr>
        <w:t xml:space="preserve"> </w:t>
      </w:r>
      <w:r w:rsidRPr="00901FF2">
        <w:rPr>
          <w:color w:val="424141"/>
          <w:spacing w:val="-2"/>
          <w:sz w:val="18"/>
          <w:szCs w:val="21"/>
        </w:rPr>
        <w:t>violencia</w:t>
      </w:r>
      <w:r w:rsidRPr="00901FF2">
        <w:rPr>
          <w:color w:val="424141"/>
          <w:spacing w:val="-3"/>
          <w:sz w:val="18"/>
          <w:szCs w:val="21"/>
        </w:rPr>
        <w:t xml:space="preserve"> </w:t>
      </w:r>
      <w:r w:rsidRPr="00901FF2">
        <w:rPr>
          <w:color w:val="424141"/>
          <w:spacing w:val="-2"/>
          <w:sz w:val="18"/>
          <w:szCs w:val="21"/>
        </w:rPr>
        <w:t>ejercida</w:t>
      </w:r>
      <w:r w:rsidRPr="00901FF2">
        <w:rPr>
          <w:color w:val="424141"/>
          <w:spacing w:val="-3"/>
          <w:sz w:val="18"/>
          <w:szCs w:val="21"/>
        </w:rPr>
        <w:t xml:space="preserve"> </w:t>
      </w:r>
      <w:r w:rsidRPr="00901FF2">
        <w:rPr>
          <w:color w:val="424141"/>
          <w:spacing w:val="-2"/>
          <w:sz w:val="18"/>
          <w:szCs w:val="21"/>
        </w:rPr>
        <w:t>por</w:t>
      </w:r>
      <w:r w:rsidRPr="00901FF2">
        <w:rPr>
          <w:color w:val="424141"/>
          <w:spacing w:val="-3"/>
          <w:sz w:val="18"/>
          <w:szCs w:val="21"/>
        </w:rPr>
        <w:t xml:space="preserve"> </w:t>
      </w:r>
      <w:r w:rsidRPr="00901FF2">
        <w:rPr>
          <w:color w:val="424141"/>
          <w:spacing w:val="-2"/>
          <w:sz w:val="18"/>
          <w:szCs w:val="21"/>
        </w:rPr>
        <w:t>terceros</w:t>
      </w:r>
      <w:r w:rsidRPr="00901FF2">
        <w:rPr>
          <w:color w:val="424141"/>
          <w:spacing w:val="-3"/>
          <w:sz w:val="18"/>
          <w:szCs w:val="21"/>
        </w:rPr>
        <w:t xml:space="preserve"> </w:t>
      </w:r>
      <w:r w:rsidRPr="00901FF2">
        <w:rPr>
          <w:color w:val="424141"/>
          <w:spacing w:val="-2"/>
          <w:sz w:val="18"/>
          <w:szCs w:val="21"/>
        </w:rPr>
        <w:t>ajenos</w:t>
      </w:r>
      <w:r w:rsidRPr="00901FF2">
        <w:rPr>
          <w:color w:val="424141"/>
          <w:spacing w:val="-3"/>
          <w:sz w:val="18"/>
          <w:szCs w:val="21"/>
        </w:rPr>
        <w:t xml:space="preserve"> </w:t>
      </w:r>
      <w:r w:rsidRPr="00901FF2">
        <w:rPr>
          <w:color w:val="424141"/>
          <w:spacing w:val="-2"/>
          <w:sz w:val="18"/>
          <w:szCs w:val="21"/>
        </w:rPr>
        <w:t>a</w:t>
      </w:r>
      <w:r w:rsidRPr="00901FF2">
        <w:rPr>
          <w:color w:val="424141"/>
          <w:spacing w:val="-3"/>
          <w:sz w:val="18"/>
          <w:szCs w:val="21"/>
        </w:rPr>
        <w:t xml:space="preserve"> </w:t>
      </w:r>
      <w:r w:rsidRPr="00901FF2">
        <w:rPr>
          <w:color w:val="424141"/>
          <w:spacing w:val="-2"/>
          <w:sz w:val="18"/>
          <w:szCs w:val="21"/>
        </w:rPr>
        <w:t>la</w:t>
      </w:r>
      <w:r w:rsidRPr="00901FF2">
        <w:rPr>
          <w:color w:val="424141"/>
          <w:spacing w:val="40"/>
          <w:sz w:val="18"/>
          <w:szCs w:val="21"/>
        </w:rPr>
        <w:t xml:space="preserve"> </w:t>
      </w:r>
      <w:r w:rsidRPr="00901FF2">
        <w:rPr>
          <w:color w:val="424141"/>
          <w:sz w:val="18"/>
          <w:szCs w:val="21"/>
        </w:rPr>
        <w:t>relación laboral, serán definidas considerando la opinión de los</w:t>
      </w:r>
      <w:r w:rsidRPr="00901FF2">
        <w:rPr>
          <w:color w:val="424141"/>
          <w:spacing w:val="40"/>
          <w:sz w:val="18"/>
          <w:szCs w:val="21"/>
        </w:rPr>
        <w:t xml:space="preserve"> </w:t>
      </w:r>
      <w:r w:rsidRPr="00901FF2">
        <w:rPr>
          <w:color w:val="424141"/>
          <w:sz w:val="18"/>
          <w:szCs w:val="21"/>
        </w:rPr>
        <w:t>trabajadores(as) de las áreas o unidades afectadas.</w:t>
      </w:r>
    </w:p>
    <w:p w:rsidRPr="00901FF2" w:rsidR="00B974EA" w:rsidP="00B974EA" w:rsidRDefault="00B974EA" w14:paraId="2989BE6F" w14:textId="77777777">
      <w:pPr>
        <w:pStyle w:val="Prrafodelista"/>
        <w:numPr>
          <w:ilvl w:val="0"/>
          <w:numId w:val="25"/>
        </w:numPr>
        <w:tabs>
          <w:tab w:val="left" w:pos="692"/>
        </w:tabs>
        <w:spacing w:before="116" w:after="0" w:line="240" w:lineRule="auto"/>
        <w:ind w:right="386"/>
        <w:jc w:val="left"/>
        <w:rPr>
          <w:sz w:val="18"/>
          <w:szCs w:val="21"/>
        </w:rPr>
      </w:pPr>
      <w:r w:rsidRPr="00901FF2">
        <w:rPr>
          <w:color w:val="424141"/>
          <w:spacing w:val="-2"/>
          <w:sz w:val="18"/>
          <w:szCs w:val="21"/>
        </w:rPr>
        <w:t>Asimismo,</w:t>
      </w:r>
      <w:r w:rsidRPr="00901FF2">
        <w:rPr>
          <w:color w:val="424141"/>
          <w:spacing w:val="-3"/>
          <w:sz w:val="18"/>
          <w:szCs w:val="21"/>
        </w:rPr>
        <w:t xml:space="preserve"> </w:t>
      </w:r>
      <w:r w:rsidRPr="00901FF2">
        <w:rPr>
          <w:color w:val="424141"/>
          <w:spacing w:val="-2"/>
          <w:sz w:val="18"/>
          <w:szCs w:val="21"/>
        </w:rPr>
        <w:t>se</w:t>
      </w:r>
      <w:r w:rsidRPr="00901FF2">
        <w:rPr>
          <w:color w:val="424141"/>
          <w:spacing w:val="-3"/>
          <w:sz w:val="18"/>
          <w:szCs w:val="21"/>
        </w:rPr>
        <w:t xml:space="preserve"> </w:t>
      </w:r>
      <w:r w:rsidRPr="00901FF2">
        <w:rPr>
          <w:color w:val="424141"/>
          <w:spacing w:val="-2"/>
          <w:sz w:val="18"/>
          <w:szCs w:val="21"/>
        </w:rPr>
        <w:t>darán</w:t>
      </w:r>
      <w:r w:rsidRPr="00901FF2">
        <w:rPr>
          <w:color w:val="424141"/>
          <w:spacing w:val="-3"/>
          <w:sz w:val="18"/>
          <w:szCs w:val="21"/>
        </w:rPr>
        <w:t xml:space="preserve"> </w:t>
      </w:r>
      <w:r w:rsidRPr="00901FF2">
        <w:rPr>
          <w:color w:val="424141"/>
          <w:spacing w:val="-2"/>
          <w:sz w:val="18"/>
          <w:szCs w:val="21"/>
        </w:rPr>
        <w:t>a</w:t>
      </w:r>
      <w:r w:rsidRPr="00901FF2">
        <w:rPr>
          <w:color w:val="424141"/>
          <w:spacing w:val="-3"/>
          <w:sz w:val="18"/>
          <w:szCs w:val="21"/>
        </w:rPr>
        <w:t xml:space="preserve"> </w:t>
      </w:r>
      <w:r w:rsidRPr="00901FF2">
        <w:rPr>
          <w:color w:val="424141"/>
          <w:spacing w:val="-2"/>
          <w:sz w:val="18"/>
          <w:szCs w:val="21"/>
        </w:rPr>
        <w:t>conocer</w:t>
      </w:r>
      <w:r w:rsidRPr="00901FF2">
        <w:rPr>
          <w:color w:val="424141"/>
          <w:spacing w:val="-3"/>
          <w:sz w:val="18"/>
          <w:szCs w:val="21"/>
        </w:rPr>
        <w:t xml:space="preserve"> </w:t>
      </w:r>
      <w:r w:rsidRPr="00901FF2">
        <w:rPr>
          <w:color w:val="424141"/>
          <w:spacing w:val="-2"/>
          <w:sz w:val="18"/>
          <w:szCs w:val="21"/>
        </w:rPr>
        <w:t>las</w:t>
      </w:r>
      <w:r w:rsidRPr="00901FF2">
        <w:rPr>
          <w:color w:val="424141"/>
          <w:spacing w:val="-3"/>
          <w:sz w:val="18"/>
          <w:szCs w:val="21"/>
        </w:rPr>
        <w:t xml:space="preserve"> </w:t>
      </w:r>
      <w:r w:rsidRPr="00901FF2">
        <w:rPr>
          <w:color w:val="424141"/>
          <w:spacing w:val="-2"/>
          <w:sz w:val="18"/>
          <w:szCs w:val="21"/>
        </w:rPr>
        <w:t>conductas</w:t>
      </w:r>
      <w:r w:rsidRPr="00901FF2">
        <w:rPr>
          <w:color w:val="424141"/>
          <w:spacing w:val="-3"/>
          <w:sz w:val="18"/>
          <w:szCs w:val="21"/>
        </w:rPr>
        <w:t xml:space="preserve"> </w:t>
      </w:r>
      <w:r w:rsidRPr="00901FF2">
        <w:rPr>
          <w:color w:val="424141"/>
          <w:spacing w:val="-2"/>
          <w:sz w:val="18"/>
          <w:szCs w:val="21"/>
        </w:rPr>
        <w:t>incívicas</w:t>
      </w:r>
      <w:r w:rsidRPr="00901FF2">
        <w:rPr>
          <w:color w:val="424141"/>
          <w:spacing w:val="-3"/>
          <w:sz w:val="18"/>
          <w:szCs w:val="21"/>
        </w:rPr>
        <w:t xml:space="preserve"> </w:t>
      </w:r>
      <w:r w:rsidRPr="00901FF2">
        <w:rPr>
          <w:color w:val="424141"/>
          <w:spacing w:val="-2"/>
          <w:sz w:val="18"/>
          <w:szCs w:val="21"/>
        </w:rPr>
        <w:t>que</w:t>
      </w:r>
      <w:r w:rsidRPr="00901FF2">
        <w:rPr>
          <w:color w:val="424141"/>
          <w:spacing w:val="-3"/>
          <w:sz w:val="18"/>
          <w:szCs w:val="21"/>
        </w:rPr>
        <w:t xml:space="preserve"> </w:t>
      </w:r>
      <w:r w:rsidRPr="00901FF2">
        <w:rPr>
          <w:color w:val="424141"/>
          <w:spacing w:val="-2"/>
          <w:sz w:val="18"/>
          <w:szCs w:val="21"/>
        </w:rPr>
        <w:t>la</w:t>
      </w:r>
      <w:r w:rsidRPr="00901FF2">
        <w:rPr>
          <w:color w:val="424141"/>
          <w:spacing w:val="-3"/>
          <w:sz w:val="18"/>
          <w:szCs w:val="21"/>
        </w:rPr>
        <w:t xml:space="preserve"> </w:t>
      </w:r>
      <w:r w:rsidRPr="00901FF2">
        <w:rPr>
          <w:color w:val="424141"/>
          <w:spacing w:val="-2"/>
          <w:sz w:val="18"/>
          <w:szCs w:val="21"/>
        </w:rPr>
        <w:t>[nombre</w:t>
      </w:r>
      <w:r w:rsidRPr="00901FF2">
        <w:rPr>
          <w:color w:val="424141"/>
          <w:spacing w:val="-3"/>
          <w:sz w:val="18"/>
          <w:szCs w:val="21"/>
        </w:rPr>
        <w:t xml:space="preserve"> </w:t>
      </w:r>
      <w:r w:rsidRPr="00901FF2">
        <w:rPr>
          <w:color w:val="424141"/>
          <w:spacing w:val="-2"/>
          <w:sz w:val="18"/>
          <w:szCs w:val="21"/>
        </w:rPr>
        <w:t>de</w:t>
      </w:r>
      <w:r w:rsidRPr="00901FF2">
        <w:rPr>
          <w:color w:val="424141"/>
          <w:spacing w:val="40"/>
          <w:sz w:val="18"/>
          <w:szCs w:val="21"/>
        </w:rPr>
        <w:t xml:space="preserve"> </w:t>
      </w:r>
      <w:r w:rsidRPr="00901FF2">
        <w:rPr>
          <w:color w:val="424141"/>
          <w:sz w:val="18"/>
          <w:szCs w:val="21"/>
        </w:rPr>
        <w:t>la entidad empleadora] abordará y se implementará un plan de</w:t>
      </w:r>
      <w:r w:rsidRPr="00901FF2">
        <w:rPr>
          <w:color w:val="424141"/>
          <w:spacing w:val="40"/>
          <w:sz w:val="18"/>
          <w:szCs w:val="21"/>
        </w:rPr>
        <w:t xml:space="preserve"> </w:t>
      </w:r>
      <w:r w:rsidRPr="00901FF2">
        <w:rPr>
          <w:color w:val="424141"/>
          <w:sz w:val="18"/>
          <w:szCs w:val="21"/>
        </w:rPr>
        <w:t>información acerca del sexismo con ejemplos prácticos [mediante</w:t>
      </w:r>
      <w:r w:rsidRPr="00901FF2">
        <w:rPr>
          <w:color w:val="424141"/>
          <w:spacing w:val="40"/>
          <w:sz w:val="18"/>
          <w:szCs w:val="21"/>
        </w:rPr>
        <w:t xml:space="preserve"> </w:t>
      </w:r>
      <w:r w:rsidRPr="00901FF2">
        <w:rPr>
          <w:color w:val="424141"/>
          <w:sz w:val="18"/>
          <w:szCs w:val="21"/>
        </w:rPr>
        <w:t xml:space="preserve">charlas, </w:t>
      </w:r>
      <w:proofErr w:type="spellStart"/>
      <w:r w:rsidRPr="00901FF2">
        <w:rPr>
          <w:color w:val="424141"/>
          <w:sz w:val="18"/>
          <w:szCs w:val="21"/>
        </w:rPr>
        <w:t>webinars</w:t>
      </w:r>
      <w:proofErr w:type="spellEnd"/>
      <w:r w:rsidRPr="00901FF2">
        <w:rPr>
          <w:color w:val="424141"/>
          <w:sz w:val="18"/>
          <w:szCs w:val="21"/>
        </w:rPr>
        <w:t>, cartillas informativas u otros].</w:t>
      </w:r>
    </w:p>
    <w:p w:rsidRPr="00115EEC" w:rsidR="00B974EA" w:rsidP="00B974EA" w:rsidRDefault="00B974EA" w14:paraId="245B7966" w14:textId="77777777">
      <w:pPr>
        <w:pStyle w:val="Prrafodelista"/>
        <w:numPr>
          <w:ilvl w:val="0"/>
          <w:numId w:val="25"/>
        </w:numPr>
        <w:tabs>
          <w:tab w:val="left" w:pos="692"/>
        </w:tabs>
        <w:spacing w:before="116" w:after="0" w:line="240" w:lineRule="auto"/>
        <w:ind w:right="389"/>
        <w:jc w:val="left"/>
        <w:rPr>
          <w:sz w:val="18"/>
          <w:szCs w:val="21"/>
        </w:rPr>
      </w:pPr>
      <w:r w:rsidRPr="00901FF2">
        <w:rPr>
          <w:color w:val="424141"/>
          <w:spacing w:val="-2"/>
          <w:sz w:val="18"/>
          <w:szCs w:val="21"/>
        </w:rPr>
        <w:t>Además,</w:t>
      </w:r>
      <w:r w:rsidRPr="00901FF2">
        <w:rPr>
          <w:color w:val="424141"/>
          <w:spacing w:val="-6"/>
          <w:sz w:val="18"/>
          <w:szCs w:val="21"/>
        </w:rPr>
        <w:t xml:space="preserve"> </w:t>
      </w:r>
      <w:r w:rsidRPr="00901FF2">
        <w:rPr>
          <w:color w:val="424141"/>
          <w:spacing w:val="-2"/>
          <w:sz w:val="18"/>
          <w:szCs w:val="21"/>
        </w:rPr>
        <w:t>la</w:t>
      </w:r>
      <w:r w:rsidRPr="00901FF2">
        <w:rPr>
          <w:color w:val="424141"/>
          <w:spacing w:val="-5"/>
          <w:sz w:val="18"/>
          <w:szCs w:val="21"/>
        </w:rPr>
        <w:t xml:space="preserve"> </w:t>
      </w:r>
      <w:r w:rsidRPr="00901FF2">
        <w:rPr>
          <w:color w:val="424141"/>
          <w:spacing w:val="-2"/>
          <w:sz w:val="18"/>
          <w:szCs w:val="21"/>
        </w:rPr>
        <w:t>entidad</w:t>
      </w:r>
      <w:r w:rsidRPr="00901FF2">
        <w:rPr>
          <w:color w:val="424141"/>
          <w:spacing w:val="-5"/>
          <w:sz w:val="18"/>
          <w:szCs w:val="21"/>
        </w:rPr>
        <w:t xml:space="preserve"> </w:t>
      </w:r>
      <w:r w:rsidRPr="00901FF2">
        <w:rPr>
          <w:color w:val="424141"/>
          <w:spacing w:val="-2"/>
          <w:sz w:val="18"/>
          <w:szCs w:val="21"/>
        </w:rPr>
        <w:t>empleadora</w:t>
      </w:r>
      <w:r w:rsidRPr="00901FF2">
        <w:rPr>
          <w:color w:val="424141"/>
          <w:spacing w:val="-5"/>
          <w:sz w:val="18"/>
          <w:szCs w:val="21"/>
        </w:rPr>
        <w:t xml:space="preserve"> </w:t>
      </w:r>
      <w:r w:rsidRPr="00901FF2">
        <w:rPr>
          <w:color w:val="424141"/>
          <w:spacing w:val="-2"/>
          <w:sz w:val="18"/>
          <w:szCs w:val="21"/>
        </w:rPr>
        <w:t>organizará</w:t>
      </w:r>
      <w:r w:rsidRPr="00901FF2">
        <w:rPr>
          <w:color w:val="424141"/>
          <w:spacing w:val="-5"/>
          <w:sz w:val="18"/>
          <w:szCs w:val="21"/>
        </w:rPr>
        <w:t xml:space="preserve"> </w:t>
      </w:r>
      <w:r w:rsidRPr="00901FF2">
        <w:rPr>
          <w:color w:val="424141"/>
          <w:spacing w:val="-2"/>
          <w:sz w:val="18"/>
          <w:szCs w:val="21"/>
        </w:rPr>
        <w:t>actividades</w:t>
      </w:r>
      <w:r w:rsidRPr="00901FF2">
        <w:rPr>
          <w:color w:val="424141"/>
          <w:spacing w:val="-5"/>
          <w:sz w:val="18"/>
          <w:szCs w:val="21"/>
        </w:rPr>
        <w:t xml:space="preserve"> </w:t>
      </w:r>
      <w:r w:rsidRPr="00901FF2">
        <w:rPr>
          <w:color w:val="424141"/>
          <w:spacing w:val="-2"/>
          <w:sz w:val="18"/>
          <w:szCs w:val="21"/>
        </w:rPr>
        <w:t>para</w:t>
      </w:r>
      <w:r w:rsidRPr="00901FF2">
        <w:rPr>
          <w:color w:val="424141"/>
          <w:spacing w:val="-5"/>
          <w:sz w:val="18"/>
          <w:szCs w:val="21"/>
        </w:rPr>
        <w:t xml:space="preserve"> </w:t>
      </w:r>
      <w:r w:rsidRPr="00901FF2">
        <w:rPr>
          <w:color w:val="424141"/>
          <w:spacing w:val="-2"/>
          <w:sz w:val="18"/>
          <w:szCs w:val="21"/>
        </w:rPr>
        <w:t>promover</w:t>
      </w:r>
      <w:r w:rsidRPr="00901FF2">
        <w:rPr>
          <w:color w:val="424141"/>
          <w:spacing w:val="40"/>
          <w:sz w:val="18"/>
          <w:szCs w:val="21"/>
        </w:rPr>
        <w:t xml:space="preserve"> </w:t>
      </w:r>
      <w:r w:rsidRPr="00901FF2">
        <w:rPr>
          <w:color w:val="424141"/>
          <w:sz w:val="18"/>
          <w:szCs w:val="21"/>
        </w:rPr>
        <w:t>un entorno de respeto en el ambiente de trabajo, considerando la</w:t>
      </w:r>
      <w:r w:rsidRPr="00901FF2">
        <w:rPr>
          <w:color w:val="424141"/>
          <w:spacing w:val="40"/>
          <w:sz w:val="18"/>
          <w:szCs w:val="21"/>
        </w:rPr>
        <w:t xml:space="preserve"> </w:t>
      </w:r>
      <w:r w:rsidRPr="00901FF2">
        <w:rPr>
          <w:color w:val="424141"/>
          <w:sz w:val="18"/>
          <w:szCs w:val="21"/>
        </w:rPr>
        <w:t>igualdad de trato, no discriminación, y la dignidad de las personas.</w:t>
      </w:r>
    </w:p>
    <w:p w:rsidRPr="00901FF2" w:rsidR="00B974EA" w:rsidP="00B974EA" w:rsidRDefault="00B974EA" w14:paraId="644D060F" w14:textId="77777777">
      <w:pPr>
        <w:pStyle w:val="Textoindependiente"/>
        <w:spacing w:before="202"/>
        <w:ind w:left="124" w:right="124"/>
        <w:rPr>
          <w:sz w:val="18"/>
          <w:szCs w:val="18"/>
        </w:rPr>
      </w:pPr>
      <w:r w:rsidRPr="00901FF2">
        <w:rPr>
          <w:color w:val="424141"/>
          <w:sz w:val="18"/>
          <w:szCs w:val="18"/>
        </w:rPr>
        <w:t xml:space="preserve">Las jefaturas </w:t>
      </w:r>
      <w:r w:rsidRPr="00901FF2">
        <w:rPr>
          <w:color w:val="9D9D9C"/>
          <w:sz w:val="18"/>
          <w:szCs w:val="18"/>
        </w:rPr>
        <w:t xml:space="preserve">[, los supervisores] </w:t>
      </w:r>
      <w:r w:rsidRPr="00901FF2">
        <w:rPr>
          <w:color w:val="424141"/>
          <w:sz w:val="18"/>
          <w:szCs w:val="18"/>
        </w:rPr>
        <w:t>y los trabajadores(as), se capacitarán en las</w:t>
      </w:r>
      <w:r w:rsidRPr="00901FF2">
        <w:rPr>
          <w:color w:val="424141"/>
          <w:spacing w:val="40"/>
          <w:sz w:val="18"/>
          <w:szCs w:val="18"/>
        </w:rPr>
        <w:t xml:space="preserve"> </w:t>
      </w:r>
      <w:r w:rsidRPr="00901FF2">
        <w:rPr>
          <w:color w:val="424141"/>
          <w:spacing w:val="-2"/>
          <w:sz w:val="18"/>
          <w:szCs w:val="18"/>
        </w:rPr>
        <w:t>conductas</w:t>
      </w:r>
      <w:r w:rsidRPr="00901FF2">
        <w:rPr>
          <w:color w:val="424141"/>
          <w:spacing w:val="-5"/>
          <w:sz w:val="18"/>
          <w:szCs w:val="18"/>
        </w:rPr>
        <w:t xml:space="preserve"> </w:t>
      </w:r>
      <w:r w:rsidRPr="00901FF2">
        <w:rPr>
          <w:color w:val="424141"/>
          <w:spacing w:val="-2"/>
          <w:sz w:val="18"/>
          <w:szCs w:val="18"/>
        </w:rPr>
        <w:t>concretas</w:t>
      </w:r>
      <w:r w:rsidRPr="00901FF2">
        <w:rPr>
          <w:color w:val="424141"/>
          <w:spacing w:val="-5"/>
          <w:sz w:val="18"/>
          <w:szCs w:val="18"/>
        </w:rPr>
        <w:t xml:space="preserve"> </w:t>
      </w:r>
      <w:r w:rsidRPr="00901FF2">
        <w:rPr>
          <w:color w:val="424141"/>
          <w:spacing w:val="-2"/>
          <w:sz w:val="18"/>
          <w:szCs w:val="18"/>
        </w:rPr>
        <w:t>que</w:t>
      </w:r>
      <w:r w:rsidRPr="00901FF2">
        <w:rPr>
          <w:color w:val="424141"/>
          <w:spacing w:val="-5"/>
          <w:sz w:val="18"/>
          <w:szCs w:val="18"/>
        </w:rPr>
        <w:t xml:space="preserve"> </w:t>
      </w:r>
      <w:r w:rsidRPr="00901FF2">
        <w:rPr>
          <w:color w:val="424141"/>
          <w:spacing w:val="-2"/>
          <w:sz w:val="18"/>
          <w:szCs w:val="18"/>
        </w:rPr>
        <w:t>podrían</w:t>
      </w:r>
      <w:r w:rsidRPr="00901FF2">
        <w:rPr>
          <w:color w:val="424141"/>
          <w:spacing w:val="-5"/>
          <w:sz w:val="18"/>
          <w:szCs w:val="18"/>
        </w:rPr>
        <w:t xml:space="preserve"> </w:t>
      </w:r>
      <w:r w:rsidRPr="00901FF2">
        <w:rPr>
          <w:color w:val="424141"/>
          <w:spacing w:val="-2"/>
          <w:sz w:val="18"/>
          <w:szCs w:val="18"/>
        </w:rPr>
        <w:t>llegar</w:t>
      </w:r>
      <w:r w:rsidRPr="00901FF2">
        <w:rPr>
          <w:color w:val="424141"/>
          <w:spacing w:val="-5"/>
          <w:sz w:val="18"/>
          <w:szCs w:val="18"/>
        </w:rPr>
        <w:t xml:space="preserve"> </w:t>
      </w:r>
      <w:r w:rsidRPr="00901FF2">
        <w:rPr>
          <w:color w:val="424141"/>
          <w:spacing w:val="-2"/>
          <w:sz w:val="18"/>
          <w:szCs w:val="18"/>
        </w:rPr>
        <w:t>a</w:t>
      </w:r>
      <w:r w:rsidRPr="00901FF2">
        <w:rPr>
          <w:color w:val="424141"/>
          <w:spacing w:val="-5"/>
          <w:sz w:val="18"/>
          <w:szCs w:val="18"/>
        </w:rPr>
        <w:t xml:space="preserve"> </w:t>
      </w:r>
      <w:r w:rsidRPr="00901FF2">
        <w:rPr>
          <w:color w:val="424141"/>
          <w:spacing w:val="-2"/>
          <w:sz w:val="18"/>
          <w:szCs w:val="18"/>
        </w:rPr>
        <w:t>constituir</w:t>
      </w:r>
      <w:r w:rsidRPr="00901FF2">
        <w:rPr>
          <w:color w:val="424141"/>
          <w:spacing w:val="-5"/>
          <w:sz w:val="18"/>
          <w:szCs w:val="18"/>
        </w:rPr>
        <w:t xml:space="preserve"> </w:t>
      </w:r>
      <w:r w:rsidRPr="00901FF2">
        <w:rPr>
          <w:color w:val="424141"/>
          <w:spacing w:val="-2"/>
          <w:sz w:val="18"/>
          <w:szCs w:val="18"/>
        </w:rPr>
        <w:t>acoso</w:t>
      </w:r>
      <w:r w:rsidRPr="00901FF2">
        <w:rPr>
          <w:color w:val="424141"/>
          <w:spacing w:val="-5"/>
          <w:sz w:val="18"/>
          <w:szCs w:val="18"/>
        </w:rPr>
        <w:t xml:space="preserve"> </w:t>
      </w:r>
      <w:r w:rsidRPr="00901FF2">
        <w:rPr>
          <w:color w:val="424141"/>
          <w:spacing w:val="-2"/>
          <w:sz w:val="18"/>
          <w:szCs w:val="18"/>
        </w:rPr>
        <w:t>o</w:t>
      </w:r>
      <w:r w:rsidRPr="00901FF2">
        <w:rPr>
          <w:color w:val="424141"/>
          <w:spacing w:val="-5"/>
          <w:sz w:val="18"/>
          <w:szCs w:val="18"/>
        </w:rPr>
        <w:t xml:space="preserve"> </w:t>
      </w:r>
      <w:r w:rsidRPr="00901FF2">
        <w:rPr>
          <w:color w:val="424141"/>
          <w:spacing w:val="-2"/>
          <w:sz w:val="18"/>
          <w:szCs w:val="18"/>
        </w:rPr>
        <w:t>violencia,</w:t>
      </w:r>
      <w:r w:rsidRPr="00901FF2">
        <w:rPr>
          <w:color w:val="424141"/>
          <w:spacing w:val="-5"/>
          <w:sz w:val="18"/>
          <w:szCs w:val="18"/>
        </w:rPr>
        <w:t xml:space="preserve"> </w:t>
      </w:r>
      <w:r w:rsidRPr="00901FF2">
        <w:rPr>
          <w:color w:val="424141"/>
          <w:spacing w:val="-2"/>
          <w:sz w:val="18"/>
          <w:szCs w:val="18"/>
        </w:rPr>
        <w:t>las</w:t>
      </w:r>
      <w:r w:rsidRPr="00901FF2">
        <w:rPr>
          <w:color w:val="424141"/>
          <w:spacing w:val="-5"/>
          <w:sz w:val="18"/>
          <w:szCs w:val="18"/>
        </w:rPr>
        <w:t xml:space="preserve"> </w:t>
      </w:r>
      <w:r w:rsidRPr="00901FF2">
        <w:rPr>
          <w:color w:val="424141"/>
          <w:spacing w:val="-2"/>
          <w:sz w:val="18"/>
          <w:szCs w:val="18"/>
        </w:rPr>
        <w:t>formas</w:t>
      </w:r>
      <w:r w:rsidRPr="00901FF2">
        <w:rPr>
          <w:color w:val="424141"/>
          <w:spacing w:val="40"/>
          <w:sz w:val="18"/>
          <w:szCs w:val="18"/>
        </w:rPr>
        <w:t xml:space="preserve"> </w:t>
      </w:r>
      <w:r w:rsidRPr="00901FF2">
        <w:rPr>
          <w:color w:val="424141"/>
          <w:sz w:val="18"/>
          <w:szCs w:val="18"/>
        </w:rPr>
        <w:t>de presentación, su prevención y los efectos en la salud de estas conductas. Así</w:t>
      </w:r>
      <w:r w:rsidRPr="00901FF2">
        <w:rPr>
          <w:color w:val="424141"/>
          <w:spacing w:val="40"/>
          <w:sz w:val="18"/>
          <w:szCs w:val="18"/>
        </w:rPr>
        <w:t xml:space="preserve"> </w:t>
      </w:r>
      <w:r w:rsidRPr="00901FF2">
        <w:rPr>
          <w:color w:val="424141"/>
          <w:sz w:val="18"/>
          <w:szCs w:val="18"/>
        </w:rPr>
        <w:t>como sobre las situaciones que no constituyen acoso o violencia laboral.</w:t>
      </w:r>
    </w:p>
    <w:p w:rsidRPr="00901FF2" w:rsidR="00B974EA" w:rsidP="00B974EA" w:rsidRDefault="00B974EA" w14:paraId="79EE5CA4" w14:textId="77777777">
      <w:pPr>
        <w:pStyle w:val="Prrafodelista"/>
        <w:numPr>
          <w:ilvl w:val="0"/>
          <w:numId w:val="25"/>
        </w:numPr>
        <w:tabs>
          <w:tab w:val="left" w:pos="692"/>
        </w:tabs>
        <w:spacing w:before="59" w:after="0" w:line="240" w:lineRule="auto"/>
        <w:ind w:right="332"/>
        <w:jc w:val="left"/>
        <w:rPr>
          <w:sz w:val="18"/>
          <w:szCs w:val="21"/>
        </w:rPr>
        <w:sectPr w:rsidRPr="00901FF2" w:rsidR="00B974EA" w:rsidSect="00B974EA">
          <w:type w:val="continuous"/>
          <w:pgSz w:w="12240" w:h="15840" w:orient="portrait"/>
          <w:pgMar w:top="1180" w:right="440" w:bottom="280" w:left="440" w:header="531" w:footer="813" w:gutter="0"/>
          <w:cols w:equalWidth="0" w:space="720" w:num="2">
            <w:col w:w="3148" w:space="651"/>
            <w:col w:w="7561"/>
          </w:cols>
        </w:sectPr>
      </w:pPr>
      <w:r w:rsidRPr="00901FF2">
        <w:rPr>
          <w:color w:val="424141"/>
          <w:spacing w:val="-2"/>
          <w:sz w:val="18"/>
          <w:szCs w:val="21"/>
        </w:rPr>
        <w:t>La entidad empleadora informará y capacitará a los trabajadores y a las</w:t>
      </w:r>
      <w:r w:rsidRPr="00901FF2">
        <w:rPr>
          <w:color w:val="424141"/>
          <w:spacing w:val="40"/>
          <w:sz w:val="18"/>
          <w:szCs w:val="21"/>
        </w:rPr>
        <w:t xml:space="preserve"> </w:t>
      </w:r>
      <w:r w:rsidRPr="00901FF2">
        <w:rPr>
          <w:color w:val="424141"/>
          <w:sz w:val="18"/>
          <w:szCs w:val="21"/>
        </w:rPr>
        <w:t>trabajadoras sobre los riesgos identificados y evaluados, así como de</w:t>
      </w:r>
      <w:r w:rsidRPr="00901FF2">
        <w:rPr>
          <w:color w:val="424141"/>
          <w:spacing w:val="40"/>
          <w:sz w:val="18"/>
          <w:szCs w:val="21"/>
        </w:rPr>
        <w:t xml:space="preserve"> </w:t>
      </w:r>
      <w:r w:rsidRPr="00901FF2">
        <w:rPr>
          <w:color w:val="424141"/>
          <w:sz w:val="18"/>
          <w:szCs w:val="21"/>
        </w:rPr>
        <w:t>las medidas de prevención y protección que se adoptarán, mediante</w:t>
      </w:r>
      <w:r w:rsidRPr="00901FF2">
        <w:rPr>
          <w:color w:val="424141"/>
          <w:spacing w:val="40"/>
          <w:sz w:val="18"/>
          <w:szCs w:val="21"/>
        </w:rPr>
        <w:t xml:space="preserve"> </w:t>
      </w:r>
      <w:r w:rsidRPr="00901FF2">
        <w:rPr>
          <w:color w:val="424141"/>
          <w:sz w:val="18"/>
          <w:szCs w:val="21"/>
        </w:rPr>
        <w:t>[indicar la forma y medio que se utilizará] y el responsable de esta</w:t>
      </w:r>
      <w:r>
        <w:rPr>
          <w:color w:val="424141"/>
          <w:sz w:val="18"/>
          <w:szCs w:val="21"/>
        </w:rPr>
        <w:t xml:space="preserve"> actividad será </w:t>
      </w:r>
      <w:r w:rsidRPr="00901FF2">
        <w:rPr>
          <w:color w:val="424141"/>
          <w:sz w:val="18"/>
          <w:szCs w:val="21"/>
        </w:rPr>
        <w:t>[</w:t>
      </w:r>
      <w:r>
        <w:rPr>
          <w:color w:val="424141"/>
          <w:sz w:val="18"/>
          <w:szCs w:val="21"/>
        </w:rPr>
        <w:t>indicar nombre y cargo</w:t>
      </w:r>
      <w:r w:rsidRPr="00901FF2">
        <w:rPr>
          <w:color w:val="424141"/>
          <w:sz w:val="18"/>
          <w:szCs w:val="21"/>
        </w:rPr>
        <w:t>]</w:t>
      </w:r>
      <w:r>
        <w:rPr>
          <w:color w:val="424141"/>
          <w:sz w:val="18"/>
          <w:szCs w:val="21"/>
        </w:rPr>
        <w:t>.</w:t>
      </w:r>
      <w:r w:rsidRPr="001A5555">
        <w:rPr>
          <w:noProof/>
          <w:color w:val="424141"/>
          <w:spacing w:val="-4"/>
          <w:sz w:val="18"/>
          <w:szCs w:val="18"/>
        </w:rPr>
        <w:t xml:space="preserve"> </w:t>
      </w:r>
    </w:p>
    <w:p w:rsidR="00B974EA" w:rsidP="00B974EA" w:rsidRDefault="00B974EA" w14:paraId="4864EEB2" w14:textId="77777777">
      <w:pPr>
        <w:pStyle w:val="Textoindependiente"/>
      </w:pPr>
      <w:r w:rsidRPr="003E2436">
        <w:rPr>
          <w:noProof/>
        </w:rPr>
        <mc:AlternateContent>
          <mc:Choice Requires="wps">
            <w:drawing>
              <wp:anchor distT="0" distB="0" distL="114300" distR="114300" simplePos="0" relativeHeight="251736064" behindDoc="1" locked="0" layoutInCell="1" allowOverlap="1" wp14:anchorId="73C24D2B" wp14:editId="00175326">
                <wp:simplePos x="0" y="0"/>
                <wp:positionH relativeFrom="page">
                  <wp:posOffset>361950</wp:posOffset>
                </wp:positionH>
                <wp:positionV relativeFrom="page">
                  <wp:posOffset>1582420</wp:posOffset>
                </wp:positionV>
                <wp:extent cx="7054850" cy="0"/>
                <wp:effectExtent l="0" t="0" r="6350" b="12700"/>
                <wp:wrapNone/>
                <wp:docPr id="526" name="Line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7054850" cy="0"/>
                        </a:xfrm>
                        <a:prstGeom prst="line">
                          <a:avLst/>
                        </a:prstGeom>
                        <a:noFill/>
                        <a:ln w="12700">
                          <a:solidFill>
                            <a:srgbClr val="13C045"/>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svg="http://schemas.microsoft.com/office/drawing/2016/SVG/main" xmlns:a14="http://schemas.microsoft.com/office/drawing/2010/main" xmlns:a16="http://schemas.microsoft.com/office/drawing/2014/main" xmlns:pic="http://schemas.openxmlformats.org/drawingml/2006/picture" xmlns:a="http://schemas.openxmlformats.org/drawingml/2006/main" xmlns:w16du="http://schemas.microsoft.com/office/word/2023/wordml/word16du">
            <w:pict w14:anchorId="1985428F">
              <v:line id="Line 206" style="position:absolute;z-index:-251580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spid="_x0000_s1026" strokecolor="#13c045" strokeweight="1pt" from="28.5pt,124.6pt" to="584pt,124.6pt" w14:anchorId="7BB66AF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">
                <o:lock v:ext="edit" shapetype="f"/>
                <w10:wrap anchorx="page" anchory="page"/>
              </v:line>
            </w:pict>
          </mc:Fallback>
        </mc:AlternateContent>
      </w:r>
      <w:r w:rsidRPr="003E2436">
        <w:rPr>
          <w:noProof/>
        </w:rPr>
        <w:drawing>
          <wp:anchor distT="0" distB="0" distL="0" distR="0" simplePos="0" relativeHeight="251735040" behindDoc="1" locked="0" layoutInCell="1" allowOverlap="1" wp14:anchorId="19DD9B45" wp14:editId="182CB495">
            <wp:simplePos x="0" y="0"/>
            <wp:positionH relativeFrom="page">
              <wp:posOffset>6422390</wp:posOffset>
            </wp:positionH>
            <wp:positionV relativeFrom="page">
              <wp:posOffset>646430</wp:posOffset>
            </wp:positionV>
            <wp:extent cx="992505" cy="428625"/>
            <wp:effectExtent l="0" t="0" r="0" b="3175"/>
            <wp:wrapNone/>
            <wp:docPr id="527" name="image8.png" descr="Imagen que contiene 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 name="image8.png" descr="Imagen que contiene Icono&#10;&#10;Descripción generada automáticamente"/>
                    <pic:cNvPicPr/>
                  </pic:nvPicPr>
                  <pic:blipFill>
                    <a:blip r:embed="rId67" cstate="print"/>
                    <a:stretch>
                      <a:fillRect/>
                    </a:stretch>
                  </pic:blipFill>
                  <pic:spPr>
                    <a:xfrm>
                      <a:off x="0" y="0"/>
                      <a:ext cx="992505" cy="428625"/>
                    </a:xfrm>
                    <a:prstGeom prst="rect">
                      <a:avLst/>
                    </a:prstGeom>
                  </pic:spPr>
                </pic:pic>
              </a:graphicData>
            </a:graphic>
          </wp:anchor>
        </w:drawing>
      </w:r>
      <w:r w:rsidRPr="003E2436">
        <w:rPr>
          <w:noProof/>
        </w:rPr>
        <mc:AlternateContent>
          <mc:Choice Requires="wps">
            <w:drawing>
              <wp:anchor distT="0" distB="0" distL="114300" distR="114300" simplePos="0" relativeHeight="251682816" behindDoc="1" locked="0" layoutInCell="1" allowOverlap="1" wp14:anchorId="6E13A131" wp14:editId="021BC1FA">
                <wp:simplePos x="0" y="0"/>
                <wp:positionH relativeFrom="page">
                  <wp:posOffset>349885</wp:posOffset>
                </wp:positionH>
                <wp:positionV relativeFrom="page">
                  <wp:posOffset>306705</wp:posOffset>
                </wp:positionV>
                <wp:extent cx="5248275" cy="1179830"/>
                <wp:effectExtent l="0" t="0" r="9525" b="1270"/>
                <wp:wrapNone/>
                <wp:docPr id="524" name="docshape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248275" cy="1179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B065AF" w:rsidR="00B974EA" w:rsidP="00B974EA" w:rsidRDefault="00B974EA" w14:paraId="2C21903D" w14:textId="77777777">
                            <w:pPr>
                              <w:spacing w:before="16"/>
                              <w:ind w:left="20"/>
                              <w:rPr>
                                <w:rFonts w:ascii="ACHS Nueva Sans Medium" w:hAnsi="ACHS Nueva Sans Medium"/>
                              </w:rPr>
                            </w:pPr>
                            <w:r w:rsidRPr="00B065AF">
                              <w:rPr>
                                <w:rFonts w:ascii="ACHS Nueva Sans Medium" w:hAnsi="ACHS Nueva Sans Medium"/>
                                <w:color w:val="004B13"/>
                              </w:rPr>
                              <w:t>Modelo</w:t>
                            </w:r>
                            <w:r w:rsidRPr="00B065AF">
                              <w:rPr>
                                <w:rFonts w:ascii="ACHS Nueva Sans Medium" w:hAnsi="ACHS Nueva Sans Medium"/>
                                <w:color w:val="004B13"/>
                                <w:spacing w:val="-7"/>
                              </w:rPr>
                              <w:t xml:space="preserve"> </w:t>
                            </w:r>
                            <w:r w:rsidRPr="00B065AF">
                              <w:rPr>
                                <w:rFonts w:ascii="ACHS Nueva Sans Medium" w:hAnsi="ACHS Nueva Sans Medium"/>
                                <w:color w:val="004B13"/>
                              </w:rPr>
                              <w:t>de</w:t>
                            </w:r>
                            <w:r w:rsidRPr="00B065AF">
                              <w:rPr>
                                <w:rFonts w:ascii="ACHS Nueva Sans Medium" w:hAnsi="ACHS Nueva Sans Medium"/>
                                <w:color w:val="004B13"/>
                                <w:spacing w:val="-7"/>
                              </w:rPr>
                              <w:t xml:space="preserve"> </w:t>
                            </w:r>
                            <w:r w:rsidRPr="00B065AF">
                              <w:rPr>
                                <w:rFonts w:ascii="ACHS Nueva Sans Medium" w:hAnsi="ACHS Nueva Sans Medium"/>
                                <w:color w:val="004B13"/>
                                <w:spacing w:val="-2"/>
                              </w:rPr>
                              <w:t>Protocolo</w:t>
                            </w:r>
                          </w:p>
                          <w:p w:rsidR="00B974EA" w:rsidP="00B974EA" w:rsidRDefault="00B974EA" w14:paraId="1EA73414" w14:textId="77777777">
                            <w:pPr>
                              <w:spacing w:before="187" w:line="228" w:lineRule="auto"/>
                              <w:ind w:left="88"/>
                              <w:rPr>
                                <w:rFonts w:ascii="ACHS Nueva Serif" w:hAnsi="ACHS Nueva Serif"/>
                                <w:b/>
                                <w:sz w:val="44"/>
                              </w:rPr>
                            </w:pPr>
                            <w:r>
                              <w:rPr>
                                <w:rFonts w:ascii="ACHS Nueva Serif" w:hAnsi="ACHS Nueva Serif"/>
                                <w:b/>
                                <w:color w:val="004C14"/>
                                <w:sz w:val="44"/>
                              </w:rPr>
                              <w:t>Protocolo de prevención del acoso sexual,</w:t>
                            </w:r>
                            <w:r>
                              <w:rPr>
                                <w:rFonts w:ascii="ACHS Nueva Serif" w:hAnsi="ACHS Nueva Serif"/>
                                <w:b/>
                                <w:color w:val="004C14"/>
                                <w:spacing w:val="-14"/>
                                <w:sz w:val="44"/>
                              </w:rPr>
                              <w:t xml:space="preserve"> </w:t>
                            </w:r>
                            <w:r>
                              <w:rPr>
                                <w:rFonts w:ascii="ACHS Nueva Serif" w:hAnsi="ACHS Nueva Serif"/>
                                <w:b/>
                                <w:color w:val="004C14"/>
                                <w:sz w:val="44"/>
                              </w:rPr>
                              <w:t>laboral</w:t>
                            </w:r>
                            <w:r>
                              <w:rPr>
                                <w:rFonts w:ascii="ACHS Nueva Serif" w:hAnsi="ACHS Nueva Serif"/>
                                <w:b/>
                                <w:color w:val="004C14"/>
                                <w:spacing w:val="-14"/>
                                <w:sz w:val="44"/>
                              </w:rPr>
                              <w:t xml:space="preserve"> </w:t>
                            </w:r>
                            <w:r>
                              <w:rPr>
                                <w:rFonts w:ascii="ACHS Nueva Serif" w:hAnsi="ACHS Nueva Serif"/>
                                <w:b/>
                                <w:color w:val="004C14"/>
                                <w:sz w:val="44"/>
                              </w:rPr>
                              <w:t>y</w:t>
                            </w:r>
                            <w:r>
                              <w:rPr>
                                <w:rFonts w:ascii="ACHS Nueva Serif" w:hAnsi="ACHS Nueva Serif"/>
                                <w:b/>
                                <w:color w:val="004C14"/>
                                <w:spacing w:val="-14"/>
                                <w:sz w:val="44"/>
                              </w:rPr>
                              <w:t xml:space="preserve"> </w:t>
                            </w:r>
                            <w:r>
                              <w:rPr>
                                <w:rFonts w:ascii="ACHS Nueva Serif" w:hAnsi="ACHS Nueva Serif"/>
                                <w:b/>
                                <w:color w:val="004C14"/>
                                <w:sz w:val="44"/>
                              </w:rPr>
                              <w:t>violencia</w:t>
                            </w:r>
                            <w:r>
                              <w:rPr>
                                <w:rFonts w:ascii="ACHS Nueva Serif" w:hAnsi="ACHS Nueva Serif"/>
                                <w:b/>
                                <w:color w:val="004C14"/>
                                <w:spacing w:val="-14"/>
                                <w:sz w:val="44"/>
                              </w:rPr>
                              <w:t xml:space="preserve"> </w:t>
                            </w:r>
                            <w:r>
                              <w:rPr>
                                <w:rFonts w:ascii="ACHS Nueva Serif" w:hAnsi="ACHS Nueva Serif"/>
                                <w:b/>
                                <w:color w:val="004C14"/>
                                <w:sz w:val="44"/>
                              </w:rPr>
                              <w:t>en</w:t>
                            </w:r>
                            <w:r>
                              <w:rPr>
                                <w:rFonts w:ascii="ACHS Nueva Serif" w:hAnsi="ACHS Nueva Serif"/>
                                <w:b/>
                                <w:color w:val="004C14"/>
                                <w:spacing w:val="-14"/>
                                <w:sz w:val="44"/>
                              </w:rPr>
                              <w:t xml:space="preserve"> </w:t>
                            </w:r>
                            <w:r>
                              <w:rPr>
                                <w:rFonts w:ascii="ACHS Nueva Serif" w:hAnsi="ACHS Nueva Serif"/>
                                <w:b/>
                                <w:color w:val="004C14"/>
                                <w:sz w:val="44"/>
                              </w:rPr>
                              <w:t>el</w:t>
                            </w:r>
                            <w:r>
                              <w:rPr>
                                <w:rFonts w:ascii="ACHS Nueva Serif" w:hAnsi="ACHS Nueva Serif"/>
                                <w:b/>
                                <w:color w:val="004C14"/>
                                <w:spacing w:val="-14"/>
                                <w:sz w:val="44"/>
                              </w:rPr>
                              <w:t xml:space="preserve"> </w:t>
                            </w:r>
                            <w:r>
                              <w:rPr>
                                <w:rFonts w:ascii="ACHS Nueva Serif" w:hAnsi="ACHS Nueva Serif"/>
                                <w:b/>
                                <w:color w:val="004C14"/>
                                <w:sz w:val="44"/>
                              </w:rPr>
                              <w:t>trabajo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asvg="http://schemas.microsoft.com/office/drawing/2016/SVG/main" xmlns:a14="http://schemas.microsoft.com/office/drawing/2010/main" xmlns:a16="http://schemas.microsoft.com/office/drawing/2014/main" xmlns:pic="http://schemas.openxmlformats.org/drawingml/2006/picture" xmlns:a="http://schemas.openxmlformats.org/drawingml/2006/main" xmlns:w16du="http://schemas.microsoft.com/office/word/2023/wordml/word16du">
            <w:pict w14:anchorId="28F383BC">
              <v:shape id="_x0000_s1042" style="position:absolute;left:0;text-align:left;margin-left:27.55pt;margin-top:24.15pt;width:413.25pt;height:92.9pt;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" w14:anchorId="6E13A131">
                <v:path arrowok="t"/>
                <v:textbox inset="0,0,0,0">
                  <w:txbxContent>
                    <w:p w:rsidRPr="00B065AF" w:rsidR="00B974EA" w:rsidP="00B974EA" w:rsidRDefault="00B974EA" w14:paraId="7DF83738" w14:textId="77777777">
                      <w:pPr>
                        <w:spacing w:before="16"/>
                        <w:ind w:left="20"/>
                        <w:rPr>
                          <w:rFonts w:ascii="ACHS Nueva Sans Medium" w:hAnsi="ACHS Nueva Sans Medium"/>
                        </w:rPr>
                      </w:pPr>
                      <w:r w:rsidRPr="00B065AF">
                        <w:rPr>
                          <w:rFonts w:ascii="ACHS Nueva Sans Medium" w:hAnsi="ACHS Nueva Sans Medium"/>
                          <w:color w:val="004B13"/>
                        </w:rPr>
                        <w:t>Modelo</w:t>
                      </w:r>
                      <w:r w:rsidRPr="00B065AF">
                        <w:rPr>
                          <w:rFonts w:ascii="ACHS Nueva Sans Medium" w:hAnsi="ACHS Nueva Sans Medium"/>
                          <w:color w:val="004B13"/>
                          <w:spacing w:val="-7"/>
                        </w:rPr>
                        <w:t xml:space="preserve"> </w:t>
                      </w:r>
                      <w:r w:rsidRPr="00B065AF">
                        <w:rPr>
                          <w:rFonts w:ascii="ACHS Nueva Sans Medium" w:hAnsi="ACHS Nueva Sans Medium"/>
                          <w:color w:val="004B13"/>
                        </w:rPr>
                        <w:t>de</w:t>
                      </w:r>
                      <w:r w:rsidRPr="00B065AF">
                        <w:rPr>
                          <w:rFonts w:ascii="ACHS Nueva Sans Medium" w:hAnsi="ACHS Nueva Sans Medium"/>
                          <w:color w:val="004B13"/>
                          <w:spacing w:val="-7"/>
                        </w:rPr>
                        <w:t xml:space="preserve"> </w:t>
                      </w:r>
                      <w:r w:rsidRPr="00B065AF">
                        <w:rPr>
                          <w:rFonts w:ascii="ACHS Nueva Sans Medium" w:hAnsi="ACHS Nueva Sans Medium"/>
                          <w:color w:val="004B13"/>
                          <w:spacing w:val="-2"/>
                        </w:rPr>
                        <w:t>Protocolo</w:t>
                      </w:r>
                    </w:p>
                    <w:p w:rsidR="00B974EA" w:rsidP="00B974EA" w:rsidRDefault="00B974EA" w14:paraId="498511B6" w14:textId="77777777">
                      <w:pPr>
                        <w:spacing w:before="187" w:line="228" w:lineRule="auto"/>
                        <w:ind w:left="88"/>
                        <w:rPr>
                          <w:rFonts w:ascii="ACHS Nueva Serif" w:hAnsi="ACHS Nueva Serif"/>
                          <w:b/>
                          <w:sz w:val="44"/>
                        </w:rPr>
                      </w:pPr>
                      <w:r>
                        <w:rPr>
                          <w:rFonts w:ascii="ACHS Nueva Serif" w:hAnsi="ACHS Nueva Serif"/>
                          <w:b/>
                          <w:color w:val="004C14"/>
                          <w:sz w:val="44"/>
                        </w:rPr>
                        <w:t>Protocolo de prevención del acoso sexual,</w:t>
                      </w:r>
                      <w:r>
                        <w:rPr>
                          <w:rFonts w:ascii="ACHS Nueva Serif" w:hAnsi="ACHS Nueva Serif"/>
                          <w:b/>
                          <w:color w:val="004C14"/>
                          <w:spacing w:val="-14"/>
                          <w:sz w:val="44"/>
                        </w:rPr>
                        <w:t xml:space="preserve"> </w:t>
                      </w:r>
                      <w:r>
                        <w:rPr>
                          <w:rFonts w:ascii="ACHS Nueva Serif" w:hAnsi="ACHS Nueva Serif"/>
                          <w:b/>
                          <w:color w:val="004C14"/>
                          <w:sz w:val="44"/>
                        </w:rPr>
                        <w:t>laboral</w:t>
                      </w:r>
                      <w:r>
                        <w:rPr>
                          <w:rFonts w:ascii="ACHS Nueva Serif" w:hAnsi="ACHS Nueva Serif"/>
                          <w:b/>
                          <w:color w:val="004C14"/>
                          <w:spacing w:val="-14"/>
                          <w:sz w:val="44"/>
                        </w:rPr>
                        <w:t xml:space="preserve"> </w:t>
                      </w:r>
                      <w:r>
                        <w:rPr>
                          <w:rFonts w:ascii="ACHS Nueva Serif" w:hAnsi="ACHS Nueva Serif"/>
                          <w:b/>
                          <w:color w:val="004C14"/>
                          <w:sz w:val="44"/>
                        </w:rPr>
                        <w:t>y</w:t>
                      </w:r>
                      <w:r>
                        <w:rPr>
                          <w:rFonts w:ascii="ACHS Nueva Serif" w:hAnsi="ACHS Nueva Serif"/>
                          <w:b/>
                          <w:color w:val="004C14"/>
                          <w:spacing w:val="-14"/>
                          <w:sz w:val="44"/>
                        </w:rPr>
                        <w:t xml:space="preserve"> </w:t>
                      </w:r>
                      <w:r>
                        <w:rPr>
                          <w:rFonts w:ascii="ACHS Nueva Serif" w:hAnsi="ACHS Nueva Serif"/>
                          <w:b/>
                          <w:color w:val="004C14"/>
                          <w:sz w:val="44"/>
                        </w:rPr>
                        <w:t>violencia</w:t>
                      </w:r>
                      <w:r>
                        <w:rPr>
                          <w:rFonts w:ascii="ACHS Nueva Serif" w:hAnsi="ACHS Nueva Serif"/>
                          <w:b/>
                          <w:color w:val="004C14"/>
                          <w:spacing w:val="-14"/>
                          <w:sz w:val="44"/>
                        </w:rPr>
                        <w:t xml:space="preserve"> </w:t>
                      </w:r>
                      <w:r>
                        <w:rPr>
                          <w:rFonts w:ascii="ACHS Nueva Serif" w:hAnsi="ACHS Nueva Serif"/>
                          <w:b/>
                          <w:color w:val="004C14"/>
                          <w:sz w:val="44"/>
                        </w:rPr>
                        <w:t>en</w:t>
                      </w:r>
                      <w:r>
                        <w:rPr>
                          <w:rFonts w:ascii="ACHS Nueva Serif" w:hAnsi="ACHS Nueva Serif"/>
                          <w:b/>
                          <w:color w:val="004C14"/>
                          <w:spacing w:val="-14"/>
                          <w:sz w:val="44"/>
                        </w:rPr>
                        <w:t xml:space="preserve"> </w:t>
                      </w:r>
                      <w:r>
                        <w:rPr>
                          <w:rFonts w:ascii="ACHS Nueva Serif" w:hAnsi="ACHS Nueva Serif"/>
                          <w:b/>
                          <w:color w:val="004C14"/>
                          <w:sz w:val="44"/>
                        </w:rPr>
                        <w:t>el</w:t>
                      </w:r>
                      <w:r>
                        <w:rPr>
                          <w:rFonts w:ascii="ACHS Nueva Serif" w:hAnsi="ACHS Nueva Serif"/>
                          <w:b/>
                          <w:color w:val="004C14"/>
                          <w:spacing w:val="-14"/>
                          <w:sz w:val="44"/>
                        </w:rPr>
                        <w:t xml:space="preserve"> </w:t>
                      </w:r>
                      <w:r>
                        <w:rPr>
                          <w:rFonts w:ascii="ACHS Nueva Serif" w:hAnsi="ACHS Nueva Serif"/>
                          <w:b/>
                          <w:color w:val="004C14"/>
                          <w:sz w:val="44"/>
                        </w:rPr>
                        <w:t>trabajo</w:t>
                      </w:r>
                    </w:p>
                  </w:txbxContent>
                </v:textbox>
                <w10:wrap anchorx="page" anchory="page"/>
              </v:shape>
            </w:pict>
          </mc:Fallback>
        </mc:AlternateContent>
      </w:r>
    </w:p>
    <w:p w:rsidR="00B974EA" w:rsidP="00B974EA" w:rsidRDefault="00B974EA" w14:paraId="63260AE3" w14:textId="77777777">
      <w:pPr>
        <w:pStyle w:val="Textoindependiente"/>
        <w:spacing w:before="6"/>
        <w:rPr>
          <w:sz w:val="26"/>
        </w:rPr>
      </w:pPr>
    </w:p>
    <w:p w:rsidR="00B974EA" w:rsidP="00B974EA" w:rsidRDefault="00B974EA" w14:paraId="457C99B4" w14:textId="77777777">
      <w:pPr>
        <w:pStyle w:val="Textoindependiente"/>
        <w:ind w:left="124"/>
      </w:pPr>
      <w:r>
        <w:rPr>
          <w:noProof/>
        </w:rPr>
        <mc:AlternateContent>
          <mc:Choice Requires="wpg">
            <w:drawing>
              <wp:inline distT="0" distB="0" distL="0" distR="0" wp14:anchorId="7DED39F5" wp14:editId="10D5574F">
                <wp:extent cx="7054215" cy="2075180"/>
                <wp:effectExtent l="5715" t="5080" r="7620" b="5715"/>
                <wp:docPr id="1553113168" name="docshapegroup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54215" cy="2075180"/>
                          <a:chOff x="0" y="0"/>
                          <a:chExt cx="11109" cy="3268"/>
                        </a:xfrm>
                      </wpg:grpSpPr>
                      <wps:wsp>
                        <wps:cNvPr id="2097186013" name="docshape57"/>
                        <wps:cNvSpPr>
                          <a:spLocks/>
                        </wps:cNvSpPr>
                        <wps:spPr bwMode="auto">
                          <a:xfrm>
                            <a:off x="0" y="0"/>
                            <a:ext cx="11109" cy="3268"/>
                          </a:xfrm>
                          <a:custGeom>
                            <a:avLst/>
                            <a:gdLst>
                              <a:gd name="T0" fmla="*/ 10868 w 11109"/>
                              <a:gd name="T1" fmla="*/ 0 h 3268"/>
                              <a:gd name="T2" fmla="*/ 241 w 11109"/>
                              <a:gd name="T3" fmla="*/ 0 h 3268"/>
                              <a:gd name="T4" fmla="*/ 165 w 11109"/>
                              <a:gd name="T5" fmla="*/ 12 h 3268"/>
                              <a:gd name="T6" fmla="*/ 99 w 11109"/>
                              <a:gd name="T7" fmla="*/ 46 h 3268"/>
                              <a:gd name="T8" fmla="*/ 47 w 11109"/>
                              <a:gd name="T9" fmla="*/ 98 h 3268"/>
                              <a:gd name="T10" fmla="*/ 12 w 11109"/>
                              <a:gd name="T11" fmla="*/ 164 h 3268"/>
                              <a:gd name="T12" fmla="*/ 0 w 11109"/>
                              <a:gd name="T13" fmla="*/ 240 h 3268"/>
                              <a:gd name="T14" fmla="*/ 0 w 11109"/>
                              <a:gd name="T15" fmla="*/ 3028 h 3268"/>
                              <a:gd name="T16" fmla="*/ 12 w 11109"/>
                              <a:gd name="T17" fmla="*/ 3103 h 3268"/>
                              <a:gd name="T18" fmla="*/ 47 w 11109"/>
                              <a:gd name="T19" fmla="*/ 3169 h 3268"/>
                              <a:gd name="T20" fmla="*/ 99 w 11109"/>
                              <a:gd name="T21" fmla="*/ 3221 h 3268"/>
                              <a:gd name="T22" fmla="*/ 165 w 11109"/>
                              <a:gd name="T23" fmla="*/ 3255 h 3268"/>
                              <a:gd name="T24" fmla="*/ 241 w 11109"/>
                              <a:gd name="T25" fmla="*/ 3268 h 3268"/>
                              <a:gd name="T26" fmla="*/ 10868 w 11109"/>
                              <a:gd name="T27" fmla="*/ 3268 h 3268"/>
                              <a:gd name="T28" fmla="*/ 10944 w 11109"/>
                              <a:gd name="T29" fmla="*/ 3255 h 3268"/>
                              <a:gd name="T30" fmla="*/ 11010 w 11109"/>
                              <a:gd name="T31" fmla="*/ 3221 h 3268"/>
                              <a:gd name="T32" fmla="*/ 11062 w 11109"/>
                              <a:gd name="T33" fmla="*/ 3169 h 3268"/>
                              <a:gd name="T34" fmla="*/ 11097 w 11109"/>
                              <a:gd name="T35" fmla="*/ 3103 h 3268"/>
                              <a:gd name="T36" fmla="*/ 11109 w 11109"/>
                              <a:gd name="T37" fmla="*/ 3028 h 3268"/>
                              <a:gd name="T38" fmla="*/ 11109 w 11109"/>
                              <a:gd name="T39" fmla="*/ 240 h 3268"/>
                              <a:gd name="T40" fmla="*/ 11097 w 11109"/>
                              <a:gd name="T41" fmla="*/ 164 h 3268"/>
                              <a:gd name="T42" fmla="*/ 11062 w 11109"/>
                              <a:gd name="T43" fmla="*/ 98 h 3268"/>
                              <a:gd name="T44" fmla="*/ 11010 w 11109"/>
                              <a:gd name="T45" fmla="*/ 46 h 3268"/>
                              <a:gd name="T46" fmla="*/ 10944 w 11109"/>
                              <a:gd name="T47" fmla="*/ 12 h 3268"/>
                              <a:gd name="T48" fmla="*/ 10868 w 11109"/>
                              <a:gd name="T49" fmla="*/ 0 h 32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1109" h="3268">
                                <a:moveTo>
                                  <a:pt x="10868" y="0"/>
                                </a:moveTo>
                                <a:lnTo>
                                  <a:pt x="241" y="0"/>
                                </a:lnTo>
                                <a:lnTo>
                                  <a:pt x="165" y="12"/>
                                </a:lnTo>
                                <a:lnTo>
                                  <a:pt x="99" y="46"/>
                                </a:lnTo>
                                <a:lnTo>
                                  <a:pt x="47" y="98"/>
                                </a:lnTo>
                                <a:lnTo>
                                  <a:pt x="12" y="164"/>
                                </a:lnTo>
                                <a:lnTo>
                                  <a:pt x="0" y="240"/>
                                </a:lnTo>
                                <a:lnTo>
                                  <a:pt x="0" y="3028"/>
                                </a:lnTo>
                                <a:lnTo>
                                  <a:pt x="12" y="3103"/>
                                </a:lnTo>
                                <a:lnTo>
                                  <a:pt x="47" y="3169"/>
                                </a:lnTo>
                                <a:lnTo>
                                  <a:pt x="99" y="3221"/>
                                </a:lnTo>
                                <a:lnTo>
                                  <a:pt x="165" y="3255"/>
                                </a:lnTo>
                                <a:lnTo>
                                  <a:pt x="241" y="3268"/>
                                </a:lnTo>
                                <a:lnTo>
                                  <a:pt x="10868" y="3268"/>
                                </a:lnTo>
                                <a:lnTo>
                                  <a:pt x="10944" y="3255"/>
                                </a:lnTo>
                                <a:lnTo>
                                  <a:pt x="11010" y="3221"/>
                                </a:lnTo>
                                <a:lnTo>
                                  <a:pt x="11062" y="3169"/>
                                </a:lnTo>
                                <a:lnTo>
                                  <a:pt x="11097" y="3103"/>
                                </a:lnTo>
                                <a:lnTo>
                                  <a:pt x="11109" y="3028"/>
                                </a:lnTo>
                                <a:lnTo>
                                  <a:pt x="11109" y="240"/>
                                </a:lnTo>
                                <a:lnTo>
                                  <a:pt x="11097" y="164"/>
                                </a:lnTo>
                                <a:lnTo>
                                  <a:pt x="11062" y="98"/>
                                </a:lnTo>
                                <a:lnTo>
                                  <a:pt x="11010" y="46"/>
                                </a:lnTo>
                                <a:lnTo>
                                  <a:pt x="10944" y="12"/>
                                </a:lnTo>
                                <a:lnTo>
                                  <a:pt x="10868" y="0"/>
                                </a:lnTo>
                                <a:close/>
                              </a:path>
                            </a:pathLst>
                          </a:custGeom>
                          <a:solidFill>
                            <a:srgbClr val="EDED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15243430" name="docshape5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1248" y="0"/>
                            <a:ext cx="8612" cy="326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xmlns:asvg="http://schemas.microsoft.com/office/drawing/2016/SVG/main" xmlns:a14="http://schemas.microsoft.com/office/drawing/2010/main" xmlns:a16="http://schemas.microsoft.com/office/drawing/2014/main" xmlns:pic="http://schemas.openxmlformats.org/drawingml/2006/picture" xmlns:a="http://schemas.openxmlformats.org/drawingml/2006/main" xmlns:w16du="http://schemas.microsoft.com/office/word/2023/wordml/word16du">
            <w:pict w14:anchorId="687FC1D1">
              <v:group id="docshapegroup56" style="width:555.45pt;height:163.4pt;mso-position-horizontal-relative:char;mso-position-vertical-relative:line" coordsize="11109,3268" o:spid="_x0000_s1026" w14:anchorId="28F1AC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">
                <v:shape id="docshape57" style="position:absolute;width:11109;height:3268;visibility:visible;mso-wrap-style:square;v-text-anchor:top" coordsize="11109,3268" o:spid="_x0000_s1027" fillcolor="#edede2" stroked="f" path="m10868,l241,,165,12,99,46,47,98,12,164,,240,,3028r12,75l47,3169r52,52l165,3255r76,13l10868,3268r76,-13l11010,3221r52,-52l11097,3103r12,-75l11109,240r-12,-76l11062,98r-52,-52l10944,12,1086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">
                  <v:path arrowok="t" o:connecttype="custom" o:connectlocs="10868,0;241,0;165,12;99,46;47,98;12,164;0,240;0,3028;12,3103;47,3169;99,3221;165,3255;241,3268;10868,3268;10944,3255;11010,3221;11062,3169;11097,3103;11109,3028;11109,240;11097,164;11062,98;11010,46;10944,12;10868,0" o:connectangles="0,0,0,0,0,0,0,0,0,0,0,0,0,0,0,0,0,0,0,0,0,0,0,0,0"/>
                </v:shape>
                <v:shape id="docshape58" style="position:absolute;left:1248;width:8612;height:3268;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">
                  <v:imagedata o:title="" r:id="rId66"/>
                </v:shape>
                <w10:anchorlock/>
              </v:group>
            </w:pict>
          </mc:Fallback>
        </mc:AlternateContent>
      </w:r>
    </w:p>
    <w:p w:rsidR="00B974EA" w:rsidP="00B974EA" w:rsidRDefault="00B974EA" w14:paraId="5821762A" w14:textId="77777777">
      <w:pPr>
        <w:pStyle w:val="Textoindependiente"/>
      </w:pPr>
    </w:p>
    <w:p w:rsidR="00B974EA" w:rsidP="00B974EA" w:rsidRDefault="00B974EA" w14:paraId="16BF190E" w14:textId="77777777">
      <w:pPr>
        <w:sectPr w:rsidR="00B974EA" w:rsidSect="00B974EA">
          <w:headerReference w:type="default" r:id="rId96"/>
          <w:footerReference w:type="default" r:id="rId97"/>
          <w:pgSz w:w="12240" w:h="15840" w:orient="portrait"/>
          <w:pgMar w:top="2500" w:right="440" w:bottom="1340" w:left="440" w:header="531" w:footer="1153" w:gutter="0"/>
          <w:pgNumType w:start="17"/>
          <w:cols w:space="720"/>
        </w:sectPr>
      </w:pPr>
    </w:p>
    <w:p w:rsidRPr="0056344A" w:rsidR="00B974EA" w:rsidP="00B974EA" w:rsidRDefault="00B974EA" w14:paraId="3C30E1DD" w14:textId="77777777">
      <w:pPr>
        <w:pStyle w:val="Ttulo2"/>
        <w:spacing w:before="230"/>
        <w:rPr>
          <w:rFonts w:ascii="ACHS Nueva Sans SemiBold" w:hAnsi="ACHS Nueva Sans SemiBold"/>
        </w:rPr>
      </w:pPr>
      <w:r w:rsidRPr="0056344A">
        <w:rPr>
          <w:rFonts w:ascii="ACHS Nueva Sans SemiBold" w:hAnsi="ACHS Nueva Sans SemiBold"/>
          <w:color w:val="00AE41"/>
          <w:spacing w:val="-2"/>
        </w:rPr>
        <w:t>II.</w:t>
      </w:r>
      <w:r w:rsidRPr="0056344A">
        <w:rPr>
          <w:rFonts w:ascii="ACHS Nueva Sans SemiBold" w:hAnsi="ACHS Nueva Sans SemiBold"/>
          <w:color w:val="00AE41"/>
          <w:spacing w:val="-9"/>
        </w:rPr>
        <w:t xml:space="preserve"> </w:t>
      </w:r>
      <w:r w:rsidRPr="0056344A">
        <w:rPr>
          <w:rFonts w:ascii="ACHS Nueva Sans SemiBold" w:hAnsi="ACHS Nueva Sans SemiBold"/>
          <w:color w:val="00AE41"/>
          <w:spacing w:val="-2"/>
        </w:rPr>
        <w:t>Gestión</w:t>
      </w:r>
      <w:r w:rsidRPr="0056344A">
        <w:rPr>
          <w:rFonts w:ascii="ACHS Nueva Sans SemiBold" w:hAnsi="ACHS Nueva Sans SemiBold"/>
          <w:color w:val="00AE41"/>
          <w:spacing w:val="-9"/>
        </w:rPr>
        <w:t xml:space="preserve"> </w:t>
      </w:r>
      <w:r w:rsidRPr="0056344A">
        <w:rPr>
          <w:rFonts w:ascii="ACHS Nueva Sans SemiBold" w:hAnsi="ACHS Nueva Sans SemiBold"/>
          <w:color w:val="00AE41"/>
          <w:spacing w:val="-2"/>
        </w:rPr>
        <w:t>preventiva</w:t>
      </w:r>
    </w:p>
    <w:p w:rsidR="00B974EA" w:rsidP="00B974EA" w:rsidRDefault="00B974EA" w14:paraId="3A55A278" w14:textId="77777777">
      <w:pPr>
        <w:spacing w:before="10"/>
        <w:rPr>
          <w:rFonts w:ascii="ACHSNuevaSans-SemiBold"/>
          <w:b/>
          <w:sz w:val="20"/>
        </w:rPr>
      </w:pPr>
      <w:r>
        <w:br w:type="column"/>
      </w:r>
    </w:p>
    <w:p w:rsidRPr="00AA31DE" w:rsidR="00B974EA" w:rsidP="00B974EA" w:rsidRDefault="00B974EA" w14:paraId="02469E81" w14:textId="77777777">
      <w:pPr>
        <w:pStyle w:val="Textoindependiente"/>
        <w:ind w:left="124" w:right="121"/>
        <w:rPr>
          <w:sz w:val="18"/>
          <w:szCs w:val="18"/>
        </w:rPr>
      </w:pPr>
      <w:r w:rsidRPr="00AA31DE">
        <w:rPr>
          <w:color w:val="424141"/>
          <w:w w:val="95"/>
          <w:sz w:val="18"/>
          <w:szCs w:val="18"/>
        </w:rPr>
        <w:t>Las medidas que se</w:t>
      </w:r>
      <w:r>
        <w:rPr>
          <w:color w:val="424141"/>
          <w:w w:val="95"/>
          <w:sz w:val="18"/>
          <w:szCs w:val="18"/>
        </w:rPr>
        <w:t xml:space="preserve"> </w:t>
      </w:r>
      <w:r w:rsidRPr="00AA31DE">
        <w:rPr>
          <w:color w:val="424141"/>
          <w:w w:val="95"/>
          <w:sz w:val="18"/>
          <w:szCs w:val="18"/>
        </w:rPr>
        <w:t>implementarán serán programadas y</w:t>
      </w:r>
      <w:r>
        <w:rPr>
          <w:color w:val="424141"/>
          <w:w w:val="95"/>
          <w:sz w:val="18"/>
          <w:szCs w:val="18"/>
        </w:rPr>
        <w:t xml:space="preserve"> </w:t>
      </w:r>
      <w:r w:rsidRPr="00AA31DE">
        <w:rPr>
          <w:color w:val="424141"/>
          <w:w w:val="95"/>
          <w:sz w:val="18"/>
          <w:szCs w:val="18"/>
        </w:rPr>
        <w:t>constarán en el programa</w:t>
      </w:r>
      <w:r w:rsidRPr="00AA31DE">
        <w:rPr>
          <w:color w:val="424141"/>
          <w:spacing w:val="40"/>
          <w:sz w:val="18"/>
          <w:szCs w:val="18"/>
        </w:rPr>
        <w:t xml:space="preserve"> </w:t>
      </w:r>
      <w:r w:rsidRPr="00AA31DE">
        <w:rPr>
          <w:color w:val="424141"/>
          <w:sz w:val="18"/>
          <w:szCs w:val="18"/>
        </w:rPr>
        <w:t>de</w:t>
      </w:r>
      <w:r w:rsidRPr="00AA31DE">
        <w:rPr>
          <w:color w:val="424141"/>
          <w:spacing w:val="-7"/>
          <w:sz w:val="18"/>
          <w:szCs w:val="18"/>
        </w:rPr>
        <w:t xml:space="preserve"> </w:t>
      </w:r>
      <w:r w:rsidRPr="00AA31DE">
        <w:rPr>
          <w:color w:val="424141"/>
          <w:sz w:val="18"/>
          <w:szCs w:val="18"/>
        </w:rPr>
        <w:t>prevención</w:t>
      </w:r>
      <w:r w:rsidRPr="00AA31DE">
        <w:rPr>
          <w:color w:val="424141"/>
          <w:spacing w:val="-7"/>
          <w:sz w:val="18"/>
          <w:szCs w:val="18"/>
        </w:rPr>
        <w:t xml:space="preserve"> </w:t>
      </w:r>
      <w:r w:rsidRPr="00AA31DE">
        <w:rPr>
          <w:color w:val="424141"/>
          <w:sz w:val="18"/>
          <w:szCs w:val="18"/>
        </w:rPr>
        <w:t>del</w:t>
      </w:r>
      <w:r w:rsidRPr="00AA31DE">
        <w:rPr>
          <w:color w:val="424141"/>
          <w:spacing w:val="-7"/>
          <w:sz w:val="18"/>
          <w:szCs w:val="18"/>
        </w:rPr>
        <w:t xml:space="preserve"> </w:t>
      </w:r>
      <w:r w:rsidRPr="00AA31DE">
        <w:rPr>
          <w:color w:val="424141"/>
          <w:sz w:val="18"/>
          <w:szCs w:val="18"/>
        </w:rPr>
        <w:t>acoso</w:t>
      </w:r>
      <w:r w:rsidRPr="00AA31DE">
        <w:rPr>
          <w:color w:val="424141"/>
          <w:spacing w:val="-7"/>
          <w:sz w:val="18"/>
          <w:szCs w:val="18"/>
        </w:rPr>
        <w:t xml:space="preserve"> </w:t>
      </w:r>
      <w:r w:rsidRPr="00AA31DE">
        <w:rPr>
          <w:color w:val="424141"/>
          <w:sz w:val="18"/>
          <w:szCs w:val="18"/>
        </w:rPr>
        <w:t>laboral,</w:t>
      </w:r>
      <w:r w:rsidRPr="00AA31DE">
        <w:rPr>
          <w:color w:val="424141"/>
          <w:spacing w:val="-7"/>
          <w:sz w:val="18"/>
          <w:szCs w:val="18"/>
        </w:rPr>
        <w:t xml:space="preserve"> </w:t>
      </w:r>
      <w:r w:rsidRPr="00AA31DE">
        <w:rPr>
          <w:color w:val="424141"/>
          <w:sz w:val="18"/>
          <w:szCs w:val="18"/>
        </w:rPr>
        <w:t>sexual</w:t>
      </w:r>
      <w:r w:rsidRPr="00AA31DE">
        <w:rPr>
          <w:color w:val="424141"/>
          <w:spacing w:val="-7"/>
          <w:sz w:val="18"/>
          <w:szCs w:val="18"/>
        </w:rPr>
        <w:t xml:space="preserve"> </w:t>
      </w:r>
      <w:r w:rsidRPr="00AA31DE">
        <w:rPr>
          <w:color w:val="424141"/>
          <w:sz w:val="18"/>
          <w:szCs w:val="18"/>
        </w:rPr>
        <w:t>y</w:t>
      </w:r>
      <w:r w:rsidRPr="00AA31DE">
        <w:rPr>
          <w:color w:val="424141"/>
          <w:spacing w:val="-7"/>
          <w:sz w:val="18"/>
          <w:szCs w:val="18"/>
        </w:rPr>
        <w:t xml:space="preserve"> </w:t>
      </w:r>
      <w:r w:rsidRPr="00AA31DE">
        <w:rPr>
          <w:color w:val="424141"/>
          <w:sz w:val="18"/>
          <w:szCs w:val="18"/>
        </w:rPr>
        <w:t>violencia</w:t>
      </w:r>
      <w:r w:rsidRPr="00AA31DE">
        <w:rPr>
          <w:color w:val="424141"/>
          <w:spacing w:val="-7"/>
          <w:sz w:val="18"/>
          <w:szCs w:val="18"/>
        </w:rPr>
        <w:t xml:space="preserve"> </w:t>
      </w:r>
      <w:r w:rsidRPr="00AA31DE">
        <w:rPr>
          <w:color w:val="424141"/>
          <w:sz w:val="18"/>
          <w:szCs w:val="18"/>
        </w:rPr>
        <w:t>en</w:t>
      </w:r>
      <w:r w:rsidRPr="00AA31DE">
        <w:rPr>
          <w:color w:val="424141"/>
          <w:spacing w:val="-7"/>
          <w:sz w:val="18"/>
          <w:szCs w:val="18"/>
        </w:rPr>
        <w:t xml:space="preserve"> </w:t>
      </w:r>
      <w:r w:rsidRPr="00AA31DE">
        <w:rPr>
          <w:color w:val="424141"/>
          <w:sz w:val="18"/>
          <w:szCs w:val="18"/>
        </w:rPr>
        <w:t>el</w:t>
      </w:r>
      <w:r w:rsidRPr="00AA31DE">
        <w:rPr>
          <w:color w:val="424141"/>
          <w:spacing w:val="-7"/>
          <w:sz w:val="18"/>
          <w:szCs w:val="18"/>
        </w:rPr>
        <w:t xml:space="preserve"> </w:t>
      </w:r>
      <w:r w:rsidRPr="00AA31DE">
        <w:rPr>
          <w:color w:val="424141"/>
          <w:sz w:val="18"/>
          <w:szCs w:val="18"/>
        </w:rPr>
        <w:t>trabajo/</w:t>
      </w:r>
      <w:r w:rsidRPr="00AA31DE">
        <w:rPr>
          <w:color w:val="424141"/>
          <w:spacing w:val="-7"/>
          <w:sz w:val="18"/>
          <w:szCs w:val="18"/>
        </w:rPr>
        <w:t xml:space="preserve"> </w:t>
      </w:r>
      <w:r w:rsidRPr="00AA31DE">
        <w:rPr>
          <w:color w:val="424141"/>
          <w:sz w:val="18"/>
          <w:szCs w:val="18"/>
        </w:rPr>
        <w:t>en</w:t>
      </w:r>
      <w:r w:rsidRPr="00AA31DE">
        <w:rPr>
          <w:color w:val="424141"/>
          <w:spacing w:val="-7"/>
          <w:sz w:val="18"/>
          <w:szCs w:val="18"/>
        </w:rPr>
        <w:t xml:space="preserve"> </w:t>
      </w:r>
      <w:r w:rsidRPr="00AA31DE">
        <w:rPr>
          <w:color w:val="424141"/>
          <w:sz w:val="18"/>
          <w:szCs w:val="18"/>
        </w:rPr>
        <w:t>el</w:t>
      </w:r>
      <w:r w:rsidRPr="00AA31DE">
        <w:rPr>
          <w:color w:val="424141"/>
          <w:spacing w:val="-7"/>
          <w:sz w:val="18"/>
          <w:szCs w:val="18"/>
        </w:rPr>
        <w:t xml:space="preserve"> </w:t>
      </w:r>
      <w:r w:rsidRPr="00AA31DE">
        <w:rPr>
          <w:color w:val="424141"/>
          <w:sz w:val="18"/>
          <w:szCs w:val="18"/>
        </w:rPr>
        <w:t>programa</w:t>
      </w:r>
      <w:r w:rsidRPr="00AA31DE">
        <w:rPr>
          <w:color w:val="424141"/>
          <w:spacing w:val="40"/>
          <w:sz w:val="18"/>
          <w:szCs w:val="18"/>
        </w:rPr>
        <w:t xml:space="preserve"> </w:t>
      </w:r>
      <w:r w:rsidRPr="00AA31DE">
        <w:rPr>
          <w:color w:val="424141"/>
          <w:sz w:val="18"/>
          <w:szCs w:val="18"/>
        </w:rPr>
        <w:t>preventivo de la entidad empleadora], en el que se indicarán los plazos y los</w:t>
      </w:r>
      <w:r w:rsidRPr="00AA31DE">
        <w:rPr>
          <w:color w:val="424141"/>
          <w:spacing w:val="40"/>
          <w:sz w:val="18"/>
          <w:szCs w:val="18"/>
        </w:rPr>
        <w:t xml:space="preserve"> </w:t>
      </w:r>
      <w:r w:rsidRPr="00AA31DE">
        <w:rPr>
          <w:color w:val="424141"/>
          <w:w w:val="95"/>
          <w:sz w:val="18"/>
          <w:szCs w:val="18"/>
        </w:rPr>
        <w:t>responsables de cada actividad, así como, la fecha de su ejecución y la justificación</w:t>
      </w:r>
      <w:r w:rsidRPr="00AA31DE">
        <w:rPr>
          <w:color w:val="424141"/>
          <w:spacing w:val="40"/>
          <w:sz w:val="18"/>
          <w:szCs w:val="18"/>
        </w:rPr>
        <w:t xml:space="preserve"> </w:t>
      </w:r>
      <w:r w:rsidRPr="00AA31DE">
        <w:rPr>
          <w:color w:val="424141"/>
          <w:sz w:val="18"/>
          <w:szCs w:val="18"/>
        </w:rPr>
        <w:t>de las desviaciones a lo programado.</w:t>
      </w:r>
    </w:p>
    <w:p w:rsidRPr="00AA31DE" w:rsidR="00B974EA" w:rsidP="00B974EA" w:rsidRDefault="00B974EA" w14:paraId="6A3B6439" w14:textId="77777777">
      <w:pPr>
        <w:pStyle w:val="Textoindependiente"/>
        <w:spacing w:before="6"/>
        <w:rPr>
          <w:sz w:val="28"/>
          <w:szCs w:val="18"/>
        </w:rPr>
      </w:pPr>
    </w:p>
    <w:p w:rsidRPr="00AA31DE" w:rsidR="00B974EA" w:rsidP="6D22CD53" w:rsidRDefault="00B974EA" w14:paraId="0380C2BE" w14:textId="77777777" w14:noSpellErr="1">
      <w:pPr>
        <w:pStyle w:val="Textoindependiente"/>
        <w:ind w:left="124" w:right="115"/>
        <w:rPr>
          <w:sz w:val="18"/>
          <w:szCs w:val="18"/>
          <w:lang w:val="es-ES"/>
        </w:rPr>
      </w:pPr>
      <w:r w:rsidRPr="6D22CD53" w:rsidR="00B974EA">
        <w:rPr>
          <w:color w:val="424141"/>
          <w:w w:val="95"/>
          <w:sz w:val="18"/>
          <w:szCs w:val="18"/>
          <w:lang w:val="es-ES"/>
        </w:rPr>
        <w:t>Finalmente, el programa de</w:t>
      </w:r>
      <w:r w:rsidRPr="6D22CD53" w:rsidR="00B974EA">
        <w:rPr>
          <w:color w:val="424141"/>
          <w:w w:val="95"/>
          <w:sz w:val="18"/>
          <w:szCs w:val="18"/>
          <w:lang w:val="es-ES"/>
        </w:rPr>
        <w:t xml:space="preserve"> </w:t>
      </w:r>
      <w:r w:rsidRPr="6D22CD53" w:rsidR="00B974EA">
        <w:rPr>
          <w:color w:val="424141"/>
          <w:w w:val="95"/>
          <w:sz w:val="18"/>
          <w:szCs w:val="18"/>
          <w:lang w:val="es-ES"/>
        </w:rPr>
        <w:t>trabajo sedará a</w:t>
      </w:r>
      <w:r w:rsidRPr="6D22CD53" w:rsidR="00B974EA">
        <w:rPr>
          <w:color w:val="424141"/>
          <w:w w:val="95"/>
          <w:sz w:val="18"/>
          <w:szCs w:val="18"/>
          <w:lang w:val="es-ES"/>
        </w:rPr>
        <w:t xml:space="preserve"> </w:t>
      </w:r>
      <w:r w:rsidRPr="6D22CD53" w:rsidR="00B974EA">
        <w:rPr>
          <w:color w:val="424141"/>
          <w:w w:val="95"/>
          <w:sz w:val="18"/>
          <w:szCs w:val="18"/>
          <w:lang w:val="es-ES"/>
        </w:rPr>
        <w:t>conocer a</w:t>
      </w:r>
      <w:r w:rsidRPr="6D22CD53" w:rsidR="00B974EA">
        <w:rPr>
          <w:color w:val="424141"/>
          <w:w w:val="95"/>
          <w:sz w:val="18"/>
          <w:szCs w:val="18"/>
          <w:lang w:val="es-ES"/>
        </w:rPr>
        <w:t xml:space="preserve"> </w:t>
      </w:r>
      <w:r w:rsidRPr="6D22CD53" w:rsidR="00B974EA">
        <w:rPr>
          <w:color w:val="424141"/>
          <w:w w:val="95"/>
          <w:sz w:val="18"/>
          <w:szCs w:val="18"/>
          <w:lang w:val="es-ES"/>
        </w:rPr>
        <w:t>los</w:t>
      </w:r>
      <w:r w:rsidRPr="6D22CD53" w:rsidR="00B974EA">
        <w:rPr>
          <w:color w:val="424141"/>
          <w:w w:val="95"/>
          <w:sz w:val="18"/>
          <w:szCs w:val="18"/>
          <w:lang w:val="es-ES"/>
        </w:rPr>
        <w:t xml:space="preserve"> </w:t>
      </w:r>
      <w:r w:rsidRPr="6D22CD53" w:rsidR="00B974EA">
        <w:rPr>
          <w:color w:val="424141"/>
          <w:w w:val="95"/>
          <w:sz w:val="18"/>
          <w:szCs w:val="18"/>
          <w:lang w:val="es-ES"/>
        </w:rPr>
        <w:t xml:space="preserve">trabajadores(as) </w:t>
      </w:r>
      <w:r w:rsidRPr="6D22CD53" w:rsidR="00B974EA">
        <w:rPr>
          <w:color w:val="9D9D9C"/>
          <w:w w:val="95"/>
          <w:sz w:val="18"/>
          <w:szCs w:val="18"/>
          <w:lang w:val="es-ES"/>
        </w:rPr>
        <w:t>[indique</w:t>
      </w:r>
      <w:r w:rsidRPr="6D22CD53" w:rsidR="00B974EA">
        <w:rPr>
          <w:color w:val="9D9D9C"/>
          <w:spacing w:val="40"/>
          <w:sz w:val="18"/>
          <w:szCs w:val="18"/>
          <w:lang w:val="es-ES"/>
        </w:rPr>
        <w:t xml:space="preserve"> </w:t>
      </w:r>
      <w:r w:rsidRPr="6D22CD53" w:rsidR="00B974EA">
        <w:rPr>
          <w:color w:val="9D9D9C"/>
          <w:sz w:val="18"/>
          <w:szCs w:val="18"/>
          <w:lang w:val="es-ES"/>
        </w:rPr>
        <w:t xml:space="preserve">el medio de difusión] </w:t>
      </w:r>
      <w:r w:rsidRPr="6D22CD53" w:rsidR="00B974EA">
        <w:rPr>
          <w:color w:val="424141"/>
          <w:sz w:val="18"/>
          <w:szCs w:val="18"/>
          <w:lang w:val="es-ES"/>
        </w:rPr>
        <w:t>y para que planteen sus dudas y realicen sugerencias en</w:t>
      </w:r>
      <w:r w:rsidRPr="6D22CD53" w:rsidR="00B974EA">
        <w:rPr>
          <w:color w:val="424141"/>
          <w:spacing w:val="40"/>
          <w:sz w:val="18"/>
          <w:szCs w:val="18"/>
          <w:lang w:val="es-ES"/>
        </w:rPr>
        <w:t xml:space="preserve"> </w:t>
      </w:r>
      <w:r w:rsidRPr="6D22CD53" w:rsidR="00B974EA">
        <w:rPr>
          <w:color w:val="424141"/>
          <w:sz w:val="18"/>
          <w:szCs w:val="18"/>
          <w:lang w:val="es-ES"/>
        </w:rPr>
        <w:t xml:space="preserve">relación a las medidas preventivas, se podrán comunicar con </w:t>
      </w:r>
      <w:r w:rsidRPr="6D22CD53" w:rsidR="00B974EA">
        <w:rPr>
          <w:color w:val="9D9D9C"/>
          <w:sz w:val="18"/>
          <w:szCs w:val="18"/>
          <w:lang w:val="es-ES"/>
        </w:rPr>
        <w:t>[indique el</w:t>
      </w:r>
      <w:r w:rsidRPr="6D22CD53" w:rsidR="00B974EA">
        <w:rPr>
          <w:color w:val="9D9D9C"/>
          <w:spacing w:val="40"/>
          <w:sz w:val="18"/>
          <w:szCs w:val="18"/>
          <w:lang w:val="es-ES"/>
        </w:rPr>
        <w:t xml:space="preserve"> </w:t>
      </w:r>
      <w:r w:rsidRPr="6D22CD53" w:rsidR="00B974EA">
        <w:rPr>
          <w:color w:val="9D9D9C"/>
          <w:sz w:val="18"/>
          <w:szCs w:val="18"/>
          <w:lang w:val="es-ES"/>
        </w:rPr>
        <w:t>departamento, unidad o persona designada y la vía o canal a implementar de</w:t>
      </w:r>
      <w:r w:rsidRPr="6D22CD53" w:rsidR="00B974EA">
        <w:rPr>
          <w:color w:val="9D9D9C"/>
          <w:spacing w:val="40"/>
          <w:sz w:val="18"/>
          <w:szCs w:val="18"/>
          <w:lang w:val="es-ES"/>
        </w:rPr>
        <w:t xml:space="preserve"> </w:t>
      </w:r>
      <w:r w:rsidRPr="6D22CD53" w:rsidR="00B974EA">
        <w:rPr>
          <w:color w:val="9D9D9C"/>
          <w:spacing w:val="-4"/>
          <w:sz w:val="18"/>
          <w:szCs w:val="18"/>
          <w:lang w:val="es-ES"/>
        </w:rPr>
        <w:t>acuerdo</w:t>
      </w:r>
      <w:r w:rsidRPr="6D22CD53" w:rsidR="00B974EA">
        <w:rPr>
          <w:color w:val="9D9D9C"/>
          <w:sz w:val="18"/>
          <w:szCs w:val="18"/>
          <w:lang w:val="es-ES"/>
        </w:rPr>
        <w:t xml:space="preserve"> </w:t>
      </w:r>
      <w:r w:rsidRPr="6D22CD53" w:rsidR="00B974EA">
        <w:rPr>
          <w:color w:val="9D9D9C"/>
          <w:spacing w:val="-4"/>
          <w:sz w:val="18"/>
          <w:szCs w:val="18"/>
          <w:lang w:val="es-ES"/>
        </w:rPr>
        <w:t>a</w:t>
      </w:r>
      <w:r w:rsidRPr="6D22CD53" w:rsidR="00B974EA">
        <w:rPr>
          <w:color w:val="9D9D9C"/>
          <w:sz w:val="18"/>
          <w:szCs w:val="18"/>
          <w:lang w:val="es-ES"/>
        </w:rPr>
        <w:t xml:space="preserve"> </w:t>
      </w:r>
      <w:r w:rsidRPr="6D22CD53" w:rsidR="00B974EA">
        <w:rPr>
          <w:color w:val="9D9D9C"/>
          <w:spacing w:val="-4"/>
          <w:sz w:val="18"/>
          <w:szCs w:val="18"/>
          <w:lang w:val="es-ES"/>
        </w:rPr>
        <w:t>los</w:t>
      </w:r>
      <w:r w:rsidRPr="6D22CD53" w:rsidR="00B974EA">
        <w:rPr>
          <w:color w:val="9D9D9C"/>
          <w:sz w:val="18"/>
          <w:szCs w:val="18"/>
          <w:lang w:val="es-ES"/>
        </w:rPr>
        <w:t xml:space="preserve"> </w:t>
      </w:r>
      <w:r w:rsidRPr="6D22CD53" w:rsidR="00B974EA">
        <w:rPr>
          <w:color w:val="9D9D9C"/>
          <w:spacing w:val="-4"/>
          <w:sz w:val="18"/>
          <w:szCs w:val="18"/>
          <w:lang w:val="es-ES"/>
        </w:rPr>
        <w:t>riesgos</w:t>
      </w:r>
      <w:r w:rsidRPr="6D22CD53" w:rsidR="00B974EA">
        <w:rPr>
          <w:color w:val="9D9D9C"/>
          <w:sz w:val="18"/>
          <w:szCs w:val="18"/>
          <w:lang w:val="es-ES"/>
        </w:rPr>
        <w:t xml:space="preserve"> </w:t>
      </w:r>
      <w:r w:rsidRPr="6D22CD53" w:rsidR="00B974EA">
        <w:rPr>
          <w:color w:val="9D9D9C"/>
          <w:spacing w:val="-4"/>
          <w:sz w:val="18"/>
          <w:szCs w:val="18"/>
          <w:lang w:val="es-ES"/>
        </w:rPr>
        <w:t>identificados]</w:t>
      </w:r>
      <w:r w:rsidRPr="6D22CD53" w:rsidR="00B974EA">
        <w:rPr>
          <w:color w:val="9D9D9C"/>
          <w:sz w:val="18"/>
          <w:szCs w:val="18"/>
          <w:lang w:val="es-ES"/>
        </w:rPr>
        <w:t xml:space="preserve"> </w:t>
      </w:r>
      <w:r w:rsidRPr="6D22CD53" w:rsidR="00B974EA">
        <w:rPr>
          <w:color w:val="9D9D9C"/>
          <w:spacing w:val="-4"/>
          <w:sz w:val="18"/>
          <w:szCs w:val="18"/>
          <w:lang w:val="es-ES"/>
        </w:rPr>
        <w:t>[En</w:t>
      </w:r>
      <w:r w:rsidRPr="6D22CD53" w:rsidR="00B974EA">
        <w:rPr>
          <w:color w:val="9D9D9C"/>
          <w:sz w:val="18"/>
          <w:szCs w:val="18"/>
          <w:lang w:val="es-ES"/>
        </w:rPr>
        <w:t xml:space="preserve"> </w:t>
      </w:r>
      <w:r w:rsidRPr="6D22CD53" w:rsidR="00B974EA">
        <w:rPr>
          <w:color w:val="9D9D9C"/>
          <w:spacing w:val="-4"/>
          <w:sz w:val="18"/>
          <w:szCs w:val="18"/>
          <w:lang w:val="es-ES"/>
        </w:rPr>
        <w:t>este</w:t>
      </w:r>
      <w:r w:rsidRPr="6D22CD53" w:rsidR="00B974EA">
        <w:rPr>
          <w:color w:val="9D9D9C"/>
          <w:sz w:val="18"/>
          <w:szCs w:val="18"/>
          <w:lang w:val="es-ES"/>
        </w:rPr>
        <w:t xml:space="preserve"> </w:t>
      </w:r>
      <w:r w:rsidRPr="6D22CD53" w:rsidR="00B974EA">
        <w:rPr>
          <w:color w:val="9D9D9C"/>
          <w:spacing w:val="-4"/>
          <w:sz w:val="18"/>
          <w:szCs w:val="18"/>
          <w:lang w:val="es-ES"/>
        </w:rPr>
        <w:t>recuadro</w:t>
      </w:r>
      <w:r w:rsidRPr="6D22CD53" w:rsidR="00B974EA">
        <w:rPr>
          <w:color w:val="9D9D9C"/>
          <w:sz w:val="18"/>
          <w:szCs w:val="18"/>
          <w:lang w:val="es-ES"/>
        </w:rPr>
        <w:t xml:space="preserve"> </w:t>
      </w:r>
      <w:r w:rsidRPr="6D22CD53" w:rsidR="00B974EA">
        <w:rPr>
          <w:color w:val="9D9D9C"/>
          <w:spacing w:val="-4"/>
          <w:sz w:val="18"/>
          <w:szCs w:val="18"/>
          <w:lang w:val="es-ES"/>
        </w:rPr>
        <w:t>el</w:t>
      </w:r>
      <w:r w:rsidRPr="6D22CD53" w:rsidR="00B974EA">
        <w:rPr>
          <w:color w:val="9D9D9C"/>
          <w:sz w:val="18"/>
          <w:szCs w:val="18"/>
          <w:lang w:val="es-ES"/>
        </w:rPr>
        <w:t xml:space="preserve"> </w:t>
      </w:r>
      <w:r w:rsidRPr="6D22CD53" w:rsidR="00B974EA">
        <w:rPr>
          <w:color w:val="9D9D9C"/>
          <w:spacing w:val="-4"/>
          <w:sz w:val="18"/>
          <w:szCs w:val="18"/>
          <w:lang w:val="es-ES"/>
        </w:rPr>
        <w:t>empleador</w:t>
      </w:r>
      <w:r w:rsidRPr="6D22CD53" w:rsidR="00B974EA">
        <w:rPr>
          <w:color w:val="9D9D9C"/>
          <w:sz w:val="18"/>
          <w:szCs w:val="18"/>
          <w:lang w:val="es-ES"/>
        </w:rPr>
        <w:t xml:space="preserve"> </w:t>
      </w:r>
      <w:r w:rsidRPr="6D22CD53" w:rsidR="00B974EA">
        <w:rPr>
          <w:color w:val="9D9D9C"/>
          <w:spacing w:val="-4"/>
          <w:sz w:val="18"/>
          <w:szCs w:val="18"/>
          <w:lang w:val="es-ES"/>
        </w:rPr>
        <w:t>debe</w:t>
      </w:r>
      <w:r w:rsidRPr="6D22CD53" w:rsidR="00B974EA">
        <w:rPr>
          <w:color w:val="9D9D9C"/>
          <w:sz w:val="18"/>
          <w:szCs w:val="18"/>
          <w:lang w:val="es-ES"/>
        </w:rPr>
        <w:t xml:space="preserve"> </w:t>
      </w:r>
      <w:r w:rsidRPr="6D22CD53" w:rsidR="00B974EA">
        <w:rPr>
          <w:color w:val="9D9D9C"/>
          <w:spacing w:val="-4"/>
          <w:sz w:val="18"/>
          <w:szCs w:val="18"/>
          <w:lang w:val="es-ES"/>
        </w:rPr>
        <w:t>listar</w:t>
      </w:r>
      <w:r w:rsidRPr="6D22CD53" w:rsidR="00B974EA">
        <w:rPr>
          <w:color w:val="9D9D9C"/>
          <w:sz w:val="18"/>
          <w:szCs w:val="18"/>
          <w:lang w:val="es-ES"/>
        </w:rPr>
        <w:t xml:space="preserve"> </w:t>
      </w:r>
      <w:r w:rsidRPr="6D22CD53" w:rsidR="00B974EA">
        <w:rPr>
          <w:color w:val="9D9D9C"/>
          <w:spacing w:val="-4"/>
          <w:sz w:val="18"/>
          <w:szCs w:val="18"/>
          <w:lang w:val="es-ES"/>
        </w:rPr>
        <w:t>las</w:t>
      </w:r>
      <w:r w:rsidRPr="6D22CD53" w:rsidR="00B974EA">
        <w:rPr>
          <w:color w:val="9D9D9C"/>
          <w:spacing w:val="40"/>
          <w:sz w:val="18"/>
          <w:szCs w:val="18"/>
          <w:lang w:val="es-ES"/>
        </w:rPr>
        <w:t xml:space="preserve"> </w:t>
      </w:r>
      <w:r w:rsidRPr="6D22CD53" w:rsidR="00B974EA">
        <w:rPr>
          <w:color w:val="9D9D9C"/>
          <w:sz w:val="18"/>
          <w:szCs w:val="18"/>
          <w:lang w:val="es-ES"/>
        </w:rPr>
        <w:t>medidas de prevención del riesgo a implementar de acuerdo a los factores de</w:t>
      </w:r>
      <w:r w:rsidRPr="6D22CD53" w:rsidR="00B974EA">
        <w:rPr>
          <w:color w:val="9D9D9C"/>
          <w:spacing w:val="40"/>
          <w:sz w:val="18"/>
          <w:szCs w:val="18"/>
          <w:lang w:val="es-ES"/>
        </w:rPr>
        <w:t xml:space="preserve"> </w:t>
      </w:r>
      <w:r w:rsidRPr="6D22CD53" w:rsidR="00B974EA">
        <w:rPr>
          <w:color w:val="9D9D9C"/>
          <w:w w:val="95"/>
          <w:sz w:val="18"/>
          <w:szCs w:val="18"/>
          <w:lang w:val="es-ES"/>
        </w:rPr>
        <w:t>riesgo y</w:t>
      </w:r>
      <w:r w:rsidRPr="6D22CD53" w:rsidR="00B974EA">
        <w:rPr>
          <w:color w:val="9D9D9C"/>
          <w:w w:val="95"/>
          <w:sz w:val="18"/>
          <w:szCs w:val="18"/>
          <w:lang w:val="es-ES"/>
        </w:rPr>
        <w:t xml:space="preserve"> </w:t>
      </w:r>
      <w:r w:rsidRPr="6D22CD53" w:rsidR="00B974EA">
        <w:rPr>
          <w:color w:val="9D9D9C"/>
          <w:w w:val="95"/>
          <w:sz w:val="18"/>
          <w:szCs w:val="18"/>
          <w:lang w:val="es-ES"/>
        </w:rPr>
        <w:t>a</w:t>
      </w:r>
      <w:r w:rsidRPr="6D22CD53" w:rsidR="00B974EA">
        <w:rPr>
          <w:color w:val="9D9D9C"/>
          <w:w w:val="95"/>
          <w:sz w:val="18"/>
          <w:szCs w:val="18"/>
          <w:lang w:val="es-ES"/>
        </w:rPr>
        <w:t xml:space="preserve"> </w:t>
      </w:r>
      <w:r w:rsidRPr="6D22CD53" w:rsidR="00B974EA">
        <w:rPr>
          <w:color w:val="9D9D9C"/>
          <w:w w:val="95"/>
          <w:sz w:val="18"/>
          <w:szCs w:val="18"/>
          <w:lang w:val="es-ES"/>
        </w:rPr>
        <w:t>identificados, procurando la eliminación de</w:t>
      </w:r>
      <w:r w:rsidRPr="6D22CD53" w:rsidR="00B974EA">
        <w:rPr>
          <w:color w:val="9D9D9C"/>
          <w:w w:val="95"/>
          <w:sz w:val="18"/>
          <w:szCs w:val="18"/>
          <w:lang w:val="es-ES"/>
        </w:rPr>
        <w:t xml:space="preserve"> </w:t>
      </w:r>
      <w:r w:rsidRPr="6D22CD53" w:rsidR="00B974EA">
        <w:rPr>
          <w:color w:val="9D9D9C"/>
          <w:w w:val="95"/>
          <w:sz w:val="18"/>
          <w:szCs w:val="18"/>
          <w:lang w:val="es-ES"/>
        </w:rPr>
        <w:t>los</w:t>
      </w:r>
      <w:r w:rsidRPr="6D22CD53" w:rsidR="00B974EA">
        <w:rPr>
          <w:color w:val="9D9D9C"/>
          <w:w w:val="95"/>
          <w:sz w:val="18"/>
          <w:szCs w:val="18"/>
          <w:lang w:val="es-ES"/>
        </w:rPr>
        <w:t xml:space="preserve"> </w:t>
      </w:r>
      <w:r w:rsidRPr="6D22CD53" w:rsidR="00B974EA">
        <w:rPr>
          <w:color w:val="9D9D9C"/>
          <w:w w:val="95"/>
          <w:sz w:val="18"/>
          <w:szCs w:val="18"/>
          <w:lang w:val="es-ES"/>
        </w:rPr>
        <w:t>mismos y, de</w:t>
      </w:r>
      <w:r w:rsidRPr="6D22CD53" w:rsidR="00B974EA">
        <w:rPr>
          <w:color w:val="9D9D9C"/>
          <w:w w:val="95"/>
          <w:sz w:val="18"/>
          <w:szCs w:val="18"/>
          <w:lang w:val="es-ES"/>
        </w:rPr>
        <w:t xml:space="preserve"> </w:t>
      </w:r>
      <w:r w:rsidRPr="6D22CD53" w:rsidR="00B974EA">
        <w:rPr>
          <w:color w:val="9D9D9C"/>
          <w:w w:val="95"/>
          <w:sz w:val="18"/>
          <w:szCs w:val="18"/>
          <w:lang w:val="es-ES"/>
        </w:rPr>
        <w:t>no</w:t>
      </w:r>
      <w:r w:rsidRPr="6D22CD53" w:rsidR="00B974EA">
        <w:rPr>
          <w:color w:val="9D9D9C"/>
          <w:w w:val="95"/>
          <w:sz w:val="18"/>
          <w:szCs w:val="18"/>
          <w:lang w:val="es-ES"/>
        </w:rPr>
        <w:t xml:space="preserve"> </w:t>
      </w:r>
      <w:r w:rsidRPr="6D22CD53" w:rsidR="00B974EA">
        <w:rPr>
          <w:color w:val="9D9D9C"/>
          <w:w w:val="95"/>
          <w:sz w:val="18"/>
          <w:szCs w:val="18"/>
          <w:lang w:val="es-ES"/>
        </w:rPr>
        <w:t>ser posible</w:t>
      </w:r>
      <w:r w:rsidRPr="6D22CD53" w:rsidR="00B974EA">
        <w:rPr>
          <w:color w:val="9D9D9C"/>
          <w:spacing w:val="40"/>
          <w:sz w:val="18"/>
          <w:szCs w:val="18"/>
          <w:lang w:val="es-ES"/>
        </w:rPr>
        <w:t xml:space="preserve"> </w:t>
      </w:r>
      <w:r w:rsidRPr="6D22CD53" w:rsidR="00B974EA">
        <w:rPr>
          <w:color w:val="9D9D9C"/>
          <w:spacing w:val="-4"/>
          <w:sz w:val="18"/>
          <w:szCs w:val="18"/>
          <w:lang w:val="es-ES"/>
        </w:rPr>
        <w:t>su</w:t>
      </w:r>
      <w:r w:rsidRPr="6D22CD53" w:rsidR="00B974EA">
        <w:rPr>
          <w:color w:val="9D9D9C"/>
          <w:sz w:val="18"/>
          <w:szCs w:val="18"/>
          <w:lang w:val="es-ES"/>
        </w:rPr>
        <w:t xml:space="preserve"> </w:t>
      </w:r>
      <w:r w:rsidRPr="6D22CD53" w:rsidR="00B974EA">
        <w:rPr>
          <w:color w:val="9D9D9C"/>
          <w:spacing w:val="-4"/>
          <w:sz w:val="18"/>
          <w:szCs w:val="18"/>
          <w:lang w:val="es-ES"/>
        </w:rPr>
        <w:t>control,</w:t>
      </w:r>
      <w:r w:rsidRPr="6D22CD53" w:rsidR="00B974EA">
        <w:rPr>
          <w:color w:val="9D9D9C"/>
          <w:sz w:val="18"/>
          <w:szCs w:val="18"/>
          <w:lang w:val="es-ES"/>
        </w:rPr>
        <w:t xml:space="preserve"> </w:t>
      </w:r>
      <w:r w:rsidRPr="6D22CD53" w:rsidR="00B974EA">
        <w:rPr>
          <w:color w:val="9D9D9C"/>
          <w:spacing w:val="-4"/>
          <w:sz w:val="18"/>
          <w:szCs w:val="18"/>
          <w:lang w:val="es-ES"/>
        </w:rPr>
        <w:t>implementar</w:t>
      </w:r>
      <w:r w:rsidRPr="6D22CD53" w:rsidR="00B974EA">
        <w:rPr>
          <w:color w:val="9D9D9C"/>
          <w:sz w:val="18"/>
          <w:szCs w:val="18"/>
          <w:lang w:val="es-ES"/>
        </w:rPr>
        <w:t xml:space="preserve"> </w:t>
      </w:r>
      <w:r w:rsidRPr="6D22CD53" w:rsidR="00B974EA">
        <w:rPr>
          <w:color w:val="9D9D9C"/>
          <w:spacing w:val="-4"/>
          <w:sz w:val="18"/>
          <w:szCs w:val="18"/>
          <w:lang w:val="es-ES"/>
        </w:rPr>
        <w:t>medidas</w:t>
      </w:r>
      <w:r w:rsidRPr="6D22CD53" w:rsidR="00B974EA">
        <w:rPr>
          <w:color w:val="9D9D9C"/>
          <w:sz w:val="18"/>
          <w:szCs w:val="18"/>
          <w:lang w:val="es-ES"/>
        </w:rPr>
        <w:t xml:space="preserve"> </w:t>
      </w:r>
      <w:r w:rsidRPr="6D22CD53" w:rsidR="00B974EA">
        <w:rPr>
          <w:color w:val="9D9D9C"/>
          <w:spacing w:val="-4"/>
          <w:sz w:val="18"/>
          <w:szCs w:val="18"/>
          <w:lang w:val="es-ES"/>
        </w:rPr>
        <w:t>ingenieriles,</w:t>
      </w:r>
      <w:r w:rsidRPr="6D22CD53" w:rsidR="00B974EA">
        <w:rPr>
          <w:color w:val="9D9D9C"/>
          <w:sz w:val="18"/>
          <w:szCs w:val="18"/>
          <w:lang w:val="es-ES"/>
        </w:rPr>
        <w:t xml:space="preserve"> </w:t>
      </w:r>
      <w:r w:rsidRPr="6D22CD53" w:rsidR="00B974EA">
        <w:rPr>
          <w:color w:val="9D9D9C"/>
          <w:spacing w:val="-4"/>
          <w:sz w:val="18"/>
          <w:szCs w:val="18"/>
          <w:lang w:val="es-ES"/>
        </w:rPr>
        <w:t>organizacionales,</w:t>
      </w:r>
      <w:r w:rsidRPr="6D22CD53" w:rsidR="00B974EA">
        <w:rPr>
          <w:color w:val="9D9D9C"/>
          <w:sz w:val="18"/>
          <w:szCs w:val="18"/>
          <w:lang w:val="es-ES"/>
        </w:rPr>
        <w:t xml:space="preserve"> </w:t>
      </w:r>
      <w:r w:rsidRPr="6D22CD53" w:rsidR="00B974EA">
        <w:rPr>
          <w:color w:val="9D9D9C"/>
          <w:spacing w:val="-4"/>
          <w:sz w:val="18"/>
          <w:szCs w:val="18"/>
          <w:lang w:val="es-ES"/>
        </w:rPr>
        <w:t>administrativas,</w:t>
      </w:r>
      <w:r w:rsidRPr="6D22CD53" w:rsidR="00B974EA">
        <w:rPr>
          <w:color w:val="9D9D9C"/>
          <w:spacing w:val="40"/>
          <w:sz w:val="18"/>
          <w:szCs w:val="18"/>
          <w:lang w:val="es-ES"/>
        </w:rPr>
        <w:t xml:space="preserve"> </w:t>
      </w:r>
      <w:r w:rsidRPr="6D22CD53" w:rsidR="00B974EA">
        <w:rPr>
          <w:color w:val="9D9D9C"/>
          <w:sz w:val="18"/>
          <w:szCs w:val="18"/>
          <w:lang w:val="es-ES"/>
        </w:rPr>
        <w:t>entre</w:t>
      </w:r>
      <w:r w:rsidRPr="6D22CD53" w:rsidR="00B974EA">
        <w:rPr>
          <w:color w:val="9D9D9C"/>
          <w:spacing w:val="-8"/>
          <w:sz w:val="18"/>
          <w:szCs w:val="18"/>
          <w:lang w:val="es-ES"/>
        </w:rPr>
        <w:t xml:space="preserve"> </w:t>
      </w:r>
      <w:r w:rsidRPr="6D22CD53" w:rsidR="00B974EA">
        <w:rPr>
          <w:color w:val="9D9D9C"/>
          <w:sz w:val="18"/>
          <w:szCs w:val="18"/>
          <w:lang w:val="es-ES"/>
        </w:rPr>
        <w:t>otras.</w:t>
      </w:r>
    </w:p>
    <w:p w:rsidRPr="00AA31DE" w:rsidR="00B974EA" w:rsidP="00B974EA" w:rsidRDefault="00B974EA" w14:paraId="7DBBA9F1" w14:textId="77777777">
      <w:pPr>
        <w:pStyle w:val="Textoindependiente"/>
        <w:spacing w:before="2" w:after="1"/>
        <w:rPr>
          <w:sz w:val="13"/>
          <w:szCs w:val="18"/>
        </w:rPr>
      </w:pPr>
    </w:p>
    <w:tbl>
      <w:tblPr>
        <w:tblStyle w:val="NormalTable0"/>
        <w:tblW w:w="0" w:type="auto"/>
        <w:tblInd w:w="139" w:type="dxa"/>
        <w:tblBorders>
          <w:top w:val="single" w:color="00AE41" w:sz="6" w:space="0"/>
          <w:left w:val="single" w:color="00AE41" w:sz="6" w:space="0"/>
          <w:bottom w:val="single" w:color="00AE41" w:sz="6" w:space="0"/>
          <w:right w:val="single" w:color="00AE41" w:sz="6" w:space="0"/>
          <w:insideH w:val="single" w:color="00AE41" w:sz="6" w:space="0"/>
          <w:insideV w:val="single" w:color="00AE41" w:sz="6" w:space="0"/>
        </w:tblBorders>
        <w:tblLayout w:type="fixed"/>
        <w:tblLook w:val="01E0" w:firstRow="1" w:lastRow="1" w:firstColumn="1" w:lastColumn="1" w:noHBand="0" w:noVBand="0"/>
      </w:tblPr>
      <w:tblGrid>
        <w:gridCol w:w="7295"/>
      </w:tblGrid>
      <w:tr w:rsidRPr="00AA31DE" w:rsidR="00B974EA" w:rsidTr="00B1098E" w14:paraId="223DCE59" w14:textId="77777777">
        <w:trPr>
          <w:trHeight w:val="431"/>
        </w:trPr>
        <w:tc>
          <w:tcPr>
            <w:tcW w:w="7295" w:type="dxa"/>
            <w:shd w:val="clear" w:color="auto" w:fill="81D777"/>
          </w:tcPr>
          <w:p w:rsidRPr="007B6F35" w:rsidR="00B974EA" w:rsidP="00B1098E" w:rsidRDefault="00B974EA" w14:paraId="2373883A" w14:textId="77777777">
            <w:pPr>
              <w:pStyle w:val="TableParagraph"/>
              <w:spacing w:before="95"/>
              <w:ind w:left="1875"/>
              <w:rPr>
                <w:rFonts w:ascii="ACHS Nueva Sans Medium" w:hAnsi="ACHS Nueva Sans Medium"/>
                <w:sz w:val="18"/>
                <w:szCs w:val="21"/>
              </w:rPr>
            </w:pPr>
            <w:r w:rsidRPr="007B6F35">
              <w:rPr>
                <w:rFonts w:ascii="ACHS Nueva Sans Medium" w:hAnsi="ACHS Nueva Sans Medium"/>
                <w:color w:val="004B13"/>
                <w:spacing w:val="-2"/>
                <w:sz w:val="18"/>
                <w:szCs w:val="21"/>
              </w:rPr>
              <w:t>Medidas</w:t>
            </w:r>
            <w:r w:rsidRPr="007B6F35">
              <w:rPr>
                <w:rFonts w:ascii="ACHS Nueva Sans Medium" w:hAnsi="ACHS Nueva Sans Medium"/>
                <w:color w:val="004B13"/>
                <w:spacing w:val="-3"/>
                <w:sz w:val="18"/>
                <w:szCs w:val="21"/>
              </w:rPr>
              <w:t xml:space="preserve"> </w:t>
            </w:r>
            <w:r w:rsidRPr="007B6F35">
              <w:rPr>
                <w:rFonts w:ascii="ACHS Nueva Sans Medium" w:hAnsi="ACHS Nueva Sans Medium"/>
                <w:color w:val="004B13"/>
                <w:spacing w:val="-2"/>
                <w:sz w:val="18"/>
                <w:szCs w:val="21"/>
              </w:rPr>
              <w:t>de</w:t>
            </w:r>
            <w:r w:rsidRPr="007B6F35">
              <w:rPr>
                <w:rFonts w:ascii="ACHS Nueva Sans Medium" w:hAnsi="ACHS Nueva Sans Medium"/>
                <w:color w:val="004B13"/>
                <w:spacing w:val="-1"/>
                <w:sz w:val="18"/>
                <w:szCs w:val="21"/>
              </w:rPr>
              <w:t xml:space="preserve"> </w:t>
            </w:r>
            <w:r w:rsidRPr="007B6F35">
              <w:rPr>
                <w:rFonts w:ascii="ACHS Nueva Sans Medium" w:hAnsi="ACHS Nueva Sans Medium"/>
                <w:color w:val="004B13"/>
                <w:spacing w:val="-2"/>
                <w:sz w:val="18"/>
                <w:szCs w:val="21"/>
              </w:rPr>
              <w:t>prevención</w:t>
            </w:r>
            <w:r w:rsidRPr="007B6F35">
              <w:rPr>
                <w:rFonts w:ascii="ACHS Nueva Sans Medium" w:hAnsi="ACHS Nueva Sans Medium"/>
                <w:color w:val="004B13"/>
                <w:spacing w:val="-1"/>
                <w:sz w:val="18"/>
                <w:szCs w:val="21"/>
              </w:rPr>
              <w:t xml:space="preserve"> </w:t>
            </w:r>
            <w:r w:rsidRPr="007B6F35">
              <w:rPr>
                <w:rFonts w:ascii="ACHS Nueva Sans Medium" w:hAnsi="ACHS Nueva Sans Medium"/>
                <w:color w:val="004B13"/>
                <w:spacing w:val="-2"/>
                <w:sz w:val="18"/>
                <w:szCs w:val="21"/>
              </w:rPr>
              <w:t>a</w:t>
            </w:r>
            <w:r w:rsidRPr="007B6F35">
              <w:rPr>
                <w:rFonts w:ascii="ACHS Nueva Sans Medium" w:hAnsi="ACHS Nueva Sans Medium"/>
                <w:color w:val="004B13"/>
                <w:spacing w:val="-1"/>
                <w:sz w:val="18"/>
                <w:szCs w:val="21"/>
              </w:rPr>
              <w:t xml:space="preserve"> </w:t>
            </w:r>
            <w:r w:rsidRPr="007B6F35">
              <w:rPr>
                <w:rFonts w:ascii="ACHS Nueva Sans Medium" w:hAnsi="ACHS Nueva Sans Medium"/>
                <w:color w:val="004B13"/>
                <w:spacing w:val="-2"/>
                <w:sz w:val="18"/>
                <w:szCs w:val="21"/>
              </w:rPr>
              <w:t>implementar</w:t>
            </w:r>
          </w:p>
        </w:tc>
      </w:tr>
      <w:tr w:rsidRPr="00AA31DE" w:rsidR="00B974EA" w:rsidTr="00B1098E" w14:paraId="076B702D" w14:textId="77777777">
        <w:trPr>
          <w:trHeight w:val="304"/>
        </w:trPr>
        <w:tc>
          <w:tcPr>
            <w:tcW w:w="7295" w:type="dxa"/>
          </w:tcPr>
          <w:p w:rsidRPr="00AA31DE" w:rsidR="00B974EA" w:rsidP="00B1098E" w:rsidRDefault="00B974EA" w14:paraId="3821E56E" w14:textId="77777777">
            <w:pPr>
              <w:pStyle w:val="TableParagraph"/>
              <w:spacing w:before="32"/>
              <w:ind w:left="79"/>
              <w:rPr>
                <w:sz w:val="18"/>
                <w:szCs w:val="21"/>
              </w:rPr>
            </w:pPr>
            <w:r w:rsidRPr="00AA31DE">
              <w:rPr>
                <w:color w:val="424141"/>
                <w:spacing w:val="-2"/>
                <w:sz w:val="18"/>
                <w:szCs w:val="21"/>
              </w:rPr>
              <w:t>Ej. Capacitación.</w:t>
            </w:r>
          </w:p>
        </w:tc>
      </w:tr>
      <w:tr w:rsidRPr="00AA31DE" w:rsidR="00B974EA" w:rsidTr="00B1098E" w14:paraId="08A8D1DB" w14:textId="77777777">
        <w:trPr>
          <w:trHeight w:val="436"/>
        </w:trPr>
        <w:tc>
          <w:tcPr>
            <w:tcW w:w="7295" w:type="dxa"/>
          </w:tcPr>
          <w:p w:rsidRPr="00AA31DE" w:rsidR="00B974EA" w:rsidP="00B1098E" w:rsidRDefault="00B974EA" w14:paraId="3FBB1F34" w14:textId="77777777">
            <w:pPr>
              <w:pStyle w:val="TableParagraph"/>
              <w:spacing w:before="98"/>
              <w:ind w:left="79"/>
              <w:rPr>
                <w:sz w:val="18"/>
                <w:szCs w:val="21"/>
              </w:rPr>
            </w:pPr>
            <w:r w:rsidRPr="00AA31DE">
              <w:rPr>
                <w:color w:val="424141"/>
                <w:sz w:val="18"/>
                <w:szCs w:val="21"/>
              </w:rPr>
              <w:t>Ej.</w:t>
            </w:r>
            <w:r w:rsidRPr="00AA31DE">
              <w:rPr>
                <w:color w:val="424141"/>
                <w:spacing w:val="-7"/>
                <w:sz w:val="18"/>
                <w:szCs w:val="21"/>
              </w:rPr>
              <w:t xml:space="preserve"> </w:t>
            </w:r>
            <w:r w:rsidRPr="00AA31DE">
              <w:rPr>
                <w:color w:val="424141"/>
                <w:sz w:val="18"/>
                <w:szCs w:val="21"/>
              </w:rPr>
              <w:t>Manual</w:t>
            </w:r>
            <w:r w:rsidRPr="00AA31DE">
              <w:rPr>
                <w:color w:val="424141"/>
                <w:spacing w:val="-6"/>
                <w:sz w:val="18"/>
                <w:szCs w:val="21"/>
              </w:rPr>
              <w:t xml:space="preserve"> </w:t>
            </w:r>
            <w:r w:rsidRPr="00AA31DE">
              <w:rPr>
                <w:color w:val="424141"/>
                <w:sz w:val="18"/>
                <w:szCs w:val="21"/>
              </w:rPr>
              <w:t>de</w:t>
            </w:r>
            <w:r w:rsidRPr="00AA31DE">
              <w:rPr>
                <w:color w:val="424141"/>
                <w:spacing w:val="-6"/>
                <w:sz w:val="18"/>
                <w:szCs w:val="21"/>
              </w:rPr>
              <w:t xml:space="preserve"> </w:t>
            </w:r>
            <w:r w:rsidRPr="00AA31DE">
              <w:rPr>
                <w:color w:val="424141"/>
                <w:sz w:val="18"/>
                <w:szCs w:val="21"/>
              </w:rPr>
              <w:t>buen</w:t>
            </w:r>
            <w:r w:rsidRPr="00AA31DE">
              <w:rPr>
                <w:color w:val="424141"/>
                <w:spacing w:val="-6"/>
                <w:sz w:val="18"/>
                <w:szCs w:val="21"/>
              </w:rPr>
              <w:t xml:space="preserve"> </w:t>
            </w:r>
            <w:r w:rsidRPr="00AA31DE">
              <w:rPr>
                <w:color w:val="424141"/>
                <w:spacing w:val="-2"/>
                <w:sz w:val="18"/>
                <w:szCs w:val="21"/>
              </w:rPr>
              <w:t>trato.</w:t>
            </w:r>
          </w:p>
        </w:tc>
      </w:tr>
    </w:tbl>
    <w:p w:rsidRPr="00AA31DE" w:rsidR="00B974EA" w:rsidP="00B974EA" w:rsidRDefault="00B974EA" w14:paraId="4F87685E" w14:textId="77777777">
      <w:pPr>
        <w:pStyle w:val="Textoindependiente"/>
        <w:rPr>
          <w:sz w:val="22"/>
          <w:szCs w:val="18"/>
        </w:rPr>
      </w:pPr>
    </w:p>
    <w:p w:rsidRPr="00AA31DE" w:rsidR="00B974EA" w:rsidP="00B974EA" w:rsidRDefault="00B974EA" w14:paraId="18BBC5A1" w14:textId="77777777">
      <w:pPr>
        <w:pStyle w:val="Textoindependiente"/>
        <w:spacing w:before="10"/>
        <w:rPr>
          <w:sz w:val="18"/>
          <w:szCs w:val="18"/>
        </w:rPr>
      </w:pPr>
    </w:p>
    <w:p w:rsidRPr="00B2350E" w:rsidR="00B974EA" w:rsidP="00B974EA" w:rsidRDefault="00B974EA" w14:paraId="76995F0B" w14:textId="77777777">
      <w:pPr>
        <w:pStyle w:val="Ttulo3"/>
        <w:numPr>
          <w:ilvl w:val="0"/>
          <w:numId w:val="26"/>
        </w:numPr>
        <w:tabs>
          <w:tab w:val="left" w:pos="311"/>
        </w:tabs>
        <w:ind w:left="310" w:hanging="187"/>
        <w:rPr>
          <w:rFonts w:ascii="ACHS Nueva Sans SemiBold" w:hAnsi="ACHS Nueva Sans SemiBold"/>
          <w:sz w:val="18"/>
          <w:szCs w:val="18"/>
        </w:rPr>
      </w:pPr>
      <w:r w:rsidRPr="00B2350E">
        <w:rPr>
          <w:rFonts w:ascii="ACHS Nueva Sans SemiBold" w:hAnsi="ACHS Nueva Sans SemiBold"/>
          <w:color w:val="004B13"/>
          <w:spacing w:val="-2"/>
          <w:sz w:val="18"/>
          <w:szCs w:val="18"/>
        </w:rPr>
        <w:t>Mecanismos</w:t>
      </w:r>
      <w:r w:rsidRPr="00B2350E">
        <w:rPr>
          <w:rFonts w:ascii="ACHS Nueva Sans SemiBold" w:hAnsi="ACHS Nueva Sans SemiBold"/>
          <w:color w:val="004B13"/>
          <w:spacing w:val="1"/>
          <w:sz w:val="18"/>
          <w:szCs w:val="18"/>
        </w:rPr>
        <w:t xml:space="preserve"> </w:t>
      </w:r>
      <w:r w:rsidRPr="00B2350E">
        <w:rPr>
          <w:rFonts w:ascii="ACHS Nueva Sans SemiBold" w:hAnsi="ACHS Nueva Sans SemiBold"/>
          <w:color w:val="004B13"/>
          <w:spacing w:val="-2"/>
          <w:sz w:val="18"/>
          <w:szCs w:val="18"/>
        </w:rPr>
        <w:t>de</w:t>
      </w:r>
      <w:r w:rsidRPr="00B2350E">
        <w:rPr>
          <w:rFonts w:ascii="ACHS Nueva Sans SemiBold" w:hAnsi="ACHS Nueva Sans SemiBold"/>
          <w:color w:val="004B13"/>
          <w:spacing w:val="1"/>
          <w:sz w:val="18"/>
          <w:szCs w:val="18"/>
        </w:rPr>
        <w:t xml:space="preserve"> </w:t>
      </w:r>
      <w:r w:rsidRPr="00B2350E">
        <w:rPr>
          <w:rFonts w:ascii="ACHS Nueva Sans SemiBold" w:hAnsi="ACHS Nueva Sans SemiBold"/>
          <w:color w:val="004B13"/>
          <w:spacing w:val="-2"/>
          <w:sz w:val="18"/>
          <w:szCs w:val="18"/>
        </w:rPr>
        <w:t>seguimiento:</w:t>
      </w:r>
    </w:p>
    <w:p w:rsidRPr="00AA31DE" w:rsidR="00B974EA" w:rsidP="6D22CD53" w:rsidRDefault="00B974EA" w14:paraId="74E0139E" w14:textId="77777777" w14:noSpellErr="1">
      <w:pPr>
        <w:pStyle w:val="Textoindependiente"/>
        <w:spacing w:before="77"/>
        <w:ind w:left="124" w:right="122" w:hanging="1"/>
        <w:rPr>
          <w:sz w:val="18"/>
          <w:szCs w:val="18"/>
          <w:lang w:val="es-ES"/>
        </w:rPr>
      </w:pPr>
      <w:r w:rsidRPr="6D22CD53" w:rsidR="00B974EA">
        <w:rPr>
          <w:color w:val="424141"/>
          <w:spacing w:val="-2"/>
          <w:sz w:val="18"/>
          <w:szCs w:val="18"/>
          <w:lang w:val="es-ES"/>
        </w:rPr>
        <w:t xml:space="preserve">La </w:t>
      </w:r>
      <w:r w:rsidRPr="6D22CD53" w:rsidR="00B974EA">
        <w:rPr>
          <w:color w:val="9D9D9C"/>
          <w:spacing w:val="-2"/>
          <w:sz w:val="18"/>
          <w:szCs w:val="18"/>
          <w:lang w:val="es-ES"/>
        </w:rPr>
        <w:t>[nombre de la entidad empleadora]</w:t>
      </w:r>
      <w:r w:rsidRPr="6D22CD53" w:rsidR="00B974EA">
        <w:rPr>
          <w:color w:val="424141"/>
          <w:spacing w:val="-2"/>
          <w:sz w:val="18"/>
          <w:szCs w:val="18"/>
          <w:lang w:val="es-ES"/>
        </w:rPr>
        <w:t xml:space="preserve">, con la participación </w:t>
      </w:r>
      <w:r w:rsidRPr="6D22CD53" w:rsidR="00B974EA">
        <w:rPr>
          <w:color w:val="9D9D9C"/>
          <w:spacing w:val="-2"/>
          <w:sz w:val="18"/>
          <w:szCs w:val="18"/>
          <w:lang w:val="es-ES"/>
        </w:rPr>
        <w:t>[de los miembros del</w:t>
      </w:r>
      <w:r w:rsidRPr="6D22CD53" w:rsidR="00B974EA">
        <w:rPr>
          <w:color w:val="9D9D9C"/>
          <w:spacing w:val="40"/>
          <w:sz w:val="18"/>
          <w:szCs w:val="18"/>
          <w:lang w:val="es-ES"/>
        </w:rPr>
        <w:t xml:space="preserve"> </w:t>
      </w:r>
      <w:r w:rsidRPr="6D22CD53" w:rsidR="00B974EA">
        <w:rPr>
          <w:color w:val="9D9D9C"/>
          <w:sz w:val="18"/>
          <w:szCs w:val="18"/>
          <w:lang w:val="es-ES"/>
        </w:rPr>
        <w:t>Comité</w:t>
      </w:r>
      <w:r w:rsidRPr="6D22CD53" w:rsidR="00B974EA">
        <w:rPr>
          <w:color w:val="9D9D9C"/>
          <w:spacing w:val="-1"/>
          <w:sz w:val="18"/>
          <w:szCs w:val="18"/>
          <w:lang w:val="es-ES"/>
        </w:rPr>
        <w:t xml:space="preserve"> </w:t>
      </w:r>
      <w:r w:rsidRPr="6D22CD53" w:rsidR="00B974EA">
        <w:rPr>
          <w:color w:val="9D9D9C"/>
          <w:sz w:val="18"/>
          <w:szCs w:val="18"/>
          <w:lang w:val="es-ES"/>
        </w:rPr>
        <w:t>Paritario</w:t>
      </w:r>
      <w:r w:rsidRPr="6D22CD53" w:rsidR="00B974EA">
        <w:rPr>
          <w:color w:val="9D9D9C"/>
          <w:spacing w:val="-1"/>
          <w:sz w:val="18"/>
          <w:szCs w:val="18"/>
          <w:lang w:val="es-ES"/>
        </w:rPr>
        <w:t xml:space="preserve"> </w:t>
      </w:r>
      <w:r w:rsidRPr="6D22CD53" w:rsidR="00B974EA">
        <w:rPr>
          <w:color w:val="9D9D9C"/>
          <w:sz w:val="18"/>
          <w:szCs w:val="18"/>
          <w:lang w:val="es-ES"/>
        </w:rPr>
        <w:t>de</w:t>
      </w:r>
      <w:r w:rsidRPr="6D22CD53" w:rsidR="00B974EA">
        <w:rPr>
          <w:color w:val="9D9D9C"/>
          <w:spacing w:val="-1"/>
          <w:sz w:val="18"/>
          <w:szCs w:val="18"/>
          <w:lang w:val="es-ES"/>
        </w:rPr>
        <w:t xml:space="preserve"> </w:t>
      </w:r>
      <w:r w:rsidRPr="6D22CD53" w:rsidR="00B974EA">
        <w:rPr>
          <w:color w:val="9D9D9C"/>
          <w:sz w:val="18"/>
          <w:szCs w:val="18"/>
          <w:lang w:val="es-ES"/>
        </w:rPr>
        <w:t>Higiene</w:t>
      </w:r>
      <w:r w:rsidRPr="6D22CD53" w:rsidR="00B974EA">
        <w:rPr>
          <w:color w:val="9D9D9C"/>
          <w:spacing w:val="-1"/>
          <w:sz w:val="18"/>
          <w:szCs w:val="18"/>
          <w:lang w:val="es-ES"/>
        </w:rPr>
        <w:t xml:space="preserve"> </w:t>
      </w:r>
      <w:r w:rsidRPr="6D22CD53" w:rsidR="00B974EA">
        <w:rPr>
          <w:color w:val="9D9D9C"/>
          <w:sz w:val="18"/>
          <w:szCs w:val="18"/>
          <w:lang w:val="es-ES"/>
        </w:rPr>
        <w:t>y</w:t>
      </w:r>
      <w:r w:rsidRPr="6D22CD53" w:rsidR="00B974EA">
        <w:rPr>
          <w:color w:val="9D9D9C"/>
          <w:spacing w:val="-1"/>
          <w:sz w:val="18"/>
          <w:szCs w:val="18"/>
          <w:lang w:val="es-ES"/>
        </w:rPr>
        <w:t xml:space="preserve"> </w:t>
      </w:r>
      <w:r w:rsidRPr="6D22CD53" w:rsidR="00B974EA">
        <w:rPr>
          <w:color w:val="9D9D9C"/>
          <w:sz w:val="18"/>
          <w:szCs w:val="18"/>
          <w:lang w:val="es-ES"/>
        </w:rPr>
        <w:t>Seguridad/</w:t>
      </w:r>
      <w:r w:rsidRPr="6D22CD53" w:rsidR="00B974EA">
        <w:rPr>
          <w:color w:val="9D9D9C"/>
          <w:spacing w:val="-1"/>
          <w:sz w:val="18"/>
          <w:szCs w:val="18"/>
          <w:lang w:val="es-ES"/>
        </w:rPr>
        <w:t xml:space="preserve"> </w:t>
      </w:r>
      <w:r w:rsidRPr="6D22CD53" w:rsidR="00B974EA">
        <w:rPr>
          <w:color w:val="9D9D9C"/>
          <w:sz w:val="18"/>
          <w:szCs w:val="18"/>
          <w:lang w:val="es-ES"/>
        </w:rPr>
        <w:t>Comité</w:t>
      </w:r>
      <w:r w:rsidRPr="6D22CD53" w:rsidR="00B974EA">
        <w:rPr>
          <w:color w:val="9D9D9C"/>
          <w:spacing w:val="-1"/>
          <w:sz w:val="18"/>
          <w:szCs w:val="18"/>
          <w:lang w:val="es-ES"/>
        </w:rPr>
        <w:t xml:space="preserve"> </w:t>
      </w:r>
      <w:r w:rsidRPr="6D22CD53" w:rsidR="00B974EA">
        <w:rPr>
          <w:color w:val="9D9D9C"/>
          <w:sz w:val="18"/>
          <w:szCs w:val="18"/>
          <w:lang w:val="es-ES"/>
        </w:rPr>
        <w:t>de</w:t>
      </w:r>
      <w:r w:rsidRPr="6D22CD53" w:rsidR="00B974EA">
        <w:rPr>
          <w:color w:val="9D9D9C"/>
          <w:spacing w:val="-1"/>
          <w:sz w:val="18"/>
          <w:szCs w:val="18"/>
          <w:lang w:val="es-ES"/>
        </w:rPr>
        <w:t xml:space="preserve"> </w:t>
      </w:r>
      <w:r w:rsidRPr="6D22CD53" w:rsidR="00B974EA">
        <w:rPr>
          <w:color w:val="9D9D9C"/>
          <w:sz w:val="18"/>
          <w:szCs w:val="18"/>
          <w:lang w:val="es-ES"/>
        </w:rPr>
        <w:t>Aplicación</w:t>
      </w:r>
      <w:r w:rsidRPr="6D22CD53" w:rsidR="00B974EA">
        <w:rPr>
          <w:color w:val="9D9D9C"/>
          <w:spacing w:val="-1"/>
          <w:sz w:val="18"/>
          <w:szCs w:val="18"/>
          <w:lang w:val="es-ES"/>
        </w:rPr>
        <w:t xml:space="preserve"> </w:t>
      </w:r>
      <w:r w:rsidRPr="6D22CD53" w:rsidR="00B974EA">
        <w:rPr>
          <w:color w:val="9D9D9C"/>
          <w:sz w:val="18"/>
          <w:szCs w:val="18"/>
          <w:lang w:val="es-ES"/>
        </w:rPr>
        <w:t>del</w:t>
      </w:r>
      <w:r w:rsidRPr="6D22CD53" w:rsidR="00B974EA">
        <w:rPr>
          <w:color w:val="9D9D9C"/>
          <w:spacing w:val="-1"/>
          <w:sz w:val="18"/>
          <w:szCs w:val="18"/>
          <w:lang w:val="es-ES"/>
        </w:rPr>
        <w:t xml:space="preserve"> </w:t>
      </w:r>
      <w:r w:rsidRPr="6D22CD53" w:rsidR="00B974EA">
        <w:rPr>
          <w:color w:val="9D9D9C"/>
          <w:sz w:val="18"/>
          <w:szCs w:val="18"/>
          <w:lang w:val="es-ES"/>
        </w:rPr>
        <w:t>cuestionario</w:t>
      </w:r>
      <w:r w:rsidRPr="6D22CD53" w:rsidR="00B974EA">
        <w:rPr>
          <w:color w:val="9D9D9C"/>
          <w:spacing w:val="40"/>
          <w:sz w:val="18"/>
          <w:szCs w:val="18"/>
          <w:lang w:val="es-ES"/>
        </w:rPr>
        <w:t xml:space="preserve"> </w:t>
      </w:r>
      <w:r w:rsidRPr="6D22CD53" w:rsidR="00B974EA">
        <w:rPr>
          <w:color w:val="9D9D9C"/>
          <w:sz w:val="18"/>
          <w:szCs w:val="18"/>
          <w:lang w:val="es-ES"/>
        </w:rPr>
        <w:t xml:space="preserve">CEAL-SM] </w:t>
      </w:r>
      <w:r w:rsidRPr="6D22CD53" w:rsidR="00B974EA">
        <w:rPr>
          <w:color w:val="424141"/>
          <w:sz w:val="18"/>
          <w:szCs w:val="18"/>
          <w:lang w:val="es-ES"/>
        </w:rPr>
        <w:t>evaluará anualmente el cumplimiento de las medidas preventivas</w:t>
      </w:r>
      <w:r w:rsidRPr="6D22CD53" w:rsidR="00B974EA">
        <w:rPr>
          <w:color w:val="424141"/>
          <w:spacing w:val="40"/>
          <w:sz w:val="18"/>
          <w:szCs w:val="18"/>
          <w:lang w:val="es-ES"/>
        </w:rPr>
        <w:t xml:space="preserve"> </w:t>
      </w:r>
      <w:r w:rsidRPr="6D22CD53" w:rsidR="00B974EA">
        <w:rPr>
          <w:color w:val="424141"/>
          <w:spacing w:val="-2"/>
          <w:sz w:val="18"/>
          <w:szCs w:val="18"/>
          <w:lang w:val="es-ES"/>
        </w:rPr>
        <w:t>programadas</w:t>
      </w:r>
      <w:r w:rsidRPr="6D22CD53" w:rsidR="00B974EA">
        <w:rPr>
          <w:color w:val="424141"/>
          <w:spacing w:val="-6"/>
          <w:sz w:val="18"/>
          <w:szCs w:val="18"/>
          <w:lang w:val="es-ES"/>
        </w:rPr>
        <w:t xml:space="preserve"> </w:t>
      </w:r>
      <w:r w:rsidRPr="6D22CD53" w:rsidR="00B974EA">
        <w:rPr>
          <w:color w:val="424141"/>
          <w:spacing w:val="-2"/>
          <w:sz w:val="18"/>
          <w:szCs w:val="18"/>
          <w:lang w:val="es-ES"/>
        </w:rPr>
        <w:t>en</w:t>
      </w:r>
      <w:r w:rsidRPr="6D22CD53" w:rsidR="00B974EA">
        <w:rPr>
          <w:color w:val="424141"/>
          <w:spacing w:val="-5"/>
          <w:sz w:val="18"/>
          <w:szCs w:val="18"/>
          <w:lang w:val="es-ES"/>
        </w:rPr>
        <w:t xml:space="preserve"> </w:t>
      </w:r>
      <w:r w:rsidRPr="6D22CD53" w:rsidR="00B974EA">
        <w:rPr>
          <w:color w:val="424141"/>
          <w:spacing w:val="-2"/>
          <w:sz w:val="18"/>
          <w:szCs w:val="18"/>
          <w:lang w:val="es-ES"/>
        </w:rPr>
        <w:t>esta</w:t>
      </w:r>
      <w:r w:rsidRPr="6D22CD53" w:rsidR="00B974EA">
        <w:rPr>
          <w:color w:val="424141"/>
          <w:spacing w:val="-5"/>
          <w:sz w:val="18"/>
          <w:szCs w:val="18"/>
          <w:lang w:val="es-ES"/>
        </w:rPr>
        <w:t xml:space="preserve"> </w:t>
      </w:r>
      <w:r w:rsidRPr="6D22CD53" w:rsidR="00B974EA">
        <w:rPr>
          <w:color w:val="424141"/>
          <w:spacing w:val="-2"/>
          <w:sz w:val="18"/>
          <w:szCs w:val="18"/>
          <w:lang w:val="es-ES"/>
        </w:rPr>
        <w:t>materia</w:t>
      </w:r>
      <w:r w:rsidRPr="6D22CD53" w:rsidR="00B974EA">
        <w:rPr>
          <w:color w:val="424141"/>
          <w:spacing w:val="-5"/>
          <w:sz w:val="18"/>
          <w:szCs w:val="18"/>
          <w:lang w:val="es-ES"/>
        </w:rPr>
        <w:t xml:space="preserve"> </w:t>
      </w:r>
      <w:r w:rsidRPr="6D22CD53" w:rsidR="00B974EA">
        <w:rPr>
          <w:color w:val="424141"/>
          <w:spacing w:val="-2"/>
          <w:sz w:val="18"/>
          <w:szCs w:val="18"/>
          <w:lang w:val="es-ES"/>
        </w:rPr>
        <w:t>y</w:t>
      </w:r>
      <w:r w:rsidRPr="6D22CD53" w:rsidR="00B974EA">
        <w:rPr>
          <w:color w:val="424141"/>
          <w:spacing w:val="-5"/>
          <w:sz w:val="18"/>
          <w:szCs w:val="18"/>
          <w:lang w:val="es-ES"/>
        </w:rPr>
        <w:t xml:space="preserve"> </w:t>
      </w:r>
      <w:r w:rsidRPr="6D22CD53" w:rsidR="00B974EA">
        <w:rPr>
          <w:color w:val="424141"/>
          <w:spacing w:val="-2"/>
          <w:sz w:val="18"/>
          <w:szCs w:val="18"/>
          <w:lang w:val="es-ES"/>
        </w:rPr>
        <w:t>su</w:t>
      </w:r>
      <w:r w:rsidRPr="6D22CD53" w:rsidR="00B974EA">
        <w:rPr>
          <w:color w:val="424141"/>
          <w:spacing w:val="-5"/>
          <w:sz w:val="18"/>
          <w:szCs w:val="18"/>
          <w:lang w:val="es-ES"/>
        </w:rPr>
        <w:t xml:space="preserve"> </w:t>
      </w:r>
      <w:r w:rsidRPr="6D22CD53" w:rsidR="00B974EA">
        <w:rPr>
          <w:color w:val="424141"/>
          <w:spacing w:val="-2"/>
          <w:sz w:val="18"/>
          <w:szCs w:val="18"/>
          <w:lang w:val="es-ES"/>
        </w:rPr>
        <w:t>eficacia,</w:t>
      </w:r>
      <w:r w:rsidRPr="6D22CD53" w:rsidR="00B974EA">
        <w:rPr>
          <w:color w:val="424141"/>
          <w:spacing w:val="-5"/>
          <w:sz w:val="18"/>
          <w:szCs w:val="18"/>
          <w:lang w:val="es-ES"/>
        </w:rPr>
        <w:t xml:space="preserve"> </w:t>
      </w:r>
      <w:r w:rsidRPr="6D22CD53" w:rsidR="00B974EA">
        <w:rPr>
          <w:color w:val="424141"/>
          <w:spacing w:val="-2"/>
          <w:sz w:val="18"/>
          <w:szCs w:val="18"/>
          <w:lang w:val="es-ES"/>
        </w:rPr>
        <w:t>identificando</w:t>
      </w:r>
      <w:r w:rsidRPr="6D22CD53" w:rsidR="00B974EA">
        <w:rPr>
          <w:color w:val="424141"/>
          <w:spacing w:val="-5"/>
          <w:sz w:val="18"/>
          <w:szCs w:val="18"/>
          <w:lang w:val="es-ES"/>
        </w:rPr>
        <w:t xml:space="preserve"> </w:t>
      </w:r>
      <w:r w:rsidRPr="6D22CD53" w:rsidR="00B974EA">
        <w:rPr>
          <w:color w:val="424141"/>
          <w:spacing w:val="-2"/>
          <w:sz w:val="18"/>
          <w:szCs w:val="18"/>
          <w:lang w:val="es-ES"/>
        </w:rPr>
        <w:t>aspectos</w:t>
      </w:r>
      <w:r w:rsidRPr="6D22CD53" w:rsidR="00B974EA">
        <w:rPr>
          <w:color w:val="424141"/>
          <w:spacing w:val="-5"/>
          <w:sz w:val="18"/>
          <w:szCs w:val="18"/>
          <w:lang w:val="es-ES"/>
        </w:rPr>
        <w:t xml:space="preserve"> </w:t>
      </w:r>
      <w:r w:rsidRPr="6D22CD53" w:rsidR="00B974EA">
        <w:rPr>
          <w:color w:val="424141"/>
          <w:spacing w:val="-2"/>
          <w:sz w:val="18"/>
          <w:szCs w:val="18"/>
          <w:lang w:val="es-ES"/>
        </w:rPr>
        <w:t>para</w:t>
      </w:r>
      <w:r w:rsidRPr="6D22CD53" w:rsidR="00B974EA">
        <w:rPr>
          <w:color w:val="424141"/>
          <w:spacing w:val="-5"/>
          <w:sz w:val="18"/>
          <w:szCs w:val="18"/>
          <w:lang w:val="es-ES"/>
        </w:rPr>
        <w:t xml:space="preserve"> </w:t>
      </w:r>
      <w:r w:rsidRPr="6D22CD53" w:rsidR="00B974EA">
        <w:rPr>
          <w:color w:val="424141"/>
          <w:spacing w:val="-2"/>
          <w:sz w:val="18"/>
          <w:szCs w:val="18"/>
          <w:lang w:val="es-ES"/>
        </w:rPr>
        <w:t>la</w:t>
      </w:r>
      <w:r w:rsidRPr="6D22CD53" w:rsidR="00B974EA">
        <w:rPr>
          <w:color w:val="424141"/>
          <w:spacing w:val="-6"/>
          <w:sz w:val="18"/>
          <w:szCs w:val="18"/>
          <w:lang w:val="es-ES"/>
        </w:rPr>
        <w:t xml:space="preserve"> </w:t>
      </w:r>
      <w:r w:rsidRPr="6D22CD53" w:rsidR="00B974EA">
        <w:rPr>
          <w:color w:val="424141"/>
          <w:spacing w:val="-2"/>
          <w:sz w:val="18"/>
          <w:szCs w:val="18"/>
          <w:lang w:val="es-ES"/>
        </w:rPr>
        <w:t>mejora</w:t>
      </w:r>
      <w:r w:rsidRPr="6D22CD53" w:rsidR="00B974EA">
        <w:rPr>
          <w:color w:val="424141"/>
          <w:spacing w:val="40"/>
          <w:sz w:val="18"/>
          <w:szCs w:val="18"/>
          <w:lang w:val="es-ES"/>
        </w:rPr>
        <w:t xml:space="preserve"> </w:t>
      </w:r>
      <w:r w:rsidRPr="6D22CD53" w:rsidR="00B974EA">
        <w:rPr>
          <w:color w:val="424141"/>
          <w:sz w:val="18"/>
          <w:szCs w:val="18"/>
          <w:lang w:val="es-ES"/>
        </w:rPr>
        <w:t>continua de la gestión de los riesgos.</w:t>
      </w:r>
    </w:p>
    <w:p w:rsidR="00B974EA" w:rsidP="00B974EA" w:rsidRDefault="00B974EA" w14:paraId="535D8085" w14:textId="77777777">
      <w:pPr>
        <w:spacing w:line="259" w:lineRule="auto"/>
        <w:sectPr w:rsidR="00B974EA" w:rsidSect="00B974EA">
          <w:type w:val="continuous"/>
          <w:pgSz w:w="12240" w:h="15840" w:orient="portrait"/>
          <w:pgMar w:top="1180" w:right="440" w:bottom="280" w:left="440" w:header="531" w:footer="1153" w:gutter="0"/>
          <w:cols w:equalWidth="0" w:space="720" w:num="2">
            <w:col w:w="3148" w:space="651"/>
            <w:col w:w="7561"/>
          </w:cols>
        </w:sectPr>
      </w:pPr>
    </w:p>
    <w:p w:rsidR="00B974EA" w:rsidP="00B974EA" w:rsidRDefault="00B974EA" w14:paraId="45184C5A" w14:textId="77777777">
      <w:pPr>
        <w:pStyle w:val="Textoindependiente"/>
      </w:pPr>
      <w:r w:rsidRPr="000B33DD">
        <w:rPr>
          <w:noProof/>
        </w:rPr>
        <mc:AlternateContent>
          <mc:Choice Requires="wps">
            <w:drawing>
              <wp:anchor distT="0" distB="0" distL="114300" distR="114300" simplePos="0" relativeHeight="251681792" behindDoc="1" locked="0" layoutInCell="1" allowOverlap="1" wp14:anchorId="63831A15" wp14:editId="378C9429">
                <wp:simplePos x="0" y="0"/>
                <wp:positionH relativeFrom="page">
                  <wp:posOffset>344170</wp:posOffset>
                </wp:positionH>
                <wp:positionV relativeFrom="page">
                  <wp:posOffset>305435</wp:posOffset>
                </wp:positionV>
                <wp:extent cx="5248275" cy="1179830"/>
                <wp:effectExtent l="0" t="0" r="9525" b="1270"/>
                <wp:wrapNone/>
                <wp:docPr id="528" name="docshape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248275" cy="1179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B065AF" w:rsidR="00B974EA" w:rsidP="00B974EA" w:rsidRDefault="00B974EA" w14:paraId="129BACB5" w14:textId="77777777">
                            <w:pPr>
                              <w:spacing w:before="16"/>
                              <w:ind w:left="20"/>
                              <w:rPr>
                                <w:rFonts w:ascii="ACHS Nueva Sans Medium" w:hAnsi="ACHS Nueva Sans Medium"/>
                              </w:rPr>
                            </w:pPr>
                            <w:r w:rsidRPr="00B065AF">
                              <w:rPr>
                                <w:rFonts w:ascii="ACHS Nueva Sans Medium" w:hAnsi="ACHS Nueva Sans Medium"/>
                                <w:color w:val="004B13"/>
                              </w:rPr>
                              <w:t>Modelo</w:t>
                            </w:r>
                            <w:r w:rsidRPr="00B065AF">
                              <w:rPr>
                                <w:rFonts w:ascii="ACHS Nueva Sans Medium" w:hAnsi="ACHS Nueva Sans Medium"/>
                                <w:color w:val="004B13"/>
                                <w:spacing w:val="-7"/>
                              </w:rPr>
                              <w:t xml:space="preserve"> </w:t>
                            </w:r>
                            <w:r w:rsidRPr="00B065AF">
                              <w:rPr>
                                <w:rFonts w:ascii="ACHS Nueva Sans Medium" w:hAnsi="ACHS Nueva Sans Medium"/>
                                <w:color w:val="004B13"/>
                              </w:rPr>
                              <w:t>de</w:t>
                            </w:r>
                            <w:r w:rsidRPr="00B065AF">
                              <w:rPr>
                                <w:rFonts w:ascii="ACHS Nueva Sans Medium" w:hAnsi="ACHS Nueva Sans Medium"/>
                                <w:color w:val="004B13"/>
                                <w:spacing w:val="-7"/>
                              </w:rPr>
                              <w:t xml:space="preserve"> </w:t>
                            </w:r>
                            <w:r w:rsidRPr="00B065AF">
                              <w:rPr>
                                <w:rFonts w:ascii="ACHS Nueva Sans Medium" w:hAnsi="ACHS Nueva Sans Medium"/>
                                <w:color w:val="004B13"/>
                                <w:spacing w:val="-2"/>
                              </w:rPr>
                              <w:t>Protocolo</w:t>
                            </w:r>
                          </w:p>
                          <w:p w:rsidR="00B974EA" w:rsidP="00B974EA" w:rsidRDefault="00B974EA" w14:paraId="793D5B71" w14:textId="77777777">
                            <w:pPr>
                              <w:spacing w:before="187" w:line="228" w:lineRule="auto"/>
                              <w:ind w:left="88"/>
                              <w:rPr>
                                <w:rFonts w:ascii="ACHS Nueva Serif" w:hAnsi="ACHS Nueva Serif"/>
                                <w:b/>
                                <w:sz w:val="44"/>
                              </w:rPr>
                            </w:pPr>
                            <w:r>
                              <w:rPr>
                                <w:rFonts w:ascii="ACHS Nueva Serif" w:hAnsi="ACHS Nueva Serif"/>
                                <w:b/>
                                <w:color w:val="004C14"/>
                                <w:sz w:val="44"/>
                              </w:rPr>
                              <w:t>Protocolo de prevención del acoso sexual,</w:t>
                            </w:r>
                            <w:r>
                              <w:rPr>
                                <w:rFonts w:ascii="ACHS Nueva Serif" w:hAnsi="ACHS Nueva Serif"/>
                                <w:b/>
                                <w:color w:val="004C14"/>
                                <w:spacing w:val="-14"/>
                                <w:sz w:val="44"/>
                              </w:rPr>
                              <w:t xml:space="preserve"> </w:t>
                            </w:r>
                            <w:r>
                              <w:rPr>
                                <w:rFonts w:ascii="ACHS Nueva Serif" w:hAnsi="ACHS Nueva Serif"/>
                                <w:b/>
                                <w:color w:val="004C14"/>
                                <w:sz w:val="44"/>
                              </w:rPr>
                              <w:t>laboral</w:t>
                            </w:r>
                            <w:r>
                              <w:rPr>
                                <w:rFonts w:ascii="ACHS Nueva Serif" w:hAnsi="ACHS Nueva Serif"/>
                                <w:b/>
                                <w:color w:val="004C14"/>
                                <w:spacing w:val="-14"/>
                                <w:sz w:val="44"/>
                              </w:rPr>
                              <w:t xml:space="preserve"> </w:t>
                            </w:r>
                            <w:r>
                              <w:rPr>
                                <w:rFonts w:ascii="ACHS Nueva Serif" w:hAnsi="ACHS Nueva Serif"/>
                                <w:b/>
                                <w:color w:val="004C14"/>
                                <w:sz w:val="44"/>
                              </w:rPr>
                              <w:t>y</w:t>
                            </w:r>
                            <w:r>
                              <w:rPr>
                                <w:rFonts w:ascii="ACHS Nueva Serif" w:hAnsi="ACHS Nueva Serif"/>
                                <w:b/>
                                <w:color w:val="004C14"/>
                                <w:spacing w:val="-14"/>
                                <w:sz w:val="44"/>
                              </w:rPr>
                              <w:t xml:space="preserve"> </w:t>
                            </w:r>
                            <w:r>
                              <w:rPr>
                                <w:rFonts w:ascii="ACHS Nueva Serif" w:hAnsi="ACHS Nueva Serif"/>
                                <w:b/>
                                <w:color w:val="004C14"/>
                                <w:sz w:val="44"/>
                              </w:rPr>
                              <w:t>violencia</w:t>
                            </w:r>
                            <w:r>
                              <w:rPr>
                                <w:rFonts w:ascii="ACHS Nueva Serif" w:hAnsi="ACHS Nueva Serif"/>
                                <w:b/>
                                <w:color w:val="004C14"/>
                                <w:spacing w:val="-14"/>
                                <w:sz w:val="44"/>
                              </w:rPr>
                              <w:t xml:space="preserve"> </w:t>
                            </w:r>
                            <w:r>
                              <w:rPr>
                                <w:rFonts w:ascii="ACHS Nueva Serif" w:hAnsi="ACHS Nueva Serif"/>
                                <w:b/>
                                <w:color w:val="004C14"/>
                                <w:sz w:val="44"/>
                              </w:rPr>
                              <w:t>en</w:t>
                            </w:r>
                            <w:r>
                              <w:rPr>
                                <w:rFonts w:ascii="ACHS Nueva Serif" w:hAnsi="ACHS Nueva Serif"/>
                                <w:b/>
                                <w:color w:val="004C14"/>
                                <w:spacing w:val="-14"/>
                                <w:sz w:val="44"/>
                              </w:rPr>
                              <w:t xml:space="preserve"> </w:t>
                            </w:r>
                            <w:r>
                              <w:rPr>
                                <w:rFonts w:ascii="ACHS Nueva Serif" w:hAnsi="ACHS Nueva Serif"/>
                                <w:b/>
                                <w:color w:val="004C14"/>
                                <w:sz w:val="44"/>
                              </w:rPr>
                              <w:t>el</w:t>
                            </w:r>
                            <w:r>
                              <w:rPr>
                                <w:rFonts w:ascii="ACHS Nueva Serif" w:hAnsi="ACHS Nueva Serif"/>
                                <w:b/>
                                <w:color w:val="004C14"/>
                                <w:spacing w:val="-14"/>
                                <w:sz w:val="44"/>
                              </w:rPr>
                              <w:t xml:space="preserve"> </w:t>
                            </w:r>
                            <w:r>
                              <w:rPr>
                                <w:rFonts w:ascii="ACHS Nueva Serif" w:hAnsi="ACHS Nueva Serif"/>
                                <w:b/>
                                <w:color w:val="004C14"/>
                                <w:sz w:val="44"/>
                              </w:rPr>
                              <w:t>trabajo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asvg="http://schemas.microsoft.com/office/drawing/2016/SVG/main" xmlns:a14="http://schemas.microsoft.com/office/drawing/2010/main" xmlns:a16="http://schemas.microsoft.com/office/drawing/2014/main" xmlns:pic="http://schemas.openxmlformats.org/drawingml/2006/picture" xmlns:a="http://schemas.openxmlformats.org/drawingml/2006/main" xmlns:w16du="http://schemas.microsoft.com/office/word/2023/wordml/word16du">
            <w:pict w14:anchorId="41368B73">
              <v:shape id="_x0000_s1043" style="position:absolute;left:0;text-align:left;margin-left:27.1pt;margin-top:24.05pt;width:413.25pt;height:92.9pt;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" w14:anchorId="63831A15">
                <v:path arrowok="t"/>
                <v:textbox inset="0,0,0,0">
                  <w:txbxContent>
                    <w:p w:rsidRPr="00B065AF" w:rsidR="00B974EA" w:rsidP="00B974EA" w:rsidRDefault="00B974EA" w14:paraId="24BB1E11" w14:textId="77777777">
                      <w:pPr>
                        <w:spacing w:before="16"/>
                        <w:ind w:left="20"/>
                        <w:rPr>
                          <w:rFonts w:ascii="ACHS Nueva Sans Medium" w:hAnsi="ACHS Nueva Sans Medium"/>
                        </w:rPr>
                      </w:pPr>
                      <w:r w:rsidRPr="00B065AF">
                        <w:rPr>
                          <w:rFonts w:ascii="ACHS Nueva Sans Medium" w:hAnsi="ACHS Nueva Sans Medium"/>
                          <w:color w:val="004B13"/>
                        </w:rPr>
                        <w:t>Modelo</w:t>
                      </w:r>
                      <w:r w:rsidRPr="00B065AF">
                        <w:rPr>
                          <w:rFonts w:ascii="ACHS Nueva Sans Medium" w:hAnsi="ACHS Nueva Sans Medium"/>
                          <w:color w:val="004B13"/>
                          <w:spacing w:val="-7"/>
                        </w:rPr>
                        <w:t xml:space="preserve"> </w:t>
                      </w:r>
                      <w:r w:rsidRPr="00B065AF">
                        <w:rPr>
                          <w:rFonts w:ascii="ACHS Nueva Sans Medium" w:hAnsi="ACHS Nueva Sans Medium"/>
                          <w:color w:val="004B13"/>
                        </w:rPr>
                        <w:t>de</w:t>
                      </w:r>
                      <w:r w:rsidRPr="00B065AF">
                        <w:rPr>
                          <w:rFonts w:ascii="ACHS Nueva Sans Medium" w:hAnsi="ACHS Nueva Sans Medium"/>
                          <w:color w:val="004B13"/>
                          <w:spacing w:val="-7"/>
                        </w:rPr>
                        <w:t xml:space="preserve"> </w:t>
                      </w:r>
                      <w:r w:rsidRPr="00B065AF">
                        <w:rPr>
                          <w:rFonts w:ascii="ACHS Nueva Sans Medium" w:hAnsi="ACHS Nueva Sans Medium"/>
                          <w:color w:val="004B13"/>
                          <w:spacing w:val="-2"/>
                        </w:rPr>
                        <w:t>Protocolo</w:t>
                      </w:r>
                    </w:p>
                    <w:p w:rsidR="00B974EA" w:rsidP="00B974EA" w:rsidRDefault="00B974EA" w14:paraId="6FD97FDD" w14:textId="77777777">
                      <w:pPr>
                        <w:spacing w:before="187" w:line="228" w:lineRule="auto"/>
                        <w:ind w:left="88"/>
                        <w:rPr>
                          <w:rFonts w:ascii="ACHS Nueva Serif" w:hAnsi="ACHS Nueva Serif"/>
                          <w:b/>
                          <w:sz w:val="44"/>
                        </w:rPr>
                      </w:pPr>
                      <w:r>
                        <w:rPr>
                          <w:rFonts w:ascii="ACHS Nueva Serif" w:hAnsi="ACHS Nueva Serif"/>
                          <w:b/>
                          <w:color w:val="004C14"/>
                          <w:sz w:val="44"/>
                        </w:rPr>
                        <w:t>Protocolo de prevención del acoso sexual,</w:t>
                      </w:r>
                      <w:r>
                        <w:rPr>
                          <w:rFonts w:ascii="ACHS Nueva Serif" w:hAnsi="ACHS Nueva Serif"/>
                          <w:b/>
                          <w:color w:val="004C14"/>
                          <w:spacing w:val="-14"/>
                          <w:sz w:val="44"/>
                        </w:rPr>
                        <w:t xml:space="preserve"> </w:t>
                      </w:r>
                      <w:r>
                        <w:rPr>
                          <w:rFonts w:ascii="ACHS Nueva Serif" w:hAnsi="ACHS Nueva Serif"/>
                          <w:b/>
                          <w:color w:val="004C14"/>
                          <w:sz w:val="44"/>
                        </w:rPr>
                        <w:t>laboral</w:t>
                      </w:r>
                      <w:r>
                        <w:rPr>
                          <w:rFonts w:ascii="ACHS Nueva Serif" w:hAnsi="ACHS Nueva Serif"/>
                          <w:b/>
                          <w:color w:val="004C14"/>
                          <w:spacing w:val="-14"/>
                          <w:sz w:val="44"/>
                        </w:rPr>
                        <w:t xml:space="preserve"> </w:t>
                      </w:r>
                      <w:r>
                        <w:rPr>
                          <w:rFonts w:ascii="ACHS Nueva Serif" w:hAnsi="ACHS Nueva Serif"/>
                          <w:b/>
                          <w:color w:val="004C14"/>
                          <w:sz w:val="44"/>
                        </w:rPr>
                        <w:t>y</w:t>
                      </w:r>
                      <w:r>
                        <w:rPr>
                          <w:rFonts w:ascii="ACHS Nueva Serif" w:hAnsi="ACHS Nueva Serif"/>
                          <w:b/>
                          <w:color w:val="004C14"/>
                          <w:spacing w:val="-14"/>
                          <w:sz w:val="44"/>
                        </w:rPr>
                        <w:t xml:space="preserve"> </w:t>
                      </w:r>
                      <w:r>
                        <w:rPr>
                          <w:rFonts w:ascii="ACHS Nueva Serif" w:hAnsi="ACHS Nueva Serif"/>
                          <w:b/>
                          <w:color w:val="004C14"/>
                          <w:sz w:val="44"/>
                        </w:rPr>
                        <w:t>violencia</w:t>
                      </w:r>
                      <w:r>
                        <w:rPr>
                          <w:rFonts w:ascii="ACHS Nueva Serif" w:hAnsi="ACHS Nueva Serif"/>
                          <w:b/>
                          <w:color w:val="004C14"/>
                          <w:spacing w:val="-14"/>
                          <w:sz w:val="44"/>
                        </w:rPr>
                        <w:t xml:space="preserve"> </w:t>
                      </w:r>
                      <w:r>
                        <w:rPr>
                          <w:rFonts w:ascii="ACHS Nueva Serif" w:hAnsi="ACHS Nueva Serif"/>
                          <w:b/>
                          <w:color w:val="004C14"/>
                          <w:sz w:val="44"/>
                        </w:rPr>
                        <w:t>en</w:t>
                      </w:r>
                      <w:r>
                        <w:rPr>
                          <w:rFonts w:ascii="ACHS Nueva Serif" w:hAnsi="ACHS Nueva Serif"/>
                          <w:b/>
                          <w:color w:val="004C14"/>
                          <w:spacing w:val="-14"/>
                          <w:sz w:val="44"/>
                        </w:rPr>
                        <w:t xml:space="preserve"> </w:t>
                      </w:r>
                      <w:r>
                        <w:rPr>
                          <w:rFonts w:ascii="ACHS Nueva Serif" w:hAnsi="ACHS Nueva Serif"/>
                          <w:b/>
                          <w:color w:val="004C14"/>
                          <w:sz w:val="44"/>
                        </w:rPr>
                        <w:t>el</w:t>
                      </w:r>
                      <w:r>
                        <w:rPr>
                          <w:rFonts w:ascii="ACHS Nueva Serif" w:hAnsi="ACHS Nueva Serif"/>
                          <w:b/>
                          <w:color w:val="004C14"/>
                          <w:spacing w:val="-14"/>
                          <w:sz w:val="44"/>
                        </w:rPr>
                        <w:t xml:space="preserve"> </w:t>
                      </w:r>
                      <w:r>
                        <w:rPr>
                          <w:rFonts w:ascii="ACHS Nueva Serif" w:hAnsi="ACHS Nueva Serif"/>
                          <w:b/>
                          <w:color w:val="004C14"/>
                          <w:sz w:val="44"/>
                        </w:rPr>
                        <w:t>trabajo</w:t>
                      </w:r>
                    </w:p>
                  </w:txbxContent>
                </v:textbox>
                <w10:wrap anchorx="page" anchory="page"/>
              </v:shape>
            </w:pict>
          </mc:Fallback>
        </mc:AlternateContent>
      </w:r>
      <w:r w:rsidRPr="000B33DD">
        <w:rPr>
          <w:noProof/>
        </w:rPr>
        <w:drawing>
          <wp:anchor distT="0" distB="0" distL="0" distR="0" simplePos="0" relativeHeight="251737088" behindDoc="1" locked="0" layoutInCell="1" allowOverlap="1" wp14:anchorId="271CBE64" wp14:editId="06186431">
            <wp:simplePos x="0" y="0"/>
            <wp:positionH relativeFrom="page">
              <wp:posOffset>6416675</wp:posOffset>
            </wp:positionH>
            <wp:positionV relativeFrom="page">
              <wp:posOffset>645160</wp:posOffset>
            </wp:positionV>
            <wp:extent cx="992505" cy="428625"/>
            <wp:effectExtent l="0" t="0" r="0" b="3175"/>
            <wp:wrapNone/>
            <wp:docPr id="531" name="image8.png" descr="Imagen que contiene 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 name="image8.png" descr="Imagen que contiene Icono&#10;&#10;Descripción generada automáticamente"/>
                    <pic:cNvPicPr/>
                  </pic:nvPicPr>
                  <pic:blipFill>
                    <a:blip r:embed="rId67" cstate="print"/>
                    <a:stretch>
                      <a:fillRect/>
                    </a:stretch>
                  </pic:blipFill>
                  <pic:spPr>
                    <a:xfrm>
                      <a:off x="0" y="0"/>
                      <a:ext cx="992505" cy="428625"/>
                    </a:xfrm>
                    <a:prstGeom prst="rect">
                      <a:avLst/>
                    </a:prstGeom>
                  </pic:spPr>
                </pic:pic>
              </a:graphicData>
            </a:graphic>
          </wp:anchor>
        </w:drawing>
      </w:r>
      <w:r w:rsidRPr="000B33DD">
        <w:rPr>
          <w:noProof/>
        </w:rPr>
        <mc:AlternateContent>
          <mc:Choice Requires="wps">
            <w:drawing>
              <wp:anchor distT="0" distB="0" distL="114300" distR="114300" simplePos="0" relativeHeight="251738112" behindDoc="1" locked="0" layoutInCell="1" allowOverlap="1" wp14:anchorId="417E40D3" wp14:editId="2389BD83">
                <wp:simplePos x="0" y="0"/>
                <wp:positionH relativeFrom="page">
                  <wp:posOffset>356235</wp:posOffset>
                </wp:positionH>
                <wp:positionV relativeFrom="page">
                  <wp:posOffset>1581150</wp:posOffset>
                </wp:positionV>
                <wp:extent cx="7054850" cy="0"/>
                <wp:effectExtent l="0" t="0" r="6350" b="12700"/>
                <wp:wrapNone/>
                <wp:docPr id="530" name="Line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7054850" cy="0"/>
                        </a:xfrm>
                        <a:prstGeom prst="line">
                          <a:avLst/>
                        </a:prstGeom>
                        <a:noFill/>
                        <a:ln w="12700">
                          <a:solidFill>
                            <a:srgbClr val="13C045"/>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svg="http://schemas.microsoft.com/office/drawing/2016/SVG/main" xmlns:a14="http://schemas.microsoft.com/office/drawing/2010/main" xmlns:a16="http://schemas.microsoft.com/office/drawing/2014/main" xmlns:pic="http://schemas.openxmlformats.org/drawingml/2006/picture" xmlns:a="http://schemas.openxmlformats.org/drawingml/2006/main" xmlns:w16du="http://schemas.microsoft.com/office/word/2023/wordml/word16du">
            <w:pict w14:anchorId="6EE4B189">
              <v:line id="Line 206" style="position:absolute;z-index:-251578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spid="_x0000_s1026" strokecolor="#13c045" strokeweight="1pt" from="28.05pt,124.5pt" to="583.55pt,124.5pt" w14:anchorId="2EA02A0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">
                <o:lock v:ext="edit" shapetype="f"/>
                <w10:wrap anchorx="page" anchory="page"/>
              </v:line>
            </w:pict>
          </mc:Fallback>
        </mc:AlternateContent>
      </w:r>
    </w:p>
    <w:p w:rsidR="00B974EA" w:rsidP="00B974EA" w:rsidRDefault="00B974EA" w14:paraId="5035F0F6" w14:textId="77777777">
      <w:pPr>
        <w:pStyle w:val="Textoindependiente"/>
        <w:rPr>
          <w:sz w:val="26"/>
        </w:rPr>
      </w:pPr>
    </w:p>
    <w:p w:rsidR="00B974EA" w:rsidP="00B974EA" w:rsidRDefault="00B974EA" w14:paraId="4069E628" w14:textId="77777777">
      <w:pPr>
        <w:pStyle w:val="Textoindependiente"/>
        <w:ind w:left="124"/>
      </w:pPr>
      <w:r>
        <w:rPr>
          <w:noProof/>
        </w:rPr>
        <w:drawing>
          <wp:inline distT="0" distB="0" distL="0" distR="0" wp14:anchorId="763822C7" wp14:editId="70C857C8">
            <wp:extent cx="7052241" cy="2081212"/>
            <wp:effectExtent l="0" t="0" r="0" b="0"/>
            <wp:docPr id="45" name="image21.png" descr="Interfaz de usuario gráfic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21.png" descr="Interfaz de usuario gráfica&#10;&#10;Descripción generada automáticamente con confianza baja"/>
                    <pic:cNvPicPr/>
                  </pic:nvPicPr>
                  <pic:blipFill>
                    <a:blip r:embed="rId98" cstate="print"/>
                    <a:stretch>
                      <a:fillRect/>
                    </a:stretch>
                  </pic:blipFill>
                  <pic:spPr>
                    <a:xfrm>
                      <a:off x="0" y="0"/>
                      <a:ext cx="7052241" cy="2081212"/>
                    </a:xfrm>
                    <a:prstGeom prst="rect">
                      <a:avLst/>
                    </a:prstGeom>
                  </pic:spPr>
                </pic:pic>
              </a:graphicData>
            </a:graphic>
          </wp:inline>
        </w:drawing>
      </w:r>
    </w:p>
    <w:p w:rsidR="00B974EA" w:rsidP="00B974EA" w:rsidRDefault="00B974EA" w14:paraId="39AF6FBD" w14:textId="77777777">
      <w:pPr>
        <w:pStyle w:val="Textoindependiente"/>
      </w:pPr>
    </w:p>
    <w:p w:rsidR="00B974EA" w:rsidP="00B974EA" w:rsidRDefault="00B974EA" w14:paraId="1A5E6C05" w14:textId="77777777">
      <w:pPr>
        <w:sectPr w:rsidR="00B974EA" w:rsidSect="00B974EA">
          <w:pgSz w:w="12240" w:h="15840" w:orient="portrait"/>
          <w:pgMar w:top="2500" w:right="440" w:bottom="1980" w:left="440" w:header="531" w:footer="1153" w:gutter="0"/>
          <w:cols w:space="720"/>
        </w:sectPr>
      </w:pPr>
    </w:p>
    <w:p w:rsidRPr="0056344A" w:rsidR="00B974EA" w:rsidP="00B974EA" w:rsidRDefault="00B974EA" w14:paraId="3362C4CC" w14:textId="77777777">
      <w:pPr>
        <w:pStyle w:val="Ttulo2"/>
        <w:numPr>
          <w:ilvl w:val="0"/>
          <w:numId w:val="24"/>
        </w:numPr>
        <w:tabs>
          <w:tab w:val="left" w:pos="425"/>
        </w:tabs>
        <w:spacing w:before="253"/>
        <w:ind w:left="360" w:hanging="360"/>
        <w:rPr>
          <w:rFonts w:ascii="ACHS Nueva Sans SemiBold" w:hAnsi="ACHS Nueva Sans SemiBold"/>
        </w:rPr>
      </w:pPr>
      <w:r w:rsidRPr="0056344A">
        <w:rPr>
          <w:rFonts w:ascii="ACHS Nueva Sans SemiBold" w:hAnsi="ACHS Nueva Sans SemiBold"/>
          <w:color w:val="00AE41"/>
          <w:spacing w:val="-2"/>
        </w:rPr>
        <w:t>Gestión</w:t>
      </w:r>
      <w:r w:rsidRPr="0056344A">
        <w:rPr>
          <w:rFonts w:ascii="ACHS Nueva Sans SemiBold" w:hAnsi="ACHS Nueva Sans SemiBold"/>
          <w:color w:val="00AE41"/>
          <w:spacing w:val="-4"/>
        </w:rPr>
        <w:t xml:space="preserve"> </w:t>
      </w:r>
      <w:r w:rsidRPr="0056344A">
        <w:rPr>
          <w:rFonts w:ascii="ACHS Nueva Sans SemiBold" w:hAnsi="ACHS Nueva Sans SemiBold"/>
          <w:color w:val="00AE41"/>
          <w:spacing w:val="-2"/>
        </w:rPr>
        <w:t>preventiva</w:t>
      </w:r>
    </w:p>
    <w:p w:rsidR="00B974EA" w:rsidP="00B974EA" w:rsidRDefault="00B974EA" w14:paraId="6F249CCD" w14:textId="77777777">
      <w:pPr>
        <w:spacing w:before="9"/>
        <w:rPr>
          <w:rFonts w:ascii="ACHSNuevaSans-SemiBold"/>
          <w:b/>
        </w:rPr>
      </w:pPr>
      <w:r>
        <w:br w:type="column"/>
      </w:r>
    </w:p>
    <w:p w:rsidRPr="0051582B" w:rsidR="00B974EA" w:rsidP="00B974EA" w:rsidRDefault="00B974EA" w14:paraId="6AA04461" w14:textId="77777777">
      <w:pPr>
        <w:pStyle w:val="Textoindependiente"/>
        <w:ind w:left="124" w:right="123"/>
        <w:rPr>
          <w:sz w:val="18"/>
          <w:szCs w:val="18"/>
        </w:rPr>
      </w:pPr>
      <w:r w:rsidRPr="0051582B">
        <w:rPr>
          <w:color w:val="424141"/>
          <w:sz w:val="18"/>
          <w:szCs w:val="18"/>
        </w:rPr>
        <w:t>En esta evaluación se considerarán los resultados del cuestionario CEAL/SM,</w:t>
      </w:r>
      <w:r w:rsidRPr="0051582B">
        <w:rPr>
          <w:color w:val="424141"/>
          <w:spacing w:val="40"/>
          <w:sz w:val="18"/>
          <w:szCs w:val="18"/>
        </w:rPr>
        <w:t xml:space="preserve"> </w:t>
      </w:r>
      <w:r w:rsidRPr="0051582B">
        <w:rPr>
          <w:color w:val="424141"/>
          <w:spacing w:val="-2"/>
          <w:w w:val="95"/>
          <w:sz w:val="18"/>
          <w:szCs w:val="18"/>
        </w:rPr>
        <w:t>cuando corresponda su</w:t>
      </w:r>
      <w:r>
        <w:rPr>
          <w:color w:val="424141"/>
          <w:spacing w:val="-2"/>
          <w:w w:val="95"/>
          <w:sz w:val="18"/>
          <w:szCs w:val="18"/>
        </w:rPr>
        <w:t xml:space="preserve"> </w:t>
      </w:r>
      <w:r w:rsidRPr="0051582B">
        <w:rPr>
          <w:color w:val="424141"/>
          <w:spacing w:val="-2"/>
          <w:w w:val="95"/>
          <w:sz w:val="18"/>
          <w:szCs w:val="18"/>
        </w:rPr>
        <w:t>medición; el número denuncias por enfermedad profesional</w:t>
      </w:r>
      <w:r w:rsidRPr="0051582B">
        <w:rPr>
          <w:color w:val="424141"/>
          <w:spacing w:val="40"/>
          <w:sz w:val="18"/>
          <w:szCs w:val="18"/>
        </w:rPr>
        <w:t xml:space="preserve"> </w:t>
      </w:r>
      <w:r w:rsidRPr="0051582B">
        <w:rPr>
          <w:color w:val="424141"/>
          <w:sz w:val="18"/>
          <w:szCs w:val="18"/>
        </w:rPr>
        <w:t>(DIEP) producto de situaciones de acoso o de violencia externa; solicitudes de</w:t>
      </w:r>
      <w:r w:rsidRPr="0051582B">
        <w:rPr>
          <w:color w:val="424141"/>
          <w:spacing w:val="40"/>
          <w:sz w:val="18"/>
          <w:szCs w:val="18"/>
        </w:rPr>
        <w:t xml:space="preserve"> </w:t>
      </w:r>
      <w:r w:rsidRPr="0051582B">
        <w:rPr>
          <w:color w:val="424141"/>
          <w:w w:val="95"/>
          <w:sz w:val="18"/>
          <w:szCs w:val="18"/>
        </w:rPr>
        <w:t>intervención</w:t>
      </w:r>
      <w:r w:rsidRPr="0051582B">
        <w:rPr>
          <w:color w:val="424141"/>
          <w:spacing w:val="-6"/>
          <w:w w:val="95"/>
          <w:sz w:val="18"/>
          <w:szCs w:val="18"/>
        </w:rPr>
        <w:t xml:space="preserve"> </w:t>
      </w:r>
      <w:r w:rsidRPr="0051582B">
        <w:rPr>
          <w:color w:val="424141"/>
          <w:w w:val="95"/>
          <w:sz w:val="18"/>
          <w:szCs w:val="18"/>
        </w:rPr>
        <w:t>para</w:t>
      </w:r>
      <w:r w:rsidRPr="0051582B">
        <w:rPr>
          <w:color w:val="424141"/>
          <w:spacing w:val="-6"/>
          <w:w w:val="95"/>
          <w:sz w:val="18"/>
          <w:szCs w:val="18"/>
        </w:rPr>
        <w:t xml:space="preserve"> </w:t>
      </w:r>
      <w:r w:rsidRPr="0051582B">
        <w:rPr>
          <w:color w:val="424141"/>
          <w:w w:val="95"/>
          <w:sz w:val="18"/>
          <w:szCs w:val="18"/>
        </w:rPr>
        <w:t>resolver</w:t>
      </w:r>
      <w:r w:rsidRPr="0051582B">
        <w:rPr>
          <w:color w:val="424141"/>
          <w:spacing w:val="-6"/>
          <w:w w:val="95"/>
          <w:sz w:val="18"/>
          <w:szCs w:val="18"/>
        </w:rPr>
        <w:t xml:space="preserve"> </w:t>
      </w:r>
      <w:r w:rsidRPr="0051582B">
        <w:rPr>
          <w:color w:val="424141"/>
          <w:w w:val="95"/>
          <w:sz w:val="18"/>
          <w:szCs w:val="18"/>
        </w:rPr>
        <w:t>conflictos</w:t>
      </w:r>
      <w:r w:rsidRPr="0051582B">
        <w:rPr>
          <w:color w:val="424141"/>
          <w:spacing w:val="-5"/>
          <w:w w:val="95"/>
          <w:sz w:val="18"/>
          <w:szCs w:val="18"/>
        </w:rPr>
        <w:t xml:space="preserve"> </w:t>
      </w:r>
      <w:r w:rsidRPr="0051582B">
        <w:rPr>
          <w:color w:val="424141"/>
          <w:w w:val="95"/>
          <w:sz w:val="18"/>
          <w:szCs w:val="18"/>
        </w:rPr>
        <w:t>y</w:t>
      </w:r>
      <w:r w:rsidRPr="0051582B">
        <w:rPr>
          <w:color w:val="424141"/>
          <w:spacing w:val="-6"/>
          <w:w w:val="95"/>
          <w:sz w:val="18"/>
          <w:szCs w:val="18"/>
        </w:rPr>
        <w:t xml:space="preserve"> </w:t>
      </w:r>
      <w:r w:rsidRPr="0051582B">
        <w:rPr>
          <w:color w:val="424141"/>
          <w:w w:val="95"/>
          <w:sz w:val="18"/>
          <w:szCs w:val="18"/>
        </w:rPr>
        <w:t>el</w:t>
      </w:r>
      <w:r w:rsidRPr="0051582B">
        <w:rPr>
          <w:color w:val="424141"/>
          <w:spacing w:val="-6"/>
          <w:w w:val="95"/>
          <w:sz w:val="18"/>
          <w:szCs w:val="18"/>
        </w:rPr>
        <w:t xml:space="preserve"> </w:t>
      </w:r>
      <w:r w:rsidRPr="0051582B">
        <w:rPr>
          <w:color w:val="424141"/>
          <w:w w:val="95"/>
          <w:sz w:val="18"/>
          <w:szCs w:val="18"/>
        </w:rPr>
        <w:t>número</w:t>
      </w:r>
      <w:r w:rsidRPr="0051582B">
        <w:rPr>
          <w:color w:val="424141"/>
          <w:spacing w:val="-5"/>
          <w:w w:val="95"/>
          <w:sz w:val="18"/>
          <w:szCs w:val="18"/>
        </w:rPr>
        <w:t xml:space="preserve"> </w:t>
      </w:r>
      <w:r w:rsidRPr="0051582B">
        <w:rPr>
          <w:color w:val="424141"/>
          <w:w w:val="95"/>
          <w:sz w:val="18"/>
          <w:szCs w:val="18"/>
        </w:rPr>
        <w:t>de</w:t>
      </w:r>
      <w:r>
        <w:rPr>
          <w:color w:val="424141"/>
          <w:w w:val="95"/>
          <w:sz w:val="18"/>
          <w:szCs w:val="18"/>
        </w:rPr>
        <w:t xml:space="preserve"> </w:t>
      </w:r>
      <w:r w:rsidRPr="0051582B">
        <w:rPr>
          <w:color w:val="424141"/>
          <w:w w:val="95"/>
          <w:sz w:val="18"/>
          <w:szCs w:val="18"/>
        </w:rPr>
        <w:t>denuncias</w:t>
      </w:r>
      <w:r w:rsidRPr="0051582B">
        <w:rPr>
          <w:color w:val="424141"/>
          <w:spacing w:val="-6"/>
          <w:w w:val="95"/>
          <w:sz w:val="18"/>
          <w:szCs w:val="18"/>
        </w:rPr>
        <w:t xml:space="preserve"> </w:t>
      </w:r>
      <w:r w:rsidRPr="0051582B">
        <w:rPr>
          <w:color w:val="424141"/>
          <w:w w:val="95"/>
          <w:sz w:val="18"/>
          <w:szCs w:val="18"/>
        </w:rPr>
        <w:t>por</w:t>
      </w:r>
      <w:r>
        <w:rPr>
          <w:color w:val="424141"/>
          <w:w w:val="95"/>
          <w:sz w:val="18"/>
          <w:szCs w:val="18"/>
        </w:rPr>
        <w:t xml:space="preserve"> </w:t>
      </w:r>
      <w:r w:rsidRPr="0051582B">
        <w:rPr>
          <w:color w:val="424141"/>
          <w:w w:val="95"/>
          <w:sz w:val="18"/>
          <w:szCs w:val="18"/>
        </w:rPr>
        <w:t>acoso</w:t>
      </w:r>
      <w:r>
        <w:rPr>
          <w:color w:val="424141"/>
          <w:w w:val="95"/>
          <w:sz w:val="18"/>
          <w:szCs w:val="18"/>
        </w:rPr>
        <w:t xml:space="preserve"> </w:t>
      </w:r>
      <w:r w:rsidRPr="0051582B">
        <w:rPr>
          <w:color w:val="424141"/>
          <w:w w:val="95"/>
          <w:sz w:val="18"/>
          <w:szCs w:val="18"/>
        </w:rPr>
        <w:t>o</w:t>
      </w:r>
      <w:r>
        <w:rPr>
          <w:color w:val="424141"/>
          <w:w w:val="95"/>
          <w:sz w:val="18"/>
          <w:szCs w:val="18"/>
        </w:rPr>
        <w:t xml:space="preserve"> </w:t>
      </w:r>
      <w:r w:rsidRPr="0051582B">
        <w:rPr>
          <w:color w:val="424141"/>
          <w:w w:val="95"/>
          <w:sz w:val="18"/>
          <w:szCs w:val="18"/>
        </w:rPr>
        <w:t>violencia</w:t>
      </w:r>
      <w:r w:rsidRPr="0051582B">
        <w:rPr>
          <w:color w:val="424141"/>
          <w:spacing w:val="40"/>
          <w:sz w:val="18"/>
          <w:szCs w:val="18"/>
        </w:rPr>
        <w:t xml:space="preserve"> </w:t>
      </w:r>
      <w:r w:rsidRPr="0051582B">
        <w:rPr>
          <w:color w:val="424141"/>
          <w:spacing w:val="-4"/>
          <w:sz w:val="18"/>
          <w:szCs w:val="18"/>
        </w:rPr>
        <w:t>presentadas</w:t>
      </w:r>
      <w:r w:rsidRPr="0051582B">
        <w:rPr>
          <w:color w:val="424141"/>
          <w:spacing w:val="-2"/>
          <w:sz w:val="18"/>
          <w:szCs w:val="18"/>
        </w:rPr>
        <w:t xml:space="preserve"> </w:t>
      </w:r>
      <w:r w:rsidRPr="0051582B">
        <w:rPr>
          <w:color w:val="424141"/>
          <w:spacing w:val="-4"/>
          <w:sz w:val="18"/>
          <w:szCs w:val="18"/>
        </w:rPr>
        <w:t>en</w:t>
      </w:r>
      <w:r w:rsidRPr="0051582B">
        <w:rPr>
          <w:color w:val="424141"/>
          <w:spacing w:val="-2"/>
          <w:sz w:val="18"/>
          <w:szCs w:val="18"/>
        </w:rPr>
        <w:t xml:space="preserve"> </w:t>
      </w:r>
      <w:r w:rsidRPr="0051582B">
        <w:rPr>
          <w:color w:val="424141"/>
          <w:spacing w:val="-4"/>
          <w:sz w:val="18"/>
          <w:szCs w:val="18"/>
        </w:rPr>
        <w:t>la</w:t>
      </w:r>
      <w:r w:rsidRPr="0051582B">
        <w:rPr>
          <w:color w:val="424141"/>
          <w:spacing w:val="-2"/>
          <w:sz w:val="18"/>
          <w:szCs w:val="18"/>
        </w:rPr>
        <w:t xml:space="preserve"> </w:t>
      </w:r>
      <w:r w:rsidRPr="0051582B">
        <w:rPr>
          <w:color w:val="424141"/>
          <w:spacing w:val="-4"/>
          <w:sz w:val="18"/>
          <w:szCs w:val="18"/>
        </w:rPr>
        <w:t>empresa</w:t>
      </w:r>
      <w:r w:rsidRPr="0051582B">
        <w:rPr>
          <w:color w:val="424141"/>
          <w:spacing w:val="-2"/>
          <w:sz w:val="18"/>
          <w:szCs w:val="18"/>
        </w:rPr>
        <w:t xml:space="preserve"> </w:t>
      </w:r>
      <w:r w:rsidRPr="0051582B">
        <w:rPr>
          <w:color w:val="424141"/>
          <w:spacing w:val="-4"/>
          <w:sz w:val="18"/>
          <w:szCs w:val="18"/>
        </w:rPr>
        <w:t>o</w:t>
      </w:r>
      <w:r w:rsidRPr="0051582B">
        <w:rPr>
          <w:color w:val="424141"/>
          <w:spacing w:val="-2"/>
          <w:sz w:val="18"/>
          <w:szCs w:val="18"/>
        </w:rPr>
        <w:t xml:space="preserve"> </w:t>
      </w:r>
      <w:r w:rsidRPr="0051582B">
        <w:rPr>
          <w:color w:val="424141"/>
          <w:spacing w:val="-4"/>
          <w:sz w:val="18"/>
          <w:szCs w:val="18"/>
        </w:rPr>
        <w:t>ante</w:t>
      </w:r>
      <w:r w:rsidRPr="0051582B">
        <w:rPr>
          <w:color w:val="424141"/>
          <w:spacing w:val="-2"/>
          <w:sz w:val="18"/>
          <w:szCs w:val="18"/>
        </w:rPr>
        <w:t xml:space="preserve"> </w:t>
      </w:r>
      <w:r w:rsidRPr="0051582B">
        <w:rPr>
          <w:color w:val="424141"/>
          <w:spacing w:val="-4"/>
          <w:sz w:val="18"/>
          <w:szCs w:val="18"/>
        </w:rPr>
        <w:t>la</w:t>
      </w:r>
      <w:r w:rsidRPr="0051582B">
        <w:rPr>
          <w:color w:val="424141"/>
          <w:spacing w:val="-2"/>
          <w:sz w:val="18"/>
          <w:szCs w:val="18"/>
        </w:rPr>
        <w:t xml:space="preserve"> </w:t>
      </w:r>
      <w:r w:rsidRPr="0051582B">
        <w:rPr>
          <w:color w:val="424141"/>
          <w:spacing w:val="-4"/>
          <w:sz w:val="18"/>
          <w:szCs w:val="18"/>
        </w:rPr>
        <w:t>Dirección</w:t>
      </w:r>
      <w:r w:rsidRPr="0051582B">
        <w:rPr>
          <w:color w:val="424141"/>
          <w:spacing w:val="-2"/>
          <w:sz w:val="18"/>
          <w:szCs w:val="18"/>
        </w:rPr>
        <w:t xml:space="preserve"> </w:t>
      </w:r>
      <w:r w:rsidRPr="0051582B">
        <w:rPr>
          <w:color w:val="424141"/>
          <w:spacing w:val="-4"/>
          <w:sz w:val="18"/>
          <w:szCs w:val="18"/>
        </w:rPr>
        <w:t>del</w:t>
      </w:r>
      <w:r w:rsidRPr="0051582B">
        <w:rPr>
          <w:color w:val="424141"/>
          <w:spacing w:val="-2"/>
          <w:sz w:val="18"/>
          <w:szCs w:val="18"/>
        </w:rPr>
        <w:t xml:space="preserve"> </w:t>
      </w:r>
      <w:r w:rsidRPr="0051582B">
        <w:rPr>
          <w:color w:val="424141"/>
          <w:spacing w:val="-4"/>
          <w:sz w:val="18"/>
          <w:szCs w:val="18"/>
        </w:rPr>
        <w:t>Trabajo,</w:t>
      </w:r>
      <w:r w:rsidRPr="0051582B">
        <w:rPr>
          <w:color w:val="424141"/>
          <w:spacing w:val="-2"/>
          <w:sz w:val="18"/>
          <w:szCs w:val="18"/>
        </w:rPr>
        <w:t xml:space="preserve"> </w:t>
      </w:r>
      <w:r w:rsidRPr="0051582B">
        <w:rPr>
          <w:color w:val="424141"/>
          <w:spacing w:val="-4"/>
          <w:sz w:val="18"/>
          <w:szCs w:val="18"/>
        </w:rPr>
        <w:t>entre</w:t>
      </w:r>
      <w:r w:rsidRPr="0051582B">
        <w:rPr>
          <w:color w:val="424141"/>
          <w:spacing w:val="-2"/>
          <w:sz w:val="18"/>
          <w:szCs w:val="18"/>
        </w:rPr>
        <w:t xml:space="preserve"> </w:t>
      </w:r>
      <w:r w:rsidRPr="0051582B">
        <w:rPr>
          <w:color w:val="424141"/>
          <w:spacing w:val="-4"/>
          <w:sz w:val="18"/>
          <w:szCs w:val="18"/>
        </w:rPr>
        <w:t>otros,</w:t>
      </w:r>
      <w:r w:rsidRPr="0051582B">
        <w:rPr>
          <w:color w:val="424141"/>
          <w:spacing w:val="-2"/>
          <w:sz w:val="18"/>
          <w:szCs w:val="18"/>
        </w:rPr>
        <w:t xml:space="preserve"> </w:t>
      </w:r>
      <w:r w:rsidRPr="0051582B">
        <w:rPr>
          <w:color w:val="424141"/>
          <w:spacing w:val="-4"/>
          <w:sz w:val="18"/>
          <w:szCs w:val="18"/>
        </w:rPr>
        <w:t>registradas</w:t>
      </w:r>
      <w:r w:rsidRPr="0051582B">
        <w:rPr>
          <w:color w:val="424141"/>
          <w:spacing w:val="40"/>
          <w:sz w:val="18"/>
          <w:szCs w:val="18"/>
        </w:rPr>
        <w:t xml:space="preserve"> </w:t>
      </w:r>
      <w:r w:rsidRPr="0051582B">
        <w:rPr>
          <w:color w:val="424141"/>
          <w:sz w:val="18"/>
          <w:szCs w:val="18"/>
        </w:rPr>
        <w:t>en el periodo de evaluación.</w:t>
      </w:r>
    </w:p>
    <w:p w:rsidRPr="0051582B" w:rsidR="00B974EA" w:rsidP="00B974EA" w:rsidRDefault="00B974EA" w14:paraId="216C2A43" w14:textId="77777777">
      <w:pPr>
        <w:pStyle w:val="Textoindependiente"/>
        <w:spacing w:before="6"/>
        <w:rPr>
          <w:sz w:val="28"/>
          <w:szCs w:val="18"/>
        </w:rPr>
      </w:pPr>
    </w:p>
    <w:p w:rsidRPr="0051582B" w:rsidR="00B974EA" w:rsidP="00B974EA" w:rsidRDefault="00B974EA" w14:paraId="4D9E0AD4" w14:textId="77777777">
      <w:pPr>
        <w:pStyle w:val="Textoindependiente"/>
        <w:ind w:left="124" w:right="119"/>
        <w:rPr>
          <w:sz w:val="18"/>
          <w:szCs w:val="18"/>
        </w:rPr>
      </w:pPr>
      <w:r w:rsidRPr="0051582B">
        <w:rPr>
          <w:color w:val="424141"/>
          <w:sz w:val="18"/>
          <w:szCs w:val="18"/>
        </w:rPr>
        <w:t>Se elaborará un informe con los resultados de esta evaluación, que podrá ser</w:t>
      </w:r>
      <w:r w:rsidRPr="0051582B">
        <w:rPr>
          <w:color w:val="424141"/>
          <w:spacing w:val="40"/>
          <w:sz w:val="18"/>
          <w:szCs w:val="18"/>
        </w:rPr>
        <w:t xml:space="preserve"> </w:t>
      </w:r>
      <w:r w:rsidRPr="0051582B">
        <w:rPr>
          <w:color w:val="424141"/>
          <w:w w:val="95"/>
          <w:sz w:val="18"/>
          <w:szCs w:val="18"/>
        </w:rPr>
        <w:t>consultado</w:t>
      </w:r>
      <w:r w:rsidRPr="0051582B">
        <w:rPr>
          <w:color w:val="424141"/>
          <w:spacing w:val="-6"/>
          <w:w w:val="95"/>
          <w:sz w:val="18"/>
          <w:szCs w:val="18"/>
        </w:rPr>
        <w:t xml:space="preserve"> </w:t>
      </w:r>
      <w:r w:rsidRPr="0051582B">
        <w:rPr>
          <w:color w:val="424141"/>
          <w:w w:val="95"/>
          <w:sz w:val="18"/>
          <w:szCs w:val="18"/>
        </w:rPr>
        <w:t>por</w:t>
      </w:r>
      <w:r>
        <w:rPr>
          <w:color w:val="424141"/>
          <w:w w:val="95"/>
          <w:sz w:val="18"/>
          <w:szCs w:val="18"/>
        </w:rPr>
        <w:t xml:space="preserve"> </w:t>
      </w:r>
      <w:r w:rsidRPr="0051582B">
        <w:rPr>
          <w:color w:val="424141"/>
          <w:w w:val="95"/>
          <w:sz w:val="18"/>
          <w:szCs w:val="18"/>
        </w:rPr>
        <w:t>las</w:t>
      </w:r>
      <w:r>
        <w:rPr>
          <w:color w:val="424141"/>
          <w:w w:val="95"/>
          <w:sz w:val="18"/>
          <w:szCs w:val="18"/>
        </w:rPr>
        <w:t xml:space="preserve"> </w:t>
      </w:r>
      <w:r w:rsidRPr="0051582B">
        <w:rPr>
          <w:color w:val="424141"/>
          <w:w w:val="95"/>
          <w:sz w:val="18"/>
          <w:szCs w:val="18"/>
        </w:rPr>
        <w:t>personas</w:t>
      </w:r>
      <w:r w:rsidRPr="0051582B">
        <w:rPr>
          <w:color w:val="424141"/>
          <w:spacing w:val="-6"/>
          <w:w w:val="95"/>
          <w:sz w:val="18"/>
          <w:szCs w:val="18"/>
        </w:rPr>
        <w:t xml:space="preserve"> </w:t>
      </w:r>
      <w:r w:rsidRPr="0051582B">
        <w:rPr>
          <w:color w:val="424141"/>
          <w:w w:val="95"/>
          <w:sz w:val="18"/>
          <w:szCs w:val="18"/>
        </w:rPr>
        <w:t>trabajadoras,</w:t>
      </w:r>
      <w:r w:rsidRPr="0051582B">
        <w:rPr>
          <w:color w:val="424141"/>
          <w:spacing w:val="-6"/>
          <w:w w:val="95"/>
          <w:sz w:val="18"/>
          <w:szCs w:val="18"/>
        </w:rPr>
        <w:t xml:space="preserve"> </w:t>
      </w:r>
      <w:r w:rsidRPr="0051582B">
        <w:rPr>
          <w:color w:val="424141"/>
          <w:w w:val="95"/>
          <w:sz w:val="18"/>
          <w:szCs w:val="18"/>
        </w:rPr>
        <w:t>solicitándolo</w:t>
      </w:r>
      <w:r w:rsidRPr="0051582B">
        <w:rPr>
          <w:color w:val="424141"/>
          <w:spacing w:val="-5"/>
          <w:w w:val="95"/>
          <w:sz w:val="18"/>
          <w:szCs w:val="18"/>
        </w:rPr>
        <w:t xml:space="preserve"> </w:t>
      </w:r>
      <w:r w:rsidRPr="0051582B">
        <w:rPr>
          <w:color w:val="424141"/>
          <w:w w:val="95"/>
          <w:sz w:val="18"/>
          <w:szCs w:val="18"/>
        </w:rPr>
        <w:t>a</w:t>
      </w:r>
      <w:r>
        <w:rPr>
          <w:color w:val="424141"/>
          <w:w w:val="95"/>
          <w:sz w:val="18"/>
          <w:szCs w:val="18"/>
        </w:rPr>
        <w:t xml:space="preserve"> </w:t>
      </w:r>
      <w:r w:rsidRPr="0051582B">
        <w:rPr>
          <w:color w:val="9D9D9C"/>
          <w:w w:val="95"/>
          <w:sz w:val="18"/>
          <w:szCs w:val="18"/>
        </w:rPr>
        <w:t>[indique</w:t>
      </w:r>
      <w:r w:rsidRPr="0051582B">
        <w:rPr>
          <w:color w:val="9D9D9C"/>
          <w:spacing w:val="-6"/>
          <w:w w:val="95"/>
          <w:sz w:val="18"/>
          <w:szCs w:val="18"/>
        </w:rPr>
        <w:t xml:space="preserve"> </w:t>
      </w:r>
      <w:r w:rsidRPr="0051582B">
        <w:rPr>
          <w:color w:val="9D9D9C"/>
          <w:w w:val="95"/>
          <w:sz w:val="18"/>
          <w:szCs w:val="18"/>
        </w:rPr>
        <w:t>el</w:t>
      </w:r>
      <w:r w:rsidRPr="0051582B">
        <w:rPr>
          <w:color w:val="9D9D9C"/>
          <w:spacing w:val="-6"/>
          <w:w w:val="95"/>
          <w:sz w:val="18"/>
          <w:szCs w:val="18"/>
        </w:rPr>
        <w:t xml:space="preserve"> </w:t>
      </w:r>
      <w:r w:rsidRPr="0051582B">
        <w:rPr>
          <w:color w:val="9D9D9C"/>
          <w:w w:val="95"/>
          <w:sz w:val="18"/>
          <w:szCs w:val="18"/>
        </w:rPr>
        <w:t>departamento,</w:t>
      </w:r>
      <w:r w:rsidRPr="0051582B">
        <w:rPr>
          <w:color w:val="9D9D9C"/>
          <w:spacing w:val="40"/>
          <w:sz w:val="18"/>
          <w:szCs w:val="18"/>
        </w:rPr>
        <w:t xml:space="preserve"> </w:t>
      </w:r>
      <w:r w:rsidRPr="0051582B">
        <w:rPr>
          <w:color w:val="9D9D9C"/>
          <w:sz w:val="18"/>
          <w:szCs w:val="18"/>
        </w:rPr>
        <w:t>unidad o persona designada y su correo electrónico].</w:t>
      </w:r>
    </w:p>
    <w:p w:rsidRPr="0051582B" w:rsidR="00B974EA" w:rsidP="00B974EA" w:rsidRDefault="00B974EA" w14:paraId="43125396" w14:textId="77777777">
      <w:pPr>
        <w:pStyle w:val="Textoindependiente"/>
        <w:spacing w:before="4"/>
        <w:rPr>
          <w:sz w:val="28"/>
          <w:szCs w:val="18"/>
        </w:rPr>
      </w:pPr>
    </w:p>
    <w:p w:rsidRPr="0051582B" w:rsidR="00B974EA" w:rsidP="00B974EA" w:rsidRDefault="00B974EA" w14:paraId="311D82E6" w14:textId="77777777">
      <w:pPr>
        <w:pStyle w:val="Textoindependiente"/>
        <w:ind w:left="124" w:right="123"/>
        <w:rPr>
          <w:sz w:val="18"/>
          <w:szCs w:val="18"/>
        </w:rPr>
      </w:pPr>
      <w:r w:rsidRPr="0051582B">
        <w:rPr>
          <w:color w:val="9D9D9C"/>
          <w:sz w:val="18"/>
          <w:szCs w:val="18"/>
        </w:rPr>
        <w:t>[Se incorpora la evaluación y mejora continua del cumplimiento de la gestión</w:t>
      </w:r>
      <w:r w:rsidRPr="0051582B">
        <w:rPr>
          <w:color w:val="9D9D9C"/>
          <w:spacing w:val="40"/>
          <w:sz w:val="18"/>
          <w:szCs w:val="18"/>
        </w:rPr>
        <w:t xml:space="preserve"> </w:t>
      </w:r>
      <w:r w:rsidRPr="0051582B">
        <w:rPr>
          <w:color w:val="9D9D9C"/>
          <w:sz w:val="18"/>
          <w:szCs w:val="18"/>
        </w:rPr>
        <w:t>preventiva].</w:t>
      </w:r>
      <w:r w:rsidRPr="0051582B">
        <w:rPr>
          <w:color w:val="9D9D9C"/>
          <w:spacing w:val="-1"/>
          <w:sz w:val="18"/>
          <w:szCs w:val="18"/>
        </w:rPr>
        <w:t xml:space="preserve"> </w:t>
      </w:r>
      <w:r w:rsidRPr="0051582B">
        <w:rPr>
          <w:color w:val="9D9D9C"/>
          <w:sz w:val="18"/>
          <w:szCs w:val="18"/>
        </w:rPr>
        <w:t>En</w:t>
      </w:r>
      <w:r w:rsidRPr="0051582B">
        <w:rPr>
          <w:color w:val="9D9D9C"/>
          <w:spacing w:val="-1"/>
          <w:sz w:val="18"/>
          <w:szCs w:val="18"/>
        </w:rPr>
        <w:t xml:space="preserve"> </w:t>
      </w:r>
      <w:r w:rsidRPr="0051582B">
        <w:rPr>
          <w:color w:val="9D9D9C"/>
          <w:sz w:val="18"/>
          <w:szCs w:val="18"/>
        </w:rPr>
        <w:t>este</w:t>
      </w:r>
      <w:r w:rsidRPr="0051582B">
        <w:rPr>
          <w:color w:val="9D9D9C"/>
          <w:spacing w:val="-1"/>
          <w:sz w:val="18"/>
          <w:szCs w:val="18"/>
        </w:rPr>
        <w:t xml:space="preserve"> </w:t>
      </w:r>
      <w:r w:rsidRPr="0051582B">
        <w:rPr>
          <w:color w:val="9D9D9C"/>
          <w:sz w:val="18"/>
          <w:szCs w:val="18"/>
        </w:rPr>
        <w:t>recuadro</w:t>
      </w:r>
      <w:r w:rsidRPr="0051582B">
        <w:rPr>
          <w:color w:val="9D9D9C"/>
          <w:spacing w:val="-1"/>
          <w:sz w:val="18"/>
          <w:szCs w:val="18"/>
        </w:rPr>
        <w:t xml:space="preserve"> </w:t>
      </w:r>
      <w:r w:rsidRPr="0051582B">
        <w:rPr>
          <w:color w:val="9D9D9C"/>
          <w:sz w:val="18"/>
          <w:szCs w:val="18"/>
        </w:rPr>
        <w:t>se</w:t>
      </w:r>
      <w:r w:rsidRPr="0051582B">
        <w:rPr>
          <w:color w:val="9D9D9C"/>
          <w:spacing w:val="-1"/>
          <w:sz w:val="18"/>
          <w:szCs w:val="18"/>
        </w:rPr>
        <w:t xml:space="preserve"> </w:t>
      </w:r>
      <w:r w:rsidRPr="0051582B">
        <w:rPr>
          <w:color w:val="9D9D9C"/>
          <w:sz w:val="18"/>
          <w:szCs w:val="18"/>
        </w:rPr>
        <w:t>deben</w:t>
      </w:r>
      <w:r w:rsidRPr="0051582B">
        <w:rPr>
          <w:color w:val="9D9D9C"/>
          <w:spacing w:val="-1"/>
          <w:sz w:val="18"/>
          <w:szCs w:val="18"/>
        </w:rPr>
        <w:t xml:space="preserve"> </w:t>
      </w:r>
      <w:r w:rsidRPr="0051582B">
        <w:rPr>
          <w:color w:val="9D9D9C"/>
          <w:sz w:val="18"/>
          <w:szCs w:val="18"/>
        </w:rPr>
        <w:t>evaluar</w:t>
      </w:r>
      <w:r w:rsidRPr="0051582B">
        <w:rPr>
          <w:color w:val="9D9D9C"/>
          <w:spacing w:val="-1"/>
          <w:sz w:val="18"/>
          <w:szCs w:val="18"/>
        </w:rPr>
        <w:t xml:space="preserve"> </w:t>
      </w:r>
      <w:r w:rsidRPr="0051582B">
        <w:rPr>
          <w:color w:val="9D9D9C"/>
          <w:sz w:val="18"/>
          <w:szCs w:val="18"/>
        </w:rPr>
        <w:t>el</w:t>
      </w:r>
      <w:r w:rsidRPr="0051582B">
        <w:rPr>
          <w:color w:val="9D9D9C"/>
          <w:spacing w:val="-1"/>
          <w:sz w:val="18"/>
          <w:szCs w:val="18"/>
        </w:rPr>
        <w:t xml:space="preserve"> </w:t>
      </w:r>
      <w:r w:rsidRPr="0051582B">
        <w:rPr>
          <w:color w:val="9D9D9C"/>
          <w:sz w:val="18"/>
          <w:szCs w:val="18"/>
        </w:rPr>
        <w:t>cumplimiento</w:t>
      </w:r>
      <w:r w:rsidRPr="0051582B">
        <w:rPr>
          <w:color w:val="9D9D9C"/>
          <w:spacing w:val="-1"/>
          <w:sz w:val="18"/>
          <w:szCs w:val="18"/>
        </w:rPr>
        <w:t xml:space="preserve"> </w:t>
      </w:r>
      <w:r w:rsidRPr="0051582B">
        <w:rPr>
          <w:color w:val="9D9D9C"/>
          <w:sz w:val="18"/>
          <w:szCs w:val="18"/>
        </w:rPr>
        <w:t>de</w:t>
      </w:r>
      <w:r w:rsidRPr="0051582B">
        <w:rPr>
          <w:color w:val="9D9D9C"/>
          <w:spacing w:val="-1"/>
          <w:sz w:val="18"/>
          <w:szCs w:val="18"/>
        </w:rPr>
        <w:t xml:space="preserve"> </w:t>
      </w:r>
      <w:r w:rsidRPr="0051582B">
        <w:rPr>
          <w:color w:val="9D9D9C"/>
          <w:sz w:val="18"/>
          <w:szCs w:val="18"/>
        </w:rPr>
        <w:t>las</w:t>
      </w:r>
      <w:r w:rsidRPr="0051582B">
        <w:rPr>
          <w:color w:val="9D9D9C"/>
          <w:spacing w:val="-1"/>
          <w:sz w:val="18"/>
          <w:szCs w:val="18"/>
        </w:rPr>
        <w:t xml:space="preserve"> </w:t>
      </w:r>
      <w:r w:rsidRPr="0051582B">
        <w:rPr>
          <w:color w:val="9D9D9C"/>
          <w:sz w:val="18"/>
          <w:szCs w:val="18"/>
        </w:rPr>
        <w:t>medidas</w:t>
      </w:r>
      <w:r w:rsidRPr="0051582B">
        <w:rPr>
          <w:color w:val="9D9D9C"/>
          <w:spacing w:val="40"/>
          <w:sz w:val="18"/>
          <w:szCs w:val="18"/>
        </w:rPr>
        <w:t xml:space="preserve"> </w:t>
      </w:r>
      <w:r w:rsidRPr="0051582B">
        <w:rPr>
          <w:color w:val="9D9D9C"/>
          <w:spacing w:val="-4"/>
          <w:sz w:val="18"/>
          <w:szCs w:val="18"/>
        </w:rPr>
        <w:t>preventivas</w:t>
      </w:r>
      <w:r w:rsidRPr="0051582B">
        <w:rPr>
          <w:color w:val="9D9D9C"/>
          <w:sz w:val="18"/>
          <w:szCs w:val="18"/>
        </w:rPr>
        <w:t xml:space="preserve"> </w:t>
      </w:r>
      <w:r w:rsidRPr="0051582B">
        <w:rPr>
          <w:color w:val="9D9D9C"/>
          <w:spacing w:val="-4"/>
          <w:sz w:val="18"/>
          <w:szCs w:val="18"/>
        </w:rPr>
        <w:t>y</w:t>
      </w:r>
      <w:r w:rsidRPr="0051582B">
        <w:rPr>
          <w:color w:val="9D9D9C"/>
          <w:sz w:val="18"/>
          <w:szCs w:val="18"/>
        </w:rPr>
        <w:t xml:space="preserve"> </w:t>
      </w:r>
      <w:r w:rsidRPr="0051582B">
        <w:rPr>
          <w:color w:val="9D9D9C"/>
          <w:spacing w:val="-4"/>
          <w:sz w:val="18"/>
          <w:szCs w:val="18"/>
        </w:rPr>
        <w:t>su</w:t>
      </w:r>
      <w:r w:rsidRPr="0051582B">
        <w:rPr>
          <w:color w:val="9D9D9C"/>
          <w:sz w:val="18"/>
          <w:szCs w:val="18"/>
        </w:rPr>
        <w:t xml:space="preserve"> </w:t>
      </w:r>
      <w:r w:rsidRPr="0051582B">
        <w:rPr>
          <w:color w:val="9D9D9C"/>
          <w:spacing w:val="-4"/>
          <w:sz w:val="18"/>
          <w:szCs w:val="18"/>
        </w:rPr>
        <w:t>eficacia,</w:t>
      </w:r>
      <w:r w:rsidRPr="0051582B">
        <w:rPr>
          <w:color w:val="9D9D9C"/>
          <w:sz w:val="18"/>
          <w:szCs w:val="18"/>
        </w:rPr>
        <w:t xml:space="preserve"> </w:t>
      </w:r>
      <w:r w:rsidRPr="0051582B">
        <w:rPr>
          <w:color w:val="9D9D9C"/>
          <w:spacing w:val="-4"/>
          <w:sz w:val="18"/>
          <w:szCs w:val="18"/>
        </w:rPr>
        <w:t>estableciendo</w:t>
      </w:r>
      <w:r w:rsidRPr="0051582B">
        <w:rPr>
          <w:color w:val="9D9D9C"/>
          <w:sz w:val="18"/>
          <w:szCs w:val="18"/>
        </w:rPr>
        <w:t xml:space="preserve"> </w:t>
      </w:r>
      <w:r w:rsidRPr="0051582B">
        <w:rPr>
          <w:color w:val="9D9D9C"/>
          <w:spacing w:val="-4"/>
          <w:sz w:val="18"/>
          <w:szCs w:val="18"/>
        </w:rPr>
        <w:t>de</w:t>
      </w:r>
      <w:r w:rsidRPr="0051582B">
        <w:rPr>
          <w:color w:val="9D9D9C"/>
          <w:sz w:val="18"/>
          <w:szCs w:val="18"/>
        </w:rPr>
        <w:t xml:space="preserve"> </w:t>
      </w:r>
      <w:r w:rsidRPr="0051582B">
        <w:rPr>
          <w:color w:val="9D9D9C"/>
          <w:spacing w:val="-4"/>
          <w:sz w:val="18"/>
          <w:szCs w:val="18"/>
        </w:rPr>
        <w:t>manera</w:t>
      </w:r>
      <w:r w:rsidRPr="0051582B">
        <w:rPr>
          <w:color w:val="9D9D9C"/>
          <w:sz w:val="18"/>
          <w:szCs w:val="18"/>
        </w:rPr>
        <w:t xml:space="preserve"> </w:t>
      </w:r>
      <w:r w:rsidRPr="0051582B">
        <w:rPr>
          <w:color w:val="9D9D9C"/>
          <w:spacing w:val="-4"/>
          <w:sz w:val="18"/>
          <w:szCs w:val="18"/>
        </w:rPr>
        <w:t>continua</w:t>
      </w:r>
      <w:r w:rsidRPr="0051582B">
        <w:rPr>
          <w:color w:val="9D9D9C"/>
          <w:sz w:val="18"/>
          <w:szCs w:val="18"/>
        </w:rPr>
        <w:t xml:space="preserve"> </w:t>
      </w:r>
      <w:r w:rsidRPr="0051582B">
        <w:rPr>
          <w:color w:val="9D9D9C"/>
          <w:spacing w:val="-4"/>
          <w:sz w:val="18"/>
          <w:szCs w:val="18"/>
        </w:rPr>
        <w:t>las</w:t>
      </w:r>
      <w:r w:rsidRPr="0051582B">
        <w:rPr>
          <w:color w:val="9D9D9C"/>
          <w:sz w:val="18"/>
          <w:szCs w:val="18"/>
        </w:rPr>
        <w:t xml:space="preserve"> </w:t>
      </w:r>
      <w:r w:rsidRPr="0051582B">
        <w:rPr>
          <w:color w:val="9D9D9C"/>
          <w:spacing w:val="-4"/>
          <w:sz w:val="18"/>
          <w:szCs w:val="18"/>
        </w:rPr>
        <w:t>mejoras</w:t>
      </w:r>
      <w:r w:rsidRPr="0051582B">
        <w:rPr>
          <w:color w:val="9D9D9C"/>
          <w:sz w:val="18"/>
          <w:szCs w:val="18"/>
        </w:rPr>
        <w:t xml:space="preserve"> </w:t>
      </w:r>
      <w:r w:rsidRPr="0051582B">
        <w:rPr>
          <w:color w:val="9D9D9C"/>
          <w:spacing w:val="-4"/>
          <w:sz w:val="18"/>
          <w:szCs w:val="18"/>
        </w:rPr>
        <w:t>se</w:t>
      </w:r>
      <w:r w:rsidRPr="0051582B">
        <w:rPr>
          <w:color w:val="9D9D9C"/>
          <w:sz w:val="18"/>
          <w:szCs w:val="18"/>
        </w:rPr>
        <w:t xml:space="preserve"> </w:t>
      </w:r>
      <w:r w:rsidRPr="0051582B">
        <w:rPr>
          <w:color w:val="9D9D9C"/>
          <w:spacing w:val="-4"/>
          <w:sz w:val="18"/>
          <w:szCs w:val="18"/>
        </w:rPr>
        <w:t>deben</w:t>
      </w:r>
      <w:r w:rsidRPr="0051582B">
        <w:rPr>
          <w:color w:val="9D9D9C"/>
          <w:spacing w:val="40"/>
          <w:sz w:val="18"/>
          <w:szCs w:val="18"/>
        </w:rPr>
        <w:t xml:space="preserve"> </w:t>
      </w:r>
      <w:r w:rsidRPr="0051582B">
        <w:rPr>
          <w:color w:val="9D9D9C"/>
          <w:spacing w:val="-2"/>
          <w:sz w:val="18"/>
          <w:szCs w:val="18"/>
        </w:rPr>
        <w:t>implementar.</w:t>
      </w:r>
    </w:p>
    <w:p w:rsidRPr="0051582B" w:rsidR="00B974EA" w:rsidP="00B974EA" w:rsidRDefault="00B974EA" w14:paraId="5433907D" w14:textId="77777777">
      <w:pPr>
        <w:rPr>
          <w:sz w:val="21"/>
          <w:szCs w:val="21"/>
        </w:rPr>
        <w:sectPr w:rsidRPr="0051582B" w:rsidR="00B974EA" w:rsidSect="00B974EA">
          <w:type w:val="continuous"/>
          <w:pgSz w:w="12240" w:h="15840" w:orient="portrait"/>
          <w:pgMar w:top="1180" w:right="440" w:bottom="280" w:left="440" w:header="531" w:footer="1153" w:gutter="0"/>
          <w:cols w:equalWidth="0" w:space="720" w:num="2">
            <w:col w:w="3148" w:space="651"/>
            <w:col w:w="7561"/>
          </w:cols>
        </w:sectPr>
      </w:pPr>
    </w:p>
    <w:p w:rsidRPr="0051582B" w:rsidR="00B974EA" w:rsidP="00B974EA" w:rsidRDefault="00B974EA" w14:paraId="593AEA91" w14:textId="77777777">
      <w:pPr>
        <w:pStyle w:val="Textoindependiente"/>
        <w:spacing w:before="7" w:after="1"/>
        <w:rPr>
          <w:szCs w:val="18"/>
        </w:rPr>
      </w:pPr>
    </w:p>
    <w:tbl>
      <w:tblPr>
        <w:tblStyle w:val="NormalTable0"/>
        <w:tblW w:w="0" w:type="auto"/>
        <w:tblInd w:w="3938" w:type="dxa"/>
        <w:tblBorders>
          <w:top w:val="single" w:color="00AE41" w:sz="6" w:space="0"/>
          <w:left w:val="single" w:color="00AE41" w:sz="6" w:space="0"/>
          <w:bottom w:val="single" w:color="00AE41" w:sz="6" w:space="0"/>
          <w:right w:val="single" w:color="00AE41" w:sz="6" w:space="0"/>
          <w:insideH w:val="single" w:color="00AE41" w:sz="6" w:space="0"/>
          <w:insideV w:val="single" w:color="00AE41" w:sz="6" w:space="0"/>
        </w:tblBorders>
        <w:tblLayout w:type="fixed"/>
        <w:tblLook w:val="01E0" w:firstRow="1" w:lastRow="1" w:firstColumn="1" w:lastColumn="1" w:noHBand="0" w:noVBand="0"/>
      </w:tblPr>
      <w:tblGrid>
        <w:gridCol w:w="3648"/>
        <w:gridCol w:w="3648"/>
      </w:tblGrid>
      <w:tr w:rsidRPr="0051582B" w:rsidR="00B974EA" w:rsidTr="00B1098E" w14:paraId="7557F43E" w14:textId="77777777">
        <w:trPr>
          <w:trHeight w:val="431"/>
        </w:trPr>
        <w:tc>
          <w:tcPr>
            <w:tcW w:w="3648" w:type="dxa"/>
            <w:shd w:val="clear" w:color="auto" w:fill="81D777"/>
          </w:tcPr>
          <w:p w:rsidRPr="00B2350E" w:rsidR="00B974EA" w:rsidP="00B1098E" w:rsidRDefault="00B974EA" w14:paraId="4445B0BD" w14:textId="77777777">
            <w:pPr>
              <w:pStyle w:val="TableParagraph"/>
              <w:spacing w:before="95"/>
              <w:ind w:left="478"/>
              <w:rPr>
                <w:rFonts w:ascii="ACHS Nueva Sans Medium" w:hAnsi="ACHS Nueva Sans Medium"/>
                <w:sz w:val="18"/>
                <w:szCs w:val="21"/>
              </w:rPr>
            </w:pPr>
            <w:r w:rsidRPr="00B2350E">
              <w:rPr>
                <w:rFonts w:ascii="ACHS Nueva Sans Medium" w:hAnsi="ACHS Nueva Sans Medium"/>
                <w:color w:val="004B13"/>
                <w:spacing w:val="-2"/>
                <w:sz w:val="18"/>
                <w:szCs w:val="21"/>
              </w:rPr>
              <w:t>Evaluaci</w:t>
            </w:r>
            <w:r>
              <w:rPr>
                <w:rFonts w:ascii="ACHS Nueva Sans Medium" w:hAnsi="ACHS Nueva Sans Medium"/>
                <w:color w:val="004B13"/>
                <w:spacing w:val="-2"/>
                <w:sz w:val="18"/>
                <w:szCs w:val="21"/>
              </w:rPr>
              <w:t>ó</w:t>
            </w:r>
            <w:r w:rsidRPr="00B2350E">
              <w:rPr>
                <w:rFonts w:ascii="ACHS Nueva Sans Medium" w:hAnsi="ACHS Nueva Sans Medium"/>
                <w:color w:val="004B13"/>
                <w:spacing w:val="-2"/>
                <w:sz w:val="18"/>
                <w:szCs w:val="21"/>
              </w:rPr>
              <w:t>n</w:t>
            </w:r>
            <w:r w:rsidRPr="00B2350E">
              <w:rPr>
                <w:rFonts w:ascii="ACHS Nueva Sans Medium" w:hAnsi="ACHS Nueva Sans Medium"/>
                <w:color w:val="004B13"/>
                <w:spacing w:val="-3"/>
                <w:sz w:val="18"/>
                <w:szCs w:val="21"/>
              </w:rPr>
              <w:t xml:space="preserve"> </w:t>
            </w:r>
            <w:r w:rsidRPr="00B2350E">
              <w:rPr>
                <w:rFonts w:ascii="ACHS Nueva Sans Medium" w:hAnsi="ACHS Nueva Sans Medium"/>
                <w:color w:val="004B13"/>
                <w:spacing w:val="-2"/>
                <w:sz w:val="18"/>
                <w:szCs w:val="21"/>
              </w:rPr>
              <w:t>del</w:t>
            </w:r>
            <w:r w:rsidRPr="00B2350E">
              <w:rPr>
                <w:rFonts w:ascii="ACHS Nueva Sans Medium" w:hAnsi="ACHS Nueva Sans Medium"/>
                <w:color w:val="004B13"/>
                <w:spacing w:val="-3"/>
                <w:sz w:val="18"/>
                <w:szCs w:val="21"/>
              </w:rPr>
              <w:t xml:space="preserve"> </w:t>
            </w:r>
            <w:r w:rsidRPr="00B2350E">
              <w:rPr>
                <w:rFonts w:ascii="ACHS Nueva Sans Medium" w:hAnsi="ACHS Nueva Sans Medium"/>
                <w:color w:val="004B13"/>
                <w:spacing w:val="-2"/>
                <w:sz w:val="18"/>
                <w:szCs w:val="21"/>
              </w:rPr>
              <w:t>cumplimiento</w:t>
            </w:r>
          </w:p>
        </w:tc>
        <w:tc>
          <w:tcPr>
            <w:tcW w:w="3648" w:type="dxa"/>
            <w:shd w:val="clear" w:color="auto" w:fill="81D777"/>
          </w:tcPr>
          <w:p w:rsidRPr="00B2350E" w:rsidR="00B974EA" w:rsidP="00B1098E" w:rsidRDefault="00B974EA" w14:paraId="409A2A5C" w14:textId="77777777">
            <w:pPr>
              <w:pStyle w:val="TableParagraph"/>
              <w:spacing w:before="95"/>
              <w:ind w:left="795"/>
              <w:rPr>
                <w:rFonts w:ascii="ACHS Nueva Sans Medium" w:hAnsi="ACHS Nueva Sans Medium"/>
                <w:sz w:val="18"/>
                <w:szCs w:val="21"/>
              </w:rPr>
            </w:pPr>
            <w:r w:rsidRPr="00B2350E">
              <w:rPr>
                <w:rFonts w:ascii="ACHS Nueva Sans Medium" w:hAnsi="ACHS Nueva Sans Medium"/>
                <w:color w:val="004B13"/>
                <w:spacing w:val="-2"/>
                <w:sz w:val="18"/>
                <w:szCs w:val="21"/>
              </w:rPr>
              <w:t>Mejora a implementar</w:t>
            </w:r>
          </w:p>
        </w:tc>
      </w:tr>
      <w:tr w:rsidRPr="0051582B" w:rsidR="00B974EA" w:rsidTr="00B1098E" w14:paraId="79DE7633" w14:textId="77777777">
        <w:trPr>
          <w:trHeight w:val="642"/>
        </w:trPr>
        <w:tc>
          <w:tcPr>
            <w:tcW w:w="3648" w:type="dxa"/>
          </w:tcPr>
          <w:p w:rsidRPr="0051582B" w:rsidR="00B974EA" w:rsidP="00B1098E" w:rsidRDefault="00B974EA" w14:paraId="4A41F325" w14:textId="77777777">
            <w:pPr>
              <w:pStyle w:val="TableParagraph"/>
              <w:spacing w:before="201"/>
              <w:ind w:left="79"/>
              <w:rPr>
                <w:sz w:val="18"/>
                <w:szCs w:val="21"/>
              </w:rPr>
            </w:pPr>
            <w:r w:rsidRPr="0051582B">
              <w:rPr>
                <w:color w:val="424141"/>
                <w:sz w:val="18"/>
                <w:szCs w:val="21"/>
              </w:rPr>
              <w:t>Ej.</w:t>
            </w:r>
            <w:r w:rsidRPr="0051582B">
              <w:rPr>
                <w:color w:val="424141"/>
                <w:spacing w:val="-5"/>
                <w:sz w:val="18"/>
                <w:szCs w:val="21"/>
              </w:rPr>
              <w:t xml:space="preserve"> </w:t>
            </w:r>
            <w:r w:rsidRPr="0051582B">
              <w:rPr>
                <w:color w:val="424141"/>
                <w:sz w:val="18"/>
                <w:szCs w:val="21"/>
              </w:rPr>
              <w:t>Se</w:t>
            </w:r>
            <w:r w:rsidRPr="0051582B">
              <w:rPr>
                <w:color w:val="424141"/>
                <w:spacing w:val="-4"/>
                <w:sz w:val="18"/>
                <w:szCs w:val="21"/>
              </w:rPr>
              <w:t xml:space="preserve"> </w:t>
            </w:r>
            <w:r w:rsidRPr="0051582B">
              <w:rPr>
                <w:color w:val="424141"/>
                <w:spacing w:val="-2"/>
                <w:sz w:val="18"/>
                <w:szCs w:val="21"/>
              </w:rPr>
              <w:t>cumple.</w:t>
            </w:r>
          </w:p>
        </w:tc>
        <w:tc>
          <w:tcPr>
            <w:tcW w:w="3648" w:type="dxa"/>
          </w:tcPr>
          <w:p w:rsidRPr="0051582B" w:rsidR="00B974EA" w:rsidP="00B1098E" w:rsidRDefault="00B974EA" w14:paraId="5F19BFC3" w14:textId="77777777">
            <w:pPr>
              <w:pStyle w:val="TableParagraph"/>
              <w:spacing w:before="71"/>
              <w:ind w:left="79" w:right="735"/>
              <w:rPr>
                <w:sz w:val="18"/>
                <w:szCs w:val="21"/>
              </w:rPr>
            </w:pPr>
            <w:r w:rsidRPr="0051582B">
              <w:rPr>
                <w:color w:val="424141"/>
                <w:spacing w:val="-2"/>
                <w:sz w:val="18"/>
                <w:szCs w:val="21"/>
              </w:rPr>
              <w:t>Ej.</w:t>
            </w:r>
            <w:r w:rsidRPr="0051582B">
              <w:rPr>
                <w:color w:val="424141"/>
                <w:spacing w:val="-6"/>
                <w:sz w:val="18"/>
                <w:szCs w:val="21"/>
              </w:rPr>
              <w:t xml:space="preserve"> </w:t>
            </w:r>
            <w:r w:rsidRPr="0051582B">
              <w:rPr>
                <w:color w:val="424141"/>
                <w:spacing w:val="-2"/>
                <w:sz w:val="18"/>
                <w:szCs w:val="21"/>
              </w:rPr>
              <w:t>Revisión</w:t>
            </w:r>
            <w:r w:rsidRPr="0051582B">
              <w:rPr>
                <w:color w:val="424141"/>
                <w:spacing w:val="-5"/>
                <w:sz w:val="18"/>
                <w:szCs w:val="21"/>
              </w:rPr>
              <w:t xml:space="preserve"> </w:t>
            </w:r>
            <w:r w:rsidRPr="0051582B">
              <w:rPr>
                <w:color w:val="424141"/>
                <w:spacing w:val="-2"/>
                <w:sz w:val="18"/>
                <w:szCs w:val="21"/>
              </w:rPr>
              <w:t>de</w:t>
            </w:r>
            <w:r w:rsidRPr="0051582B">
              <w:rPr>
                <w:color w:val="424141"/>
                <w:spacing w:val="-5"/>
                <w:sz w:val="18"/>
                <w:szCs w:val="21"/>
              </w:rPr>
              <w:t xml:space="preserve"> </w:t>
            </w:r>
            <w:r w:rsidRPr="0051582B">
              <w:rPr>
                <w:color w:val="424141"/>
                <w:spacing w:val="-2"/>
                <w:sz w:val="18"/>
                <w:szCs w:val="21"/>
              </w:rPr>
              <w:t>proceso</w:t>
            </w:r>
            <w:r w:rsidRPr="0051582B">
              <w:rPr>
                <w:color w:val="424141"/>
                <w:spacing w:val="-5"/>
                <w:sz w:val="18"/>
                <w:szCs w:val="21"/>
              </w:rPr>
              <w:t xml:space="preserve"> </w:t>
            </w:r>
            <w:r w:rsidRPr="0051582B">
              <w:rPr>
                <w:color w:val="424141"/>
                <w:spacing w:val="-2"/>
                <w:sz w:val="18"/>
                <w:szCs w:val="21"/>
              </w:rPr>
              <w:t>de</w:t>
            </w:r>
            <w:r w:rsidRPr="0051582B">
              <w:rPr>
                <w:color w:val="424141"/>
                <w:spacing w:val="40"/>
                <w:sz w:val="18"/>
                <w:szCs w:val="21"/>
              </w:rPr>
              <w:t xml:space="preserve"> </w:t>
            </w:r>
            <w:r w:rsidRPr="0051582B">
              <w:rPr>
                <w:color w:val="424141"/>
                <w:sz w:val="18"/>
                <w:szCs w:val="21"/>
              </w:rPr>
              <w:t>clima</w:t>
            </w:r>
            <w:r w:rsidRPr="0051582B">
              <w:rPr>
                <w:color w:val="424141"/>
                <w:spacing w:val="-8"/>
                <w:sz w:val="18"/>
                <w:szCs w:val="21"/>
              </w:rPr>
              <w:t xml:space="preserve"> </w:t>
            </w:r>
            <w:r w:rsidRPr="0051582B">
              <w:rPr>
                <w:color w:val="424141"/>
                <w:sz w:val="18"/>
                <w:szCs w:val="21"/>
              </w:rPr>
              <w:t>laboral.</w:t>
            </w:r>
          </w:p>
        </w:tc>
      </w:tr>
      <w:tr w:rsidRPr="0051582B" w:rsidR="00B974EA" w:rsidTr="00B1098E" w14:paraId="3716D3A4" w14:textId="77777777">
        <w:trPr>
          <w:trHeight w:val="816"/>
        </w:trPr>
        <w:tc>
          <w:tcPr>
            <w:tcW w:w="3648" w:type="dxa"/>
          </w:tcPr>
          <w:p w:rsidRPr="0051582B" w:rsidR="00B974EA" w:rsidP="00B1098E" w:rsidRDefault="00B974EA" w14:paraId="666984FA" w14:textId="77777777">
            <w:pPr>
              <w:pStyle w:val="TableParagraph"/>
              <w:rPr>
                <w:szCs w:val="21"/>
              </w:rPr>
            </w:pPr>
          </w:p>
          <w:p w:rsidRPr="0051582B" w:rsidR="00B974EA" w:rsidP="00B1098E" w:rsidRDefault="00B974EA" w14:paraId="791F4DCC" w14:textId="77777777">
            <w:pPr>
              <w:pStyle w:val="TableParagraph"/>
              <w:ind w:left="79"/>
              <w:rPr>
                <w:sz w:val="18"/>
                <w:szCs w:val="21"/>
              </w:rPr>
            </w:pPr>
            <w:r w:rsidRPr="0051582B">
              <w:rPr>
                <w:color w:val="424141"/>
                <w:sz w:val="18"/>
                <w:szCs w:val="21"/>
              </w:rPr>
              <w:t>Ej.</w:t>
            </w:r>
            <w:r w:rsidRPr="0051582B">
              <w:rPr>
                <w:color w:val="424141"/>
                <w:spacing w:val="-5"/>
                <w:sz w:val="18"/>
                <w:szCs w:val="21"/>
              </w:rPr>
              <w:t xml:space="preserve"> </w:t>
            </w:r>
            <w:r w:rsidRPr="0051582B">
              <w:rPr>
                <w:color w:val="424141"/>
                <w:sz w:val="18"/>
                <w:szCs w:val="21"/>
              </w:rPr>
              <w:t>No</w:t>
            </w:r>
            <w:r w:rsidRPr="0051582B">
              <w:rPr>
                <w:color w:val="424141"/>
                <w:spacing w:val="-4"/>
                <w:sz w:val="18"/>
                <w:szCs w:val="21"/>
              </w:rPr>
              <w:t xml:space="preserve"> </w:t>
            </w:r>
            <w:r w:rsidRPr="0051582B">
              <w:rPr>
                <w:color w:val="424141"/>
                <w:sz w:val="18"/>
                <w:szCs w:val="21"/>
              </w:rPr>
              <w:t>se</w:t>
            </w:r>
            <w:r w:rsidRPr="0051582B">
              <w:rPr>
                <w:color w:val="424141"/>
                <w:spacing w:val="-4"/>
                <w:sz w:val="18"/>
                <w:szCs w:val="21"/>
              </w:rPr>
              <w:t xml:space="preserve"> </w:t>
            </w:r>
            <w:r w:rsidRPr="0051582B">
              <w:rPr>
                <w:color w:val="424141"/>
                <w:spacing w:val="-2"/>
                <w:sz w:val="18"/>
                <w:szCs w:val="21"/>
              </w:rPr>
              <w:t>cumple.</w:t>
            </w:r>
          </w:p>
        </w:tc>
        <w:tc>
          <w:tcPr>
            <w:tcW w:w="3648" w:type="dxa"/>
          </w:tcPr>
          <w:p w:rsidRPr="0051582B" w:rsidR="00B974EA" w:rsidP="00B1098E" w:rsidRDefault="00B974EA" w14:paraId="40F8894A" w14:textId="77777777">
            <w:pPr>
              <w:pStyle w:val="TableParagraph"/>
              <w:rPr>
                <w:szCs w:val="21"/>
              </w:rPr>
            </w:pPr>
          </w:p>
          <w:p w:rsidRPr="0051582B" w:rsidR="00B974EA" w:rsidP="00B1098E" w:rsidRDefault="00B974EA" w14:paraId="19B7B13B" w14:textId="77777777">
            <w:pPr>
              <w:pStyle w:val="TableParagraph"/>
              <w:ind w:left="79"/>
              <w:rPr>
                <w:sz w:val="18"/>
                <w:szCs w:val="21"/>
              </w:rPr>
            </w:pPr>
            <w:r w:rsidRPr="0051582B">
              <w:rPr>
                <w:color w:val="424141"/>
                <w:spacing w:val="-2"/>
                <w:sz w:val="18"/>
                <w:szCs w:val="21"/>
              </w:rPr>
              <w:t>Ej.</w:t>
            </w:r>
            <w:r w:rsidRPr="0051582B">
              <w:rPr>
                <w:color w:val="424141"/>
                <w:sz w:val="18"/>
                <w:szCs w:val="21"/>
              </w:rPr>
              <w:t xml:space="preserve"> </w:t>
            </w:r>
            <w:r w:rsidRPr="0051582B">
              <w:rPr>
                <w:color w:val="424141"/>
                <w:spacing w:val="-2"/>
                <w:sz w:val="18"/>
                <w:szCs w:val="21"/>
              </w:rPr>
              <w:t>Reunión</w:t>
            </w:r>
            <w:r w:rsidRPr="0051582B">
              <w:rPr>
                <w:color w:val="424141"/>
                <w:sz w:val="18"/>
                <w:szCs w:val="21"/>
              </w:rPr>
              <w:t xml:space="preserve"> </w:t>
            </w:r>
            <w:r w:rsidRPr="0051582B">
              <w:rPr>
                <w:color w:val="424141"/>
                <w:spacing w:val="-2"/>
                <w:sz w:val="18"/>
                <w:szCs w:val="21"/>
              </w:rPr>
              <w:t>con</w:t>
            </w:r>
            <w:r w:rsidRPr="0051582B">
              <w:rPr>
                <w:color w:val="424141"/>
                <w:sz w:val="18"/>
                <w:szCs w:val="21"/>
              </w:rPr>
              <w:t xml:space="preserve"> </w:t>
            </w:r>
            <w:r w:rsidRPr="0051582B">
              <w:rPr>
                <w:color w:val="424141"/>
                <w:spacing w:val="-2"/>
                <w:sz w:val="18"/>
                <w:szCs w:val="21"/>
              </w:rPr>
              <w:t>trabajadores.</w:t>
            </w:r>
            <w:r>
              <w:rPr>
                <w:noProof/>
                <w:color w:val="424141"/>
                <w:spacing w:val="-4"/>
                <w:sz w:val="18"/>
                <w:szCs w:val="18"/>
              </w:rPr>
              <w:t xml:space="preserve"> </w:t>
            </w:r>
          </w:p>
        </w:tc>
      </w:tr>
    </w:tbl>
    <w:p w:rsidR="00B974EA" w:rsidP="00B974EA" w:rsidRDefault="00B974EA" w14:paraId="01C1FEB1" w14:textId="77777777">
      <w:pPr>
        <w:rPr>
          <w:sz w:val="20"/>
        </w:rPr>
        <w:sectPr w:rsidR="00B974EA" w:rsidSect="00B974EA">
          <w:type w:val="continuous"/>
          <w:pgSz w:w="12240" w:h="15840" w:orient="portrait"/>
          <w:pgMar w:top="1180" w:right="440" w:bottom="280" w:left="440" w:header="531" w:footer="1153" w:gutter="0"/>
          <w:cols w:space="720"/>
        </w:sectPr>
      </w:pPr>
    </w:p>
    <w:p w:rsidR="00B974EA" w:rsidP="00B974EA" w:rsidRDefault="00B974EA" w14:paraId="0A54840D" w14:textId="77777777">
      <w:pPr>
        <w:pStyle w:val="Textoindependiente"/>
      </w:pPr>
      <w:r w:rsidRPr="000B33DD">
        <w:rPr>
          <w:noProof/>
        </w:rPr>
        <mc:AlternateContent>
          <mc:Choice Requires="wps">
            <w:drawing>
              <wp:anchor distT="0" distB="0" distL="114300" distR="114300" simplePos="0" relativeHeight="251680768" behindDoc="1" locked="0" layoutInCell="1" allowOverlap="1" wp14:anchorId="74D343A5" wp14:editId="67D6FD49">
                <wp:simplePos x="0" y="0"/>
                <wp:positionH relativeFrom="page">
                  <wp:posOffset>345440</wp:posOffset>
                </wp:positionH>
                <wp:positionV relativeFrom="page">
                  <wp:posOffset>308610</wp:posOffset>
                </wp:positionV>
                <wp:extent cx="5248275" cy="1179830"/>
                <wp:effectExtent l="0" t="0" r="9525" b="1270"/>
                <wp:wrapNone/>
                <wp:docPr id="532" name="docshape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248275" cy="1179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B065AF" w:rsidR="00B974EA" w:rsidP="00B974EA" w:rsidRDefault="00B974EA" w14:paraId="4550BD73" w14:textId="77777777">
                            <w:pPr>
                              <w:spacing w:before="16"/>
                              <w:ind w:left="20"/>
                              <w:rPr>
                                <w:rFonts w:ascii="ACHS Nueva Sans Medium" w:hAnsi="ACHS Nueva Sans Medium"/>
                              </w:rPr>
                            </w:pPr>
                            <w:r w:rsidRPr="00B065AF">
                              <w:rPr>
                                <w:rFonts w:ascii="ACHS Nueva Sans Medium" w:hAnsi="ACHS Nueva Sans Medium"/>
                                <w:color w:val="004B13"/>
                              </w:rPr>
                              <w:t>Modelo</w:t>
                            </w:r>
                            <w:r w:rsidRPr="00B065AF">
                              <w:rPr>
                                <w:rFonts w:ascii="ACHS Nueva Sans Medium" w:hAnsi="ACHS Nueva Sans Medium"/>
                                <w:color w:val="004B13"/>
                                <w:spacing w:val="-7"/>
                              </w:rPr>
                              <w:t xml:space="preserve"> </w:t>
                            </w:r>
                            <w:r w:rsidRPr="00B065AF">
                              <w:rPr>
                                <w:rFonts w:ascii="ACHS Nueva Sans Medium" w:hAnsi="ACHS Nueva Sans Medium"/>
                                <w:color w:val="004B13"/>
                              </w:rPr>
                              <w:t>de</w:t>
                            </w:r>
                            <w:r w:rsidRPr="00B065AF">
                              <w:rPr>
                                <w:rFonts w:ascii="ACHS Nueva Sans Medium" w:hAnsi="ACHS Nueva Sans Medium"/>
                                <w:color w:val="004B13"/>
                                <w:spacing w:val="-7"/>
                              </w:rPr>
                              <w:t xml:space="preserve"> </w:t>
                            </w:r>
                            <w:r w:rsidRPr="00B065AF">
                              <w:rPr>
                                <w:rFonts w:ascii="ACHS Nueva Sans Medium" w:hAnsi="ACHS Nueva Sans Medium"/>
                                <w:color w:val="004B13"/>
                                <w:spacing w:val="-2"/>
                              </w:rPr>
                              <w:t>Protocolo</w:t>
                            </w:r>
                          </w:p>
                          <w:p w:rsidR="00B974EA" w:rsidP="00B974EA" w:rsidRDefault="00B974EA" w14:paraId="4580D0AD" w14:textId="77777777">
                            <w:pPr>
                              <w:spacing w:before="187" w:line="228" w:lineRule="auto"/>
                              <w:ind w:left="88"/>
                              <w:rPr>
                                <w:rFonts w:ascii="ACHS Nueva Serif" w:hAnsi="ACHS Nueva Serif"/>
                                <w:b/>
                                <w:sz w:val="44"/>
                              </w:rPr>
                            </w:pPr>
                            <w:r>
                              <w:rPr>
                                <w:rFonts w:ascii="ACHS Nueva Serif" w:hAnsi="ACHS Nueva Serif"/>
                                <w:b/>
                                <w:color w:val="004C14"/>
                                <w:sz w:val="44"/>
                              </w:rPr>
                              <w:t>Protocolo de prevención del acoso sexual,</w:t>
                            </w:r>
                            <w:r>
                              <w:rPr>
                                <w:rFonts w:ascii="ACHS Nueva Serif" w:hAnsi="ACHS Nueva Serif"/>
                                <w:b/>
                                <w:color w:val="004C14"/>
                                <w:spacing w:val="-14"/>
                                <w:sz w:val="44"/>
                              </w:rPr>
                              <w:t xml:space="preserve"> </w:t>
                            </w:r>
                            <w:r>
                              <w:rPr>
                                <w:rFonts w:ascii="ACHS Nueva Serif" w:hAnsi="ACHS Nueva Serif"/>
                                <w:b/>
                                <w:color w:val="004C14"/>
                                <w:sz w:val="44"/>
                              </w:rPr>
                              <w:t>laboral</w:t>
                            </w:r>
                            <w:r>
                              <w:rPr>
                                <w:rFonts w:ascii="ACHS Nueva Serif" w:hAnsi="ACHS Nueva Serif"/>
                                <w:b/>
                                <w:color w:val="004C14"/>
                                <w:spacing w:val="-14"/>
                                <w:sz w:val="44"/>
                              </w:rPr>
                              <w:t xml:space="preserve"> </w:t>
                            </w:r>
                            <w:r>
                              <w:rPr>
                                <w:rFonts w:ascii="ACHS Nueva Serif" w:hAnsi="ACHS Nueva Serif"/>
                                <w:b/>
                                <w:color w:val="004C14"/>
                                <w:sz w:val="44"/>
                              </w:rPr>
                              <w:t>y</w:t>
                            </w:r>
                            <w:r>
                              <w:rPr>
                                <w:rFonts w:ascii="ACHS Nueva Serif" w:hAnsi="ACHS Nueva Serif"/>
                                <w:b/>
                                <w:color w:val="004C14"/>
                                <w:spacing w:val="-14"/>
                                <w:sz w:val="44"/>
                              </w:rPr>
                              <w:t xml:space="preserve"> </w:t>
                            </w:r>
                            <w:r>
                              <w:rPr>
                                <w:rFonts w:ascii="ACHS Nueva Serif" w:hAnsi="ACHS Nueva Serif"/>
                                <w:b/>
                                <w:color w:val="004C14"/>
                                <w:sz w:val="44"/>
                              </w:rPr>
                              <w:t>violencia</w:t>
                            </w:r>
                            <w:r>
                              <w:rPr>
                                <w:rFonts w:ascii="ACHS Nueva Serif" w:hAnsi="ACHS Nueva Serif"/>
                                <w:b/>
                                <w:color w:val="004C14"/>
                                <w:spacing w:val="-14"/>
                                <w:sz w:val="44"/>
                              </w:rPr>
                              <w:t xml:space="preserve"> </w:t>
                            </w:r>
                            <w:r>
                              <w:rPr>
                                <w:rFonts w:ascii="ACHS Nueva Serif" w:hAnsi="ACHS Nueva Serif"/>
                                <w:b/>
                                <w:color w:val="004C14"/>
                                <w:sz w:val="44"/>
                              </w:rPr>
                              <w:t>en</w:t>
                            </w:r>
                            <w:r>
                              <w:rPr>
                                <w:rFonts w:ascii="ACHS Nueva Serif" w:hAnsi="ACHS Nueva Serif"/>
                                <w:b/>
                                <w:color w:val="004C14"/>
                                <w:spacing w:val="-14"/>
                                <w:sz w:val="44"/>
                              </w:rPr>
                              <w:t xml:space="preserve"> </w:t>
                            </w:r>
                            <w:r>
                              <w:rPr>
                                <w:rFonts w:ascii="ACHS Nueva Serif" w:hAnsi="ACHS Nueva Serif"/>
                                <w:b/>
                                <w:color w:val="004C14"/>
                                <w:sz w:val="44"/>
                              </w:rPr>
                              <w:t>el</w:t>
                            </w:r>
                            <w:r>
                              <w:rPr>
                                <w:rFonts w:ascii="ACHS Nueva Serif" w:hAnsi="ACHS Nueva Serif"/>
                                <w:b/>
                                <w:color w:val="004C14"/>
                                <w:spacing w:val="-14"/>
                                <w:sz w:val="44"/>
                              </w:rPr>
                              <w:t xml:space="preserve"> </w:t>
                            </w:r>
                            <w:r>
                              <w:rPr>
                                <w:rFonts w:ascii="ACHS Nueva Serif" w:hAnsi="ACHS Nueva Serif"/>
                                <w:b/>
                                <w:color w:val="004C14"/>
                                <w:sz w:val="44"/>
                              </w:rPr>
                              <w:t>trabajo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asvg="http://schemas.microsoft.com/office/drawing/2016/SVG/main" xmlns:a14="http://schemas.microsoft.com/office/drawing/2010/main" xmlns:a16="http://schemas.microsoft.com/office/drawing/2014/main" xmlns:pic="http://schemas.openxmlformats.org/drawingml/2006/picture" xmlns:a="http://schemas.openxmlformats.org/drawingml/2006/main" xmlns:w16du="http://schemas.microsoft.com/office/word/2023/wordml/word16du">
            <w:pict w14:anchorId="7F8B024B">
              <v:shape id="_x0000_s1044" style="position:absolute;left:0;text-align:left;margin-left:27.2pt;margin-top:24.3pt;width:413.25pt;height:92.9pt;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" w14:anchorId="74D343A5">
                <v:path arrowok="t"/>
                <v:textbox inset="0,0,0,0">
                  <w:txbxContent>
                    <w:p w:rsidRPr="00B065AF" w:rsidR="00B974EA" w:rsidP="00B974EA" w:rsidRDefault="00B974EA" w14:paraId="1894C826" w14:textId="77777777">
                      <w:pPr>
                        <w:spacing w:before="16"/>
                        <w:ind w:left="20"/>
                        <w:rPr>
                          <w:rFonts w:ascii="ACHS Nueva Sans Medium" w:hAnsi="ACHS Nueva Sans Medium"/>
                        </w:rPr>
                      </w:pPr>
                      <w:r w:rsidRPr="00B065AF">
                        <w:rPr>
                          <w:rFonts w:ascii="ACHS Nueva Sans Medium" w:hAnsi="ACHS Nueva Sans Medium"/>
                          <w:color w:val="004B13"/>
                        </w:rPr>
                        <w:t>Modelo</w:t>
                      </w:r>
                      <w:r w:rsidRPr="00B065AF">
                        <w:rPr>
                          <w:rFonts w:ascii="ACHS Nueva Sans Medium" w:hAnsi="ACHS Nueva Sans Medium"/>
                          <w:color w:val="004B13"/>
                          <w:spacing w:val="-7"/>
                        </w:rPr>
                        <w:t xml:space="preserve"> </w:t>
                      </w:r>
                      <w:r w:rsidRPr="00B065AF">
                        <w:rPr>
                          <w:rFonts w:ascii="ACHS Nueva Sans Medium" w:hAnsi="ACHS Nueva Sans Medium"/>
                          <w:color w:val="004B13"/>
                        </w:rPr>
                        <w:t>de</w:t>
                      </w:r>
                      <w:r w:rsidRPr="00B065AF">
                        <w:rPr>
                          <w:rFonts w:ascii="ACHS Nueva Sans Medium" w:hAnsi="ACHS Nueva Sans Medium"/>
                          <w:color w:val="004B13"/>
                          <w:spacing w:val="-7"/>
                        </w:rPr>
                        <w:t xml:space="preserve"> </w:t>
                      </w:r>
                      <w:r w:rsidRPr="00B065AF">
                        <w:rPr>
                          <w:rFonts w:ascii="ACHS Nueva Sans Medium" w:hAnsi="ACHS Nueva Sans Medium"/>
                          <w:color w:val="004B13"/>
                          <w:spacing w:val="-2"/>
                        </w:rPr>
                        <w:t>Protocolo</w:t>
                      </w:r>
                    </w:p>
                    <w:p w:rsidR="00B974EA" w:rsidP="00B974EA" w:rsidRDefault="00B974EA" w14:paraId="488E801C" w14:textId="77777777">
                      <w:pPr>
                        <w:spacing w:before="187" w:line="228" w:lineRule="auto"/>
                        <w:ind w:left="88"/>
                        <w:rPr>
                          <w:rFonts w:ascii="ACHS Nueva Serif" w:hAnsi="ACHS Nueva Serif"/>
                          <w:b/>
                          <w:sz w:val="44"/>
                        </w:rPr>
                      </w:pPr>
                      <w:r>
                        <w:rPr>
                          <w:rFonts w:ascii="ACHS Nueva Serif" w:hAnsi="ACHS Nueva Serif"/>
                          <w:b/>
                          <w:color w:val="004C14"/>
                          <w:sz w:val="44"/>
                        </w:rPr>
                        <w:t>Protocolo de prevención del acoso sexual,</w:t>
                      </w:r>
                      <w:r>
                        <w:rPr>
                          <w:rFonts w:ascii="ACHS Nueva Serif" w:hAnsi="ACHS Nueva Serif"/>
                          <w:b/>
                          <w:color w:val="004C14"/>
                          <w:spacing w:val="-14"/>
                          <w:sz w:val="44"/>
                        </w:rPr>
                        <w:t xml:space="preserve"> </w:t>
                      </w:r>
                      <w:r>
                        <w:rPr>
                          <w:rFonts w:ascii="ACHS Nueva Serif" w:hAnsi="ACHS Nueva Serif"/>
                          <w:b/>
                          <w:color w:val="004C14"/>
                          <w:sz w:val="44"/>
                        </w:rPr>
                        <w:t>laboral</w:t>
                      </w:r>
                      <w:r>
                        <w:rPr>
                          <w:rFonts w:ascii="ACHS Nueva Serif" w:hAnsi="ACHS Nueva Serif"/>
                          <w:b/>
                          <w:color w:val="004C14"/>
                          <w:spacing w:val="-14"/>
                          <w:sz w:val="44"/>
                        </w:rPr>
                        <w:t xml:space="preserve"> </w:t>
                      </w:r>
                      <w:r>
                        <w:rPr>
                          <w:rFonts w:ascii="ACHS Nueva Serif" w:hAnsi="ACHS Nueva Serif"/>
                          <w:b/>
                          <w:color w:val="004C14"/>
                          <w:sz w:val="44"/>
                        </w:rPr>
                        <w:t>y</w:t>
                      </w:r>
                      <w:r>
                        <w:rPr>
                          <w:rFonts w:ascii="ACHS Nueva Serif" w:hAnsi="ACHS Nueva Serif"/>
                          <w:b/>
                          <w:color w:val="004C14"/>
                          <w:spacing w:val="-14"/>
                          <w:sz w:val="44"/>
                        </w:rPr>
                        <w:t xml:space="preserve"> </w:t>
                      </w:r>
                      <w:r>
                        <w:rPr>
                          <w:rFonts w:ascii="ACHS Nueva Serif" w:hAnsi="ACHS Nueva Serif"/>
                          <w:b/>
                          <w:color w:val="004C14"/>
                          <w:sz w:val="44"/>
                        </w:rPr>
                        <w:t>violencia</w:t>
                      </w:r>
                      <w:r>
                        <w:rPr>
                          <w:rFonts w:ascii="ACHS Nueva Serif" w:hAnsi="ACHS Nueva Serif"/>
                          <w:b/>
                          <w:color w:val="004C14"/>
                          <w:spacing w:val="-14"/>
                          <w:sz w:val="44"/>
                        </w:rPr>
                        <w:t xml:space="preserve"> </w:t>
                      </w:r>
                      <w:r>
                        <w:rPr>
                          <w:rFonts w:ascii="ACHS Nueva Serif" w:hAnsi="ACHS Nueva Serif"/>
                          <w:b/>
                          <w:color w:val="004C14"/>
                          <w:sz w:val="44"/>
                        </w:rPr>
                        <w:t>en</w:t>
                      </w:r>
                      <w:r>
                        <w:rPr>
                          <w:rFonts w:ascii="ACHS Nueva Serif" w:hAnsi="ACHS Nueva Serif"/>
                          <w:b/>
                          <w:color w:val="004C14"/>
                          <w:spacing w:val="-14"/>
                          <w:sz w:val="44"/>
                        </w:rPr>
                        <w:t xml:space="preserve"> </w:t>
                      </w:r>
                      <w:r>
                        <w:rPr>
                          <w:rFonts w:ascii="ACHS Nueva Serif" w:hAnsi="ACHS Nueva Serif"/>
                          <w:b/>
                          <w:color w:val="004C14"/>
                          <w:sz w:val="44"/>
                        </w:rPr>
                        <w:t>el</w:t>
                      </w:r>
                      <w:r>
                        <w:rPr>
                          <w:rFonts w:ascii="ACHS Nueva Serif" w:hAnsi="ACHS Nueva Serif"/>
                          <w:b/>
                          <w:color w:val="004C14"/>
                          <w:spacing w:val="-14"/>
                          <w:sz w:val="44"/>
                        </w:rPr>
                        <w:t xml:space="preserve"> </w:t>
                      </w:r>
                      <w:r>
                        <w:rPr>
                          <w:rFonts w:ascii="ACHS Nueva Serif" w:hAnsi="ACHS Nueva Serif"/>
                          <w:b/>
                          <w:color w:val="004C14"/>
                          <w:sz w:val="44"/>
                        </w:rPr>
                        <w:t>trabajo</w:t>
                      </w:r>
                    </w:p>
                  </w:txbxContent>
                </v:textbox>
                <w10:wrap anchorx="page" anchory="page"/>
              </v:shape>
            </w:pict>
          </mc:Fallback>
        </mc:AlternateContent>
      </w:r>
      <w:r w:rsidRPr="000B33DD">
        <w:rPr>
          <w:noProof/>
        </w:rPr>
        <w:drawing>
          <wp:anchor distT="0" distB="0" distL="0" distR="0" simplePos="0" relativeHeight="251739136" behindDoc="1" locked="0" layoutInCell="1" allowOverlap="1" wp14:anchorId="3DBFCC89" wp14:editId="50DC8566">
            <wp:simplePos x="0" y="0"/>
            <wp:positionH relativeFrom="page">
              <wp:posOffset>6417945</wp:posOffset>
            </wp:positionH>
            <wp:positionV relativeFrom="page">
              <wp:posOffset>648335</wp:posOffset>
            </wp:positionV>
            <wp:extent cx="992505" cy="428625"/>
            <wp:effectExtent l="0" t="0" r="0" b="3175"/>
            <wp:wrapNone/>
            <wp:docPr id="535" name="image8.png" descr="Imagen que contiene 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 name="image8.png" descr="Imagen que contiene Icono&#10;&#10;Descripción generada automáticamente"/>
                    <pic:cNvPicPr/>
                  </pic:nvPicPr>
                  <pic:blipFill>
                    <a:blip r:embed="rId67" cstate="print"/>
                    <a:stretch>
                      <a:fillRect/>
                    </a:stretch>
                  </pic:blipFill>
                  <pic:spPr>
                    <a:xfrm>
                      <a:off x="0" y="0"/>
                      <a:ext cx="992505" cy="428625"/>
                    </a:xfrm>
                    <a:prstGeom prst="rect">
                      <a:avLst/>
                    </a:prstGeom>
                  </pic:spPr>
                </pic:pic>
              </a:graphicData>
            </a:graphic>
          </wp:anchor>
        </w:drawing>
      </w:r>
      <w:r w:rsidRPr="000B33DD">
        <w:rPr>
          <w:noProof/>
        </w:rPr>
        <mc:AlternateContent>
          <mc:Choice Requires="wps">
            <w:drawing>
              <wp:anchor distT="0" distB="0" distL="114300" distR="114300" simplePos="0" relativeHeight="251740160" behindDoc="1" locked="0" layoutInCell="1" allowOverlap="1" wp14:anchorId="32D2475F" wp14:editId="4808E087">
                <wp:simplePos x="0" y="0"/>
                <wp:positionH relativeFrom="page">
                  <wp:posOffset>357505</wp:posOffset>
                </wp:positionH>
                <wp:positionV relativeFrom="page">
                  <wp:posOffset>1584325</wp:posOffset>
                </wp:positionV>
                <wp:extent cx="7054850" cy="0"/>
                <wp:effectExtent l="0" t="0" r="6350" b="12700"/>
                <wp:wrapNone/>
                <wp:docPr id="534" name="Line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7054850" cy="0"/>
                        </a:xfrm>
                        <a:prstGeom prst="line">
                          <a:avLst/>
                        </a:prstGeom>
                        <a:noFill/>
                        <a:ln w="12700">
                          <a:solidFill>
                            <a:srgbClr val="13C045"/>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svg="http://schemas.microsoft.com/office/drawing/2016/SVG/main" xmlns:a14="http://schemas.microsoft.com/office/drawing/2010/main" xmlns:a16="http://schemas.microsoft.com/office/drawing/2014/main" xmlns:pic="http://schemas.openxmlformats.org/drawingml/2006/picture" xmlns:a="http://schemas.openxmlformats.org/drawingml/2006/main" xmlns:w16du="http://schemas.microsoft.com/office/word/2023/wordml/word16du">
            <w:pict w14:anchorId="5FEA0C11">
              <v:line id="Line 206" style="position:absolute;z-index:-251576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spid="_x0000_s1026" strokecolor="#13c045" strokeweight="1pt" from="28.15pt,124.75pt" to="583.65pt,124.75pt" w14:anchorId="6FFEB7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">
                <o:lock v:ext="edit" shapetype="f"/>
                <w10:wrap anchorx="page" anchory="page"/>
              </v:line>
            </w:pict>
          </mc:Fallback>
        </mc:AlternateContent>
      </w:r>
    </w:p>
    <w:p w:rsidR="00B974EA" w:rsidP="00B974EA" w:rsidRDefault="00B974EA" w14:paraId="675A9F98" w14:textId="77777777">
      <w:pPr>
        <w:pStyle w:val="Textoindependiente"/>
        <w:rPr>
          <w:sz w:val="26"/>
        </w:rPr>
      </w:pPr>
    </w:p>
    <w:p w:rsidR="00B974EA" w:rsidP="00B974EA" w:rsidRDefault="00B974EA" w14:paraId="1AA975E2" w14:textId="77777777">
      <w:pPr>
        <w:pStyle w:val="Textoindependiente"/>
        <w:ind w:left="124"/>
      </w:pPr>
      <w:r>
        <w:rPr>
          <w:noProof/>
        </w:rPr>
        <w:drawing>
          <wp:inline distT="0" distB="0" distL="0" distR="0" wp14:anchorId="179A83CC" wp14:editId="36F669B4">
            <wp:extent cx="7052238" cy="2081212"/>
            <wp:effectExtent l="0" t="0" r="0" b="0"/>
            <wp:docPr id="47" name="image22.png"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22.png" descr="Interfaz de usuario gráfica, Aplicación&#10;&#10;Descripción generada automáticamente"/>
                    <pic:cNvPicPr/>
                  </pic:nvPicPr>
                  <pic:blipFill>
                    <a:blip r:embed="rId99" cstate="print"/>
                    <a:stretch>
                      <a:fillRect/>
                    </a:stretch>
                  </pic:blipFill>
                  <pic:spPr>
                    <a:xfrm>
                      <a:off x="0" y="0"/>
                      <a:ext cx="7052238" cy="2081212"/>
                    </a:xfrm>
                    <a:prstGeom prst="rect">
                      <a:avLst/>
                    </a:prstGeom>
                  </pic:spPr>
                </pic:pic>
              </a:graphicData>
            </a:graphic>
          </wp:inline>
        </w:drawing>
      </w:r>
    </w:p>
    <w:p w:rsidR="00B974EA" w:rsidP="00B974EA" w:rsidRDefault="00B974EA" w14:paraId="721C2A54" w14:textId="77777777">
      <w:pPr>
        <w:pStyle w:val="Textoindependiente"/>
      </w:pPr>
    </w:p>
    <w:p w:rsidR="00B974EA" w:rsidP="00B974EA" w:rsidRDefault="00B974EA" w14:paraId="3D90C071" w14:textId="77777777">
      <w:pPr>
        <w:sectPr w:rsidR="00B974EA" w:rsidSect="00B974EA">
          <w:pgSz w:w="12240" w:h="15840" w:orient="portrait"/>
          <w:pgMar w:top="2500" w:right="440" w:bottom="1980" w:left="440" w:header="531" w:footer="1153" w:gutter="0"/>
          <w:cols w:space="720"/>
        </w:sectPr>
      </w:pPr>
    </w:p>
    <w:p w:rsidRPr="0056344A" w:rsidR="00B974EA" w:rsidP="00B974EA" w:rsidRDefault="00B974EA" w14:paraId="7533867D" w14:textId="77777777">
      <w:pPr>
        <w:pStyle w:val="Ttulo2"/>
        <w:numPr>
          <w:ilvl w:val="0"/>
          <w:numId w:val="24"/>
        </w:numPr>
        <w:tabs>
          <w:tab w:val="left" w:pos="522"/>
        </w:tabs>
        <w:spacing w:before="253"/>
        <w:ind w:left="124" w:right="38" w:firstLine="0"/>
        <w:rPr>
          <w:rFonts w:ascii="ACHS Nueva Sans SemiBold" w:hAnsi="ACHS Nueva Sans SemiBold"/>
        </w:rPr>
      </w:pPr>
      <w:r w:rsidRPr="0056344A">
        <w:rPr>
          <w:rFonts w:ascii="ACHS Nueva Sans SemiBold" w:hAnsi="ACHS Nueva Sans SemiBold"/>
          <w:color w:val="00AE41"/>
        </w:rPr>
        <w:t xml:space="preserve">Medidas de Resguardo de la </w:t>
      </w:r>
      <w:r w:rsidRPr="0056344A">
        <w:rPr>
          <w:rFonts w:ascii="ACHS Nueva Sans SemiBold" w:hAnsi="ACHS Nueva Sans SemiBold"/>
          <w:color w:val="00AE41"/>
          <w:spacing w:val="-4"/>
        </w:rPr>
        <w:t>Privacidad</w:t>
      </w:r>
      <w:r w:rsidRPr="0056344A">
        <w:rPr>
          <w:rFonts w:ascii="ACHS Nueva Sans SemiBold" w:hAnsi="ACHS Nueva Sans SemiBold"/>
          <w:color w:val="00AE41"/>
          <w:spacing w:val="-8"/>
        </w:rPr>
        <w:t xml:space="preserve"> </w:t>
      </w:r>
      <w:r w:rsidRPr="0056344A">
        <w:rPr>
          <w:rFonts w:ascii="ACHS Nueva Sans SemiBold" w:hAnsi="ACHS Nueva Sans SemiBold"/>
          <w:color w:val="00AE41"/>
          <w:spacing w:val="-4"/>
        </w:rPr>
        <w:t>y</w:t>
      </w:r>
      <w:r w:rsidRPr="0056344A">
        <w:rPr>
          <w:rFonts w:ascii="ACHS Nueva Sans SemiBold" w:hAnsi="ACHS Nueva Sans SemiBold"/>
          <w:color w:val="00AE41"/>
          <w:spacing w:val="-7"/>
        </w:rPr>
        <w:t xml:space="preserve"> </w:t>
      </w:r>
      <w:r w:rsidRPr="0056344A">
        <w:rPr>
          <w:rFonts w:ascii="ACHS Nueva Sans SemiBold" w:hAnsi="ACHS Nueva Sans SemiBold"/>
          <w:color w:val="00AE41"/>
          <w:spacing w:val="-4"/>
        </w:rPr>
        <w:t>la</w:t>
      </w:r>
      <w:r w:rsidRPr="0056344A">
        <w:rPr>
          <w:rFonts w:ascii="ACHS Nueva Sans SemiBold" w:hAnsi="ACHS Nueva Sans SemiBold"/>
          <w:color w:val="00AE41"/>
          <w:spacing w:val="-7"/>
        </w:rPr>
        <w:t xml:space="preserve"> </w:t>
      </w:r>
      <w:r w:rsidRPr="0056344A">
        <w:rPr>
          <w:rFonts w:ascii="ACHS Nueva Sans SemiBold" w:hAnsi="ACHS Nueva Sans SemiBold"/>
          <w:color w:val="00AE41"/>
          <w:spacing w:val="-4"/>
        </w:rPr>
        <w:t xml:space="preserve">Honra </w:t>
      </w:r>
      <w:r w:rsidRPr="0056344A">
        <w:rPr>
          <w:rFonts w:ascii="ACHS Nueva Sans SemiBold" w:hAnsi="ACHS Nueva Sans SemiBold"/>
          <w:color w:val="00AE41"/>
        </w:rPr>
        <w:t>de los Involucrados</w:t>
      </w:r>
    </w:p>
    <w:p w:rsidRPr="0056344A" w:rsidR="00B974EA" w:rsidP="00B974EA" w:rsidRDefault="00B974EA" w14:paraId="54BB68A3" w14:textId="77777777">
      <w:pPr>
        <w:pStyle w:val="Textoindependiente"/>
        <w:rPr>
          <w:rFonts w:ascii="ACHS Nueva Sans SemiBold" w:hAnsi="ACHS Nueva Sans SemiBold"/>
          <w:b/>
          <w:bCs/>
          <w:sz w:val="36"/>
        </w:rPr>
      </w:pPr>
    </w:p>
    <w:p w:rsidRPr="0056344A" w:rsidR="00B974EA" w:rsidP="00B974EA" w:rsidRDefault="00B974EA" w14:paraId="34AA1F8A" w14:textId="77777777">
      <w:pPr>
        <w:pStyle w:val="Textoindependiente"/>
        <w:rPr>
          <w:rFonts w:ascii="ACHS Nueva Sans SemiBold" w:hAnsi="ACHS Nueva Sans SemiBold"/>
          <w:b/>
          <w:bCs/>
          <w:sz w:val="36"/>
        </w:rPr>
      </w:pPr>
    </w:p>
    <w:p w:rsidRPr="0056344A" w:rsidR="00B974EA" w:rsidP="00B974EA" w:rsidRDefault="00B974EA" w14:paraId="7D88C14D" w14:textId="77777777">
      <w:pPr>
        <w:pStyle w:val="Prrafodelista"/>
        <w:numPr>
          <w:ilvl w:val="0"/>
          <w:numId w:val="24"/>
        </w:numPr>
        <w:tabs>
          <w:tab w:val="left" w:pos="508"/>
        </w:tabs>
        <w:spacing w:before="302" w:after="0" w:line="240" w:lineRule="auto"/>
        <w:ind w:left="507" w:hanging="382"/>
        <w:jc w:val="left"/>
        <w:rPr>
          <w:rFonts w:ascii="ACHS Nueva Sans SemiBold" w:hAnsi="ACHS Nueva Sans SemiBold"/>
          <w:b/>
          <w:bCs/>
          <w:sz w:val="30"/>
        </w:rPr>
      </w:pPr>
      <w:r w:rsidRPr="0056344A">
        <w:rPr>
          <w:rFonts w:ascii="ACHS Nueva Sans SemiBold" w:hAnsi="ACHS Nueva Sans SemiBold"/>
          <w:b/>
          <w:bCs/>
          <w:color w:val="00AE41"/>
          <w:spacing w:val="-2"/>
          <w:sz w:val="30"/>
        </w:rPr>
        <w:t>Difusión</w:t>
      </w:r>
    </w:p>
    <w:p w:rsidR="00B974EA" w:rsidP="00B974EA" w:rsidRDefault="00B974EA" w14:paraId="026CB4D1" w14:textId="77777777">
      <w:pPr>
        <w:spacing w:before="9"/>
        <w:rPr>
          <w:rFonts w:ascii="ACHSNuevaSans-SemiBold"/>
          <w:b/>
        </w:rPr>
      </w:pPr>
      <w:r>
        <w:br w:type="column"/>
      </w:r>
    </w:p>
    <w:p w:rsidRPr="008C41C5" w:rsidR="00B974EA" w:rsidP="00B974EA" w:rsidRDefault="00B974EA" w14:paraId="1F61638F" w14:textId="77777777">
      <w:pPr>
        <w:pStyle w:val="Textoindependiente"/>
        <w:ind w:left="124" w:right="122"/>
        <w:rPr>
          <w:sz w:val="18"/>
          <w:szCs w:val="18"/>
        </w:rPr>
      </w:pPr>
      <w:r w:rsidRPr="008C41C5">
        <w:rPr>
          <w:color w:val="424141"/>
          <w:sz w:val="18"/>
          <w:szCs w:val="18"/>
        </w:rPr>
        <w:t xml:space="preserve">La </w:t>
      </w:r>
      <w:r w:rsidRPr="008C41C5">
        <w:rPr>
          <w:color w:val="9D9D9C"/>
          <w:sz w:val="18"/>
          <w:szCs w:val="18"/>
        </w:rPr>
        <w:t xml:space="preserve">[nombre de la entidad empleadora] </w:t>
      </w:r>
      <w:r w:rsidRPr="008C41C5">
        <w:rPr>
          <w:color w:val="424141"/>
          <w:sz w:val="18"/>
          <w:szCs w:val="18"/>
        </w:rPr>
        <w:t>establecerá medidas de resguardo de la</w:t>
      </w:r>
      <w:r w:rsidRPr="008C41C5">
        <w:rPr>
          <w:color w:val="424141"/>
          <w:spacing w:val="40"/>
          <w:sz w:val="18"/>
          <w:szCs w:val="18"/>
        </w:rPr>
        <w:t xml:space="preserve"> </w:t>
      </w:r>
      <w:r w:rsidRPr="008C41C5">
        <w:rPr>
          <w:color w:val="424141"/>
          <w:sz w:val="18"/>
          <w:szCs w:val="18"/>
        </w:rPr>
        <w:t>privacidad y la honra de todos los involucrados en los procedimientos de</w:t>
      </w:r>
      <w:r w:rsidRPr="008C41C5">
        <w:rPr>
          <w:color w:val="424141"/>
          <w:spacing w:val="40"/>
          <w:sz w:val="18"/>
          <w:szCs w:val="18"/>
        </w:rPr>
        <w:t xml:space="preserve"> </w:t>
      </w:r>
      <w:r w:rsidRPr="008C41C5">
        <w:rPr>
          <w:color w:val="424141"/>
          <w:sz w:val="18"/>
          <w:szCs w:val="18"/>
        </w:rPr>
        <w:t>investigación</w:t>
      </w:r>
      <w:r w:rsidRPr="008C41C5">
        <w:rPr>
          <w:color w:val="424141"/>
          <w:spacing w:val="-8"/>
          <w:sz w:val="18"/>
          <w:szCs w:val="18"/>
        </w:rPr>
        <w:t xml:space="preserve"> </w:t>
      </w:r>
      <w:r w:rsidRPr="008C41C5">
        <w:rPr>
          <w:color w:val="424141"/>
          <w:sz w:val="18"/>
          <w:szCs w:val="18"/>
        </w:rPr>
        <w:t>de</w:t>
      </w:r>
      <w:r w:rsidRPr="008C41C5">
        <w:rPr>
          <w:color w:val="424141"/>
          <w:spacing w:val="-7"/>
          <w:sz w:val="18"/>
          <w:szCs w:val="18"/>
        </w:rPr>
        <w:t xml:space="preserve"> </w:t>
      </w:r>
      <w:r w:rsidRPr="008C41C5">
        <w:rPr>
          <w:color w:val="424141"/>
          <w:sz w:val="18"/>
          <w:szCs w:val="18"/>
        </w:rPr>
        <w:t>acoso</w:t>
      </w:r>
      <w:r w:rsidRPr="008C41C5">
        <w:rPr>
          <w:color w:val="424141"/>
          <w:spacing w:val="-7"/>
          <w:sz w:val="18"/>
          <w:szCs w:val="18"/>
        </w:rPr>
        <w:t xml:space="preserve"> </w:t>
      </w:r>
      <w:r w:rsidRPr="008C41C5">
        <w:rPr>
          <w:color w:val="424141"/>
          <w:sz w:val="18"/>
          <w:szCs w:val="18"/>
        </w:rPr>
        <w:t>sexual</w:t>
      </w:r>
      <w:r w:rsidRPr="008C41C5">
        <w:rPr>
          <w:color w:val="424141"/>
          <w:spacing w:val="-7"/>
          <w:sz w:val="18"/>
          <w:szCs w:val="18"/>
        </w:rPr>
        <w:t xml:space="preserve"> </w:t>
      </w:r>
      <w:r w:rsidRPr="008C41C5">
        <w:rPr>
          <w:color w:val="424141"/>
          <w:sz w:val="18"/>
          <w:szCs w:val="18"/>
        </w:rPr>
        <w:t>o</w:t>
      </w:r>
      <w:r w:rsidRPr="008C41C5">
        <w:rPr>
          <w:color w:val="424141"/>
          <w:spacing w:val="-7"/>
          <w:sz w:val="18"/>
          <w:szCs w:val="18"/>
        </w:rPr>
        <w:t xml:space="preserve"> </w:t>
      </w:r>
      <w:r w:rsidRPr="008C41C5">
        <w:rPr>
          <w:color w:val="424141"/>
          <w:sz w:val="18"/>
          <w:szCs w:val="18"/>
        </w:rPr>
        <w:t>laboral</w:t>
      </w:r>
      <w:r w:rsidRPr="008C41C5">
        <w:rPr>
          <w:color w:val="424141"/>
          <w:spacing w:val="-7"/>
          <w:sz w:val="18"/>
          <w:szCs w:val="18"/>
        </w:rPr>
        <w:t xml:space="preserve"> </w:t>
      </w:r>
      <w:r w:rsidRPr="008C41C5">
        <w:rPr>
          <w:color w:val="424141"/>
          <w:sz w:val="18"/>
          <w:szCs w:val="18"/>
        </w:rPr>
        <w:t>-</w:t>
      </w:r>
      <w:r w:rsidRPr="008C41C5">
        <w:rPr>
          <w:color w:val="424141"/>
          <w:spacing w:val="-7"/>
          <w:sz w:val="18"/>
          <w:szCs w:val="18"/>
        </w:rPr>
        <w:t xml:space="preserve"> </w:t>
      </w:r>
      <w:r w:rsidRPr="008C41C5">
        <w:rPr>
          <w:color w:val="424141"/>
          <w:sz w:val="18"/>
          <w:szCs w:val="18"/>
        </w:rPr>
        <w:t>denunciantes,</w:t>
      </w:r>
      <w:r w:rsidRPr="008C41C5">
        <w:rPr>
          <w:color w:val="424141"/>
          <w:spacing w:val="-7"/>
          <w:sz w:val="18"/>
          <w:szCs w:val="18"/>
        </w:rPr>
        <w:t xml:space="preserve"> </w:t>
      </w:r>
      <w:r w:rsidRPr="008C41C5">
        <w:rPr>
          <w:color w:val="424141"/>
          <w:sz w:val="18"/>
          <w:szCs w:val="18"/>
        </w:rPr>
        <w:t>denunciados,</w:t>
      </w:r>
      <w:r w:rsidRPr="008C41C5">
        <w:rPr>
          <w:color w:val="424141"/>
          <w:spacing w:val="-7"/>
          <w:sz w:val="18"/>
          <w:szCs w:val="18"/>
        </w:rPr>
        <w:t xml:space="preserve"> </w:t>
      </w:r>
      <w:r w:rsidRPr="008C41C5">
        <w:rPr>
          <w:color w:val="424141"/>
          <w:sz w:val="18"/>
          <w:szCs w:val="18"/>
        </w:rPr>
        <w:t>víctimas</w:t>
      </w:r>
      <w:r w:rsidRPr="008C41C5">
        <w:rPr>
          <w:color w:val="424141"/>
          <w:spacing w:val="-7"/>
          <w:sz w:val="18"/>
          <w:szCs w:val="18"/>
        </w:rPr>
        <w:t xml:space="preserve"> </w:t>
      </w:r>
      <w:r w:rsidRPr="008C41C5">
        <w:rPr>
          <w:color w:val="424141"/>
          <w:sz w:val="18"/>
          <w:szCs w:val="18"/>
        </w:rPr>
        <w:t>y</w:t>
      </w:r>
      <w:r w:rsidRPr="008C41C5">
        <w:rPr>
          <w:color w:val="424141"/>
          <w:spacing w:val="40"/>
          <w:sz w:val="18"/>
          <w:szCs w:val="18"/>
        </w:rPr>
        <w:t xml:space="preserve"> </w:t>
      </w:r>
      <w:r w:rsidRPr="008C41C5">
        <w:rPr>
          <w:color w:val="424141"/>
          <w:spacing w:val="-4"/>
          <w:sz w:val="18"/>
          <w:szCs w:val="18"/>
        </w:rPr>
        <w:t>testigos-,</w:t>
      </w:r>
      <w:r>
        <w:rPr>
          <w:color w:val="424141"/>
          <w:spacing w:val="-4"/>
          <w:sz w:val="18"/>
          <w:szCs w:val="18"/>
        </w:rPr>
        <w:t xml:space="preserve"> </w:t>
      </w:r>
      <w:r w:rsidRPr="008C41C5">
        <w:rPr>
          <w:color w:val="424141"/>
          <w:spacing w:val="-4"/>
          <w:sz w:val="18"/>
          <w:szCs w:val="18"/>
        </w:rPr>
        <w:t>disponiendo</w:t>
      </w:r>
      <w:r>
        <w:rPr>
          <w:color w:val="424141"/>
          <w:spacing w:val="-4"/>
          <w:sz w:val="18"/>
          <w:szCs w:val="18"/>
        </w:rPr>
        <w:t xml:space="preserve"> </w:t>
      </w:r>
      <w:r w:rsidRPr="008C41C5">
        <w:rPr>
          <w:color w:val="424141"/>
          <w:spacing w:val="-4"/>
          <w:sz w:val="18"/>
          <w:szCs w:val="18"/>
        </w:rPr>
        <w:t>la</w:t>
      </w:r>
      <w:r>
        <w:rPr>
          <w:color w:val="424141"/>
          <w:spacing w:val="-4"/>
          <w:sz w:val="18"/>
          <w:szCs w:val="18"/>
        </w:rPr>
        <w:t xml:space="preserve"> </w:t>
      </w:r>
      <w:r w:rsidRPr="008C41C5">
        <w:rPr>
          <w:color w:val="424141"/>
          <w:spacing w:val="-4"/>
          <w:sz w:val="18"/>
          <w:szCs w:val="18"/>
        </w:rPr>
        <w:t>reserva</w:t>
      </w:r>
      <w:r>
        <w:rPr>
          <w:color w:val="424141"/>
          <w:spacing w:val="-4"/>
          <w:sz w:val="18"/>
          <w:szCs w:val="18"/>
        </w:rPr>
        <w:t xml:space="preserve"> </w:t>
      </w:r>
      <w:r w:rsidRPr="008C41C5">
        <w:rPr>
          <w:color w:val="424141"/>
          <w:spacing w:val="-4"/>
          <w:sz w:val="18"/>
          <w:szCs w:val="18"/>
        </w:rPr>
        <w:t>en</w:t>
      </w:r>
      <w:r>
        <w:rPr>
          <w:color w:val="424141"/>
          <w:spacing w:val="-4"/>
          <w:sz w:val="18"/>
          <w:szCs w:val="18"/>
        </w:rPr>
        <w:t xml:space="preserve"> </w:t>
      </w:r>
      <w:r w:rsidRPr="008C41C5">
        <w:rPr>
          <w:color w:val="424141"/>
          <w:spacing w:val="-4"/>
          <w:sz w:val="18"/>
          <w:szCs w:val="18"/>
        </w:rPr>
        <w:t>los</w:t>
      </w:r>
      <w:r>
        <w:rPr>
          <w:color w:val="424141"/>
          <w:spacing w:val="-4"/>
          <w:sz w:val="18"/>
          <w:szCs w:val="18"/>
        </w:rPr>
        <w:t xml:space="preserve"> </w:t>
      </w:r>
      <w:r w:rsidRPr="008C41C5">
        <w:rPr>
          <w:color w:val="424141"/>
          <w:spacing w:val="-4"/>
          <w:sz w:val="18"/>
          <w:szCs w:val="18"/>
        </w:rPr>
        <w:t>lugares</w:t>
      </w:r>
      <w:r>
        <w:rPr>
          <w:color w:val="424141"/>
          <w:spacing w:val="-4"/>
          <w:sz w:val="18"/>
          <w:szCs w:val="18"/>
        </w:rPr>
        <w:t xml:space="preserve"> </w:t>
      </w:r>
      <w:r w:rsidRPr="008C41C5">
        <w:rPr>
          <w:color w:val="424141"/>
          <w:spacing w:val="-4"/>
          <w:sz w:val="18"/>
          <w:szCs w:val="18"/>
        </w:rPr>
        <w:t>de</w:t>
      </w:r>
      <w:r>
        <w:rPr>
          <w:color w:val="424141"/>
          <w:spacing w:val="-4"/>
          <w:sz w:val="18"/>
          <w:szCs w:val="18"/>
        </w:rPr>
        <w:t xml:space="preserve"> </w:t>
      </w:r>
      <w:r w:rsidRPr="008C41C5">
        <w:rPr>
          <w:color w:val="424141"/>
          <w:spacing w:val="-4"/>
          <w:sz w:val="18"/>
          <w:szCs w:val="18"/>
        </w:rPr>
        <w:t>trabajo</w:t>
      </w:r>
      <w:r>
        <w:rPr>
          <w:color w:val="424141"/>
          <w:spacing w:val="-4"/>
          <w:sz w:val="18"/>
          <w:szCs w:val="18"/>
        </w:rPr>
        <w:t xml:space="preserve"> </w:t>
      </w:r>
      <w:r w:rsidRPr="008C41C5">
        <w:rPr>
          <w:color w:val="424141"/>
          <w:spacing w:val="-4"/>
          <w:sz w:val="18"/>
          <w:szCs w:val="18"/>
        </w:rPr>
        <w:t>de</w:t>
      </w:r>
      <w:r>
        <w:rPr>
          <w:color w:val="424141"/>
          <w:spacing w:val="-4"/>
          <w:sz w:val="18"/>
          <w:szCs w:val="18"/>
        </w:rPr>
        <w:t xml:space="preserve"> </w:t>
      </w:r>
      <w:r w:rsidRPr="008C41C5">
        <w:rPr>
          <w:color w:val="424141"/>
          <w:spacing w:val="-4"/>
          <w:sz w:val="18"/>
          <w:szCs w:val="18"/>
        </w:rPr>
        <w:t>los</w:t>
      </w:r>
      <w:r>
        <w:rPr>
          <w:color w:val="424141"/>
          <w:spacing w:val="-4"/>
          <w:sz w:val="18"/>
          <w:szCs w:val="18"/>
        </w:rPr>
        <w:t xml:space="preserve"> </w:t>
      </w:r>
      <w:r w:rsidRPr="008C41C5">
        <w:rPr>
          <w:color w:val="424141"/>
          <w:spacing w:val="-4"/>
          <w:sz w:val="18"/>
          <w:szCs w:val="18"/>
        </w:rPr>
        <w:t>hechos</w:t>
      </w:r>
      <w:r>
        <w:rPr>
          <w:color w:val="424141"/>
          <w:spacing w:val="-4"/>
          <w:sz w:val="18"/>
          <w:szCs w:val="18"/>
        </w:rPr>
        <w:t xml:space="preserve"> </w:t>
      </w:r>
      <w:r w:rsidRPr="008C41C5">
        <w:rPr>
          <w:color w:val="424141"/>
          <w:spacing w:val="-4"/>
          <w:sz w:val="18"/>
          <w:szCs w:val="18"/>
        </w:rPr>
        <w:t>denunciados</w:t>
      </w:r>
      <w:r w:rsidRPr="008C41C5">
        <w:rPr>
          <w:color w:val="424141"/>
          <w:spacing w:val="40"/>
          <w:sz w:val="18"/>
          <w:szCs w:val="18"/>
        </w:rPr>
        <w:t xml:space="preserve"> </w:t>
      </w:r>
      <w:r w:rsidRPr="008C41C5">
        <w:rPr>
          <w:color w:val="424141"/>
          <w:spacing w:val="-2"/>
          <w:sz w:val="18"/>
          <w:szCs w:val="18"/>
        </w:rPr>
        <w:t>y de su investigación, y prohibiendo las acciones que los intimiden o que puedan</w:t>
      </w:r>
      <w:r w:rsidRPr="008C41C5">
        <w:rPr>
          <w:color w:val="424141"/>
          <w:spacing w:val="40"/>
          <w:sz w:val="18"/>
          <w:szCs w:val="18"/>
        </w:rPr>
        <w:t xml:space="preserve"> </w:t>
      </w:r>
      <w:r w:rsidRPr="008C41C5">
        <w:rPr>
          <w:color w:val="424141"/>
          <w:sz w:val="18"/>
          <w:szCs w:val="18"/>
        </w:rPr>
        <w:t>colocar en riesgo su integridad física o psíquica.</w:t>
      </w:r>
    </w:p>
    <w:p w:rsidRPr="008C41C5" w:rsidR="00B974EA" w:rsidP="00B974EA" w:rsidRDefault="00B974EA" w14:paraId="7635302D" w14:textId="77777777">
      <w:pPr>
        <w:pStyle w:val="Textoindependiente"/>
        <w:rPr>
          <w:sz w:val="22"/>
          <w:szCs w:val="18"/>
        </w:rPr>
      </w:pPr>
    </w:p>
    <w:p w:rsidRPr="008C41C5" w:rsidR="00B974EA" w:rsidP="00B974EA" w:rsidRDefault="00B974EA" w14:paraId="71862D46" w14:textId="77777777">
      <w:pPr>
        <w:pStyle w:val="Textoindependiente"/>
        <w:rPr>
          <w:sz w:val="22"/>
          <w:szCs w:val="18"/>
        </w:rPr>
      </w:pPr>
    </w:p>
    <w:p w:rsidRPr="008C41C5" w:rsidR="00B974EA" w:rsidP="00B974EA" w:rsidRDefault="00B974EA" w14:paraId="4383CB3E" w14:textId="77777777">
      <w:pPr>
        <w:pStyle w:val="Textoindependiente"/>
        <w:rPr>
          <w:sz w:val="22"/>
          <w:szCs w:val="18"/>
        </w:rPr>
      </w:pPr>
    </w:p>
    <w:p w:rsidRPr="008C41C5" w:rsidR="00B974EA" w:rsidP="00B974EA" w:rsidRDefault="00B974EA" w14:paraId="3218EA42" w14:textId="77777777">
      <w:pPr>
        <w:pStyle w:val="Textoindependiente"/>
        <w:spacing w:before="187"/>
        <w:ind w:left="124" w:right="124"/>
        <w:rPr>
          <w:sz w:val="18"/>
          <w:szCs w:val="18"/>
        </w:rPr>
      </w:pPr>
      <w:r w:rsidRPr="008C41C5">
        <w:rPr>
          <w:color w:val="424141"/>
          <w:sz w:val="18"/>
          <w:szCs w:val="18"/>
        </w:rPr>
        <w:t>Se dará a conocer el contenido de este protocolo a las personas trabajadoras,</w:t>
      </w:r>
      <w:r w:rsidRPr="008C41C5">
        <w:rPr>
          <w:color w:val="424141"/>
          <w:spacing w:val="40"/>
          <w:sz w:val="18"/>
          <w:szCs w:val="18"/>
        </w:rPr>
        <w:t xml:space="preserve"> </w:t>
      </w:r>
      <w:r w:rsidRPr="008C41C5">
        <w:rPr>
          <w:color w:val="424141"/>
          <w:spacing w:val="-2"/>
          <w:sz w:val="18"/>
          <w:szCs w:val="18"/>
        </w:rPr>
        <w:t xml:space="preserve">mediante los siguientes medios: </w:t>
      </w:r>
      <w:r w:rsidRPr="008C41C5">
        <w:rPr>
          <w:color w:val="9D9D9C"/>
          <w:spacing w:val="-2"/>
          <w:sz w:val="18"/>
          <w:szCs w:val="18"/>
        </w:rPr>
        <w:t>[indicar correo electrónico, video conferencia u</w:t>
      </w:r>
      <w:r w:rsidRPr="008C41C5">
        <w:rPr>
          <w:color w:val="9D9D9C"/>
          <w:spacing w:val="40"/>
          <w:sz w:val="18"/>
          <w:szCs w:val="18"/>
        </w:rPr>
        <w:t xml:space="preserve"> </w:t>
      </w:r>
      <w:r w:rsidRPr="008C41C5">
        <w:rPr>
          <w:color w:val="9D9D9C"/>
          <w:w w:val="95"/>
          <w:sz w:val="18"/>
          <w:szCs w:val="18"/>
        </w:rPr>
        <w:t>otro</w:t>
      </w:r>
      <w:r>
        <w:rPr>
          <w:color w:val="9D9D9C"/>
          <w:w w:val="95"/>
          <w:sz w:val="18"/>
          <w:szCs w:val="18"/>
        </w:rPr>
        <w:t xml:space="preserve"> </w:t>
      </w:r>
      <w:r w:rsidRPr="008C41C5">
        <w:rPr>
          <w:color w:val="9D9D9C"/>
          <w:w w:val="95"/>
          <w:sz w:val="18"/>
          <w:szCs w:val="18"/>
        </w:rPr>
        <w:t>medio].</w:t>
      </w:r>
      <w:r w:rsidRPr="008C41C5">
        <w:rPr>
          <w:color w:val="9D9D9C"/>
          <w:spacing w:val="-6"/>
          <w:w w:val="95"/>
          <w:sz w:val="18"/>
          <w:szCs w:val="18"/>
        </w:rPr>
        <w:t xml:space="preserve"> </w:t>
      </w:r>
      <w:r w:rsidRPr="008C41C5">
        <w:rPr>
          <w:color w:val="9D9D9C"/>
          <w:w w:val="95"/>
          <w:sz w:val="18"/>
          <w:szCs w:val="18"/>
        </w:rPr>
        <w:t>Asimismo,</w:t>
      </w:r>
      <w:r w:rsidRPr="008C41C5">
        <w:rPr>
          <w:color w:val="9D9D9C"/>
          <w:spacing w:val="-6"/>
          <w:w w:val="95"/>
          <w:sz w:val="18"/>
          <w:szCs w:val="18"/>
        </w:rPr>
        <w:t xml:space="preserve"> </w:t>
      </w:r>
      <w:r w:rsidRPr="008C41C5">
        <w:rPr>
          <w:color w:val="9D9D9C"/>
          <w:w w:val="95"/>
          <w:sz w:val="18"/>
          <w:szCs w:val="18"/>
        </w:rPr>
        <w:t>[sus</w:t>
      </w:r>
      <w:r w:rsidRPr="008C41C5">
        <w:rPr>
          <w:color w:val="9D9D9C"/>
          <w:spacing w:val="-6"/>
          <w:w w:val="95"/>
          <w:sz w:val="18"/>
          <w:szCs w:val="18"/>
        </w:rPr>
        <w:t xml:space="preserve"> </w:t>
      </w:r>
      <w:r w:rsidRPr="008C41C5">
        <w:rPr>
          <w:color w:val="9D9D9C"/>
          <w:w w:val="95"/>
          <w:sz w:val="18"/>
          <w:szCs w:val="18"/>
        </w:rPr>
        <w:t>disposiciones</w:t>
      </w:r>
      <w:r w:rsidRPr="008C41C5">
        <w:rPr>
          <w:color w:val="9D9D9C"/>
          <w:spacing w:val="-5"/>
          <w:w w:val="95"/>
          <w:sz w:val="18"/>
          <w:szCs w:val="18"/>
        </w:rPr>
        <w:t xml:space="preserve"> </w:t>
      </w:r>
      <w:r w:rsidRPr="008C41C5">
        <w:rPr>
          <w:color w:val="9D9D9C"/>
          <w:w w:val="95"/>
          <w:sz w:val="18"/>
          <w:szCs w:val="18"/>
        </w:rPr>
        <w:t>se</w:t>
      </w:r>
      <w:r>
        <w:rPr>
          <w:color w:val="9D9D9C"/>
          <w:w w:val="95"/>
          <w:sz w:val="18"/>
          <w:szCs w:val="18"/>
        </w:rPr>
        <w:t xml:space="preserve"> </w:t>
      </w:r>
      <w:r w:rsidRPr="008C41C5">
        <w:rPr>
          <w:color w:val="9D9D9C"/>
          <w:w w:val="95"/>
          <w:sz w:val="18"/>
          <w:szCs w:val="18"/>
        </w:rPr>
        <w:t>incorporarán</w:t>
      </w:r>
      <w:r w:rsidRPr="008C41C5">
        <w:rPr>
          <w:color w:val="9D9D9C"/>
          <w:spacing w:val="-6"/>
          <w:w w:val="95"/>
          <w:sz w:val="18"/>
          <w:szCs w:val="18"/>
        </w:rPr>
        <w:t xml:space="preserve"> </w:t>
      </w:r>
      <w:r w:rsidRPr="008C41C5">
        <w:rPr>
          <w:color w:val="9D9D9C"/>
          <w:w w:val="95"/>
          <w:sz w:val="18"/>
          <w:szCs w:val="18"/>
        </w:rPr>
        <w:t>en</w:t>
      </w:r>
      <w:r w:rsidRPr="008C41C5">
        <w:rPr>
          <w:color w:val="9D9D9C"/>
          <w:spacing w:val="-6"/>
          <w:w w:val="95"/>
          <w:sz w:val="18"/>
          <w:szCs w:val="18"/>
        </w:rPr>
        <w:t xml:space="preserve"> </w:t>
      </w:r>
      <w:r w:rsidRPr="008C41C5">
        <w:rPr>
          <w:color w:val="9D9D9C"/>
          <w:w w:val="95"/>
          <w:sz w:val="18"/>
          <w:szCs w:val="18"/>
        </w:rPr>
        <w:t>el</w:t>
      </w:r>
      <w:r w:rsidRPr="008C41C5">
        <w:rPr>
          <w:color w:val="9D9D9C"/>
          <w:spacing w:val="-5"/>
          <w:w w:val="95"/>
          <w:sz w:val="18"/>
          <w:szCs w:val="18"/>
        </w:rPr>
        <w:t xml:space="preserve"> </w:t>
      </w:r>
      <w:r w:rsidRPr="008C41C5">
        <w:rPr>
          <w:color w:val="9D9D9C"/>
          <w:w w:val="95"/>
          <w:sz w:val="18"/>
          <w:szCs w:val="18"/>
        </w:rPr>
        <w:t>reglamento</w:t>
      </w:r>
      <w:r w:rsidRPr="008C41C5">
        <w:rPr>
          <w:color w:val="9D9D9C"/>
          <w:spacing w:val="-6"/>
          <w:w w:val="95"/>
          <w:sz w:val="18"/>
          <w:szCs w:val="18"/>
        </w:rPr>
        <w:t xml:space="preserve"> </w:t>
      </w:r>
      <w:r w:rsidRPr="008C41C5">
        <w:rPr>
          <w:color w:val="9D9D9C"/>
          <w:w w:val="95"/>
          <w:sz w:val="18"/>
          <w:szCs w:val="18"/>
        </w:rPr>
        <w:t>interno/</w:t>
      </w:r>
      <w:r w:rsidRPr="008C41C5">
        <w:rPr>
          <w:color w:val="9D9D9C"/>
          <w:spacing w:val="40"/>
          <w:sz w:val="18"/>
          <w:szCs w:val="18"/>
        </w:rPr>
        <w:t xml:space="preserve"> </w:t>
      </w:r>
      <w:r w:rsidRPr="008C41C5">
        <w:rPr>
          <w:color w:val="9D9D9C"/>
          <w:spacing w:val="-4"/>
          <w:sz w:val="18"/>
          <w:szCs w:val="18"/>
        </w:rPr>
        <w:t>el</w:t>
      </w:r>
      <w:r w:rsidRPr="008C41C5">
        <w:rPr>
          <w:color w:val="9D9D9C"/>
          <w:spacing w:val="-1"/>
          <w:sz w:val="18"/>
          <w:szCs w:val="18"/>
        </w:rPr>
        <w:t xml:space="preserve"> </w:t>
      </w:r>
      <w:r w:rsidRPr="008C41C5">
        <w:rPr>
          <w:color w:val="9D9D9C"/>
          <w:spacing w:val="-4"/>
          <w:sz w:val="18"/>
          <w:szCs w:val="18"/>
        </w:rPr>
        <w:t>protocolo</w:t>
      </w:r>
      <w:r w:rsidRPr="008C41C5">
        <w:rPr>
          <w:color w:val="9D9D9C"/>
          <w:spacing w:val="-1"/>
          <w:sz w:val="18"/>
          <w:szCs w:val="18"/>
        </w:rPr>
        <w:t xml:space="preserve"> </w:t>
      </w:r>
      <w:r w:rsidRPr="008C41C5">
        <w:rPr>
          <w:color w:val="9D9D9C"/>
          <w:spacing w:val="-4"/>
          <w:sz w:val="18"/>
          <w:szCs w:val="18"/>
        </w:rPr>
        <w:t>se</w:t>
      </w:r>
      <w:r w:rsidRPr="008C41C5">
        <w:rPr>
          <w:color w:val="9D9D9C"/>
          <w:spacing w:val="-1"/>
          <w:sz w:val="18"/>
          <w:szCs w:val="18"/>
        </w:rPr>
        <w:t xml:space="preserve"> </w:t>
      </w:r>
      <w:r w:rsidRPr="008C41C5">
        <w:rPr>
          <w:color w:val="9D9D9C"/>
          <w:spacing w:val="-4"/>
          <w:sz w:val="18"/>
          <w:szCs w:val="18"/>
        </w:rPr>
        <w:t>dará</w:t>
      </w:r>
      <w:r w:rsidRPr="008C41C5">
        <w:rPr>
          <w:color w:val="9D9D9C"/>
          <w:spacing w:val="-1"/>
          <w:sz w:val="18"/>
          <w:szCs w:val="18"/>
        </w:rPr>
        <w:t xml:space="preserve"> </w:t>
      </w:r>
      <w:r w:rsidRPr="008C41C5">
        <w:rPr>
          <w:color w:val="9D9D9C"/>
          <w:spacing w:val="-4"/>
          <w:sz w:val="18"/>
          <w:szCs w:val="18"/>
        </w:rPr>
        <w:t>a</w:t>
      </w:r>
      <w:r w:rsidRPr="008C41C5">
        <w:rPr>
          <w:color w:val="9D9D9C"/>
          <w:spacing w:val="-1"/>
          <w:sz w:val="18"/>
          <w:szCs w:val="18"/>
        </w:rPr>
        <w:t xml:space="preserve"> </w:t>
      </w:r>
      <w:r w:rsidRPr="008C41C5">
        <w:rPr>
          <w:color w:val="9D9D9C"/>
          <w:spacing w:val="-4"/>
          <w:sz w:val="18"/>
          <w:szCs w:val="18"/>
        </w:rPr>
        <w:t>conocer</w:t>
      </w:r>
      <w:r w:rsidRPr="008C41C5">
        <w:rPr>
          <w:color w:val="9D9D9C"/>
          <w:spacing w:val="-1"/>
          <w:sz w:val="18"/>
          <w:szCs w:val="18"/>
        </w:rPr>
        <w:t xml:space="preserve"> </w:t>
      </w:r>
      <w:r w:rsidRPr="008C41C5">
        <w:rPr>
          <w:color w:val="9D9D9C"/>
          <w:spacing w:val="-4"/>
          <w:sz w:val="18"/>
          <w:szCs w:val="18"/>
        </w:rPr>
        <w:t>a</w:t>
      </w:r>
      <w:r w:rsidRPr="008C41C5">
        <w:rPr>
          <w:color w:val="9D9D9C"/>
          <w:spacing w:val="-1"/>
          <w:sz w:val="18"/>
          <w:szCs w:val="18"/>
        </w:rPr>
        <w:t xml:space="preserve"> </w:t>
      </w:r>
      <w:r w:rsidRPr="008C41C5">
        <w:rPr>
          <w:color w:val="9D9D9C"/>
          <w:spacing w:val="-4"/>
          <w:sz w:val="18"/>
          <w:szCs w:val="18"/>
        </w:rPr>
        <w:t>los</w:t>
      </w:r>
      <w:r w:rsidRPr="008C41C5">
        <w:rPr>
          <w:color w:val="9D9D9C"/>
          <w:spacing w:val="-1"/>
          <w:sz w:val="18"/>
          <w:szCs w:val="18"/>
        </w:rPr>
        <w:t xml:space="preserve"> </w:t>
      </w:r>
      <w:r w:rsidRPr="008C41C5">
        <w:rPr>
          <w:color w:val="9D9D9C"/>
          <w:spacing w:val="-4"/>
          <w:sz w:val="18"/>
          <w:szCs w:val="18"/>
        </w:rPr>
        <w:t>trabajadores</w:t>
      </w:r>
      <w:r w:rsidRPr="008C41C5">
        <w:rPr>
          <w:color w:val="9D9D9C"/>
          <w:spacing w:val="-1"/>
          <w:sz w:val="18"/>
          <w:szCs w:val="18"/>
        </w:rPr>
        <w:t xml:space="preserve"> </w:t>
      </w:r>
      <w:r w:rsidRPr="008C41C5">
        <w:rPr>
          <w:color w:val="9D9D9C"/>
          <w:spacing w:val="-4"/>
          <w:sz w:val="18"/>
          <w:szCs w:val="18"/>
        </w:rPr>
        <w:t>al</w:t>
      </w:r>
      <w:r w:rsidRPr="008C41C5">
        <w:rPr>
          <w:color w:val="9D9D9C"/>
          <w:spacing w:val="-1"/>
          <w:sz w:val="18"/>
          <w:szCs w:val="18"/>
        </w:rPr>
        <w:t xml:space="preserve"> </w:t>
      </w:r>
      <w:r w:rsidRPr="008C41C5">
        <w:rPr>
          <w:color w:val="9D9D9C"/>
          <w:spacing w:val="-4"/>
          <w:sz w:val="18"/>
          <w:szCs w:val="18"/>
        </w:rPr>
        <w:t>momento</w:t>
      </w:r>
      <w:r w:rsidRPr="008C41C5">
        <w:rPr>
          <w:color w:val="9D9D9C"/>
          <w:spacing w:val="-1"/>
          <w:sz w:val="18"/>
          <w:szCs w:val="18"/>
        </w:rPr>
        <w:t xml:space="preserve"> </w:t>
      </w:r>
      <w:r w:rsidRPr="008C41C5">
        <w:rPr>
          <w:color w:val="9D9D9C"/>
          <w:spacing w:val="-4"/>
          <w:sz w:val="18"/>
          <w:szCs w:val="18"/>
        </w:rPr>
        <w:t>de</w:t>
      </w:r>
      <w:r w:rsidRPr="008C41C5">
        <w:rPr>
          <w:color w:val="9D9D9C"/>
          <w:spacing w:val="-1"/>
          <w:sz w:val="18"/>
          <w:szCs w:val="18"/>
        </w:rPr>
        <w:t xml:space="preserve"> </w:t>
      </w:r>
      <w:r w:rsidRPr="008C41C5">
        <w:rPr>
          <w:color w:val="9D9D9C"/>
          <w:spacing w:val="-4"/>
          <w:sz w:val="18"/>
          <w:szCs w:val="18"/>
        </w:rPr>
        <w:t>la</w:t>
      </w:r>
      <w:r w:rsidRPr="008C41C5">
        <w:rPr>
          <w:color w:val="9D9D9C"/>
          <w:spacing w:val="-1"/>
          <w:sz w:val="18"/>
          <w:szCs w:val="18"/>
        </w:rPr>
        <w:t xml:space="preserve"> </w:t>
      </w:r>
      <w:r w:rsidRPr="008C41C5">
        <w:rPr>
          <w:color w:val="9D9D9C"/>
          <w:spacing w:val="-4"/>
          <w:sz w:val="18"/>
          <w:szCs w:val="18"/>
        </w:rPr>
        <w:t>suscripción</w:t>
      </w:r>
      <w:r w:rsidRPr="008C41C5">
        <w:rPr>
          <w:color w:val="9D9D9C"/>
          <w:spacing w:val="-1"/>
          <w:sz w:val="18"/>
          <w:szCs w:val="18"/>
        </w:rPr>
        <w:t xml:space="preserve"> </w:t>
      </w:r>
      <w:r w:rsidRPr="008C41C5">
        <w:rPr>
          <w:color w:val="9D9D9C"/>
          <w:spacing w:val="-4"/>
          <w:sz w:val="18"/>
          <w:szCs w:val="18"/>
        </w:rPr>
        <w:t>del</w:t>
      </w:r>
      <w:r w:rsidRPr="008C41C5">
        <w:rPr>
          <w:color w:val="9D9D9C"/>
          <w:spacing w:val="40"/>
          <w:sz w:val="18"/>
          <w:szCs w:val="18"/>
        </w:rPr>
        <w:t xml:space="preserve"> </w:t>
      </w:r>
      <w:r w:rsidRPr="008C41C5">
        <w:rPr>
          <w:color w:val="9D9D9C"/>
          <w:w w:val="95"/>
          <w:sz w:val="18"/>
          <w:szCs w:val="18"/>
        </w:rPr>
        <w:t>contrato</w:t>
      </w:r>
      <w:r>
        <w:rPr>
          <w:color w:val="9D9D9C"/>
          <w:w w:val="95"/>
          <w:sz w:val="18"/>
          <w:szCs w:val="18"/>
        </w:rPr>
        <w:t xml:space="preserve"> </w:t>
      </w:r>
      <w:r w:rsidRPr="008C41C5">
        <w:rPr>
          <w:color w:val="9D9D9C"/>
          <w:w w:val="95"/>
          <w:sz w:val="18"/>
          <w:szCs w:val="18"/>
        </w:rPr>
        <w:t>de</w:t>
      </w:r>
      <w:r>
        <w:rPr>
          <w:color w:val="9D9D9C"/>
          <w:w w:val="95"/>
          <w:sz w:val="18"/>
          <w:szCs w:val="18"/>
        </w:rPr>
        <w:t xml:space="preserve"> </w:t>
      </w:r>
      <w:r w:rsidRPr="008C41C5">
        <w:rPr>
          <w:color w:val="9D9D9C"/>
          <w:w w:val="95"/>
          <w:sz w:val="18"/>
          <w:szCs w:val="18"/>
        </w:rPr>
        <w:t>trabajo y</w:t>
      </w:r>
      <w:r>
        <w:rPr>
          <w:color w:val="9D9D9C"/>
          <w:w w:val="95"/>
          <w:sz w:val="18"/>
          <w:szCs w:val="18"/>
        </w:rPr>
        <w:t xml:space="preserve"> </w:t>
      </w:r>
      <w:r w:rsidRPr="008C41C5">
        <w:rPr>
          <w:color w:val="9D9D9C"/>
          <w:w w:val="95"/>
          <w:sz w:val="18"/>
          <w:szCs w:val="18"/>
        </w:rPr>
        <w:t>se</w:t>
      </w:r>
      <w:r>
        <w:rPr>
          <w:color w:val="9D9D9C"/>
          <w:w w:val="95"/>
          <w:sz w:val="18"/>
          <w:szCs w:val="18"/>
        </w:rPr>
        <w:t xml:space="preserve"> </w:t>
      </w:r>
      <w:r w:rsidRPr="008C41C5">
        <w:rPr>
          <w:color w:val="9D9D9C"/>
          <w:w w:val="95"/>
          <w:sz w:val="18"/>
          <w:szCs w:val="18"/>
        </w:rPr>
        <w:t>incorporará en el reglamento interno de</w:t>
      </w:r>
      <w:r>
        <w:rPr>
          <w:color w:val="9D9D9C"/>
          <w:w w:val="95"/>
          <w:sz w:val="18"/>
          <w:szCs w:val="18"/>
        </w:rPr>
        <w:t xml:space="preserve"> </w:t>
      </w:r>
      <w:r w:rsidRPr="008C41C5">
        <w:rPr>
          <w:color w:val="9D9D9C"/>
          <w:w w:val="95"/>
          <w:sz w:val="18"/>
          <w:szCs w:val="18"/>
        </w:rPr>
        <w:t>higiene y</w:t>
      </w:r>
      <w:r>
        <w:rPr>
          <w:color w:val="9D9D9C"/>
          <w:w w:val="95"/>
          <w:sz w:val="18"/>
          <w:szCs w:val="18"/>
        </w:rPr>
        <w:t xml:space="preserve"> </w:t>
      </w:r>
      <w:r w:rsidRPr="008C41C5">
        <w:rPr>
          <w:color w:val="9D9D9C"/>
          <w:w w:val="95"/>
          <w:sz w:val="18"/>
          <w:szCs w:val="18"/>
        </w:rPr>
        <w:t>seguridad</w:t>
      </w:r>
      <w:r w:rsidRPr="008C41C5">
        <w:rPr>
          <w:color w:val="9D9D9C"/>
          <w:spacing w:val="40"/>
          <w:sz w:val="18"/>
          <w:szCs w:val="18"/>
        </w:rPr>
        <w:t xml:space="preserve"> </w:t>
      </w:r>
      <w:r w:rsidRPr="008C41C5">
        <w:rPr>
          <w:color w:val="9D9D9C"/>
          <w:sz w:val="18"/>
          <w:szCs w:val="18"/>
        </w:rPr>
        <w:t>en el trabajo].</w:t>
      </w:r>
    </w:p>
    <w:p w:rsidR="00B974EA" w:rsidP="00B974EA" w:rsidRDefault="00B974EA" w14:paraId="00DFAC90" w14:textId="77777777">
      <w:pPr>
        <w:spacing w:line="259" w:lineRule="auto"/>
        <w:sectPr w:rsidR="00B974EA" w:rsidSect="00B974EA">
          <w:type w:val="continuous"/>
          <w:pgSz w:w="12240" w:h="15840" w:orient="portrait"/>
          <w:pgMar w:top="1180" w:right="440" w:bottom="280" w:left="440" w:header="531" w:footer="1153" w:gutter="0"/>
          <w:cols w:equalWidth="0" w:space="720" w:num="2">
            <w:col w:w="3132" w:space="667"/>
            <w:col w:w="7561"/>
          </w:cols>
        </w:sectPr>
      </w:pPr>
    </w:p>
    <w:p w:rsidR="00B974EA" w:rsidP="00B974EA" w:rsidRDefault="00B974EA" w14:paraId="1FEBC7D6" w14:textId="77777777">
      <w:pPr>
        <w:pStyle w:val="Textoindependiente"/>
      </w:pPr>
      <w:r>
        <w:rPr>
          <w:noProof/>
        </w:rPr>
        <mc:AlternateContent>
          <mc:Choice Requires="wps">
            <w:drawing>
              <wp:anchor distT="0" distB="0" distL="114300" distR="114300" simplePos="0" relativeHeight="251704320" behindDoc="1" locked="0" layoutInCell="1" allowOverlap="1" wp14:anchorId="3DBF7C90" wp14:editId="761A6C5D">
                <wp:simplePos x="0" y="0"/>
                <wp:positionH relativeFrom="page">
                  <wp:posOffset>5715</wp:posOffset>
                </wp:positionH>
                <wp:positionV relativeFrom="page">
                  <wp:posOffset>5715</wp:posOffset>
                </wp:positionV>
                <wp:extent cx="7760335" cy="10046335"/>
                <wp:effectExtent l="0" t="0" r="0" b="0"/>
                <wp:wrapNone/>
                <wp:docPr id="237532042" name="docshape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60335" cy="10046335"/>
                        </a:xfrm>
                        <a:prstGeom prst="rect">
                          <a:avLst/>
                        </a:prstGeom>
                        <a:solidFill>
                          <a:srgbClr val="00AE4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svg="http://schemas.microsoft.com/office/drawing/2016/SVG/main" xmlns:a14="http://schemas.microsoft.com/office/drawing/2010/main" xmlns:a16="http://schemas.microsoft.com/office/drawing/2014/main" xmlns:pic="http://schemas.openxmlformats.org/drawingml/2006/picture" xmlns:a="http://schemas.openxmlformats.org/drawingml/2006/main" xmlns:w16du="http://schemas.microsoft.com/office/word/2023/wordml/word16du">
            <w:pict w14:anchorId="2F237F6B">
              <v:rect id="docshape59" style="position:absolute;margin-left:.45pt;margin-top:.45pt;width:611.05pt;height:791.05pt;z-index:-251612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00ae41" stroked="f" w14:anchorId="4DE5DA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">
                <w10:wrap anchorx="page" anchory="page"/>
              </v:rect>
            </w:pict>
          </mc:Fallback>
        </mc:AlternateContent>
      </w:r>
      <w:r>
        <w:rPr>
          <w:noProof/>
        </w:rPr>
        <mc:AlternateContent>
          <mc:Choice Requires="wpg">
            <w:drawing>
              <wp:anchor distT="0" distB="0" distL="114300" distR="114300" simplePos="0" relativeHeight="251705344" behindDoc="1" locked="0" layoutInCell="1" allowOverlap="1" wp14:anchorId="6EBC13A2" wp14:editId="404A24C3">
                <wp:simplePos x="0" y="0"/>
                <wp:positionH relativeFrom="page">
                  <wp:posOffset>0</wp:posOffset>
                </wp:positionH>
                <wp:positionV relativeFrom="page">
                  <wp:posOffset>0</wp:posOffset>
                </wp:positionV>
                <wp:extent cx="7772400" cy="10058400"/>
                <wp:effectExtent l="0" t="0" r="0" b="0"/>
                <wp:wrapNone/>
                <wp:docPr id="49582662" name="docshapegroup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0058400"/>
                          <a:chOff x="0" y="0"/>
                          <a:chExt cx="12240" cy="15840"/>
                        </a:xfrm>
                      </wpg:grpSpPr>
                      <wps:wsp>
                        <wps:cNvPr id="861277924" name="docshape61"/>
                        <wps:cNvSpPr>
                          <a:spLocks noChangeArrowheads="1"/>
                        </wps:cNvSpPr>
                        <wps:spPr bwMode="auto">
                          <a:xfrm>
                            <a:off x="9" y="9"/>
                            <a:ext cx="12222" cy="15822"/>
                          </a:xfrm>
                          <a:prstGeom prst="rect">
                            <a:avLst/>
                          </a:prstGeom>
                          <a:noFill/>
                          <a:ln w="11963">
                            <a:solidFill>
                              <a:srgbClr val="9D9C9C"/>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06184245" name="docshape62"/>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4723" y="7066"/>
                            <a:ext cx="3565" cy="14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asvg="http://schemas.microsoft.com/office/drawing/2016/SVG/main" xmlns:a14="http://schemas.microsoft.com/office/drawing/2010/main" xmlns:a16="http://schemas.microsoft.com/office/drawing/2014/main" xmlns:pic="http://schemas.openxmlformats.org/drawingml/2006/picture" xmlns:a="http://schemas.openxmlformats.org/drawingml/2006/main" xmlns:w16du="http://schemas.microsoft.com/office/word/2023/wordml/word16du">
            <w:pict w14:anchorId="0CE8F5BE">
              <v:group id="docshapegroup60" style="position:absolute;margin-left:0;margin-top:0;width:612pt;height:11in;z-index:-251611136;mso-position-horizontal-relative:page;mso-position-vertical-relative:page" coordsize="12240,15840" o:spid="_x0000_s1026" w14:anchorId="106621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">
                <v:rect id="docshape61" style="position:absolute;left:9;top:9;width:12222;height:15822;visibility:visible;mso-wrap-style:square;v-text-anchor:top" o:spid="_x0000_s1027" filled="f" strokecolor="#9d9c9c" strokeweight=".33231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"/>
                <v:shape id="docshape62" style="position:absolute;left:4723;top:7066;width:3565;height:1460;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">
                  <v:imagedata o:title="" r:id="rId101"/>
                </v:shape>
                <w10:wrap anchorx="page" anchory="page"/>
              </v:group>
            </w:pict>
          </mc:Fallback>
        </mc:AlternateContent>
      </w:r>
    </w:p>
    <w:p w:rsidR="00B974EA" w:rsidP="00B974EA" w:rsidRDefault="00B974EA" w14:paraId="335E2713" w14:textId="77777777">
      <w:pPr>
        <w:pStyle w:val="Textoindependiente"/>
      </w:pPr>
    </w:p>
    <w:p w:rsidR="00B974EA" w:rsidP="00B974EA" w:rsidRDefault="00B974EA" w14:paraId="3E0DCA13" w14:textId="77777777">
      <w:pPr>
        <w:pStyle w:val="Textoindependiente"/>
      </w:pPr>
    </w:p>
    <w:p w:rsidR="00B974EA" w:rsidP="00B974EA" w:rsidRDefault="00B974EA" w14:paraId="320E05A5" w14:textId="77777777">
      <w:pPr>
        <w:pStyle w:val="Textoindependiente"/>
      </w:pPr>
    </w:p>
    <w:p w:rsidR="00B974EA" w:rsidP="00B974EA" w:rsidRDefault="00B974EA" w14:paraId="5EFB58B7" w14:textId="77777777">
      <w:pPr>
        <w:pStyle w:val="Textoindependiente"/>
      </w:pPr>
    </w:p>
    <w:p w:rsidR="00B974EA" w:rsidP="00B974EA" w:rsidRDefault="00B974EA" w14:paraId="6B875326" w14:textId="77777777">
      <w:pPr>
        <w:pStyle w:val="Textoindependiente"/>
      </w:pPr>
    </w:p>
    <w:p w:rsidR="00B974EA" w:rsidP="00B974EA" w:rsidRDefault="00B974EA" w14:paraId="418DBD82" w14:textId="77777777">
      <w:pPr>
        <w:pStyle w:val="Textoindependiente"/>
      </w:pPr>
    </w:p>
    <w:p w:rsidR="00B974EA" w:rsidP="00B974EA" w:rsidRDefault="00B974EA" w14:paraId="75AC02DC" w14:textId="77777777">
      <w:pPr>
        <w:pStyle w:val="Textoindependiente"/>
      </w:pPr>
    </w:p>
    <w:p w:rsidR="00B974EA" w:rsidP="00B974EA" w:rsidRDefault="00B974EA" w14:paraId="62F69B92" w14:textId="77777777">
      <w:pPr>
        <w:pStyle w:val="Textoindependiente"/>
      </w:pPr>
    </w:p>
    <w:p w:rsidR="00B974EA" w:rsidP="00B974EA" w:rsidRDefault="00B974EA" w14:paraId="29BB0E60" w14:textId="77777777">
      <w:pPr>
        <w:pStyle w:val="Textoindependiente"/>
      </w:pPr>
    </w:p>
    <w:p w:rsidR="00B974EA" w:rsidP="00B974EA" w:rsidRDefault="00B974EA" w14:paraId="082346A8" w14:textId="77777777">
      <w:pPr>
        <w:pStyle w:val="Textoindependiente"/>
      </w:pPr>
    </w:p>
    <w:p w:rsidR="00B974EA" w:rsidP="00B974EA" w:rsidRDefault="00B974EA" w14:paraId="4C5A3CF9" w14:textId="77777777">
      <w:pPr>
        <w:pStyle w:val="Textoindependiente"/>
      </w:pPr>
    </w:p>
    <w:p w:rsidR="00B974EA" w:rsidP="00B974EA" w:rsidRDefault="00B974EA" w14:paraId="3CE20129" w14:textId="77777777">
      <w:pPr>
        <w:pStyle w:val="Textoindependiente"/>
      </w:pPr>
    </w:p>
    <w:p w:rsidR="00B974EA" w:rsidP="00B974EA" w:rsidRDefault="00B974EA" w14:paraId="45536087" w14:textId="77777777">
      <w:pPr>
        <w:pStyle w:val="Textoindependiente"/>
      </w:pPr>
    </w:p>
    <w:p w:rsidR="00B974EA" w:rsidP="00B974EA" w:rsidRDefault="00B974EA" w14:paraId="2AAB04B2" w14:textId="77777777">
      <w:pPr>
        <w:pStyle w:val="Textoindependiente"/>
      </w:pPr>
    </w:p>
    <w:p w:rsidR="00B974EA" w:rsidP="00B974EA" w:rsidRDefault="00B974EA" w14:paraId="7DDFD87B" w14:textId="77777777">
      <w:pPr>
        <w:pStyle w:val="Textoindependiente"/>
      </w:pPr>
    </w:p>
    <w:p w:rsidR="00B974EA" w:rsidP="00B974EA" w:rsidRDefault="00B974EA" w14:paraId="0F80F341" w14:textId="77777777">
      <w:pPr>
        <w:pStyle w:val="Textoindependiente"/>
      </w:pPr>
    </w:p>
    <w:p w:rsidR="00B974EA" w:rsidP="00B974EA" w:rsidRDefault="00B974EA" w14:paraId="6100AECC" w14:textId="77777777">
      <w:pPr>
        <w:pStyle w:val="Textoindependiente"/>
      </w:pPr>
    </w:p>
    <w:p w:rsidR="00B974EA" w:rsidP="00B974EA" w:rsidRDefault="00B974EA" w14:paraId="723EAC10" w14:textId="77777777">
      <w:pPr>
        <w:pStyle w:val="Textoindependiente"/>
      </w:pPr>
    </w:p>
    <w:p w:rsidR="00B974EA" w:rsidP="00B974EA" w:rsidRDefault="00B974EA" w14:paraId="695BC77D" w14:textId="77777777">
      <w:pPr>
        <w:pStyle w:val="Textoindependiente"/>
      </w:pPr>
    </w:p>
    <w:p w:rsidR="00B974EA" w:rsidP="00B974EA" w:rsidRDefault="00B974EA" w14:paraId="0100F2FC" w14:textId="77777777">
      <w:pPr>
        <w:pStyle w:val="Textoindependiente"/>
      </w:pPr>
    </w:p>
    <w:p w:rsidR="00B974EA" w:rsidP="00B974EA" w:rsidRDefault="00B974EA" w14:paraId="1C766898" w14:textId="77777777">
      <w:pPr>
        <w:pStyle w:val="Textoindependiente"/>
      </w:pPr>
    </w:p>
    <w:p w:rsidR="00B974EA" w:rsidP="00B974EA" w:rsidRDefault="00B974EA" w14:paraId="059747CB" w14:textId="77777777">
      <w:pPr>
        <w:pStyle w:val="Textoindependiente"/>
      </w:pPr>
    </w:p>
    <w:p w:rsidR="00B974EA" w:rsidP="00B974EA" w:rsidRDefault="00B974EA" w14:paraId="17A9FB0C" w14:textId="77777777">
      <w:pPr>
        <w:pStyle w:val="Textoindependiente"/>
      </w:pPr>
    </w:p>
    <w:p w:rsidR="00B974EA" w:rsidP="00B974EA" w:rsidRDefault="00B974EA" w14:paraId="6F10B158" w14:textId="77777777">
      <w:pPr>
        <w:pStyle w:val="Textoindependiente"/>
      </w:pPr>
    </w:p>
    <w:p w:rsidR="00B974EA" w:rsidP="00B974EA" w:rsidRDefault="00B974EA" w14:paraId="6E706514" w14:textId="77777777">
      <w:pPr>
        <w:pStyle w:val="Textoindependiente"/>
      </w:pPr>
    </w:p>
    <w:p w:rsidR="00B974EA" w:rsidP="00B974EA" w:rsidRDefault="00B974EA" w14:paraId="68E2AC45" w14:textId="77777777">
      <w:pPr>
        <w:pStyle w:val="Textoindependiente"/>
      </w:pPr>
    </w:p>
    <w:p w:rsidR="00B974EA" w:rsidP="00B974EA" w:rsidRDefault="00B974EA" w14:paraId="5AF7C495" w14:textId="77777777">
      <w:pPr>
        <w:pStyle w:val="Textoindependiente"/>
      </w:pPr>
    </w:p>
    <w:p w:rsidR="00B974EA" w:rsidP="00B974EA" w:rsidRDefault="00B974EA" w14:paraId="6E3D6915" w14:textId="77777777">
      <w:pPr>
        <w:pStyle w:val="Textoindependiente"/>
        <w:rPr>
          <w:sz w:val="26"/>
        </w:rPr>
      </w:pPr>
    </w:p>
    <w:p w:rsidR="00B974EA" w:rsidP="00D5605D" w:rsidRDefault="00B974EA" w14:paraId="44F54C7B" w14:textId="62D37636">
      <w:pPr>
        <w:spacing w:before="88"/>
        <w:ind w:left="4678" w:right="4018"/>
        <w:jc w:val="center"/>
        <w:rPr>
          <w:color w:val="FFFFFF"/>
          <w:spacing w:val="-2"/>
          <w:sz w:val="36"/>
        </w:rPr>
      </w:pPr>
      <w:r>
        <w:rPr>
          <w:color w:val="FFFFFF"/>
          <w:sz w:val="36"/>
        </w:rPr>
        <w:t>Vive</w:t>
      </w:r>
      <w:r>
        <w:rPr>
          <w:color w:val="FFFFFF"/>
          <w:spacing w:val="-4"/>
          <w:sz w:val="36"/>
        </w:rPr>
        <w:t xml:space="preserve"> </w:t>
      </w:r>
      <w:r>
        <w:rPr>
          <w:color w:val="FFFFFF"/>
          <w:sz w:val="36"/>
        </w:rPr>
        <w:t>el</w:t>
      </w:r>
      <w:r w:rsidR="00CE0ABF">
        <w:rPr>
          <w:color w:val="FFFFFF"/>
          <w:spacing w:val="-5"/>
          <w:sz w:val="36"/>
        </w:rPr>
        <w:t xml:space="preserve"> </w:t>
      </w:r>
      <w:r>
        <w:rPr>
          <w:color w:val="FFFFFF"/>
          <w:spacing w:val="-2"/>
          <w:sz w:val="36"/>
        </w:rPr>
        <w:t>cuidado</w:t>
      </w:r>
    </w:p>
    <w:p w:rsidR="00D5605D" w:rsidRDefault="00D5605D" w14:paraId="06D71A1A" w14:textId="0511071B">
      <w:pPr>
        <w:spacing w:after="0" w:line="240" w:lineRule="auto"/>
        <w:jc w:val="left"/>
        <w:rPr>
          <w:color w:val="FFFFFF"/>
          <w:spacing w:val="-2"/>
          <w:sz w:val="36"/>
        </w:rPr>
      </w:pPr>
      <w:r>
        <w:rPr>
          <w:color w:val="FFFFFF"/>
          <w:spacing w:val="-2"/>
          <w:sz w:val="36"/>
        </w:rPr>
        <w:br w:type="page"/>
      </w:r>
    </w:p>
    <w:p w:rsidR="00AC7ECC" w:rsidP="00AC7ECC" w:rsidRDefault="00CE0ABF" w14:paraId="13C81EAE" w14:textId="3DD12F56">
      <w:pPr>
        <w:pStyle w:val="Ttulo2"/>
      </w:pPr>
      <w:bookmarkStart w:name="_Toc169678921" w:id="187"/>
      <w:r>
        <w:t>An</w:t>
      </w:r>
      <w:r w:rsidRPr="00C67D61" w:rsidR="00AC7ECC">
        <w:t xml:space="preserve">exo </w:t>
      </w:r>
      <w:r w:rsidR="00AC7ECC">
        <w:t>7 – Procedimiento</w:t>
      </w:r>
      <w:r w:rsidR="00C3748F">
        <w:t xml:space="preserve"> de investigación y sanción del acoso laboral</w:t>
      </w:r>
      <w:r w:rsidR="008729C8">
        <w:t>, sexual</w:t>
      </w:r>
      <w:r w:rsidR="00C3748F">
        <w:t xml:space="preserve"> y violencia en el trabajo</w:t>
      </w:r>
      <w:bookmarkEnd w:id="187"/>
      <w:r w:rsidRPr="00C67D61" w:rsidR="00AC7ECC">
        <w:t xml:space="preserve"> </w:t>
      </w:r>
    </w:p>
    <w:p w:rsidR="00311D4B" w:rsidP="00311D4B" w:rsidRDefault="00311D4B" w14:paraId="3CB9EBA4" w14:textId="77777777"/>
    <w:p w:rsidRPr="00311D4B" w:rsidR="00311D4B" w:rsidP="00311D4B" w:rsidRDefault="00311D4B" w14:paraId="4AB25E2C" w14:textId="77777777"/>
    <w:p w:rsidRPr="00311D4B" w:rsidR="00311D4B" w:rsidP="00311D4B" w:rsidRDefault="00311D4B" w14:paraId="7EDA3A3D" w14:textId="77777777">
      <w:pPr>
        <w:pBdr>
          <w:top w:val="single" w:color="205B64" w:sz="12" w:space="1"/>
          <w:left w:val="single" w:color="205B64" w:sz="12" w:space="0"/>
          <w:bottom w:val="single" w:color="205B64" w:sz="12" w:space="1"/>
          <w:right w:val="single" w:color="205B64" w:sz="12" w:space="1"/>
        </w:pBdr>
        <w:shd w:val="clear" w:color="auto" w:fill="F2F2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rPr>
          <w:rFonts w:cs="Arial"/>
          <w:color w:val="595054"/>
          <w:sz w:val="16"/>
          <w:szCs w:val="16"/>
        </w:rPr>
      </w:pPr>
    </w:p>
    <w:p w:rsidRPr="00311D4B" w:rsidR="00311D4B" w:rsidP="00311D4B" w:rsidRDefault="00FF6716" w14:paraId="71B58599" w14:textId="3BFC07BD">
      <w:pPr>
        <w:pBdr>
          <w:top w:val="single" w:color="205B64" w:sz="12" w:space="1"/>
          <w:left w:val="single" w:color="205B64" w:sz="12" w:space="0"/>
          <w:bottom w:val="single" w:color="205B64" w:sz="12" w:space="1"/>
          <w:right w:val="single" w:color="205B64" w:sz="12" w:space="1"/>
        </w:pBdr>
        <w:shd w:val="clear" w:color="auto" w:fill="F2F2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rPr>
          <w:rFonts w:cs="Arial"/>
          <w:color w:val="595054"/>
          <w:sz w:val="20"/>
        </w:rPr>
      </w:pPr>
      <w:r>
        <w:rPr>
          <w:rFonts w:cs="Arial"/>
          <w:color w:val="595054"/>
          <w:sz w:val="20"/>
        </w:rPr>
        <w:t xml:space="preserve">La entidad empleadora debe adjuntar </w:t>
      </w:r>
      <w:r w:rsidR="00814262">
        <w:rPr>
          <w:rFonts w:cs="Arial"/>
          <w:color w:val="595054"/>
          <w:sz w:val="20"/>
        </w:rPr>
        <w:t xml:space="preserve">el Procedimiento de investigación y sanción, el cual debe considerar </w:t>
      </w:r>
      <w:r w:rsidR="00F82F2D">
        <w:rPr>
          <w:rFonts w:cs="Arial"/>
          <w:color w:val="595054"/>
          <w:sz w:val="20"/>
        </w:rPr>
        <w:t>los lineamientos del reglamento emitido por el Ministerio del trabajo y prevención socia</w:t>
      </w:r>
      <w:r w:rsidR="00CB7B48">
        <w:rPr>
          <w:rFonts w:cs="Arial"/>
          <w:color w:val="595054"/>
          <w:sz w:val="20"/>
        </w:rPr>
        <w:t>l</w:t>
      </w:r>
      <w:r w:rsidR="00F82F2D">
        <w:rPr>
          <w:rFonts w:cs="Arial"/>
          <w:color w:val="595054"/>
          <w:sz w:val="20"/>
        </w:rPr>
        <w:t xml:space="preserve"> (el que a la fecha de hoy</w:t>
      </w:r>
      <w:r w:rsidR="00EE14A3">
        <w:rPr>
          <w:rFonts w:cs="Arial"/>
          <w:color w:val="595054"/>
          <w:sz w:val="20"/>
        </w:rPr>
        <w:t xml:space="preserve"> 18</w:t>
      </w:r>
      <w:r w:rsidR="00CB7B48">
        <w:rPr>
          <w:rFonts w:cs="Arial"/>
          <w:color w:val="595054"/>
          <w:sz w:val="20"/>
        </w:rPr>
        <w:t xml:space="preserve"> de junio</w:t>
      </w:r>
      <w:r w:rsidR="00F82F2D">
        <w:rPr>
          <w:rFonts w:cs="Arial"/>
          <w:color w:val="595054"/>
          <w:sz w:val="20"/>
        </w:rPr>
        <w:t xml:space="preserve"> no ha sido publicado</w:t>
      </w:r>
      <w:r w:rsidR="00CB7B48">
        <w:rPr>
          <w:rFonts w:cs="Arial"/>
          <w:color w:val="595054"/>
          <w:sz w:val="20"/>
        </w:rPr>
        <w:t>).</w:t>
      </w:r>
    </w:p>
    <w:p w:rsidRPr="00311D4B" w:rsidR="00311D4B" w:rsidP="00311D4B" w:rsidRDefault="00311D4B" w14:paraId="5BD33963" w14:textId="77777777">
      <w:pPr>
        <w:pBdr>
          <w:top w:val="single" w:color="205B64" w:sz="12" w:space="1"/>
          <w:left w:val="single" w:color="205B64" w:sz="12" w:space="0"/>
          <w:bottom w:val="single" w:color="205B64" w:sz="12" w:space="1"/>
          <w:right w:val="single" w:color="205B64" w:sz="12" w:space="1"/>
        </w:pBdr>
        <w:shd w:val="clear" w:color="auto" w:fill="F2F2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jc w:val="center"/>
        <w:rPr>
          <w:rFonts w:cs="Arial"/>
          <w:b/>
          <w:bCs/>
          <w:color w:val="004C14"/>
          <w:sz w:val="20"/>
        </w:rPr>
      </w:pPr>
      <w:r w:rsidRPr="00311D4B">
        <w:rPr>
          <w:rFonts w:cs="Arial"/>
          <w:b/>
          <w:bCs/>
          <w:color w:val="004C14"/>
          <w:sz w:val="20"/>
        </w:rPr>
        <w:t>ESTE CUADRO ES EXPLICATIVO Y DEBE SER ELIMINADO AL FORMALIZAR EL DOCUMENTO</w:t>
      </w:r>
    </w:p>
    <w:p w:rsidR="008B386D" w:rsidRDefault="008B386D" w14:paraId="5A01754B" w14:textId="312BCEAA">
      <w:pPr>
        <w:spacing w:after="0" w:line="240" w:lineRule="auto"/>
        <w:jc w:val="left"/>
        <w:rPr>
          <w:rFonts w:ascii="Estandar" w:hAnsi="Estandar" w:eastAsia="DINNextLTPro-Light" w:cs="Arial"/>
          <w:color w:val="525252" w:themeColor="text1" w:themeTint="BF"/>
        </w:rPr>
      </w:pPr>
      <w:r>
        <w:rPr>
          <w:rFonts w:ascii="Estandar" w:hAnsi="Estandar" w:eastAsia="DINNextLTPro-Light" w:cs="Arial"/>
          <w:color w:val="525252" w:themeColor="text1" w:themeTint="BF"/>
        </w:rPr>
        <w:br w:type="page"/>
      </w:r>
    </w:p>
    <w:p w:rsidRPr="00C67D61" w:rsidR="001D69E6" w:rsidP="00FB131C" w:rsidRDefault="00FB131C" w14:paraId="78DD2B7E" w14:textId="0C137408">
      <w:pPr>
        <w:pStyle w:val="Ttulo2"/>
      </w:pPr>
      <w:bookmarkStart w:name="_Toc9896535" w:id="188"/>
      <w:bookmarkStart w:name="_Toc169678922" w:id="189"/>
      <w:bookmarkStart w:name="_Toc7476352" w:id="190"/>
      <w:r w:rsidRPr="00C67D61">
        <w:t xml:space="preserve">Anexo </w:t>
      </w:r>
      <w:r w:rsidR="00AC7ECC">
        <w:t>8</w:t>
      </w:r>
      <w:r>
        <w:t xml:space="preserve"> - L</w:t>
      </w:r>
      <w:r w:rsidRPr="00C67D61">
        <w:t>egislación aplicable</w:t>
      </w:r>
      <w:bookmarkEnd w:id="188"/>
      <w:bookmarkEnd w:id="189"/>
      <w:r w:rsidRPr="00C67D61">
        <w:t xml:space="preserve"> </w:t>
      </w:r>
      <w:bookmarkEnd w:id="190"/>
    </w:p>
    <w:tbl>
      <w:tblPr>
        <w:tblW w:w="5009" w:type="pct"/>
        <w:tblInd w:w="-15" w:type="dxa"/>
        <w:tblBorders>
          <w:top w:val="single" w:color="205B64" w:sz="12" w:space="0"/>
          <w:left w:val="single" w:color="205B64" w:sz="12" w:space="0"/>
          <w:bottom w:val="single" w:color="205B64" w:sz="12" w:space="0"/>
          <w:right w:val="single" w:color="205B64" w:sz="12" w:space="0"/>
          <w:insideH w:val="single" w:color="205B64" w:sz="12" w:space="0"/>
          <w:insideV w:val="single" w:color="205B64" w:sz="12" w:space="0"/>
        </w:tblBorders>
        <w:tblLayout w:type="fixed"/>
        <w:tblCellMar>
          <w:left w:w="70" w:type="dxa"/>
          <w:right w:w="70" w:type="dxa"/>
        </w:tblCellMar>
        <w:tblLook w:val="04A0" w:firstRow="1" w:lastRow="0" w:firstColumn="1" w:lastColumn="0" w:noHBand="0" w:noVBand="1"/>
      </w:tblPr>
      <w:tblGrid>
        <w:gridCol w:w="1922"/>
        <w:gridCol w:w="3841"/>
        <w:gridCol w:w="4197"/>
      </w:tblGrid>
      <w:tr w:rsidRPr="00DA25BF" w:rsidR="00DA25BF" w:rsidTr="00E86AFB" w14:paraId="1CBF0D99" w14:textId="77777777">
        <w:trPr>
          <w:trHeight w:val="454"/>
          <w:tblHeader/>
        </w:trPr>
        <w:tc>
          <w:tcPr>
            <w:tcW w:w="965" w:type="pct"/>
            <w:shd w:val="clear" w:color="auto" w:fill="13C045" w:themeFill="accent1"/>
            <w:noWrap/>
            <w:vAlign w:val="center"/>
            <w:hideMark/>
          </w:tcPr>
          <w:p w:rsidRPr="00DA25BF" w:rsidR="001D69E6" w:rsidP="00DA25BF" w:rsidRDefault="001D69E6" w14:paraId="70CA1439" w14:textId="77777777">
            <w:pPr>
              <w:spacing w:after="0"/>
              <w:jc w:val="center"/>
              <w:rPr>
                <w:rFonts w:eastAsia="DINNextLTPro-Light" w:cs="Arial"/>
                <w:b/>
                <w:color w:val="FFFFFF" w:themeColor="background1"/>
                <w:sz w:val="20"/>
                <w:szCs w:val="20"/>
              </w:rPr>
            </w:pPr>
            <w:r w:rsidRPr="00DA25BF">
              <w:rPr>
                <w:rFonts w:eastAsia="DINNextLTPro-Light" w:cs="Arial"/>
                <w:b/>
                <w:color w:val="FFFFFF" w:themeColor="background1"/>
                <w:sz w:val="20"/>
                <w:szCs w:val="20"/>
              </w:rPr>
              <w:t>LEY</w:t>
            </w:r>
          </w:p>
        </w:tc>
        <w:tc>
          <w:tcPr>
            <w:tcW w:w="1928" w:type="pct"/>
            <w:shd w:val="clear" w:color="auto" w:fill="13C045" w:themeFill="accent1"/>
            <w:noWrap/>
            <w:vAlign w:val="center"/>
            <w:hideMark/>
          </w:tcPr>
          <w:p w:rsidRPr="00DA25BF" w:rsidR="001D69E6" w:rsidP="00DA25BF" w:rsidRDefault="001D69E6" w14:paraId="1376BDC1" w14:textId="77777777">
            <w:pPr>
              <w:spacing w:after="0"/>
              <w:jc w:val="center"/>
              <w:rPr>
                <w:rFonts w:eastAsia="DINNextLTPro-Light" w:cs="Arial"/>
                <w:b/>
                <w:color w:val="FFFFFF" w:themeColor="background1"/>
                <w:sz w:val="20"/>
                <w:szCs w:val="20"/>
              </w:rPr>
            </w:pPr>
            <w:r w:rsidRPr="00DA25BF">
              <w:rPr>
                <w:rFonts w:eastAsia="DINNextLTPro-Light" w:cs="Arial"/>
                <w:b/>
                <w:color w:val="FFFFFF" w:themeColor="background1"/>
                <w:sz w:val="20"/>
                <w:szCs w:val="20"/>
              </w:rPr>
              <w:t xml:space="preserve">TÍTULO </w:t>
            </w:r>
          </w:p>
        </w:tc>
        <w:tc>
          <w:tcPr>
            <w:tcW w:w="2107" w:type="pct"/>
            <w:shd w:val="clear" w:color="auto" w:fill="13C045" w:themeFill="accent1"/>
            <w:noWrap/>
            <w:vAlign w:val="center"/>
            <w:hideMark/>
          </w:tcPr>
          <w:p w:rsidRPr="00DA25BF" w:rsidR="001D69E6" w:rsidP="00DA25BF" w:rsidRDefault="001D69E6" w14:paraId="4D5A5015" w14:textId="77777777">
            <w:pPr>
              <w:spacing w:after="0"/>
              <w:jc w:val="center"/>
              <w:rPr>
                <w:rFonts w:eastAsia="DINNextLTPro-Light" w:cs="Arial"/>
                <w:b/>
                <w:color w:val="FFFFFF" w:themeColor="background1"/>
                <w:sz w:val="20"/>
                <w:szCs w:val="20"/>
              </w:rPr>
            </w:pPr>
            <w:r w:rsidRPr="00DA25BF">
              <w:rPr>
                <w:rFonts w:eastAsia="DINNextLTPro-Light" w:cs="Arial"/>
                <w:b/>
                <w:color w:val="FFFFFF" w:themeColor="background1"/>
                <w:sz w:val="20"/>
                <w:szCs w:val="20"/>
              </w:rPr>
              <w:t>LINK</w:t>
            </w:r>
          </w:p>
        </w:tc>
      </w:tr>
      <w:tr w:rsidRPr="00E86AFB" w:rsidR="00E86AFB" w:rsidTr="00E86AFB" w14:paraId="3CD42F71" w14:textId="77777777">
        <w:trPr>
          <w:trHeight w:val="680"/>
        </w:trPr>
        <w:tc>
          <w:tcPr>
            <w:tcW w:w="965" w:type="pct"/>
            <w:shd w:val="clear" w:color="auto" w:fill="F2F2F2" w:themeFill="background1" w:themeFillShade="F2"/>
            <w:vAlign w:val="center"/>
            <w:hideMark/>
          </w:tcPr>
          <w:p w:rsidRPr="00E86AFB" w:rsidR="001D69E6" w:rsidP="00E86AFB" w:rsidRDefault="001D69E6" w14:paraId="6879637F" w14:textId="77777777">
            <w:pPr>
              <w:spacing w:after="0"/>
              <w:jc w:val="left"/>
              <w:rPr>
                <w:rFonts w:eastAsia="DINNextLTPro-Light" w:cs="Arial"/>
                <w:sz w:val="18"/>
                <w:szCs w:val="18"/>
              </w:rPr>
            </w:pPr>
            <w:r w:rsidRPr="00E86AFB">
              <w:rPr>
                <w:rFonts w:eastAsia="DINNextLTPro-Light" w:cs="Arial"/>
                <w:sz w:val="18"/>
                <w:szCs w:val="18"/>
              </w:rPr>
              <w:t>Ley Nº 21.155</w:t>
            </w:r>
          </w:p>
        </w:tc>
        <w:tc>
          <w:tcPr>
            <w:tcW w:w="1928" w:type="pct"/>
            <w:shd w:val="clear" w:color="auto" w:fill="auto"/>
            <w:vAlign w:val="center"/>
            <w:hideMark/>
          </w:tcPr>
          <w:p w:rsidRPr="00E86AFB" w:rsidR="001D69E6" w:rsidP="00E86AFB" w:rsidRDefault="00E86AFB" w14:paraId="13EAF2D4" w14:textId="6F86DEDD">
            <w:pPr>
              <w:spacing w:after="0"/>
              <w:jc w:val="left"/>
              <w:rPr>
                <w:rFonts w:eastAsia="DINNextLTPro-Light" w:cs="Arial"/>
                <w:sz w:val="18"/>
                <w:szCs w:val="18"/>
              </w:rPr>
            </w:pPr>
            <w:r w:rsidRPr="00E86AFB">
              <w:rPr>
                <w:rFonts w:eastAsia="DINNextLTPro-Light" w:cs="Arial"/>
                <w:sz w:val="18"/>
                <w:szCs w:val="18"/>
              </w:rPr>
              <w:t>Establece medidas de protección a la lactancia materna y su ejercicio</w:t>
            </w:r>
          </w:p>
        </w:tc>
        <w:tc>
          <w:tcPr>
            <w:tcW w:w="2107" w:type="pct"/>
            <w:shd w:val="clear" w:color="auto" w:fill="auto"/>
            <w:vAlign w:val="center"/>
            <w:hideMark/>
          </w:tcPr>
          <w:p w:rsidRPr="00E86AFB" w:rsidR="001D69E6" w:rsidP="00E86AFB" w:rsidRDefault="007948AD" w14:paraId="377273E0" w14:textId="77777777">
            <w:pPr>
              <w:spacing w:after="0"/>
              <w:jc w:val="left"/>
              <w:rPr>
                <w:rFonts w:eastAsia="DINNextLTPro-Light" w:cs="Arial"/>
                <w:sz w:val="18"/>
                <w:szCs w:val="18"/>
              </w:rPr>
            </w:pPr>
            <w:hyperlink w:history="1" r:id="rId102">
              <w:r w:rsidRPr="00E86AFB" w:rsidR="001D69E6">
                <w:rPr>
                  <w:rFonts w:eastAsia="Times New Roman" w:cs="Arial"/>
                  <w:sz w:val="18"/>
                  <w:szCs w:val="18"/>
                  <w:u w:val="single"/>
                </w:rPr>
                <w:t>https://www.diariooficial.interior.gob.cl/publicaciones/2019/05/02/42343/01/1584807.pdf</w:t>
              </w:r>
            </w:hyperlink>
          </w:p>
        </w:tc>
      </w:tr>
      <w:tr w:rsidRPr="00E86AFB" w:rsidR="00E86AFB" w:rsidTr="00E86AFB" w14:paraId="3EE64DF3" w14:textId="77777777">
        <w:trPr>
          <w:trHeight w:val="680"/>
        </w:trPr>
        <w:tc>
          <w:tcPr>
            <w:tcW w:w="965" w:type="pct"/>
            <w:shd w:val="clear" w:color="auto" w:fill="F2F2F2" w:themeFill="background1" w:themeFillShade="F2"/>
            <w:vAlign w:val="center"/>
            <w:hideMark/>
          </w:tcPr>
          <w:p w:rsidRPr="00E86AFB" w:rsidR="001D69E6" w:rsidP="00E86AFB" w:rsidRDefault="007948AD" w14:paraId="332CDE70" w14:textId="77777777">
            <w:pPr>
              <w:spacing w:after="0"/>
              <w:jc w:val="left"/>
              <w:rPr>
                <w:rFonts w:eastAsia="DINNextLTPro-Light" w:cs="Arial"/>
                <w:sz w:val="18"/>
                <w:szCs w:val="18"/>
              </w:rPr>
            </w:pPr>
            <w:hyperlink w:history="1" r:id="rId103">
              <w:r w:rsidRPr="00E86AFB" w:rsidR="001D69E6">
                <w:rPr>
                  <w:rFonts w:eastAsia="DINNextLTPro-Light" w:cs="Arial"/>
                  <w:sz w:val="18"/>
                  <w:szCs w:val="18"/>
                </w:rPr>
                <w:t>Ley Nº 21.122</w:t>
              </w:r>
            </w:hyperlink>
          </w:p>
        </w:tc>
        <w:tc>
          <w:tcPr>
            <w:tcW w:w="1928" w:type="pct"/>
            <w:shd w:val="clear" w:color="auto" w:fill="auto"/>
            <w:vAlign w:val="center"/>
            <w:hideMark/>
          </w:tcPr>
          <w:p w:rsidRPr="00E86AFB" w:rsidR="001D69E6" w:rsidP="00E86AFB" w:rsidRDefault="00E86AFB" w14:paraId="5B5E471A" w14:textId="15E2D1E6">
            <w:pPr>
              <w:spacing w:after="0"/>
              <w:jc w:val="left"/>
              <w:rPr>
                <w:rFonts w:eastAsia="DINNextLTPro-Light" w:cs="Arial"/>
                <w:sz w:val="18"/>
                <w:szCs w:val="18"/>
              </w:rPr>
            </w:pPr>
            <w:r w:rsidRPr="00E86AFB">
              <w:rPr>
                <w:rFonts w:eastAsia="DINNextLTPro-Light" w:cs="Arial"/>
                <w:sz w:val="18"/>
                <w:szCs w:val="18"/>
              </w:rPr>
              <w:t>Modifica el código del trabajo en materia de contrato de trabajo por obra o faena</w:t>
            </w:r>
          </w:p>
        </w:tc>
        <w:tc>
          <w:tcPr>
            <w:tcW w:w="2107" w:type="pct"/>
            <w:shd w:val="clear" w:color="auto" w:fill="auto"/>
            <w:vAlign w:val="center"/>
            <w:hideMark/>
          </w:tcPr>
          <w:p w:rsidRPr="00E86AFB" w:rsidR="001D69E6" w:rsidP="00E86AFB" w:rsidRDefault="007948AD" w14:paraId="4ADA972C" w14:textId="77777777">
            <w:pPr>
              <w:spacing w:after="0"/>
              <w:jc w:val="left"/>
              <w:rPr>
                <w:rFonts w:eastAsia="Times New Roman" w:cs="Arial"/>
                <w:sz w:val="18"/>
                <w:szCs w:val="18"/>
                <w:u w:val="single"/>
              </w:rPr>
            </w:pPr>
            <w:hyperlink w:history="1" r:id="rId104">
              <w:r w:rsidRPr="00E86AFB" w:rsidR="001D69E6">
                <w:rPr>
                  <w:rFonts w:eastAsia="Times New Roman" w:cs="Arial"/>
                  <w:sz w:val="18"/>
                  <w:szCs w:val="18"/>
                  <w:u w:val="single"/>
                </w:rPr>
                <w:t>Https://Www.Leychile.Cl/Navegar?Idnorma=1125900&amp;Idparte=9971034&amp;Idversion=2018-11-28</w:t>
              </w:r>
            </w:hyperlink>
          </w:p>
        </w:tc>
      </w:tr>
      <w:tr w:rsidRPr="00E86AFB" w:rsidR="00E86AFB" w:rsidTr="00E86AFB" w14:paraId="528E8A7E" w14:textId="77777777">
        <w:trPr>
          <w:trHeight w:val="680"/>
        </w:trPr>
        <w:tc>
          <w:tcPr>
            <w:tcW w:w="965" w:type="pct"/>
            <w:shd w:val="clear" w:color="auto" w:fill="F2F2F2" w:themeFill="background1" w:themeFillShade="F2"/>
            <w:vAlign w:val="center"/>
            <w:hideMark/>
          </w:tcPr>
          <w:p w:rsidRPr="00E86AFB" w:rsidR="001D69E6" w:rsidP="00E86AFB" w:rsidRDefault="001D69E6" w14:paraId="24492A63" w14:textId="77777777">
            <w:pPr>
              <w:spacing w:after="0"/>
              <w:jc w:val="left"/>
              <w:rPr>
                <w:rFonts w:eastAsia="DINNextLTPro-Light" w:cs="Arial"/>
                <w:sz w:val="18"/>
                <w:szCs w:val="18"/>
              </w:rPr>
            </w:pPr>
            <w:r w:rsidRPr="00E86AFB">
              <w:rPr>
                <w:rFonts w:eastAsia="DINNextLTPro-Light" w:cs="Arial"/>
                <w:sz w:val="18"/>
                <w:szCs w:val="18"/>
              </w:rPr>
              <w:t>Ley Nº 21.063</w:t>
            </w:r>
          </w:p>
        </w:tc>
        <w:tc>
          <w:tcPr>
            <w:tcW w:w="1928" w:type="pct"/>
            <w:shd w:val="clear" w:color="auto" w:fill="auto"/>
            <w:vAlign w:val="center"/>
            <w:hideMark/>
          </w:tcPr>
          <w:p w:rsidRPr="00E86AFB" w:rsidR="001D69E6" w:rsidP="00E86AFB" w:rsidRDefault="00E86AFB" w14:paraId="25EBD9E7" w14:textId="5BF8C3FF">
            <w:pPr>
              <w:spacing w:after="0"/>
              <w:jc w:val="left"/>
              <w:rPr>
                <w:rFonts w:eastAsia="DINNextLTPro-Light" w:cs="Arial"/>
                <w:sz w:val="18"/>
                <w:szCs w:val="18"/>
              </w:rPr>
            </w:pPr>
            <w:r w:rsidRPr="00E86AFB">
              <w:rPr>
                <w:rFonts w:eastAsia="DINNextLTPro-Light" w:cs="Arial"/>
                <w:sz w:val="18"/>
                <w:szCs w:val="18"/>
              </w:rPr>
              <w:t>Crea un seguro para el acompañamiento de niños y niñas que padezcan las enfermedades que indica, y modifica el código del trabajo para estos efectos</w:t>
            </w:r>
          </w:p>
        </w:tc>
        <w:tc>
          <w:tcPr>
            <w:tcW w:w="2107" w:type="pct"/>
            <w:shd w:val="clear" w:color="auto" w:fill="auto"/>
            <w:vAlign w:val="center"/>
            <w:hideMark/>
          </w:tcPr>
          <w:p w:rsidRPr="00E86AFB" w:rsidR="001D69E6" w:rsidP="00E86AFB" w:rsidRDefault="007948AD" w14:paraId="641346C3" w14:textId="77777777">
            <w:pPr>
              <w:spacing w:after="0"/>
              <w:jc w:val="left"/>
              <w:rPr>
                <w:rFonts w:eastAsia="Times New Roman" w:cs="Arial"/>
                <w:sz w:val="18"/>
                <w:szCs w:val="18"/>
                <w:u w:val="single"/>
              </w:rPr>
            </w:pPr>
            <w:hyperlink w:history="1" r:id="rId105">
              <w:r w:rsidRPr="00E86AFB" w:rsidR="001D69E6">
                <w:rPr>
                  <w:rFonts w:eastAsia="Times New Roman" w:cs="Arial"/>
                  <w:sz w:val="18"/>
                  <w:szCs w:val="18"/>
                  <w:u w:val="single"/>
                </w:rPr>
                <w:t>https://www.leychile.cl/Navegar?idNorma=1113014</w:t>
              </w:r>
            </w:hyperlink>
          </w:p>
        </w:tc>
      </w:tr>
      <w:tr w:rsidRPr="00E86AFB" w:rsidR="00E86AFB" w:rsidTr="00E86AFB" w14:paraId="7D7F9416" w14:textId="77777777">
        <w:trPr>
          <w:trHeight w:val="680"/>
        </w:trPr>
        <w:tc>
          <w:tcPr>
            <w:tcW w:w="965" w:type="pct"/>
            <w:shd w:val="clear" w:color="auto" w:fill="F2F2F2" w:themeFill="background1" w:themeFillShade="F2"/>
            <w:vAlign w:val="center"/>
            <w:hideMark/>
          </w:tcPr>
          <w:p w:rsidRPr="00E86AFB" w:rsidR="001D69E6" w:rsidP="00E86AFB" w:rsidRDefault="001D69E6" w14:paraId="4163F3F1" w14:textId="77777777">
            <w:pPr>
              <w:spacing w:after="0"/>
              <w:jc w:val="left"/>
              <w:rPr>
                <w:rFonts w:eastAsia="DINNextLTPro-Light" w:cs="Arial"/>
                <w:sz w:val="18"/>
                <w:szCs w:val="18"/>
              </w:rPr>
            </w:pPr>
            <w:r w:rsidRPr="00E86AFB">
              <w:rPr>
                <w:rFonts w:eastAsia="DINNextLTPro-Light" w:cs="Arial"/>
                <w:sz w:val="18"/>
                <w:szCs w:val="18"/>
              </w:rPr>
              <w:t>Ley Nº 21.015</w:t>
            </w:r>
          </w:p>
        </w:tc>
        <w:tc>
          <w:tcPr>
            <w:tcW w:w="1928" w:type="pct"/>
            <w:shd w:val="clear" w:color="auto" w:fill="auto"/>
            <w:vAlign w:val="center"/>
            <w:hideMark/>
          </w:tcPr>
          <w:p w:rsidRPr="00E86AFB" w:rsidR="001D69E6" w:rsidP="00E86AFB" w:rsidRDefault="00E86AFB" w14:paraId="32923B2B" w14:textId="5AD2E4C8">
            <w:pPr>
              <w:spacing w:after="0"/>
              <w:jc w:val="left"/>
              <w:rPr>
                <w:rFonts w:eastAsia="DINNextLTPro-Light" w:cs="Arial"/>
                <w:sz w:val="18"/>
                <w:szCs w:val="18"/>
              </w:rPr>
            </w:pPr>
            <w:r w:rsidRPr="00E86AFB">
              <w:rPr>
                <w:rFonts w:eastAsia="DINNextLTPro-Light" w:cs="Arial"/>
                <w:sz w:val="18"/>
                <w:szCs w:val="18"/>
              </w:rPr>
              <w:t>Incentiva la inclusión de personas con discapacidad al mundo laboral</w:t>
            </w:r>
          </w:p>
        </w:tc>
        <w:tc>
          <w:tcPr>
            <w:tcW w:w="2107" w:type="pct"/>
            <w:shd w:val="clear" w:color="auto" w:fill="auto"/>
            <w:vAlign w:val="center"/>
            <w:hideMark/>
          </w:tcPr>
          <w:p w:rsidRPr="00E86AFB" w:rsidR="001D69E6" w:rsidP="00E86AFB" w:rsidRDefault="007948AD" w14:paraId="2EF4B990" w14:textId="77777777">
            <w:pPr>
              <w:spacing w:after="0"/>
              <w:jc w:val="left"/>
              <w:rPr>
                <w:rFonts w:eastAsia="Times New Roman" w:cs="Arial"/>
                <w:sz w:val="18"/>
                <w:szCs w:val="18"/>
                <w:u w:val="single"/>
              </w:rPr>
            </w:pPr>
            <w:hyperlink w:history="1" r:id="rId106">
              <w:r w:rsidRPr="00E86AFB" w:rsidR="001D69E6">
                <w:rPr>
                  <w:rFonts w:eastAsia="Times New Roman" w:cs="Arial"/>
                  <w:sz w:val="18"/>
                  <w:szCs w:val="18"/>
                  <w:u w:val="single"/>
                </w:rPr>
                <w:t>Https://Www.Leychile.Cl/Navegar?Idnorma=1103997</w:t>
              </w:r>
            </w:hyperlink>
          </w:p>
        </w:tc>
      </w:tr>
      <w:tr w:rsidRPr="00E86AFB" w:rsidR="00E86AFB" w:rsidTr="00E86AFB" w14:paraId="4A8A8343" w14:textId="77777777">
        <w:trPr>
          <w:trHeight w:val="680"/>
        </w:trPr>
        <w:tc>
          <w:tcPr>
            <w:tcW w:w="965" w:type="pct"/>
            <w:shd w:val="clear" w:color="auto" w:fill="F2F2F2" w:themeFill="background1" w:themeFillShade="F2"/>
            <w:vAlign w:val="center"/>
            <w:hideMark/>
          </w:tcPr>
          <w:p w:rsidRPr="00E86AFB" w:rsidR="001D69E6" w:rsidP="00E86AFB" w:rsidRDefault="001D69E6" w14:paraId="22611AD6" w14:textId="77777777">
            <w:pPr>
              <w:spacing w:after="0"/>
              <w:jc w:val="left"/>
              <w:rPr>
                <w:rFonts w:eastAsia="DINNextLTPro-Light" w:cs="Arial"/>
                <w:sz w:val="18"/>
                <w:szCs w:val="18"/>
              </w:rPr>
            </w:pPr>
            <w:r w:rsidRPr="00E86AFB">
              <w:rPr>
                <w:rFonts w:eastAsia="DINNextLTPro-Light" w:cs="Arial"/>
                <w:sz w:val="18"/>
                <w:szCs w:val="18"/>
              </w:rPr>
              <w:t>Ley Nº 21. 012</w:t>
            </w:r>
          </w:p>
        </w:tc>
        <w:tc>
          <w:tcPr>
            <w:tcW w:w="1928" w:type="pct"/>
            <w:shd w:val="clear" w:color="auto" w:fill="auto"/>
            <w:vAlign w:val="center"/>
            <w:hideMark/>
          </w:tcPr>
          <w:p w:rsidRPr="00E86AFB" w:rsidR="001D69E6" w:rsidP="00E86AFB" w:rsidRDefault="00E86AFB" w14:paraId="024F4D8D" w14:textId="728C8A43">
            <w:pPr>
              <w:spacing w:after="0"/>
              <w:jc w:val="left"/>
              <w:rPr>
                <w:rFonts w:eastAsia="DINNextLTPro-Light" w:cs="Arial"/>
                <w:sz w:val="18"/>
                <w:szCs w:val="18"/>
              </w:rPr>
            </w:pPr>
            <w:r w:rsidRPr="00E86AFB">
              <w:rPr>
                <w:rFonts w:eastAsia="DINNextLTPro-Light" w:cs="Arial"/>
                <w:sz w:val="18"/>
                <w:szCs w:val="18"/>
              </w:rPr>
              <w:t>Garantiza seguridad de los trabajadores en situaciones de riesgo y emergencia</w:t>
            </w:r>
          </w:p>
        </w:tc>
        <w:tc>
          <w:tcPr>
            <w:tcW w:w="2107" w:type="pct"/>
            <w:shd w:val="clear" w:color="auto" w:fill="auto"/>
            <w:vAlign w:val="center"/>
            <w:hideMark/>
          </w:tcPr>
          <w:p w:rsidRPr="00E86AFB" w:rsidR="001D69E6" w:rsidP="00E86AFB" w:rsidRDefault="007948AD" w14:paraId="375ECA7A" w14:textId="77777777">
            <w:pPr>
              <w:spacing w:after="0"/>
              <w:jc w:val="left"/>
              <w:rPr>
                <w:rFonts w:eastAsia="Times New Roman" w:cs="Arial"/>
                <w:sz w:val="18"/>
                <w:szCs w:val="18"/>
                <w:u w:val="single"/>
              </w:rPr>
            </w:pPr>
            <w:hyperlink w:history="1" r:id="rId107">
              <w:r w:rsidRPr="00E86AFB" w:rsidR="001D69E6">
                <w:rPr>
                  <w:rFonts w:eastAsia="Times New Roman" w:cs="Arial"/>
                  <w:sz w:val="18"/>
                  <w:szCs w:val="18"/>
                  <w:u w:val="single"/>
                </w:rPr>
                <w:t>https://www.leychile.cl/Navegar?idNorma=1103798&amp;idParte=9804633&amp;idVersion=2017-06-09</w:t>
              </w:r>
            </w:hyperlink>
          </w:p>
        </w:tc>
      </w:tr>
      <w:tr w:rsidRPr="00E86AFB" w:rsidR="00E86AFB" w:rsidTr="00E86AFB" w14:paraId="4D30C8FE" w14:textId="77777777">
        <w:trPr>
          <w:trHeight w:val="680"/>
        </w:trPr>
        <w:tc>
          <w:tcPr>
            <w:tcW w:w="965" w:type="pct"/>
            <w:shd w:val="clear" w:color="auto" w:fill="F2F2F2" w:themeFill="background1" w:themeFillShade="F2"/>
            <w:vAlign w:val="center"/>
            <w:hideMark/>
          </w:tcPr>
          <w:p w:rsidRPr="00E86AFB" w:rsidR="001D69E6" w:rsidP="00E86AFB" w:rsidRDefault="001D69E6" w14:paraId="3EDA831F" w14:textId="77777777">
            <w:pPr>
              <w:spacing w:after="0"/>
              <w:jc w:val="left"/>
              <w:rPr>
                <w:rFonts w:eastAsia="DINNextLTPro-Light" w:cs="Arial"/>
                <w:sz w:val="18"/>
                <w:szCs w:val="18"/>
              </w:rPr>
            </w:pPr>
            <w:r w:rsidRPr="00E86AFB">
              <w:rPr>
                <w:rFonts w:eastAsia="DINNextLTPro-Light" w:cs="Arial"/>
                <w:sz w:val="18"/>
                <w:szCs w:val="18"/>
              </w:rPr>
              <w:t>Ley Nº 20.949</w:t>
            </w:r>
          </w:p>
        </w:tc>
        <w:tc>
          <w:tcPr>
            <w:tcW w:w="1928" w:type="pct"/>
            <w:shd w:val="clear" w:color="auto" w:fill="auto"/>
            <w:vAlign w:val="center"/>
            <w:hideMark/>
          </w:tcPr>
          <w:p w:rsidRPr="00E86AFB" w:rsidR="001D69E6" w:rsidP="00E86AFB" w:rsidRDefault="00E86AFB" w14:paraId="5FE517AC" w14:textId="3E78874A">
            <w:pPr>
              <w:spacing w:after="0"/>
              <w:jc w:val="left"/>
              <w:rPr>
                <w:rFonts w:eastAsia="DINNextLTPro-Light" w:cs="Arial"/>
                <w:sz w:val="18"/>
                <w:szCs w:val="18"/>
              </w:rPr>
            </w:pPr>
            <w:r w:rsidRPr="00E86AFB">
              <w:rPr>
                <w:rFonts w:eastAsia="DINNextLTPro-Light" w:cs="Arial"/>
                <w:sz w:val="18"/>
                <w:szCs w:val="18"/>
              </w:rPr>
              <w:t>Modifica el código del trabajo para reducir el peso de las cargas de manipulación manual</w:t>
            </w:r>
          </w:p>
        </w:tc>
        <w:tc>
          <w:tcPr>
            <w:tcW w:w="2107" w:type="pct"/>
            <w:shd w:val="clear" w:color="auto" w:fill="auto"/>
            <w:vAlign w:val="center"/>
            <w:hideMark/>
          </w:tcPr>
          <w:p w:rsidRPr="00E86AFB" w:rsidR="001D69E6" w:rsidP="00E86AFB" w:rsidRDefault="007948AD" w14:paraId="72CA1266" w14:textId="77777777">
            <w:pPr>
              <w:spacing w:after="0"/>
              <w:jc w:val="left"/>
              <w:rPr>
                <w:rFonts w:eastAsia="Times New Roman" w:cs="Arial"/>
                <w:sz w:val="18"/>
                <w:szCs w:val="18"/>
                <w:u w:val="single"/>
              </w:rPr>
            </w:pPr>
            <w:hyperlink w:history="1" r:id="rId108">
              <w:r w:rsidRPr="00E86AFB" w:rsidR="001D69E6">
                <w:rPr>
                  <w:rFonts w:eastAsia="Times New Roman" w:cs="Arial"/>
                  <w:sz w:val="18"/>
                  <w:szCs w:val="18"/>
                  <w:u w:val="single"/>
                </w:rPr>
                <w:t>https://www.leychile.cl/Navegar?idNorma=1094899</w:t>
              </w:r>
            </w:hyperlink>
          </w:p>
        </w:tc>
      </w:tr>
      <w:tr w:rsidRPr="00E86AFB" w:rsidR="00E86AFB" w:rsidTr="00E86AFB" w14:paraId="7DF5B46E" w14:textId="77777777">
        <w:trPr>
          <w:trHeight w:val="680"/>
        </w:trPr>
        <w:tc>
          <w:tcPr>
            <w:tcW w:w="965" w:type="pct"/>
            <w:shd w:val="clear" w:color="auto" w:fill="F2F2F2" w:themeFill="background1" w:themeFillShade="F2"/>
            <w:vAlign w:val="center"/>
            <w:hideMark/>
          </w:tcPr>
          <w:p w:rsidRPr="00E86AFB" w:rsidR="001D69E6" w:rsidP="00E86AFB" w:rsidRDefault="001D69E6" w14:paraId="639B8E84" w14:textId="77777777">
            <w:pPr>
              <w:spacing w:after="0"/>
              <w:jc w:val="left"/>
              <w:rPr>
                <w:rFonts w:eastAsia="DINNextLTPro-Light" w:cs="Arial"/>
                <w:sz w:val="18"/>
                <w:szCs w:val="18"/>
              </w:rPr>
            </w:pPr>
            <w:r w:rsidRPr="00E86AFB">
              <w:rPr>
                <w:rFonts w:eastAsia="DINNextLTPro-Light" w:cs="Arial"/>
                <w:sz w:val="18"/>
                <w:szCs w:val="18"/>
              </w:rPr>
              <w:t>Ley Nº 20.940.</w:t>
            </w:r>
          </w:p>
        </w:tc>
        <w:tc>
          <w:tcPr>
            <w:tcW w:w="1928" w:type="pct"/>
            <w:shd w:val="clear" w:color="auto" w:fill="auto"/>
            <w:vAlign w:val="center"/>
            <w:hideMark/>
          </w:tcPr>
          <w:p w:rsidRPr="00E86AFB" w:rsidR="001D69E6" w:rsidP="00E86AFB" w:rsidRDefault="001D69E6" w14:paraId="61B73A6A" w14:textId="42463430">
            <w:pPr>
              <w:spacing w:after="0"/>
              <w:jc w:val="left"/>
              <w:rPr>
                <w:rFonts w:eastAsia="DINNextLTPro-Light" w:cs="Arial"/>
                <w:sz w:val="18"/>
                <w:szCs w:val="18"/>
              </w:rPr>
            </w:pPr>
            <w:r w:rsidRPr="00E86AFB">
              <w:rPr>
                <w:rFonts w:eastAsia="DINNextLTPro-Light" w:cs="Arial"/>
                <w:sz w:val="18"/>
                <w:szCs w:val="18"/>
              </w:rPr>
              <w:t>Moder</w:t>
            </w:r>
            <w:r w:rsidRPr="00E86AFB" w:rsidR="00E86AFB">
              <w:rPr>
                <w:rFonts w:eastAsia="DINNextLTPro-Light" w:cs="Arial"/>
                <w:sz w:val="18"/>
                <w:szCs w:val="18"/>
              </w:rPr>
              <w:t>niza el sistema de relaciones laborales</w:t>
            </w:r>
          </w:p>
        </w:tc>
        <w:tc>
          <w:tcPr>
            <w:tcW w:w="2107" w:type="pct"/>
            <w:shd w:val="clear" w:color="auto" w:fill="auto"/>
            <w:vAlign w:val="center"/>
            <w:hideMark/>
          </w:tcPr>
          <w:p w:rsidRPr="00E86AFB" w:rsidR="001D69E6" w:rsidP="00E86AFB" w:rsidRDefault="007948AD" w14:paraId="4D48D3E4" w14:textId="77777777">
            <w:pPr>
              <w:spacing w:after="0"/>
              <w:jc w:val="left"/>
              <w:rPr>
                <w:rFonts w:eastAsia="Times New Roman" w:cs="Arial"/>
                <w:sz w:val="18"/>
                <w:szCs w:val="18"/>
                <w:u w:val="single"/>
              </w:rPr>
            </w:pPr>
            <w:hyperlink w:history="1" r:id="rId109">
              <w:r w:rsidRPr="00E86AFB" w:rsidR="001D69E6">
                <w:rPr>
                  <w:rFonts w:eastAsia="Times New Roman" w:cs="Arial"/>
                  <w:sz w:val="18"/>
                  <w:szCs w:val="18"/>
                  <w:u w:val="single"/>
                </w:rPr>
                <w:t>https://www.leychile.cl/Navegar?idNorma=1094436&amp;ep=True</w:t>
              </w:r>
            </w:hyperlink>
          </w:p>
        </w:tc>
      </w:tr>
      <w:tr w:rsidRPr="00E86AFB" w:rsidR="00E86AFB" w:rsidTr="00E86AFB" w14:paraId="16A01A85" w14:textId="77777777">
        <w:trPr>
          <w:trHeight w:val="680"/>
        </w:trPr>
        <w:tc>
          <w:tcPr>
            <w:tcW w:w="965" w:type="pct"/>
            <w:shd w:val="clear" w:color="auto" w:fill="F2F2F2" w:themeFill="background1" w:themeFillShade="F2"/>
            <w:vAlign w:val="center"/>
            <w:hideMark/>
          </w:tcPr>
          <w:p w:rsidRPr="00E86AFB" w:rsidR="001D69E6" w:rsidP="00E86AFB" w:rsidRDefault="007948AD" w14:paraId="5617E1A9" w14:textId="77777777">
            <w:pPr>
              <w:spacing w:after="0"/>
              <w:jc w:val="left"/>
              <w:rPr>
                <w:rFonts w:eastAsia="DINNextLTPro-Light" w:cs="Arial"/>
                <w:sz w:val="18"/>
                <w:szCs w:val="18"/>
              </w:rPr>
            </w:pPr>
            <w:hyperlink w:history="1" r:id="rId110">
              <w:r w:rsidRPr="00E86AFB" w:rsidR="001D69E6">
                <w:rPr>
                  <w:rFonts w:eastAsia="DINNextLTPro-Light" w:cs="Arial"/>
                  <w:sz w:val="18"/>
                  <w:szCs w:val="18"/>
                </w:rPr>
                <w:t>Ley Nº 20918</w:t>
              </w:r>
            </w:hyperlink>
          </w:p>
        </w:tc>
        <w:tc>
          <w:tcPr>
            <w:tcW w:w="1928" w:type="pct"/>
            <w:shd w:val="clear" w:color="auto" w:fill="auto"/>
            <w:vAlign w:val="center"/>
            <w:hideMark/>
          </w:tcPr>
          <w:p w:rsidRPr="00E86AFB" w:rsidR="001D69E6" w:rsidP="00E86AFB" w:rsidRDefault="00E86AFB" w14:paraId="6D38FA6A" w14:textId="16057723">
            <w:pPr>
              <w:spacing w:after="0"/>
              <w:jc w:val="left"/>
              <w:rPr>
                <w:rFonts w:eastAsia="DINNextLTPro-Light" w:cs="Arial"/>
                <w:sz w:val="18"/>
                <w:szCs w:val="18"/>
              </w:rPr>
            </w:pPr>
            <w:r w:rsidRPr="00E86AFB">
              <w:rPr>
                <w:rFonts w:eastAsia="DINNextLTPro-Light" w:cs="Arial"/>
                <w:sz w:val="18"/>
                <w:szCs w:val="18"/>
              </w:rPr>
              <w:t>Adapta normas laborales al rubro del tu</w:t>
            </w:r>
            <w:r w:rsidRPr="00E86AFB" w:rsidR="001D69E6">
              <w:rPr>
                <w:rFonts w:eastAsia="DINNextLTPro-Light" w:cs="Arial"/>
                <w:sz w:val="18"/>
                <w:szCs w:val="18"/>
              </w:rPr>
              <w:t>rismo</w:t>
            </w:r>
          </w:p>
        </w:tc>
        <w:tc>
          <w:tcPr>
            <w:tcW w:w="2107" w:type="pct"/>
            <w:shd w:val="clear" w:color="auto" w:fill="auto"/>
            <w:vAlign w:val="center"/>
            <w:hideMark/>
          </w:tcPr>
          <w:p w:rsidRPr="00E86AFB" w:rsidR="001D69E6" w:rsidP="00E86AFB" w:rsidRDefault="007948AD" w14:paraId="3DEBB589" w14:textId="77777777">
            <w:pPr>
              <w:spacing w:after="0"/>
              <w:jc w:val="left"/>
              <w:rPr>
                <w:rFonts w:eastAsia="Times New Roman" w:cs="Arial"/>
                <w:sz w:val="18"/>
                <w:szCs w:val="18"/>
                <w:u w:val="single"/>
              </w:rPr>
            </w:pPr>
            <w:hyperlink w:history="1" r:id="rId111">
              <w:r w:rsidRPr="00E86AFB" w:rsidR="001D69E6">
                <w:rPr>
                  <w:rFonts w:eastAsia="Times New Roman" w:cs="Arial"/>
                  <w:sz w:val="18"/>
                  <w:szCs w:val="18"/>
                  <w:u w:val="single"/>
                </w:rPr>
                <w:t>Https://Www.Leychile.Cl/Navegar?Idnorma=1090828&amp;Idparte=9704214&amp;Idversion=2016-05-30</w:t>
              </w:r>
            </w:hyperlink>
          </w:p>
        </w:tc>
      </w:tr>
      <w:tr w:rsidRPr="00E86AFB" w:rsidR="00E86AFB" w:rsidTr="00E86AFB" w14:paraId="7CA27834" w14:textId="77777777">
        <w:trPr>
          <w:trHeight w:val="680"/>
        </w:trPr>
        <w:tc>
          <w:tcPr>
            <w:tcW w:w="965" w:type="pct"/>
            <w:shd w:val="clear" w:color="auto" w:fill="F2F2F2" w:themeFill="background1" w:themeFillShade="F2"/>
            <w:vAlign w:val="center"/>
            <w:hideMark/>
          </w:tcPr>
          <w:p w:rsidRPr="00E86AFB" w:rsidR="001D69E6" w:rsidP="00E86AFB" w:rsidRDefault="001D69E6" w14:paraId="17261A50" w14:textId="77777777">
            <w:pPr>
              <w:spacing w:after="0"/>
              <w:jc w:val="left"/>
              <w:rPr>
                <w:rFonts w:eastAsia="DINNextLTPro-Light" w:cs="Arial"/>
                <w:sz w:val="18"/>
                <w:szCs w:val="18"/>
              </w:rPr>
            </w:pPr>
            <w:r w:rsidRPr="00E86AFB">
              <w:rPr>
                <w:rFonts w:eastAsia="DINNextLTPro-Light" w:cs="Arial"/>
                <w:sz w:val="18"/>
                <w:szCs w:val="18"/>
              </w:rPr>
              <w:t>Ley Nº 20.907</w:t>
            </w:r>
          </w:p>
        </w:tc>
        <w:tc>
          <w:tcPr>
            <w:tcW w:w="1928" w:type="pct"/>
            <w:shd w:val="clear" w:color="auto" w:fill="auto"/>
            <w:vAlign w:val="center"/>
            <w:hideMark/>
          </w:tcPr>
          <w:p w:rsidRPr="00E86AFB" w:rsidR="001D69E6" w:rsidP="00E86AFB" w:rsidRDefault="00E86AFB" w14:paraId="2BCC392B" w14:textId="4516A333">
            <w:pPr>
              <w:spacing w:after="0"/>
              <w:jc w:val="left"/>
              <w:rPr>
                <w:rFonts w:eastAsia="DINNextLTPro-Light" w:cs="Arial"/>
                <w:sz w:val="18"/>
                <w:szCs w:val="18"/>
              </w:rPr>
            </w:pPr>
            <w:r w:rsidRPr="00E86AFB">
              <w:rPr>
                <w:rFonts w:eastAsia="DINNextLTPro-Light" w:cs="Arial"/>
                <w:sz w:val="18"/>
                <w:szCs w:val="18"/>
              </w:rPr>
              <w:t>Regula la situación del trabajador dependiente que se desempeña como voluntario del cuerpo de bomberos</w:t>
            </w:r>
          </w:p>
        </w:tc>
        <w:tc>
          <w:tcPr>
            <w:tcW w:w="2107" w:type="pct"/>
            <w:shd w:val="clear" w:color="auto" w:fill="auto"/>
            <w:vAlign w:val="center"/>
            <w:hideMark/>
          </w:tcPr>
          <w:p w:rsidRPr="00E86AFB" w:rsidR="001D69E6" w:rsidP="00E86AFB" w:rsidRDefault="007948AD" w14:paraId="54B9F2BF" w14:textId="77777777">
            <w:pPr>
              <w:spacing w:after="0"/>
              <w:jc w:val="left"/>
              <w:rPr>
                <w:rFonts w:eastAsia="Times New Roman" w:cs="Arial"/>
                <w:sz w:val="18"/>
                <w:szCs w:val="18"/>
                <w:u w:val="single"/>
              </w:rPr>
            </w:pPr>
            <w:hyperlink w:history="1" r:id="rId112">
              <w:r w:rsidRPr="00E86AFB" w:rsidR="001D69E6">
                <w:rPr>
                  <w:rFonts w:eastAsia="Times New Roman" w:cs="Arial"/>
                  <w:sz w:val="18"/>
                  <w:szCs w:val="18"/>
                  <w:u w:val="single"/>
                </w:rPr>
                <w:t>Https://Www.Leychile.Cl/Navegar?Idnorma=1089343&amp;Tipoversion=0</w:t>
              </w:r>
            </w:hyperlink>
          </w:p>
        </w:tc>
      </w:tr>
      <w:tr w:rsidRPr="00E86AFB" w:rsidR="00E86AFB" w:rsidTr="00E86AFB" w14:paraId="478EEA05" w14:textId="77777777">
        <w:trPr>
          <w:trHeight w:val="680"/>
        </w:trPr>
        <w:tc>
          <w:tcPr>
            <w:tcW w:w="965" w:type="pct"/>
            <w:shd w:val="clear" w:color="auto" w:fill="F2F2F2" w:themeFill="background1" w:themeFillShade="F2"/>
            <w:vAlign w:val="center"/>
            <w:hideMark/>
          </w:tcPr>
          <w:p w:rsidRPr="00E86AFB" w:rsidR="001D69E6" w:rsidP="00E86AFB" w:rsidRDefault="001D69E6" w14:paraId="7FEA5587" w14:textId="77777777">
            <w:pPr>
              <w:spacing w:after="0"/>
              <w:jc w:val="left"/>
              <w:rPr>
                <w:rFonts w:eastAsia="DINNextLTPro-Light" w:cs="Arial"/>
                <w:sz w:val="18"/>
                <w:szCs w:val="18"/>
              </w:rPr>
            </w:pPr>
            <w:r w:rsidRPr="00E86AFB">
              <w:rPr>
                <w:rFonts w:eastAsia="DINNextLTPro-Light" w:cs="Arial"/>
                <w:sz w:val="18"/>
                <w:szCs w:val="18"/>
              </w:rPr>
              <w:t>Ley N° 20.281</w:t>
            </w:r>
          </w:p>
        </w:tc>
        <w:tc>
          <w:tcPr>
            <w:tcW w:w="1928" w:type="pct"/>
            <w:shd w:val="clear" w:color="auto" w:fill="auto"/>
            <w:vAlign w:val="center"/>
            <w:hideMark/>
          </w:tcPr>
          <w:p w:rsidRPr="00E86AFB" w:rsidR="001D69E6" w:rsidP="00E86AFB" w:rsidRDefault="00E86AFB" w14:paraId="5BE018F2" w14:textId="051B5A0D">
            <w:pPr>
              <w:spacing w:after="0"/>
              <w:jc w:val="left"/>
              <w:rPr>
                <w:rFonts w:eastAsia="DINNextLTPro-Light" w:cs="Arial"/>
                <w:sz w:val="18"/>
                <w:szCs w:val="18"/>
              </w:rPr>
            </w:pPr>
            <w:r w:rsidRPr="00E86AFB">
              <w:rPr>
                <w:rFonts w:eastAsia="DINNextLTPro-Light" w:cs="Arial"/>
                <w:sz w:val="18"/>
                <w:szCs w:val="18"/>
              </w:rPr>
              <w:t>Modifica el código del trabajo en materia de salarios base</w:t>
            </w:r>
          </w:p>
        </w:tc>
        <w:tc>
          <w:tcPr>
            <w:tcW w:w="2107" w:type="pct"/>
            <w:shd w:val="clear" w:color="auto" w:fill="auto"/>
            <w:vAlign w:val="center"/>
            <w:hideMark/>
          </w:tcPr>
          <w:p w:rsidRPr="00E86AFB" w:rsidR="001D69E6" w:rsidP="00E86AFB" w:rsidRDefault="007948AD" w14:paraId="3F29F453" w14:textId="77777777">
            <w:pPr>
              <w:spacing w:after="0"/>
              <w:jc w:val="left"/>
              <w:rPr>
                <w:rFonts w:eastAsia="Times New Roman" w:cs="Arial"/>
                <w:sz w:val="18"/>
                <w:szCs w:val="18"/>
                <w:u w:val="single"/>
              </w:rPr>
            </w:pPr>
            <w:hyperlink w:history="1" r:id="rId113">
              <w:r w:rsidRPr="00E86AFB" w:rsidR="001D69E6">
                <w:rPr>
                  <w:rFonts w:eastAsia="Times New Roman" w:cs="Arial"/>
                  <w:sz w:val="18"/>
                  <w:szCs w:val="18"/>
                  <w:u w:val="single"/>
                </w:rPr>
                <w:t>https://www.leychile.cl/Navegar?idLey=20281</w:t>
              </w:r>
            </w:hyperlink>
          </w:p>
        </w:tc>
      </w:tr>
      <w:tr w:rsidRPr="00E86AFB" w:rsidR="00E86AFB" w:rsidTr="00E86AFB" w14:paraId="3D393682" w14:textId="77777777">
        <w:trPr>
          <w:trHeight w:val="680"/>
        </w:trPr>
        <w:tc>
          <w:tcPr>
            <w:tcW w:w="965" w:type="pct"/>
            <w:shd w:val="clear" w:color="auto" w:fill="F2F2F2" w:themeFill="background1" w:themeFillShade="F2"/>
            <w:vAlign w:val="center"/>
            <w:hideMark/>
          </w:tcPr>
          <w:p w:rsidRPr="00E86AFB" w:rsidR="001D69E6" w:rsidP="00E86AFB" w:rsidRDefault="001D69E6" w14:paraId="50B4A1CD" w14:textId="77777777">
            <w:pPr>
              <w:spacing w:after="0"/>
              <w:jc w:val="left"/>
              <w:rPr>
                <w:rFonts w:eastAsia="DINNextLTPro-Light" w:cs="Arial"/>
                <w:sz w:val="18"/>
                <w:szCs w:val="18"/>
              </w:rPr>
            </w:pPr>
            <w:r w:rsidRPr="00E86AFB">
              <w:rPr>
                <w:rFonts w:eastAsia="DINNextLTPro-Light" w:cs="Arial"/>
                <w:sz w:val="18"/>
                <w:szCs w:val="18"/>
              </w:rPr>
              <w:t>Ley Nº 20.830</w:t>
            </w:r>
          </w:p>
        </w:tc>
        <w:tc>
          <w:tcPr>
            <w:tcW w:w="1928" w:type="pct"/>
            <w:shd w:val="clear" w:color="auto" w:fill="auto"/>
            <w:vAlign w:val="center"/>
            <w:hideMark/>
          </w:tcPr>
          <w:p w:rsidRPr="00E86AFB" w:rsidR="001D69E6" w:rsidP="00E86AFB" w:rsidRDefault="00E86AFB" w14:paraId="3CB00319" w14:textId="78BF4E20">
            <w:pPr>
              <w:spacing w:after="0"/>
              <w:jc w:val="left"/>
              <w:rPr>
                <w:rFonts w:eastAsia="DINNextLTPro-Light" w:cs="Arial"/>
                <w:sz w:val="18"/>
                <w:szCs w:val="18"/>
              </w:rPr>
            </w:pPr>
            <w:r w:rsidRPr="00E86AFB">
              <w:rPr>
                <w:rFonts w:eastAsia="DINNextLTPro-Light" w:cs="Arial"/>
                <w:sz w:val="18"/>
                <w:szCs w:val="18"/>
              </w:rPr>
              <w:t>Crea el acuerdo de unión civil</w:t>
            </w:r>
          </w:p>
        </w:tc>
        <w:tc>
          <w:tcPr>
            <w:tcW w:w="2107" w:type="pct"/>
            <w:shd w:val="clear" w:color="auto" w:fill="auto"/>
            <w:vAlign w:val="center"/>
            <w:hideMark/>
          </w:tcPr>
          <w:p w:rsidRPr="00E86AFB" w:rsidR="001D69E6" w:rsidP="00E86AFB" w:rsidRDefault="007948AD" w14:paraId="4773B6D0" w14:textId="77777777">
            <w:pPr>
              <w:spacing w:after="0"/>
              <w:jc w:val="left"/>
              <w:rPr>
                <w:rFonts w:eastAsia="Times New Roman" w:cs="Arial"/>
                <w:sz w:val="18"/>
                <w:szCs w:val="18"/>
                <w:u w:val="single"/>
              </w:rPr>
            </w:pPr>
            <w:hyperlink w:history="1" r:id="rId114">
              <w:r w:rsidRPr="00E86AFB" w:rsidR="001D69E6">
                <w:rPr>
                  <w:rFonts w:eastAsia="Times New Roman" w:cs="Arial"/>
                  <w:sz w:val="18"/>
                  <w:szCs w:val="18"/>
                  <w:u w:val="single"/>
                </w:rPr>
                <w:t>https://www.leychile.cl/Navegar?idNorma=1075210</w:t>
              </w:r>
            </w:hyperlink>
          </w:p>
        </w:tc>
      </w:tr>
      <w:tr w:rsidRPr="00E86AFB" w:rsidR="00E86AFB" w:rsidTr="00E86AFB" w14:paraId="7BCF2DE1" w14:textId="77777777">
        <w:trPr>
          <w:trHeight w:val="680"/>
        </w:trPr>
        <w:tc>
          <w:tcPr>
            <w:tcW w:w="965" w:type="pct"/>
            <w:shd w:val="clear" w:color="auto" w:fill="F2F2F2" w:themeFill="background1" w:themeFillShade="F2"/>
            <w:vAlign w:val="center"/>
            <w:hideMark/>
          </w:tcPr>
          <w:p w:rsidRPr="00E86AFB" w:rsidR="001D69E6" w:rsidP="00E86AFB" w:rsidRDefault="001D69E6" w14:paraId="56ECF71C" w14:textId="77777777">
            <w:pPr>
              <w:spacing w:after="0"/>
              <w:jc w:val="left"/>
              <w:rPr>
                <w:rFonts w:eastAsia="DINNextLTPro-Light" w:cs="Arial"/>
                <w:sz w:val="18"/>
                <w:szCs w:val="18"/>
              </w:rPr>
            </w:pPr>
            <w:r w:rsidRPr="00E86AFB">
              <w:rPr>
                <w:rFonts w:eastAsia="DINNextLTPro-Light" w:cs="Arial"/>
                <w:sz w:val="18"/>
                <w:szCs w:val="18"/>
              </w:rPr>
              <w:t>Ley Nº 20.823</w:t>
            </w:r>
          </w:p>
        </w:tc>
        <w:tc>
          <w:tcPr>
            <w:tcW w:w="1928" w:type="pct"/>
            <w:shd w:val="clear" w:color="auto" w:fill="auto"/>
            <w:vAlign w:val="center"/>
            <w:hideMark/>
          </w:tcPr>
          <w:p w:rsidRPr="00E86AFB" w:rsidR="001D69E6" w:rsidP="00E86AFB" w:rsidRDefault="00E86AFB" w14:paraId="5BD0DDDD" w14:textId="4DCF7EF5">
            <w:pPr>
              <w:spacing w:after="0"/>
              <w:jc w:val="left"/>
              <w:rPr>
                <w:rFonts w:eastAsia="DINNextLTPro-Light" w:cs="Arial"/>
                <w:sz w:val="18"/>
                <w:szCs w:val="18"/>
              </w:rPr>
            </w:pPr>
            <w:r w:rsidRPr="00E86AFB">
              <w:rPr>
                <w:rFonts w:eastAsia="DINNextLTPro-Light" w:cs="Arial"/>
                <w:sz w:val="18"/>
                <w:szCs w:val="18"/>
              </w:rPr>
              <w:t>Modifica el código del trabajo en materia de jornada laboral</w:t>
            </w:r>
          </w:p>
        </w:tc>
        <w:tc>
          <w:tcPr>
            <w:tcW w:w="2107" w:type="pct"/>
            <w:shd w:val="clear" w:color="auto" w:fill="auto"/>
            <w:vAlign w:val="center"/>
            <w:hideMark/>
          </w:tcPr>
          <w:p w:rsidRPr="00E86AFB" w:rsidR="001D69E6" w:rsidP="00E86AFB" w:rsidRDefault="007948AD" w14:paraId="76DC4850" w14:textId="77777777">
            <w:pPr>
              <w:spacing w:after="0"/>
              <w:jc w:val="left"/>
              <w:rPr>
                <w:rFonts w:eastAsia="Times New Roman" w:cs="Arial"/>
                <w:sz w:val="18"/>
                <w:szCs w:val="18"/>
                <w:u w:val="single"/>
              </w:rPr>
            </w:pPr>
            <w:hyperlink w:history="1" r:id="rId115">
              <w:r w:rsidRPr="00E86AFB" w:rsidR="001D69E6">
                <w:rPr>
                  <w:rFonts w:eastAsia="Times New Roman" w:cs="Arial"/>
                  <w:sz w:val="18"/>
                  <w:szCs w:val="18"/>
                  <w:u w:val="single"/>
                </w:rPr>
                <w:t>https://www.leychile.cl/Navegar?idNorma=1076001</w:t>
              </w:r>
            </w:hyperlink>
          </w:p>
        </w:tc>
      </w:tr>
      <w:tr w:rsidRPr="00E86AFB" w:rsidR="00E86AFB" w:rsidTr="00E86AFB" w14:paraId="260FE0F2" w14:textId="77777777">
        <w:trPr>
          <w:trHeight w:val="680"/>
        </w:trPr>
        <w:tc>
          <w:tcPr>
            <w:tcW w:w="965" w:type="pct"/>
            <w:shd w:val="clear" w:color="auto" w:fill="F2F2F2" w:themeFill="background1" w:themeFillShade="F2"/>
            <w:vAlign w:val="center"/>
            <w:hideMark/>
          </w:tcPr>
          <w:p w:rsidRPr="00E86AFB" w:rsidR="001D69E6" w:rsidP="00E86AFB" w:rsidRDefault="001D69E6" w14:paraId="562004A7" w14:textId="77777777">
            <w:pPr>
              <w:spacing w:after="0"/>
              <w:jc w:val="left"/>
              <w:rPr>
                <w:rFonts w:eastAsia="DINNextLTPro-Light" w:cs="Arial"/>
                <w:sz w:val="18"/>
                <w:szCs w:val="18"/>
              </w:rPr>
            </w:pPr>
            <w:r w:rsidRPr="00E86AFB">
              <w:rPr>
                <w:rFonts w:eastAsia="DINNextLTPro-Light" w:cs="Arial"/>
                <w:sz w:val="18"/>
                <w:szCs w:val="18"/>
              </w:rPr>
              <w:t>Ley Nº 20.769</w:t>
            </w:r>
          </w:p>
        </w:tc>
        <w:tc>
          <w:tcPr>
            <w:tcW w:w="1928" w:type="pct"/>
            <w:shd w:val="clear" w:color="auto" w:fill="auto"/>
            <w:vAlign w:val="center"/>
            <w:hideMark/>
          </w:tcPr>
          <w:p w:rsidRPr="00E86AFB" w:rsidR="001D69E6" w:rsidP="00E86AFB" w:rsidRDefault="00E86AFB" w14:paraId="255F5482" w14:textId="21C64AE9">
            <w:pPr>
              <w:spacing w:after="0"/>
              <w:jc w:val="left"/>
              <w:rPr>
                <w:rFonts w:eastAsia="DINNextLTPro-Light" w:cs="Arial"/>
                <w:sz w:val="18"/>
                <w:szCs w:val="18"/>
              </w:rPr>
            </w:pPr>
            <w:r w:rsidRPr="00E86AFB">
              <w:rPr>
                <w:rFonts w:eastAsia="DINNextLTPro-Light" w:cs="Arial"/>
                <w:sz w:val="18"/>
                <w:szCs w:val="18"/>
              </w:rPr>
              <w:t>Modifica el código del trabajo otorgando permiso a trabajadoras y trabajadores para efectuarse exámenes de mamografía y de próstata, respectivamente</w:t>
            </w:r>
          </w:p>
        </w:tc>
        <w:tc>
          <w:tcPr>
            <w:tcW w:w="2107" w:type="pct"/>
            <w:shd w:val="clear" w:color="auto" w:fill="auto"/>
            <w:vAlign w:val="center"/>
            <w:hideMark/>
          </w:tcPr>
          <w:p w:rsidRPr="00E86AFB" w:rsidR="001D69E6" w:rsidP="00E86AFB" w:rsidRDefault="007948AD" w14:paraId="5539D0E6" w14:textId="77777777">
            <w:pPr>
              <w:spacing w:after="0"/>
              <w:jc w:val="left"/>
              <w:rPr>
                <w:rFonts w:eastAsia="Times New Roman" w:cs="Arial"/>
                <w:sz w:val="18"/>
                <w:szCs w:val="18"/>
                <w:u w:val="single"/>
              </w:rPr>
            </w:pPr>
            <w:hyperlink w:history="1" r:id="rId116">
              <w:r w:rsidRPr="00E86AFB" w:rsidR="001D69E6">
                <w:rPr>
                  <w:rFonts w:eastAsia="Times New Roman" w:cs="Arial"/>
                  <w:sz w:val="18"/>
                  <w:szCs w:val="18"/>
                  <w:u w:val="single"/>
                </w:rPr>
                <w:t>https://www.leychile.cl/Navegar?idNorma=1066873&amp;idParte=9507085&amp;idVersion=2014-09-20</w:t>
              </w:r>
            </w:hyperlink>
          </w:p>
        </w:tc>
      </w:tr>
      <w:tr w:rsidRPr="00E86AFB" w:rsidR="00E86AFB" w:rsidTr="00E86AFB" w14:paraId="4655E917" w14:textId="77777777">
        <w:trPr>
          <w:trHeight w:val="680"/>
        </w:trPr>
        <w:tc>
          <w:tcPr>
            <w:tcW w:w="965" w:type="pct"/>
            <w:shd w:val="clear" w:color="auto" w:fill="F2F2F2" w:themeFill="background1" w:themeFillShade="F2"/>
            <w:vAlign w:val="center"/>
            <w:hideMark/>
          </w:tcPr>
          <w:p w:rsidRPr="00E86AFB" w:rsidR="001D69E6" w:rsidP="00E86AFB" w:rsidRDefault="001D69E6" w14:paraId="4A357224" w14:textId="77777777">
            <w:pPr>
              <w:spacing w:after="0"/>
              <w:jc w:val="left"/>
              <w:rPr>
                <w:rFonts w:eastAsia="DINNextLTPro-Light" w:cs="Arial"/>
                <w:sz w:val="18"/>
                <w:szCs w:val="18"/>
              </w:rPr>
            </w:pPr>
            <w:r w:rsidRPr="00E86AFB">
              <w:rPr>
                <w:rFonts w:eastAsia="DINNextLTPro-Light" w:cs="Arial"/>
                <w:sz w:val="18"/>
                <w:szCs w:val="18"/>
              </w:rPr>
              <w:t>Ley Nº 20.660</w:t>
            </w:r>
          </w:p>
        </w:tc>
        <w:tc>
          <w:tcPr>
            <w:tcW w:w="1928" w:type="pct"/>
            <w:shd w:val="clear" w:color="auto" w:fill="auto"/>
            <w:vAlign w:val="center"/>
            <w:hideMark/>
          </w:tcPr>
          <w:p w:rsidRPr="00E86AFB" w:rsidR="001D69E6" w:rsidP="00E86AFB" w:rsidRDefault="00E86AFB" w14:paraId="7F689AD4" w14:textId="627C6DCA">
            <w:pPr>
              <w:spacing w:after="0"/>
              <w:jc w:val="left"/>
              <w:rPr>
                <w:rFonts w:eastAsia="DINNextLTPro-Light" w:cs="Arial"/>
                <w:sz w:val="18"/>
                <w:szCs w:val="18"/>
              </w:rPr>
            </w:pPr>
            <w:r w:rsidRPr="00E86AFB">
              <w:rPr>
                <w:rFonts w:eastAsia="DINNextLTPro-Light" w:cs="Arial"/>
                <w:sz w:val="18"/>
                <w:szCs w:val="18"/>
              </w:rPr>
              <w:t xml:space="preserve">Modifica ley </w:t>
            </w:r>
            <w:r>
              <w:rPr>
                <w:rFonts w:eastAsia="DINNextLTPro-Light" w:cs="Arial"/>
                <w:sz w:val="18"/>
                <w:szCs w:val="18"/>
              </w:rPr>
              <w:t>N</w:t>
            </w:r>
            <w:r w:rsidRPr="00E86AFB">
              <w:rPr>
                <w:rFonts w:eastAsia="DINNextLTPro-Light" w:cs="Arial"/>
                <w:sz w:val="18"/>
                <w:szCs w:val="18"/>
              </w:rPr>
              <w:t>º 19.419, en materia de ambientes libres de humo de tabaco</w:t>
            </w:r>
          </w:p>
        </w:tc>
        <w:tc>
          <w:tcPr>
            <w:tcW w:w="2107" w:type="pct"/>
            <w:shd w:val="clear" w:color="auto" w:fill="auto"/>
            <w:vAlign w:val="center"/>
            <w:hideMark/>
          </w:tcPr>
          <w:p w:rsidRPr="00E86AFB" w:rsidR="001D69E6" w:rsidP="00E86AFB" w:rsidRDefault="007948AD" w14:paraId="6B08A95B" w14:textId="77777777">
            <w:pPr>
              <w:spacing w:after="0"/>
              <w:jc w:val="left"/>
              <w:rPr>
                <w:rFonts w:eastAsia="Times New Roman" w:cs="Arial"/>
                <w:sz w:val="18"/>
                <w:szCs w:val="18"/>
                <w:u w:val="single"/>
              </w:rPr>
            </w:pPr>
            <w:hyperlink w:history="1" r:id="rId117">
              <w:r w:rsidRPr="00E86AFB" w:rsidR="001D69E6">
                <w:rPr>
                  <w:rFonts w:eastAsia="Times New Roman" w:cs="Arial"/>
                  <w:sz w:val="18"/>
                  <w:szCs w:val="18"/>
                  <w:u w:val="single"/>
                </w:rPr>
                <w:t>https://www.leychile.cl/Navegar?idNorma=1047848</w:t>
              </w:r>
            </w:hyperlink>
          </w:p>
        </w:tc>
      </w:tr>
      <w:tr w:rsidRPr="00E86AFB" w:rsidR="00E86AFB" w:rsidTr="00E86AFB" w14:paraId="59B25919" w14:textId="77777777">
        <w:trPr>
          <w:trHeight w:val="680"/>
        </w:trPr>
        <w:tc>
          <w:tcPr>
            <w:tcW w:w="965" w:type="pct"/>
            <w:shd w:val="clear" w:color="auto" w:fill="F2F2F2" w:themeFill="background1" w:themeFillShade="F2"/>
            <w:vAlign w:val="center"/>
            <w:hideMark/>
          </w:tcPr>
          <w:p w:rsidRPr="00E86AFB" w:rsidR="001D69E6" w:rsidP="00E86AFB" w:rsidRDefault="001D69E6" w14:paraId="68DBF9E2" w14:textId="77777777">
            <w:pPr>
              <w:spacing w:after="0"/>
              <w:jc w:val="left"/>
              <w:rPr>
                <w:rFonts w:eastAsia="DINNextLTPro-Light" w:cs="Arial"/>
                <w:sz w:val="18"/>
                <w:szCs w:val="18"/>
              </w:rPr>
            </w:pPr>
            <w:r w:rsidRPr="00E86AFB">
              <w:rPr>
                <w:rFonts w:eastAsia="DINNextLTPro-Light" w:cs="Arial"/>
                <w:sz w:val="18"/>
                <w:szCs w:val="18"/>
              </w:rPr>
              <w:t>Ley Nº 20.609</w:t>
            </w:r>
          </w:p>
        </w:tc>
        <w:tc>
          <w:tcPr>
            <w:tcW w:w="1928" w:type="pct"/>
            <w:shd w:val="clear" w:color="auto" w:fill="auto"/>
            <w:vAlign w:val="center"/>
            <w:hideMark/>
          </w:tcPr>
          <w:p w:rsidRPr="00E86AFB" w:rsidR="001D69E6" w:rsidP="00E86AFB" w:rsidRDefault="00E86AFB" w14:paraId="5A0E4DD5" w14:textId="730D83A2">
            <w:pPr>
              <w:spacing w:after="0"/>
              <w:jc w:val="left"/>
              <w:rPr>
                <w:rFonts w:eastAsia="DINNextLTPro-Light" w:cs="Arial"/>
                <w:sz w:val="18"/>
                <w:szCs w:val="18"/>
              </w:rPr>
            </w:pPr>
            <w:r w:rsidRPr="00E86AFB">
              <w:rPr>
                <w:rFonts w:eastAsia="DINNextLTPro-Light" w:cs="Arial"/>
                <w:sz w:val="18"/>
                <w:szCs w:val="18"/>
              </w:rPr>
              <w:t>Establece medidas contra la discriminación</w:t>
            </w:r>
          </w:p>
        </w:tc>
        <w:tc>
          <w:tcPr>
            <w:tcW w:w="2107" w:type="pct"/>
            <w:shd w:val="clear" w:color="auto" w:fill="auto"/>
            <w:vAlign w:val="center"/>
            <w:hideMark/>
          </w:tcPr>
          <w:p w:rsidRPr="00E86AFB" w:rsidR="001D69E6" w:rsidP="00E86AFB" w:rsidRDefault="007948AD" w14:paraId="71CCD272" w14:textId="77777777">
            <w:pPr>
              <w:spacing w:after="0"/>
              <w:jc w:val="left"/>
              <w:rPr>
                <w:rFonts w:eastAsia="Times New Roman" w:cs="Arial"/>
                <w:sz w:val="18"/>
                <w:szCs w:val="18"/>
                <w:u w:val="single"/>
              </w:rPr>
            </w:pPr>
            <w:hyperlink w:history="1" r:id="rId118">
              <w:r w:rsidRPr="00E86AFB" w:rsidR="001D69E6">
                <w:rPr>
                  <w:rFonts w:eastAsia="Times New Roman" w:cs="Arial"/>
                  <w:sz w:val="18"/>
                  <w:szCs w:val="18"/>
                  <w:u w:val="single"/>
                </w:rPr>
                <w:t>https://www.leychile.cl/Navegar?idNorma=1042092</w:t>
              </w:r>
            </w:hyperlink>
          </w:p>
        </w:tc>
      </w:tr>
      <w:tr w:rsidRPr="00E86AFB" w:rsidR="00E86AFB" w:rsidTr="00E86AFB" w14:paraId="7183BF96" w14:textId="77777777">
        <w:trPr>
          <w:trHeight w:val="680"/>
        </w:trPr>
        <w:tc>
          <w:tcPr>
            <w:tcW w:w="965" w:type="pct"/>
            <w:shd w:val="clear" w:color="auto" w:fill="F2F2F2" w:themeFill="background1" w:themeFillShade="F2"/>
            <w:vAlign w:val="center"/>
            <w:hideMark/>
          </w:tcPr>
          <w:p w:rsidRPr="00E86AFB" w:rsidR="001D69E6" w:rsidP="00E86AFB" w:rsidRDefault="001D69E6" w14:paraId="2A10ED53" w14:textId="77777777">
            <w:pPr>
              <w:spacing w:after="0"/>
              <w:jc w:val="left"/>
              <w:rPr>
                <w:rFonts w:eastAsia="DINNextLTPro-Light" w:cs="Arial"/>
                <w:sz w:val="18"/>
                <w:szCs w:val="18"/>
              </w:rPr>
            </w:pPr>
            <w:r w:rsidRPr="00E86AFB">
              <w:rPr>
                <w:rFonts w:eastAsia="DINNextLTPro-Light" w:cs="Arial"/>
                <w:sz w:val="18"/>
                <w:szCs w:val="18"/>
              </w:rPr>
              <w:t>Ley Nº 20.607</w:t>
            </w:r>
          </w:p>
        </w:tc>
        <w:tc>
          <w:tcPr>
            <w:tcW w:w="1928" w:type="pct"/>
            <w:shd w:val="clear" w:color="auto" w:fill="auto"/>
            <w:vAlign w:val="center"/>
            <w:hideMark/>
          </w:tcPr>
          <w:p w:rsidRPr="00E86AFB" w:rsidR="001D69E6" w:rsidP="00E86AFB" w:rsidRDefault="00E86AFB" w14:paraId="666D4970" w14:textId="0909D85B">
            <w:pPr>
              <w:spacing w:after="0"/>
              <w:jc w:val="left"/>
              <w:rPr>
                <w:rFonts w:eastAsia="DINNextLTPro-Light" w:cs="Arial"/>
                <w:sz w:val="18"/>
                <w:szCs w:val="18"/>
              </w:rPr>
            </w:pPr>
            <w:r w:rsidRPr="00E86AFB">
              <w:rPr>
                <w:rFonts w:eastAsia="DINNextLTPro-Light" w:cs="Arial"/>
                <w:sz w:val="18"/>
                <w:szCs w:val="18"/>
              </w:rPr>
              <w:t>Modifica el código del trabajo, sancionando las prácticas de acoso laboral</w:t>
            </w:r>
          </w:p>
        </w:tc>
        <w:tc>
          <w:tcPr>
            <w:tcW w:w="2107" w:type="pct"/>
            <w:shd w:val="clear" w:color="auto" w:fill="auto"/>
            <w:vAlign w:val="center"/>
            <w:hideMark/>
          </w:tcPr>
          <w:p w:rsidRPr="00E86AFB" w:rsidR="001D69E6" w:rsidP="00E86AFB" w:rsidRDefault="007948AD" w14:paraId="09A7480D" w14:textId="77777777">
            <w:pPr>
              <w:spacing w:after="0"/>
              <w:jc w:val="left"/>
              <w:rPr>
                <w:rFonts w:eastAsia="Times New Roman" w:cs="Arial"/>
                <w:sz w:val="18"/>
                <w:szCs w:val="18"/>
                <w:u w:val="single"/>
              </w:rPr>
            </w:pPr>
            <w:hyperlink w:history="1" r:id="rId119">
              <w:r w:rsidRPr="00E86AFB" w:rsidR="001D69E6">
                <w:rPr>
                  <w:rFonts w:eastAsia="Times New Roman" w:cs="Arial"/>
                  <w:sz w:val="18"/>
                  <w:szCs w:val="18"/>
                  <w:u w:val="single"/>
                </w:rPr>
                <w:t>https://www.leychile.cl/Navegar?idNorma=1042709&amp;idParte=9287927&amp;idVersion=2012-08-08</w:t>
              </w:r>
            </w:hyperlink>
          </w:p>
        </w:tc>
      </w:tr>
      <w:tr w:rsidRPr="00E86AFB" w:rsidR="00E86AFB" w:rsidTr="00E86AFB" w14:paraId="5E888845" w14:textId="77777777">
        <w:trPr>
          <w:trHeight w:val="680"/>
        </w:trPr>
        <w:tc>
          <w:tcPr>
            <w:tcW w:w="965" w:type="pct"/>
            <w:shd w:val="clear" w:color="auto" w:fill="F2F2F2" w:themeFill="background1" w:themeFillShade="F2"/>
            <w:vAlign w:val="center"/>
            <w:hideMark/>
          </w:tcPr>
          <w:p w:rsidRPr="00E86AFB" w:rsidR="001D69E6" w:rsidP="00E86AFB" w:rsidRDefault="001D69E6" w14:paraId="6659C56A" w14:textId="77777777">
            <w:pPr>
              <w:spacing w:after="0"/>
              <w:jc w:val="left"/>
              <w:rPr>
                <w:rFonts w:eastAsia="DINNextLTPro-Light" w:cs="Arial"/>
                <w:sz w:val="18"/>
                <w:szCs w:val="18"/>
              </w:rPr>
            </w:pPr>
            <w:r w:rsidRPr="00E86AFB">
              <w:rPr>
                <w:rFonts w:eastAsia="DINNextLTPro-Light" w:cs="Arial"/>
                <w:sz w:val="18"/>
                <w:szCs w:val="18"/>
              </w:rPr>
              <w:t>Ley N° 20.585</w:t>
            </w:r>
          </w:p>
        </w:tc>
        <w:tc>
          <w:tcPr>
            <w:tcW w:w="1928" w:type="pct"/>
            <w:shd w:val="clear" w:color="auto" w:fill="auto"/>
            <w:vAlign w:val="center"/>
            <w:hideMark/>
          </w:tcPr>
          <w:p w:rsidRPr="00E86AFB" w:rsidR="001D69E6" w:rsidP="00E86AFB" w:rsidRDefault="00E86AFB" w14:paraId="1CF77151" w14:textId="6252C7CF">
            <w:pPr>
              <w:spacing w:after="0"/>
              <w:jc w:val="left"/>
              <w:rPr>
                <w:rFonts w:eastAsia="DINNextLTPro-Light" w:cs="Arial"/>
                <w:sz w:val="18"/>
                <w:szCs w:val="18"/>
              </w:rPr>
            </w:pPr>
            <w:r w:rsidRPr="00E86AFB">
              <w:rPr>
                <w:rFonts w:eastAsia="DINNextLTPro-Light" w:cs="Arial"/>
                <w:sz w:val="18"/>
                <w:szCs w:val="18"/>
              </w:rPr>
              <w:t>Sobre otorgamiento y uso de licencias médicas</w:t>
            </w:r>
          </w:p>
        </w:tc>
        <w:tc>
          <w:tcPr>
            <w:tcW w:w="2107" w:type="pct"/>
            <w:shd w:val="clear" w:color="auto" w:fill="auto"/>
            <w:vAlign w:val="center"/>
            <w:hideMark/>
          </w:tcPr>
          <w:p w:rsidRPr="00E86AFB" w:rsidR="001D69E6" w:rsidP="00E86AFB" w:rsidRDefault="007948AD" w14:paraId="5BC2E2ED" w14:textId="77777777">
            <w:pPr>
              <w:spacing w:after="0"/>
              <w:jc w:val="left"/>
              <w:rPr>
                <w:rFonts w:eastAsia="Times New Roman" w:cs="Arial"/>
                <w:sz w:val="18"/>
                <w:szCs w:val="18"/>
                <w:u w:val="single"/>
              </w:rPr>
            </w:pPr>
            <w:hyperlink w:history="1" r:id="rId120">
              <w:r w:rsidRPr="00E86AFB" w:rsidR="001D69E6">
                <w:rPr>
                  <w:rFonts w:eastAsia="Times New Roman" w:cs="Arial"/>
                  <w:sz w:val="18"/>
                  <w:szCs w:val="18"/>
                  <w:u w:val="single"/>
                </w:rPr>
                <w:t>https://www.leychile.cl/Navegar?idNorma=1039952&amp;r=1</w:t>
              </w:r>
            </w:hyperlink>
          </w:p>
        </w:tc>
      </w:tr>
      <w:tr w:rsidRPr="00E86AFB" w:rsidR="00E86AFB" w:rsidTr="00E86AFB" w14:paraId="50F73013" w14:textId="77777777">
        <w:trPr>
          <w:trHeight w:val="680"/>
        </w:trPr>
        <w:tc>
          <w:tcPr>
            <w:tcW w:w="965" w:type="pct"/>
            <w:shd w:val="clear" w:color="auto" w:fill="F2F2F2" w:themeFill="background1" w:themeFillShade="F2"/>
            <w:vAlign w:val="center"/>
            <w:hideMark/>
          </w:tcPr>
          <w:p w:rsidRPr="00E86AFB" w:rsidR="001D69E6" w:rsidP="00E86AFB" w:rsidRDefault="001D69E6" w14:paraId="36E0A7AB" w14:textId="77777777">
            <w:pPr>
              <w:spacing w:after="0"/>
              <w:jc w:val="left"/>
              <w:rPr>
                <w:rFonts w:eastAsia="DINNextLTPro-Light" w:cs="Arial"/>
                <w:sz w:val="18"/>
                <w:szCs w:val="18"/>
              </w:rPr>
            </w:pPr>
            <w:r w:rsidRPr="00E86AFB">
              <w:rPr>
                <w:rFonts w:eastAsia="DINNextLTPro-Light" w:cs="Arial"/>
                <w:sz w:val="18"/>
                <w:szCs w:val="18"/>
              </w:rPr>
              <w:t>Ley N°20.564</w:t>
            </w:r>
          </w:p>
        </w:tc>
        <w:tc>
          <w:tcPr>
            <w:tcW w:w="1928" w:type="pct"/>
            <w:shd w:val="clear" w:color="auto" w:fill="auto"/>
            <w:vAlign w:val="center"/>
            <w:hideMark/>
          </w:tcPr>
          <w:p w:rsidRPr="00E86AFB" w:rsidR="001D69E6" w:rsidP="00E86AFB" w:rsidRDefault="00E86AFB" w14:paraId="638D1479" w14:textId="49BEC83D">
            <w:pPr>
              <w:spacing w:after="0"/>
              <w:jc w:val="left"/>
              <w:rPr>
                <w:rFonts w:eastAsia="DINNextLTPro-Light" w:cs="Arial"/>
                <w:sz w:val="18"/>
                <w:szCs w:val="18"/>
              </w:rPr>
            </w:pPr>
            <w:r w:rsidRPr="00E86AFB">
              <w:rPr>
                <w:rFonts w:eastAsia="DINNextLTPro-Light" w:cs="Arial"/>
                <w:sz w:val="18"/>
                <w:szCs w:val="18"/>
              </w:rPr>
              <w:t>Establece ley marco de los bomberos de ch</w:t>
            </w:r>
            <w:r w:rsidRPr="00E86AFB" w:rsidR="001D69E6">
              <w:rPr>
                <w:rFonts w:eastAsia="DINNextLTPro-Light" w:cs="Arial"/>
                <w:sz w:val="18"/>
                <w:szCs w:val="18"/>
              </w:rPr>
              <w:t>ile</w:t>
            </w:r>
          </w:p>
        </w:tc>
        <w:tc>
          <w:tcPr>
            <w:tcW w:w="2107" w:type="pct"/>
            <w:shd w:val="clear" w:color="auto" w:fill="auto"/>
            <w:vAlign w:val="center"/>
            <w:hideMark/>
          </w:tcPr>
          <w:p w:rsidRPr="00E86AFB" w:rsidR="001D69E6" w:rsidP="00E86AFB" w:rsidRDefault="007948AD" w14:paraId="36575F7E" w14:textId="77777777">
            <w:pPr>
              <w:spacing w:after="0"/>
              <w:jc w:val="left"/>
              <w:rPr>
                <w:rFonts w:eastAsia="Times New Roman" w:cs="Arial"/>
                <w:sz w:val="18"/>
                <w:szCs w:val="18"/>
                <w:u w:val="single"/>
              </w:rPr>
            </w:pPr>
            <w:hyperlink w:history="1" r:id="rId121">
              <w:r w:rsidRPr="00E86AFB" w:rsidR="001D69E6">
                <w:rPr>
                  <w:rFonts w:eastAsia="Times New Roman" w:cs="Arial"/>
                  <w:sz w:val="18"/>
                  <w:szCs w:val="18"/>
                  <w:u w:val="single"/>
                </w:rPr>
                <w:t>https://www.leychile.cl/Navegar?idNorma=1036936</w:t>
              </w:r>
            </w:hyperlink>
          </w:p>
        </w:tc>
      </w:tr>
      <w:tr w:rsidRPr="00E86AFB" w:rsidR="00E86AFB" w:rsidTr="00E86AFB" w14:paraId="089C624B" w14:textId="77777777">
        <w:trPr>
          <w:trHeight w:val="680"/>
        </w:trPr>
        <w:tc>
          <w:tcPr>
            <w:tcW w:w="965" w:type="pct"/>
            <w:shd w:val="clear" w:color="auto" w:fill="F2F2F2" w:themeFill="background1" w:themeFillShade="F2"/>
            <w:vAlign w:val="center"/>
            <w:hideMark/>
          </w:tcPr>
          <w:p w:rsidRPr="00E86AFB" w:rsidR="001D69E6" w:rsidP="00E86AFB" w:rsidRDefault="001D69E6" w14:paraId="35FC37CC" w14:textId="77777777">
            <w:pPr>
              <w:spacing w:after="0"/>
              <w:jc w:val="left"/>
              <w:rPr>
                <w:rFonts w:eastAsia="DINNextLTPro-Light" w:cs="Arial"/>
                <w:sz w:val="18"/>
                <w:szCs w:val="18"/>
              </w:rPr>
            </w:pPr>
            <w:r w:rsidRPr="00E86AFB">
              <w:rPr>
                <w:rFonts w:eastAsia="DINNextLTPro-Light" w:cs="Arial"/>
                <w:sz w:val="18"/>
                <w:szCs w:val="18"/>
              </w:rPr>
              <w:t>Ley Nº 20.545</w:t>
            </w:r>
          </w:p>
        </w:tc>
        <w:tc>
          <w:tcPr>
            <w:tcW w:w="1928" w:type="pct"/>
            <w:shd w:val="clear" w:color="auto" w:fill="auto"/>
            <w:vAlign w:val="center"/>
            <w:hideMark/>
          </w:tcPr>
          <w:p w:rsidRPr="00E86AFB" w:rsidR="001D69E6" w:rsidP="00E86AFB" w:rsidRDefault="00E86AFB" w14:paraId="27F5605B" w14:textId="2F703151">
            <w:pPr>
              <w:spacing w:after="0"/>
              <w:jc w:val="left"/>
              <w:rPr>
                <w:rFonts w:eastAsia="DINNextLTPro-Light" w:cs="Arial"/>
                <w:sz w:val="18"/>
                <w:szCs w:val="18"/>
              </w:rPr>
            </w:pPr>
            <w:r w:rsidRPr="00E86AFB">
              <w:rPr>
                <w:rFonts w:eastAsia="DINNextLTPro-Light" w:cs="Arial"/>
                <w:sz w:val="18"/>
                <w:szCs w:val="18"/>
              </w:rPr>
              <w:t>Modifica las normas sobre protección a la maternidad e incorpora el permiso postnatal parental</w:t>
            </w:r>
          </w:p>
        </w:tc>
        <w:tc>
          <w:tcPr>
            <w:tcW w:w="2107" w:type="pct"/>
            <w:shd w:val="clear" w:color="auto" w:fill="auto"/>
            <w:vAlign w:val="center"/>
            <w:hideMark/>
          </w:tcPr>
          <w:p w:rsidRPr="00E86AFB" w:rsidR="001D69E6" w:rsidP="00E86AFB" w:rsidRDefault="007948AD" w14:paraId="0B7E5555" w14:textId="77777777">
            <w:pPr>
              <w:spacing w:after="0"/>
              <w:jc w:val="left"/>
              <w:rPr>
                <w:rFonts w:eastAsia="Times New Roman" w:cs="Arial"/>
                <w:sz w:val="18"/>
                <w:szCs w:val="18"/>
                <w:u w:val="single"/>
              </w:rPr>
            </w:pPr>
            <w:hyperlink w:history="1" r:id="rId122">
              <w:r w:rsidRPr="00E86AFB" w:rsidR="001D69E6">
                <w:rPr>
                  <w:rFonts w:eastAsia="Times New Roman" w:cs="Arial"/>
                  <w:sz w:val="18"/>
                  <w:szCs w:val="18"/>
                  <w:u w:val="single"/>
                </w:rPr>
                <w:t>https://www.leychile.cl/Navegar?idNorma=1030936&amp;buscar=ley+20545</w:t>
              </w:r>
            </w:hyperlink>
          </w:p>
        </w:tc>
      </w:tr>
      <w:tr w:rsidRPr="00E86AFB" w:rsidR="00E86AFB" w:rsidTr="00E86AFB" w14:paraId="478F5841" w14:textId="77777777">
        <w:trPr>
          <w:trHeight w:val="680"/>
        </w:trPr>
        <w:tc>
          <w:tcPr>
            <w:tcW w:w="965" w:type="pct"/>
            <w:shd w:val="clear" w:color="auto" w:fill="F2F2F2" w:themeFill="background1" w:themeFillShade="F2"/>
            <w:vAlign w:val="center"/>
            <w:hideMark/>
          </w:tcPr>
          <w:p w:rsidRPr="00E86AFB" w:rsidR="001D69E6" w:rsidP="00E86AFB" w:rsidRDefault="001D69E6" w14:paraId="72738480" w14:textId="77777777">
            <w:pPr>
              <w:spacing w:after="0"/>
              <w:jc w:val="left"/>
              <w:rPr>
                <w:rFonts w:eastAsia="DINNextLTPro-Light" w:cs="Arial"/>
                <w:sz w:val="18"/>
                <w:szCs w:val="18"/>
              </w:rPr>
            </w:pPr>
            <w:r w:rsidRPr="00E86AFB">
              <w:rPr>
                <w:rFonts w:eastAsia="DINNextLTPro-Light" w:cs="Arial"/>
                <w:sz w:val="18"/>
                <w:szCs w:val="18"/>
              </w:rPr>
              <w:t>Ley Nº 20.540</w:t>
            </w:r>
          </w:p>
        </w:tc>
        <w:tc>
          <w:tcPr>
            <w:tcW w:w="1928" w:type="pct"/>
            <w:shd w:val="clear" w:color="auto" w:fill="auto"/>
            <w:vAlign w:val="center"/>
            <w:hideMark/>
          </w:tcPr>
          <w:p w:rsidRPr="00E86AFB" w:rsidR="001D69E6" w:rsidP="00E86AFB" w:rsidRDefault="00E86AFB" w14:paraId="54AF179D" w14:textId="4B5B401B">
            <w:pPr>
              <w:spacing w:after="0"/>
              <w:jc w:val="left"/>
              <w:rPr>
                <w:rFonts w:eastAsia="DINNextLTPro-Light" w:cs="Arial"/>
                <w:sz w:val="18"/>
                <w:szCs w:val="18"/>
              </w:rPr>
            </w:pPr>
            <w:r w:rsidRPr="00E86AFB">
              <w:rPr>
                <w:rFonts w:eastAsia="DINNextLTPro-Light" w:cs="Arial"/>
                <w:sz w:val="18"/>
                <w:szCs w:val="18"/>
              </w:rPr>
              <w:t>Modifica el código del trabajo en materia de descuentos a las remuneraciones para fines educacion</w:t>
            </w:r>
            <w:r w:rsidRPr="00E86AFB" w:rsidR="001D69E6">
              <w:rPr>
                <w:rFonts w:eastAsia="DINNextLTPro-Light" w:cs="Arial"/>
                <w:sz w:val="18"/>
                <w:szCs w:val="18"/>
              </w:rPr>
              <w:t>ales</w:t>
            </w:r>
          </w:p>
        </w:tc>
        <w:tc>
          <w:tcPr>
            <w:tcW w:w="2107" w:type="pct"/>
            <w:shd w:val="clear" w:color="auto" w:fill="auto"/>
            <w:vAlign w:val="center"/>
            <w:hideMark/>
          </w:tcPr>
          <w:p w:rsidRPr="00E86AFB" w:rsidR="001D69E6" w:rsidP="00E86AFB" w:rsidRDefault="007948AD" w14:paraId="5C29B847" w14:textId="77777777">
            <w:pPr>
              <w:spacing w:after="0"/>
              <w:jc w:val="left"/>
              <w:rPr>
                <w:rFonts w:eastAsia="Times New Roman" w:cs="Arial"/>
                <w:sz w:val="18"/>
                <w:szCs w:val="18"/>
                <w:u w:val="single"/>
              </w:rPr>
            </w:pPr>
            <w:hyperlink w:history="1" r:id="rId123">
              <w:r w:rsidRPr="00E86AFB" w:rsidR="001D69E6">
                <w:rPr>
                  <w:rFonts w:eastAsia="Times New Roman" w:cs="Arial"/>
                  <w:sz w:val="18"/>
                  <w:szCs w:val="18"/>
                  <w:u w:val="single"/>
                </w:rPr>
                <w:t>https://www.leychile.cl/Navegar?idNorma=1030768&amp;idParte=9192110&amp;idVersion=2011-10-06</w:t>
              </w:r>
            </w:hyperlink>
          </w:p>
        </w:tc>
      </w:tr>
      <w:tr w:rsidRPr="00E86AFB" w:rsidR="00E86AFB" w:rsidTr="00E86AFB" w14:paraId="550AD7F2" w14:textId="77777777">
        <w:trPr>
          <w:trHeight w:val="680"/>
        </w:trPr>
        <w:tc>
          <w:tcPr>
            <w:tcW w:w="965" w:type="pct"/>
            <w:shd w:val="clear" w:color="auto" w:fill="F2F2F2" w:themeFill="background1" w:themeFillShade="F2"/>
            <w:vAlign w:val="center"/>
            <w:hideMark/>
          </w:tcPr>
          <w:p w:rsidRPr="00E86AFB" w:rsidR="001D69E6" w:rsidP="00E86AFB" w:rsidRDefault="001D69E6" w14:paraId="613994FF" w14:textId="77777777">
            <w:pPr>
              <w:spacing w:after="0"/>
              <w:jc w:val="left"/>
              <w:rPr>
                <w:rFonts w:eastAsia="DINNextLTPro-Light" w:cs="Arial"/>
                <w:sz w:val="18"/>
                <w:szCs w:val="18"/>
              </w:rPr>
            </w:pPr>
            <w:r w:rsidRPr="00E86AFB">
              <w:rPr>
                <w:rFonts w:eastAsia="DINNextLTPro-Light" w:cs="Arial"/>
                <w:sz w:val="18"/>
                <w:szCs w:val="18"/>
              </w:rPr>
              <w:t>Ley Nº 20.448</w:t>
            </w:r>
          </w:p>
        </w:tc>
        <w:tc>
          <w:tcPr>
            <w:tcW w:w="1928" w:type="pct"/>
            <w:shd w:val="clear" w:color="auto" w:fill="auto"/>
            <w:vAlign w:val="center"/>
            <w:hideMark/>
          </w:tcPr>
          <w:p w:rsidRPr="00E86AFB" w:rsidR="001D69E6" w:rsidP="00E86AFB" w:rsidRDefault="00E86AFB" w14:paraId="7915DD3D" w14:textId="4C774E5A">
            <w:pPr>
              <w:spacing w:after="0"/>
              <w:jc w:val="left"/>
              <w:rPr>
                <w:rFonts w:eastAsia="DINNextLTPro-Light" w:cs="Arial"/>
                <w:sz w:val="18"/>
                <w:szCs w:val="18"/>
              </w:rPr>
            </w:pPr>
            <w:r w:rsidRPr="00E86AFB">
              <w:rPr>
                <w:rFonts w:eastAsia="DINNextLTPro-Light" w:cs="Arial"/>
                <w:sz w:val="18"/>
                <w:szCs w:val="18"/>
              </w:rPr>
              <w:t>Introduce una serie de reformas en materia de liquidez, innovación financiera e integración del mercado de capitales</w:t>
            </w:r>
          </w:p>
        </w:tc>
        <w:tc>
          <w:tcPr>
            <w:tcW w:w="2107" w:type="pct"/>
            <w:shd w:val="clear" w:color="auto" w:fill="auto"/>
            <w:vAlign w:val="center"/>
            <w:hideMark/>
          </w:tcPr>
          <w:p w:rsidRPr="00E86AFB" w:rsidR="001D69E6" w:rsidP="00E86AFB" w:rsidRDefault="007948AD" w14:paraId="56D56EDC" w14:textId="77777777">
            <w:pPr>
              <w:spacing w:after="0"/>
              <w:jc w:val="left"/>
              <w:rPr>
                <w:rFonts w:eastAsia="Times New Roman" w:cs="Arial"/>
                <w:sz w:val="18"/>
                <w:szCs w:val="18"/>
                <w:u w:val="single"/>
              </w:rPr>
            </w:pPr>
            <w:hyperlink w:history="1" r:id="rId124">
              <w:r w:rsidRPr="00E86AFB" w:rsidR="001D69E6">
                <w:rPr>
                  <w:rFonts w:eastAsia="Times New Roman" w:cs="Arial"/>
                  <w:sz w:val="18"/>
                  <w:szCs w:val="18"/>
                  <w:u w:val="single"/>
                </w:rPr>
                <w:t>https://www.leychile.cl/Navegar?idNorma=1016177&amp;idParte=8964671&amp;idVersion=2010-08-13</w:t>
              </w:r>
            </w:hyperlink>
          </w:p>
        </w:tc>
      </w:tr>
      <w:tr w:rsidRPr="00E86AFB" w:rsidR="00E86AFB" w:rsidTr="00E86AFB" w14:paraId="1E16919A" w14:textId="77777777">
        <w:trPr>
          <w:trHeight w:val="680"/>
        </w:trPr>
        <w:tc>
          <w:tcPr>
            <w:tcW w:w="965" w:type="pct"/>
            <w:shd w:val="clear" w:color="auto" w:fill="F2F2F2" w:themeFill="background1" w:themeFillShade="F2"/>
            <w:vAlign w:val="center"/>
            <w:hideMark/>
          </w:tcPr>
          <w:p w:rsidRPr="00E86AFB" w:rsidR="001D69E6" w:rsidP="00E86AFB" w:rsidRDefault="001D69E6" w14:paraId="1C0B3994" w14:textId="77777777">
            <w:pPr>
              <w:spacing w:after="0"/>
              <w:jc w:val="left"/>
              <w:rPr>
                <w:rFonts w:eastAsia="DINNextLTPro-Light" w:cs="Arial"/>
                <w:sz w:val="18"/>
                <w:szCs w:val="18"/>
              </w:rPr>
            </w:pPr>
            <w:r w:rsidRPr="00E86AFB">
              <w:rPr>
                <w:rFonts w:eastAsia="DINNextLTPro-Light" w:cs="Arial"/>
                <w:sz w:val="18"/>
                <w:szCs w:val="18"/>
              </w:rPr>
              <w:t>Ley N° 20.422</w:t>
            </w:r>
          </w:p>
        </w:tc>
        <w:tc>
          <w:tcPr>
            <w:tcW w:w="1928" w:type="pct"/>
            <w:shd w:val="clear" w:color="auto" w:fill="auto"/>
            <w:vAlign w:val="center"/>
            <w:hideMark/>
          </w:tcPr>
          <w:p w:rsidRPr="00E86AFB" w:rsidR="001D69E6" w:rsidP="00E86AFB" w:rsidRDefault="00E86AFB" w14:paraId="75ACB45C" w14:textId="744A631F">
            <w:pPr>
              <w:spacing w:after="0"/>
              <w:jc w:val="left"/>
              <w:rPr>
                <w:rFonts w:eastAsia="DINNextLTPro-Light" w:cs="Arial"/>
                <w:sz w:val="18"/>
                <w:szCs w:val="18"/>
              </w:rPr>
            </w:pPr>
            <w:r w:rsidRPr="00E86AFB">
              <w:rPr>
                <w:rFonts w:eastAsia="DINNextLTPro-Light" w:cs="Arial"/>
                <w:sz w:val="18"/>
                <w:szCs w:val="18"/>
              </w:rPr>
              <w:t>Establece normas sobre igualdad de oportunidades e inclusión social de personas con discapacidad</w:t>
            </w:r>
          </w:p>
        </w:tc>
        <w:tc>
          <w:tcPr>
            <w:tcW w:w="2107" w:type="pct"/>
            <w:shd w:val="clear" w:color="auto" w:fill="auto"/>
            <w:vAlign w:val="center"/>
            <w:hideMark/>
          </w:tcPr>
          <w:p w:rsidRPr="00E86AFB" w:rsidR="001D69E6" w:rsidP="00E86AFB" w:rsidRDefault="007948AD" w14:paraId="7D902634" w14:textId="77777777">
            <w:pPr>
              <w:spacing w:after="0"/>
              <w:jc w:val="left"/>
              <w:rPr>
                <w:rFonts w:eastAsia="Times New Roman" w:cs="Arial"/>
                <w:sz w:val="18"/>
                <w:szCs w:val="18"/>
                <w:u w:val="single"/>
              </w:rPr>
            </w:pPr>
            <w:hyperlink w:history="1" r:id="rId125">
              <w:r w:rsidRPr="00E86AFB" w:rsidR="001D69E6">
                <w:rPr>
                  <w:rFonts w:eastAsia="Times New Roman" w:cs="Arial"/>
                  <w:sz w:val="18"/>
                  <w:szCs w:val="18"/>
                  <w:u w:val="single"/>
                </w:rPr>
                <w:t>https://www.leychile.cl/Navegar?idNorma=1010903&amp;idParte=8869262&amp;idVersion=2010-02-10</w:t>
              </w:r>
            </w:hyperlink>
          </w:p>
        </w:tc>
      </w:tr>
      <w:tr w:rsidRPr="00E86AFB" w:rsidR="00E86AFB" w:rsidTr="00E86AFB" w14:paraId="23D82299" w14:textId="77777777">
        <w:trPr>
          <w:trHeight w:val="680"/>
        </w:trPr>
        <w:tc>
          <w:tcPr>
            <w:tcW w:w="965" w:type="pct"/>
            <w:shd w:val="clear" w:color="auto" w:fill="F2F2F2" w:themeFill="background1" w:themeFillShade="F2"/>
            <w:vAlign w:val="center"/>
            <w:hideMark/>
          </w:tcPr>
          <w:p w:rsidRPr="00E86AFB" w:rsidR="001D69E6" w:rsidP="00E86AFB" w:rsidRDefault="001D69E6" w14:paraId="62DC8C65" w14:textId="77777777">
            <w:pPr>
              <w:spacing w:after="0"/>
              <w:jc w:val="left"/>
              <w:rPr>
                <w:rFonts w:eastAsia="DINNextLTPro-Light" w:cs="Arial"/>
                <w:sz w:val="18"/>
                <w:szCs w:val="18"/>
              </w:rPr>
            </w:pPr>
            <w:r w:rsidRPr="00E86AFB">
              <w:rPr>
                <w:rFonts w:eastAsia="DINNextLTPro-Light" w:cs="Arial"/>
                <w:sz w:val="18"/>
                <w:szCs w:val="18"/>
              </w:rPr>
              <w:t>Ley Nº 20.348</w:t>
            </w:r>
          </w:p>
        </w:tc>
        <w:tc>
          <w:tcPr>
            <w:tcW w:w="1928" w:type="pct"/>
            <w:shd w:val="clear" w:color="auto" w:fill="auto"/>
            <w:vAlign w:val="center"/>
            <w:hideMark/>
          </w:tcPr>
          <w:p w:rsidRPr="00E86AFB" w:rsidR="001D69E6" w:rsidP="00E86AFB" w:rsidRDefault="00E86AFB" w14:paraId="4202FB86" w14:textId="2425A2C2">
            <w:pPr>
              <w:spacing w:after="0"/>
              <w:jc w:val="left"/>
              <w:rPr>
                <w:rFonts w:eastAsia="DINNextLTPro-Light" w:cs="Arial"/>
                <w:sz w:val="18"/>
                <w:szCs w:val="18"/>
              </w:rPr>
            </w:pPr>
            <w:r w:rsidRPr="00E86AFB">
              <w:rPr>
                <w:rFonts w:eastAsia="DINNextLTPro-Light" w:cs="Arial"/>
                <w:sz w:val="18"/>
                <w:szCs w:val="18"/>
              </w:rPr>
              <w:t>Resguarda el derecho a la igualdad en las remuneraciones</w:t>
            </w:r>
          </w:p>
        </w:tc>
        <w:tc>
          <w:tcPr>
            <w:tcW w:w="2107" w:type="pct"/>
            <w:shd w:val="clear" w:color="auto" w:fill="auto"/>
            <w:vAlign w:val="center"/>
            <w:hideMark/>
          </w:tcPr>
          <w:p w:rsidRPr="00E86AFB" w:rsidR="001D69E6" w:rsidP="00E86AFB" w:rsidRDefault="007948AD" w14:paraId="07780EB0" w14:textId="77777777">
            <w:pPr>
              <w:spacing w:after="0"/>
              <w:jc w:val="left"/>
              <w:rPr>
                <w:rFonts w:eastAsia="Times New Roman" w:cs="Arial"/>
                <w:sz w:val="18"/>
                <w:szCs w:val="18"/>
                <w:u w:val="single"/>
              </w:rPr>
            </w:pPr>
            <w:hyperlink w:history="1" r:id="rId126">
              <w:r w:rsidRPr="00E86AFB" w:rsidR="001D69E6">
                <w:rPr>
                  <w:rFonts w:eastAsia="Times New Roman" w:cs="Arial"/>
                  <w:sz w:val="18"/>
                  <w:szCs w:val="18"/>
                  <w:u w:val="single"/>
                </w:rPr>
                <w:t>https://www.leychile.cl/Navegar?idNorma=1003601&amp;idParte=8696730&amp;idVersion=2009-06-19</w:t>
              </w:r>
            </w:hyperlink>
          </w:p>
        </w:tc>
      </w:tr>
      <w:tr w:rsidRPr="00E86AFB" w:rsidR="00E86AFB" w:rsidTr="00E86AFB" w14:paraId="538B35A8" w14:textId="77777777">
        <w:trPr>
          <w:trHeight w:val="680"/>
        </w:trPr>
        <w:tc>
          <w:tcPr>
            <w:tcW w:w="965" w:type="pct"/>
            <w:shd w:val="clear" w:color="auto" w:fill="F2F2F2" w:themeFill="background1" w:themeFillShade="F2"/>
            <w:vAlign w:val="center"/>
            <w:hideMark/>
          </w:tcPr>
          <w:p w:rsidRPr="00E86AFB" w:rsidR="001D69E6" w:rsidP="00E86AFB" w:rsidRDefault="001D69E6" w14:paraId="35B404F3" w14:textId="77777777">
            <w:pPr>
              <w:spacing w:after="0"/>
              <w:jc w:val="left"/>
              <w:rPr>
                <w:rFonts w:eastAsia="DINNextLTPro-Light" w:cs="Arial"/>
                <w:sz w:val="18"/>
                <w:szCs w:val="18"/>
              </w:rPr>
            </w:pPr>
            <w:r w:rsidRPr="00E86AFB">
              <w:rPr>
                <w:rFonts w:eastAsia="DINNextLTPro-Light" w:cs="Arial"/>
                <w:sz w:val="18"/>
                <w:szCs w:val="18"/>
              </w:rPr>
              <w:t>Ley Nº 20.308</w:t>
            </w:r>
          </w:p>
        </w:tc>
        <w:tc>
          <w:tcPr>
            <w:tcW w:w="1928" w:type="pct"/>
            <w:shd w:val="clear" w:color="auto" w:fill="auto"/>
            <w:vAlign w:val="center"/>
            <w:hideMark/>
          </w:tcPr>
          <w:p w:rsidRPr="00E86AFB" w:rsidR="001D69E6" w:rsidP="00E86AFB" w:rsidRDefault="00E86AFB" w14:paraId="562EAF0D" w14:textId="50B027F5">
            <w:pPr>
              <w:spacing w:after="0"/>
              <w:jc w:val="left"/>
              <w:rPr>
                <w:rFonts w:eastAsia="DINNextLTPro-Light" w:cs="Arial"/>
                <w:sz w:val="18"/>
                <w:szCs w:val="18"/>
              </w:rPr>
            </w:pPr>
            <w:r w:rsidRPr="00E86AFB">
              <w:rPr>
                <w:rFonts w:eastAsia="DINNextLTPro-Light" w:cs="Arial"/>
                <w:sz w:val="18"/>
                <w:szCs w:val="18"/>
              </w:rPr>
              <w:t>Sobre protección a los trabajadores en el uso de productos fitosanitarios</w:t>
            </w:r>
          </w:p>
        </w:tc>
        <w:tc>
          <w:tcPr>
            <w:tcW w:w="2107" w:type="pct"/>
            <w:shd w:val="clear" w:color="auto" w:fill="auto"/>
            <w:vAlign w:val="center"/>
            <w:hideMark/>
          </w:tcPr>
          <w:p w:rsidRPr="00E86AFB" w:rsidR="001D69E6" w:rsidP="00E86AFB" w:rsidRDefault="007948AD" w14:paraId="57FE5838" w14:textId="77777777">
            <w:pPr>
              <w:spacing w:after="0"/>
              <w:jc w:val="left"/>
              <w:rPr>
                <w:rFonts w:eastAsia="Times New Roman" w:cs="Arial"/>
                <w:sz w:val="18"/>
                <w:szCs w:val="18"/>
                <w:u w:val="single"/>
              </w:rPr>
            </w:pPr>
            <w:hyperlink w:history="1" r:id="rId127">
              <w:r w:rsidRPr="00E86AFB" w:rsidR="001D69E6">
                <w:rPr>
                  <w:rFonts w:eastAsia="Times New Roman" w:cs="Arial"/>
                  <w:sz w:val="18"/>
                  <w:szCs w:val="18"/>
                  <w:u w:val="single"/>
                </w:rPr>
                <w:t>https://www.leychile.cl/Navegar?idNorma=284009</w:t>
              </w:r>
            </w:hyperlink>
          </w:p>
        </w:tc>
      </w:tr>
      <w:tr w:rsidRPr="00E86AFB" w:rsidR="00E86AFB" w:rsidTr="00E86AFB" w14:paraId="6EC2907C" w14:textId="77777777">
        <w:trPr>
          <w:trHeight w:val="680"/>
        </w:trPr>
        <w:tc>
          <w:tcPr>
            <w:tcW w:w="965" w:type="pct"/>
            <w:shd w:val="clear" w:color="auto" w:fill="F2F2F2" w:themeFill="background1" w:themeFillShade="F2"/>
            <w:vAlign w:val="center"/>
            <w:hideMark/>
          </w:tcPr>
          <w:p w:rsidRPr="00E86AFB" w:rsidR="001D69E6" w:rsidP="00E86AFB" w:rsidRDefault="001D69E6" w14:paraId="1E965BA7" w14:textId="77777777">
            <w:pPr>
              <w:spacing w:after="0"/>
              <w:jc w:val="left"/>
              <w:rPr>
                <w:rFonts w:eastAsia="DINNextLTPro-Light" w:cs="Arial"/>
                <w:sz w:val="18"/>
                <w:szCs w:val="18"/>
              </w:rPr>
            </w:pPr>
            <w:r w:rsidRPr="00E86AFB">
              <w:rPr>
                <w:rFonts w:eastAsia="DINNextLTPro-Light" w:cs="Arial"/>
                <w:sz w:val="18"/>
                <w:szCs w:val="18"/>
              </w:rPr>
              <w:t>Ley Nº 20.189</w:t>
            </w:r>
          </w:p>
        </w:tc>
        <w:tc>
          <w:tcPr>
            <w:tcW w:w="1928" w:type="pct"/>
            <w:shd w:val="clear" w:color="auto" w:fill="auto"/>
            <w:vAlign w:val="center"/>
            <w:hideMark/>
          </w:tcPr>
          <w:p w:rsidRPr="00E86AFB" w:rsidR="001D69E6" w:rsidP="00E86AFB" w:rsidRDefault="00E86AFB" w14:paraId="0946E58C" w14:textId="07CDEDDA">
            <w:pPr>
              <w:spacing w:after="0"/>
              <w:jc w:val="left"/>
              <w:rPr>
                <w:rFonts w:eastAsia="DINNextLTPro-Light" w:cs="Arial"/>
                <w:sz w:val="18"/>
                <w:szCs w:val="18"/>
              </w:rPr>
            </w:pPr>
            <w:r w:rsidRPr="00E86AFB">
              <w:rPr>
                <w:rFonts w:eastAsia="DINNextLTPro-Light" w:cs="Arial"/>
                <w:sz w:val="18"/>
                <w:szCs w:val="18"/>
              </w:rPr>
              <w:t>Modifica el código del trabajo, en lo relativo a la admisión al empleo de los menores de edad y al cumplimiento de la obligación escolar</w:t>
            </w:r>
          </w:p>
        </w:tc>
        <w:tc>
          <w:tcPr>
            <w:tcW w:w="2107" w:type="pct"/>
            <w:shd w:val="clear" w:color="auto" w:fill="auto"/>
            <w:vAlign w:val="center"/>
            <w:hideMark/>
          </w:tcPr>
          <w:p w:rsidRPr="00E86AFB" w:rsidR="001D69E6" w:rsidP="00E86AFB" w:rsidRDefault="007948AD" w14:paraId="7FE0D118" w14:textId="77777777">
            <w:pPr>
              <w:spacing w:after="0"/>
              <w:jc w:val="left"/>
              <w:rPr>
                <w:rFonts w:eastAsia="Times New Roman" w:cs="Arial"/>
                <w:sz w:val="18"/>
                <w:szCs w:val="18"/>
                <w:u w:val="single"/>
              </w:rPr>
            </w:pPr>
            <w:hyperlink w:history="1" r:id="rId128">
              <w:r w:rsidRPr="00E86AFB" w:rsidR="001D69E6">
                <w:rPr>
                  <w:rFonts w:eastAsia="Times New Roman" w:cs="Arial"/>
                  <w:sz w:val="18"/>
                  <w:szCs w:val="18"/>
                  <w:u w:val="single"/>
                </w:rPr>
                <w:t>https://www.leychile.cl/Navegar?idNorma=261579</w:t>
              </w:r>
            </w:hyperlink>
          </w:p>
        </w:tc>
      </w:tr>
      <w:tr w:rsidRPr="00E86AFB" w:rsidR="00E86AFB" w:rsidTr="00E86AFB" w14:paraId="3962A14A" w14:textId="77777777">
        <w:trPr>
          <w:trHeight w:val="680"/>
        </w:trPr>
        <w:tc>
          <w:tcPr>
            <w:tcW w:w="965" w:type="pct"/>
            <w:shd w:val="clear" w:color="auto" w:fill="F2F2F2" w:themeFill="background1" w:themeFillShade="F2"/>
            <w:vAlign w:val="center"/>
            <w:hideMark/>
          </w:tcPr>
          <w:p w:rsidRPr="00E86AFB" w:rsidR="001D69E6" w:rsidP="00E86AFB" w:rsidRDefault="001D69E6" w14:paraId="392DCE2C" w14:textId="77777777">
            <w:pPr>
              <w:spacing w:after="0"/>
              <w:jc w:val="left"/>
              <w:rPr>
                <w:rFonts w:eastAsia="DINNextLTPro-Light" w:cs="Arial"/>
                <w:sz w:val="18"/>
                <w:szCs w:val="18"/>
              </w:rPr>
            </w:pPr>
            <w:r w:rsidRPr="00E86AFB">
              <w:rPr>
                <w:rFonts w:eastAsia="DINNextLTPro-Light" w:cs="Arial"/>
                <w:sz w:val="18"/>
                <w:szCs w:val="18"/>
              </w:rPr>
              <w:t>Ley Nº 20.178</w:t>
            </w:r>
          </w:p>
        </w:tc>
        <w:tc>
          <w:tcPr>
            <w:tcW w:w="1928" w:type="pct"/>
            <w:shd w:val="clear" w:color="auto" w:fill="auto"/>
            <w:vAlign w:val="center"/>
            <w:hideMark/>
          </w:tcPr>
          <w:p w:rsidRPr="00E86AFB" w:rsidR="001D69E6" w:rsidP="00E86AFB" w:rsidRDefault="00E86AFB" w14:paraId="2D4B41D5" w14:textId="66307F76">
            <w:pPr>
              <w:spacing w:after="0"/>
              <w:jc w:val="left"/>
              <w:rPr>
                <w:rFonts w:eastAsia="DINNextLTPro-Light" w:cs="Arial"/>
                <w:sz w:val="18"/>
                <w:szCs w:val="18"/>
              </w:rPr>
            </w:pPr>
            <w:r w:rsidRPr="00E86AFB">
              <w:rPr>
                <w:rFonts w:eastAsia="DINNextLTPro-Light" w:cs="Arial"/>
                <w:sz w:val="18"/>
                <w:szCs w:val="18"/>
              </w:rPr>
              <w:t>Regula la relación laboral de los deportistas profesionales y trabajadores que desempeñan actividades conexas</w:t>
            </w:r>
          </w:p>
        </w:tc>
        <w:tc>
          <w:tcPr>
            <w:tcW w:w="2107" w:type="pct"/>
            <w:shd w:val="clear" w:color="auto" w:fill="auto"/>
            <w:vAlign w:val="center"/>
            <w:hideMark/>
          </w:tcPr>
          <w:p w:rsidRPr="00E86AFB" w:rsidR="001D69E6" w:rsidP="00E86AFB" w:rsidRDefault="007948AD" w14:paraId="3B2945AC" w14:textId="77777777">
            <w:pPr>
              <w:spacing w:after="0"/>
              <w:jc w:val="left"/>
              <w:rPr>
                <w:rFonts w:eastAsia="Times New Roman" w:cs="Arial"/>
                <w:sz w:val="18"/>
                <w:szCs w:val="18"/>
                <w:u w:val="single"/>
              </w:rPr>
            </w:pPr>
            <w:hyperlink w:history="1" r:id="rId129">
              <w:r w:rsidRPr="00E86AFB" w:rsidR="001D69E6">
                <w:rPr>
                  <w:rFonts w:eastAsia="Times New Roman" w:cs="Arial"/>
                  <w:sz w:val="18"/>
                  <w:szCs w:val="18"/>
                  <w:u w:val="single"/>
                </w:rPr>
                <w:t>https://www.leychile.cl/Navegar?idNorma=260388</w:t>
              </w:r>
            </w:hyperlink>
          </w:p>
        </w:tc>
      </w:tr>
      <w:tr w:rsidRPr="00E86AFB" w:rsidR="00E86AFB" w:rsidTr="00E86AFB" w14:paraId="40AB6FA5" w14:textId="77777777">
        <w:trPr>
          <w:trHeight w:val="680"/>
        </w:trPr>
        <w:tc>
          <w:tcPr>
            <w:tcW w:w="965" w:type="pct"/>
            <w:shd w:val="clear" w:color="auto" w:fill="F2F2F2" w:themeFill="background1" w:themeFillShade="F2"/>
            <w:vAlign w:val="center"/>
            <w:hideMark/>
          </w:tcPr>
          <w:p w:rsidRPr="00E86AFB" w:rsidR="001D69E6" w:rsidP="00E86AFB" w:rsidRDefault="001D69E6" w14:paraId="17D26A81" w14:textId="77777777">
            <w:pPr>
              <w:spacing w:after="0"/>
              <w:jc w:val="left"/>
              <w:rPr>
                <w:rFonts w:eastAsia="DINNextLTPro-Light" w:cs="Arial"/>
                <w:sz w:val="18"/>
                <w:szCs w:val="18"/>
              </w:rPr>
            </w:pPr>
            <w:r w:rsidRPr="00E86AFB">
              <w:rPr>
                <w:rFonts w:eastAsia="DINNextLTPro-Light" w:cs="Arial"/>
                <w:sz w:val="18"/>
                <w:szCs w:val="18"/>
              </w:rPr>
              <w:t>Ley Nº 20.166</w:t>
            </w:r>
          </w:p>
        </w:tc>
        <w:tc>
          <w:tcPr>
            <w:tcW w:w="1928" w:type="pct"/>
            <w:shd w:val="clear" w:color="auto" w:fill="auto"/>
            <w:vAlign w:val="center"/>
            <w:hideMark/>
          </w:tcPr>
          <w:p w:rsidRPr="00E86AFB" w:rsidR="001D69E6" w:rsidP="00E86AFB" w:rsidRDefault="00E86AFB" w14:paraId="7E4C8970" w14:textId="3F1A95F1">
            <w:pPr>
              <w:spacing w:after="0"/>
              <w:jc w:val="left"/>
              <w:rPr>
                <w:rFonts w:eastAsia="DINNextLTPro-Light" w:cs="Arial"/>
                <w:sz w:val="18"/>
                <w:szCs w:val="18"/>
              </w:rPr>
            </w:pPr>
            <w:r w:rsidRPr="00E86AFB">
              <w:rPr>
                <w:rFonts w:eastAsia="DINNextLTPro-Light" w:cs="Arial"/>
                <w:sz w:val="18"/>
                <w:szCs w:val="18"/>
              </w:rPr>
              <w:t>Extiende el derecho de las madres trabajadoras a amamantar a sus hijos aun cuando no exista sala cuna</w:t>
            </w:r>
          </w:p>
        </w:tc>
        <w:tc>
          <w:tcPr>
            <w:tcW w:w="2107" w:type="pct"/>
            <w:shd w:val="clear" w:color="auto" w:fill="auto"/>
            <w:vAlign w:val="center"/>
            <w:hideMark/>
          </w:tcPr>
          <w:p w:rsidRPr="00E86AFB" w:rsidR="001D69E6" w:rsidP="00E86AFB" w:rsidRDefault="007948AD" w14:paraId="59417ED4" w14:textId="77777777">
            <w:pPr>
              <w:spacing w:after="0"/>
              <w:jc w:val="left"/>
              <w:rPr>
                <w:rFonts w:eastAsia="Times New Roman" w:cs="Arial"/>
                <w:sz w:val="18"/>
                <w:szCs w:val="18"/>
                <w:u w:val="single"/>
              </w:rPr>
            </w:pPr>
            <w:hyperlink w:history="1" r:id="rId130">
              <w:r w:rsidRPr="00E86AFB" w:rsidR="001D69E6">
                <w:rPr>
                  <w:rFonts w:eastAsia="Times New Roman" w:cs="Arial"/>
                  <w:sz w:val="18"/>
                  <w:szCs w:val="18"/>
                  <w:u w:val="single"/>
                </w:rPr>
                <w:t>https://www.leychile.cl/Navegar?idNorma=258270</w:t>
              </w:r>
            </w:hyperlink>
          </w:p>
        </w:tc>
      </w:tr>
      <w:tr w:rsidRPr="00E86AFB" w:rsidR="00E86AFB" w:rsidTr="00E86AFB" w14:paraId="2D2EE7A1" w14:textId="77777777">
        <w:trPr>
          <w:trHeight w:val="680"/>
        </w:trPr>
        <w:tc>
          <w:tcPr>
            <w:tcW w:w="965" w:type="pct"/>
            <w:shd w:val="clear" w:color="auto" w:fill="F2F2F2" w:themeFill="background1" w:themeFillShade="F2"/>
            <w:vAlign w:val="center"/>
            <w:hideMark/>
          </w:tcPr>
          <w:p w:rsidRPr="00E86AFB" w:rsidR="001D69E6" w:rsidP="00E86AFB" w:rsidRDefault="001D69E6" w14:paraId="0BE6E49C" w14:textId="77777777">
            <w:pPr>
              <w:spacing w:after="0"/>
              <w:jc w:val="left"/>
              <w:rPr>
                <w:rFonts w:eastAsia="DINNextLTPro-Light" w:cs="Arial"/>
                <w:sz w:val="18"/>
                <w:szCs w:val="18"/>
              </w:rPr>
            </w:pPr>
            <w:r w:rsidRPr="00E86AFB">
              <w:rPr>
                <w:rFonts w:eastAsia="DINNextLTPro-Light" w:cs="Arial"/>
                <w:sz w:val="18"/>
                <w:szCs w:val="18"/>
              </w:rPr>
              <w:t>Ley Nº 20.137</w:t>
            </w:r>
          </w:p>
        </w:tc>
        <w:tc>
          <w:tcPr>
            <w:tcW w:w="1928" w:type="pct"/>
            <w:shd w:val="clear" w:color="auto" w:fill="auto"/>
            <w:vAlign w:val="center"/>
            <w:hideMark/>
          </w:tcPr>
          <w:p w:rsidRPr="00E86AFB" w:rsidR="001D69E6" w:rsidP="00E86AFB" w:rsidRDefault="00E86AFB" w14:paraId="33DCFC14" w14:textId="1877FA1B">
            <w:pPr>
              <w:spacing w:after="0"/>
              <w:jc w:val="left"/>
              <w:rPr>
                <w:rFonts w:eastAsia="DINNextLTPro-Light" w:cs="Arial"/>
                <w:sz w:val="18"/>
                <w:szCs w:val="18"/>
              </w:rPr>
            </w:pPr>
            <w:r w:rsidRPr="00E86AFB">
              <w:rPr>
                <w:rFonts w:eastAsia="DINNextLTPro-Light" w:cs="Arial"/>
                <w:sz w:val="18"/>
                <w:szCs w:val="18"/>
              </w:rPr>
              <w:t>Otorga permiso laboral por muerte y nacimiento de parientes que indica</w:t>
            </w:r>
          </w:p>
        </w:tc>
        <w:tc>
          <w:tcPr>
            <w:tcW w:w="2107" w:type="pct"/>
            <w:shd w:val="clear" w:color="auto" w:fill="auto"/>
            <w:vAlign w:val="center"/>
            <w:hideMark/>
          </w:tcPr>
          <w:p w:rsidRPr="00E86AFB" w:rsidR="001D69E6" w:rsidP="00E86AFB" w:rsidRDefault="007948AD" w14:paraId="3FBF6914" w14:textId="77777777">
            <w:pPr>
              <w:spacing w:after="0"/>
              <w:jc w:val="left"/>
              <w:rPr>
                <w:rFonts w:eastAsia="Times New Roman" w:cs="Arial"/>
                <w:sz w:val="18"/>
                <w:szCs w:val="18"/>
                <w:u w:val="single"/>
              </w:rPr>
            </w:pPr>
            <w:hyperlink w:history="1" r:id="rId131">
              <w:r w:rsidRPr="00E86AFB" w:rsidR="001D69E6">
                <w:rPr>
                  <w:rFonts w:eastAsia="Times New Roman" w:cs="Arial"/>
                  <w:sz w:val="18"/>
                  <w:szCs w:val="18"/>
                  <w:u w:val="single"/>
                </w:rPr>
                <w:t>https://www.leychile.cl/Navegar?idNorma=256450&amp;tipoVersion=0</w:t>
              </w:r>
            </w:hyperlink>
          </w:p>
        </w:tc>
      </w:tr>
      <w:tr w:rsidRPr="00E86AFB" w:rsidR="00E86AFB" w:rsidTr="00E86AFB" w14:paraId="00551CEB" w14:textId="77777777">
        <w:trPr>
          <w:trHeight w:val="680"/>
        </w:trPr>
        <w:tc>
          <w:tcPr>
            <w:tcW w:w="965" w:type="pct"/>
            <w:shd w:val="clear" w:color="auto" w:fill="F2F2F2" w:themeFill="background1" w:themeFillShade="F2"/>
            <w:vAlign w:val="center"/>
            <w:hideMark/>
          </w:tcPr>
          <w:p w:rsidRPr="00E86AFB" w:rsidR="001D69E6" w:rsidP="00E86AFB" w:rsidRDefault="001D69E6" w14:paraId="7B78CA46" w14:textId="77777777">
            <w:pPr>
              <w:spacing w:after="0"/>
              <w:jc w:val="left"/>
              <w:rPr>
                <w:rFonts w:eastAsia="DINNextLTPro-Light" w:cs="Arial"/>
                <w:sz w:val="18"/>
                <w:szCs w:val="18"/>
              </w:rPr>
            </w:pPr>
            <w:r w:rsidRPr="00E86AFB">
              <w:rPr>
                <w:rFonts w:eastAsia="DINNextLTPro-Light" w:cs="Arial"/>
                <w:sz w:val="18"/>
                <w:szCs w:val="18"/>
              </w:rPr>
              <w:t>Ley Nº 20.123</w:t>
            </w:r>
          </w:p>
        </w:tc>
        <w:tc>
          <w:tcPr>
            <w:tcW w:w="1928" w:type="pct"/>
            <w:shd w:val="clear" w:color="auto" w:fill="auto"/>
            <w:vAlign w:val="center"/>
            <w:hideMark/>
          </w:tcPr>
          <w:p w:rsidRPr="00E86AFB" w:rsidR="001D69E6" w:rsidP="00E86AFB" w:rsidRDefault="00E86AFB" w14:paraId="63F4E7DF" w14:textId="4057A562">
            <w:pPr>
              <w:spacing w:after="0"/>
              <w:jc w:val="left"/>
              <w:rPr>
                <w:rFonts w:eastAsia="DINNextLTPro-Light" w:cs="Arial"/>
                <w:sz w:val="18"/>
                <w:szCs w:val="18"/>
              </w:rPr>
            </w:pPr>
            <w:r w:rsidRPr="00E86AFB">
              <w:rPr>
                <w:rFonts w:eastAsia="DINNextLTPro-Light" w:cs="Arial"/>
                <w:sz w:val="18"/>
                <w:szCs w:val="18"/>
              </w:rPr>
              <w:t>Regula trabajo en régimen de subcontratación, el funcionamiento de las empresas de servicios transitorios y el contrato de trabajo de servicios transitorios</w:t>
            </w:r>
          </w:p>
        </w:tc>
        <w:tc>
          <w:tcPr>
            <w:tcW w:w="2107" w:type="pct"/>
            <w:shd w:val="clear" w:color="auto" w:fill="auto"/>
            <w:vAlign w:val="center"/>
            <w:hideMark/>
          </w:tcPr>
          <w:p w:rsidRPr="00E86AFB" w:rsidR="001D69E6" w:rsidP="00E86AFB" w:rsidRDefault="007948AD" w14:paraId="45704D5F" w14:textId="77777777">
            <w:pPr>
              <w:spacing w:after="0"/>
              <w:jc w:val="left"/>
              <w:rPr>
                <w:rFonts w:eastAsia="Times New Roman" w:cs="Arial"/>
                <w:sz w:val="18"/>
                <w:szCs w:val="18"/>
                <w:u w:val="single"/>
              </w:rPr>
            </w:pPr>
            <w:hyperlink w:history="1" r:id="rId132">
              <w:r w:rsidRPr="00E86AFB" w:rsidR="001D69E6">
                <w:rPr>
                  <w:rFonts w:eastAsia="Times New Roman" w:cs="Arial"/>
                  <w:sz w:val="18"/>
                  <w:szCs w:val="18"/>
                  <w:u w:val="single"/>
                </w:rPr>
                <w:t>https://www.leychile.cl/Navegar?idNorma=254080&amp;r=1</w:t>
              </w:r>
            </w:hyperlink>
          </w:p>
        </w:tc>
      </w:tr>
      <w:tr w:rsidRPr="00E86AFB" w:rsidR="00E86AFB" w:rsidTr="00E86AFB" w14:paraId="59133A21" w14:textId="77777777">
        <w:trPr>
          <w:trHeight w:val="680"/>
        </w:trPr>
        <w:tc>
          <w:tcPr>
            <w:tcW w:w="965" w:type="pct"/>
            <w:shd w:val="clear" w:color="auto" w:fill="F2F2F2" w:themeFill="background1" w:themeFillShade="F2"/>
            <w:vAlign w:val="center"/>
            <w:hideMark/>
          </w:tcPr>
          <w:p w:rsidRPr="00E86AFB" w:rsidR="001D69E6" w:rsidP="00E86AFB" w:rsidRDefault="001D69E6" w14:paraId="5C4309F5" w14:textId="77777777">
            <w:pPr>
              <w:spacing w:after="0"/>
              <w:jc w:val="left"/>
              <w:rPr>
                <w:rFonts w:eastAsia="DINNextLTPro-Light" w:cs="Arial"/>
                <w:sz w:val="18"/>
                <w:szCs w:val="18"/>
              </w:rPr>
            </w:pPr>
            <w:r w:rsidRPr="00E86AFB">
              <w:rPr>
                <w:rFonts w:eastAsia="DINNextLTPro-Light" w:cs="Arial"/>
                <w:sz w:val="18"/>
                <w:szCs w:val="18"/>
              </w:rPr>
              <w:t>Ley Nº 20.096</w:t>
            </w:r>
          </w:p>
        </w:tc>
        <w:tc>
          <w:tcPr>
            <w:tcW w:w="1928" w:type="pct"/>
            <w:shd w:val="clear" w:color="auto" w:fill="auto"/>
            <w:vAlign w:val="center"/>
            <w:hideMark/>
          </w:tcPr>
          <w:p w:rsidRPr="00E86AFB" w:rsidR="001D69E6" w:rsidP="00E86AFB" w:rsidRDefault="00E86AFB" w14:paraId="12E1EAC1" w14:textId="06AF32D5">
            <w:pPr>
              <w:spacing w:after="0"/>
              <w:jc w:val="left"/>
              <w:rPr>
                <w:rFonts w:eastAsia="DINNextLTPro-Light" w:cs="Arial"/>
                <w:sz w:val="18"/>
                <w:szCs w:val="18"/>
              </w:rPr>
            </w:pPr>
            <w:r w:rsidRPr="00E86AFB">
              <w:rPr>
                <w:rFonts w:eastAsia="DINNextLTPro-Light" w:cs="Arial"/>
                <w:sz w:val="18"/>
                <w:szCs w:val="18"/>
              </w:rPr>
              <w:t>Establece mecanismos de control aplicables a las sustancias agotadoras de la capa de ozono</w:t>
            </w:r>
          </w:p>
        </w:tc>
        <w:tc>
          <w:tcPr>
            <w:tcW w:w="2107" w:type="pct"/>
            <w:shd w:val="clear" w:color="auto" w:fill="auto"/>
            <w:vAlign w:val="center"/>
            <w:hideMark/>
          </w:tcPr>
          <w:p w:rsidRPr="00E86AFB" w:rsidR="001D69E6" w:rsidP="00E86AFB" w:rsidRDefault="007948AD" w14:paraId="7FF79B71" w14:textId="77777777">
            <w:pPr>
              <w:spacing w:after="0"/>
              <w:jc w:val="left"/>
              <w:rPr>
                <w:rFonts w:eastAsia="Times New Roman" w:cs="Arial"/>
                <w:sz w:val="18"/>
                <w:szCs w:val="18"/>
                <w:u w:val="single"/>
              </w:rPr>
            </w:pPr>
            <w:hyperlink w:history="1" r:id="rId133">
              <w:r w:rsidRPr="00E86AFB" w:rsidR="001D69E6">
                <w:rPr>
                  <w:rFonts w:eastAsia="Times New Roman" w:cs="Arial"/>
                  <w:sz w:val="18"/>
                  <w:szCs w:val="18"/>
                  <w:u w:val="single"/>
                </w:rPr>
                <w:t>https://www.leychile.cl/Navegar?idNorma=248323</w:t>
              </w:r>
            </w:hyperlink>
          </w:p>
        </w:tc>
      </w:tr>
      <w:tr w:rsidRPr="00E86AFB" w:rsidR="00E86AFB" w:rsidTr="00E86AFB" w14:paraId="2B280379" w14:textId="77777777">
        <w:trPr>
          <w:trHeight w:val="680"/>
        </w:trPr>
        <w:tc>
          <w:tcPr>
            <w:tcW w:w="965" w:type="pct"/>
            <w:shd w:val="clear" w:color="auto" w:fill="F2F2F2" w:themeFill="background1" w:themeFillShade="F2"/>
            <w:vAlign w:val="center"/>
            <w:hideMark/>
          </w:tcPr>
          <w:p w:rsidRPr="00E86AFB" w:rsidR="001D69E6" w:rsidP="00E86AFB" w:rsidRDefault="001D69E6" w14:paraId="51A9FC66" w14:textId="77777777">
            <w:pPr>
              <w:spacing w:after="0"/>
              <w:jc w:val="left"/>
              <w:rPr>
                <w:rFonts w:eastAsia="DINNextLTPro-Light" w:cs="Arial"/>
                <w:sz w:val="18"/>
                <w:szCs w:val="18"/>
              </w:rPr>
            </w:pPr>
            <w:r w:rsidRPr="00E86AFB">
              <w:rPr>
                <w:rFonts w:eastAsia="DINNextLTPro-Light" w:cs="Arial"/>
                <w:sz w:val="18"/>
                <w:szCs w:val="18"/>
              </w:rPr>
              <w:t>Ley Nº 20.005</w:t>
            </w:r>
          </w:p>
        </w:tc>
        <w:tc>
          <w:tcPr>
            <w:tcW w:w="1928" w:type="pct"/>
            <w:shd w:val="clear" w:color="auto" w:fill="auto"/>
            <w:vAlign w:val="center"/>
            <w:hideMark/>
          </w:tcPr>
          <w:p w:rsidRPr="00E86AFB" w:rsidR="001D69E6" w:rsidP="00E86AFB" w:rsidRDefault="00E86AFB" w14:paraId="0144AAED" w14:textId="00F8B818">
            <w:pPr>
              <w:spacing w:after="0"/>
              <w:jc w:val="left"/>
              <w:rPr>
                <w:rFonts w:eastAsia="DINNextLTPro-Light" w:cs="Arial"/>
                <w:sz w:val="18"/>
                <w:szCs w:val="18"/>
              </w:rPr>
            </w:pPr>
            <w:r w:rsidRPr="00E86AFB">
              <w:rPr>
                <w:rFonts w:eastAsia="DINNextLTPro-Light" w:cs="Arial"/>
                <w:sz w:val="18"/>
                <w:szCs w:val="18"/>
              </w:rPr>
              <w:t>Tipifica y sanciona el acoso sexual</w:t>
            </w:r>
          </w:p>
        </w:tc>
        <w:tc>
          <w:tcPr>
            <w:tcW w:w="2107" w:type="pct"/>
            <w:shd w:val="clear" w:color="auto" w:fill="auto"/>
            <w:vAlign w:val="center"/>
            <w:hideMark/>
          </w:tcPr>
          <w:p w:rsidRPr="00E86AFB" w:rsidR="001D69E6" w:rsidP="00E86AFB" w:rsidRDefault="007948AD" w14:paraId="425DFFB8" w14:textId="77777777">
            <w:pPr>
              <w:spacing w:after="0"/>
              <w:jc w:val="left"/>
              <w:rPr>
                <w:rFonts w:eastAsia="Times New Roman" w:cs="Arial"/>
                <w:sz w:val="18"/>
                <w:szCs w:val="18"/>
                <w:u w:val="single"/>
              </w:rPr>
            </w:pPr>
            <w:hyperlink w:history="1" r:id="rId134">
              <w:r w:rsidRPr="00E86AFB" w:rsidR="001D69E6">
                <w:rPr>
                  <w:rFonts w:eastAsia="Times New Roman" w:cs="Arial"/>
                  <w:sz w:val="18"/>
                  <w:szCs w:val="18"/>
                  <w:u w:val="single"/>
                </w:rPr>
                <w:t>https://www.leychile.cl/Navegar?idNorma=236425&amp;r=5</w:t>
              </w:r>
            </w:hyperlink>
          </w:p>
        </w:tc>
      </w:tr>
      <w:tr w:rsidRPr="00E86AFB" w:rsidR="00E86AFB" w:rsidTr="00E86AFB" w14:paraId="6FEB5371" w14:textId="77777777">
        <w:trPr>
          <w:trHeight w:val="680"/>
        </w:trPr>
        <w:tc>
          <w:tcPr>
            <w:tcW w:w="965" w:type="pct"/>
            <w:shd w:val="clear" w:color="auto" w:fill="F2F2F2" w:themeFill="background1" w:themeFillShade="F2"/>
            <w:vAlign w:val="center"/>
            <w:hideMark/>
          </w:tcPr>
          <w:p w:rsidRPr="00E86AFB" w:rsidR="001D69E6" w:rsidP="00E86AFB" w:rsidRDefault="001D69E6" w14:paraId="3919FECA" w14:textId="77777777">
            <w:pPr>
              <w:spacing w:after="0"/>
              <w:jc w:val="left"/>
              <w:rPr>
                <w:rFonts w:eastAsia="DINNextLTPro-Light" w:cs="Arial"/>
                <w:sz w:val="18"/>
                <w:szCs w:val="18"/>
              </w:rPr>
            </w:pPr>
            <w:r w:rsidRPr="00E86AFB">
              <w:rPr>
                <w:rFonts w:eastAsia="DINNextLTPro-Light" w:cs="Arial"/>
                <w:sz w:val="18"/>
                <w:szCs w:val="18"/>
              </w:rPr>
              <w:t>Ley Nº 19.988</w:t>
            </w:r>
          </w:p>
        </w:tc>
        <w:tc>
          <w:tcPr>
            <w:tcW w:w="1928" w:type="pct"/>
            <w:shd w:val="clear" w:color="auto" w:fill="auto"/>
            <w:vAlign w:val="center"/>
            <w:hideMark/>
          </w:tcPr>
          <w:p w:rsidRPr="00E86AFB" w:rsidR="001D69E6" w:rsidP="00E86AFB" w:rsidRDefault="00E86AFB" w14:paraId="35507050" w14:textId="06EC9DE4">
            <w:pPr>
              <w:spacing w:after="0"/>
              <w:jc w:val="left"/>
              <w:rPr>
                <w:rFonts w:eastAsia="DINNextLTPro-Light" w:cs="Arial"/>
                <w:sz w:val="18"/>
                <w:szCs w:val="18"/>
              </w:rPr>
            </w:pPr>
            <w:r w:rsidRPr="00E86AFB">
              <w:rPr>
                <w:rFonts w:eastAsia="DINNextLTPro-Light" w:cs="Arial"/>
                <w:sz w:val="18"/>
                <w:szCs w:val="18"/>
              </w:rPr>
              <w:t>Modifica el código del trabajo, en materia de remuneraciones por jornada extraordinaria y de trabajadores temporeros agrícolas</w:t>
            </w:r>
          </w:p>
        </w:tc>
        <w:tc>
          <w:tcPr>
            <w:tcW w:w="2107" w:type="pct"/>
            <w:shd w:val="clear" w:color="auto" w:fill="auto"/>
            <w:vAlign w:val="center"/>
            <w:hideMark/>
          </w:tcPr>
          <w:p w:rsidRPr="00E86AFB" w:rsidR="001D69E6" w:rsidP="00E86AFB" w:rsidRDefault="007948AD" w14:paraId="69F17A3D" w14:textId="77777777">
            <w:pPr>
              <w:spacing w:after="0"/>
              <w:jc w:val="left"/>
              <w:rPr>
                <w:rFonts w:eastAsia="Times New Roman" w:cs="Arial"/>
                <w:sz w:val="18"/>
                <w:szCs w:val="18"/>
                <w:u w:val="single"/>
              </w:rPr>
            </w:pPr>
            <w:hyperlink w:history="1" r:id="rId135">
              <w:r w:rsidRPr="00E86AFB" w:rsidR="001D69E6">
                <w:rPr>
                  <w:rFonts w:eastAsia="Times New Roman" w:cs="Arial"/>
                  <w:sz w:val="18"/>
                  <w:szCs w:val="18"/>
                  <w:u w:val="single"/>
                </w:rPr>
                <w:t>https://www.leychile.cl/Navegar?idNorma=233798</w:t>
              </w:r>
            </w:hyperlink>
          </w:p>
        </w:tc>
      </w:tr>
      <w:tr w:rsidRPr="00E86AFB" w:rsidR="00E86AFB" w:rsidTr="00E86AFB" w14:paraId="5D8751D2" w14:textId="77777777">
        <w:trPr>
          <w:trHeight w:val="680"/>
        </w:trPr>
        <w:tc>
          <w:tcPr>
            <w:tcW w:w="965" w:type="pct"/>
            <w:shd w:val="clear" w:color="auto" w:fill="F2F2F2" w:themeFill="background1" w:themeFillShade="F2"/>
            <w:vAlign w:val="center"/>
            <w:hideMark/>
          </w:tcPr>
          <w:p w:rsidRPr="00E86AFB" w:rsidR="001D69E6" w:rsidP="00E86AFB" w:rsidRDefault="001D69E6" w14:paraId="31ED1BB9" w14:textId="77777777">
            <w:pPr>
              <w:spacing w:after="0"/>
              <w:jc w:val="left"/>
              <w:rPr>
                <w:rFonts w:eastAsia="DINNextLTPro-Light" w:cs="Arial"/>
                <w:sz w:val="18"/>
                <w:szCs w:val="18"/>
              </w:rPr>
            </w:pPr>
            <w:r w:rsidRPr="00E86AFB">
              <w:rPr>
                <w:rFonts w:eastAsia="DINNextLTPro-Light" w:cs="Arial"/>
                <w:sz w:val="18"/>
                <w:szCs w:val="18"/>
              </w:rPr>
              <w:t>Ley Nº 19.973</w:t>
            </w:r>
          </w:p>
        </w:tc>
        <w:tc>
          <w:tcPr>
            <w:tcW w:w="1928" w:type="pct"/>
            <w:shd w:val="clear" w:color="auto" w:fill="auto"/>
            <w:vAlign w:val="center"/>
            <w:hideMark/>
          </w:tcPr>
          <w:p w:rsidRPr="00E86AFB" w:rsidR="001D69E6" w:rsidP="00E86AFB" w:rsidRDefault="00E86AFB" w14:paraId="704D63D7" w14:textId="34C0361E">
            <w:pPr>
              <w:spacing w:after="0"/>
              <w:jc w:val="left"/>
              <w:rPr>
                <w:rFonts w:eastAsia="DINNextLTPro-Light" w:cs="Arial"/>
                <w:sz w:val="18"/>
                <w:szCs w:val="18"/>
              </w:rPr>
            </w:pPr>
            <w:r w:rsidRPr="00E86AFB">
              <w:rPr>
                <w:rFonts w:eastAsia="DINNextLTPro-Light" w:cs="Arial"/>
                <w:sz w:val="18"/>
                <w:szCs w:val="18"/>
              </w:rPr>
              <w:t>Establece feriados</w:t>
            </w:r>
          </w:p>
        </w:tc>
        <w:tc>
          <w:tcPr>
            <w:tcW w:w="2107" w:type="pct"/>
            <w:shd w:val="clear" w:color="auto" w:fill="auto"/>
            <w:vAlign w:val="center"/>
            <w:hideMark/>
          </w:tcPr>
          <w:p w:rsidRPr="00E86AFB" w:rsidR="001D69E6" w:rsidP="00E86AFB" w:rsidRDefault="007948AD" w14:paraId="63FC34ED" w14:textId="77777777">
            <w:pPr>
              <w:spacing w:after="0"/>
              <w:jc w:val="left"/>
              <w:rPr>
                <w:rFonts w:eastAsia="Times New Roman" w:cs="Arial"/>
                <w:sz w:val="18"/>
                <w:szCs w:val="18"/>
                <w:u w:val="single"/>
              </w:rPr>
            </w:pPr>
            <w:hyperlink w:history="1" r:id="rId136">
              <w:r w:rsidRPr="00E86AFB" w:rsidR="001D69E6">
                <w:rPr>
                  <w:rFonts w:eastAsia="Times New Roman" w:cs="Arial"/>
                  <w:sz w:val="18"/>
                  <w:szCs w:val="18"/>
                  <w:u w:val="single"/>
                </w:rPr>
                <w:t>https://www.leychile.cl/Navegar?idNorma=230132</w:t>
              </w:r>
            </w:hyperlink>
          </w:p>
        </w:tc>
      </w:tr>
      <w:tr w:rsidRPr="00E86AFB" w:rsidR="00E86AFB" w:rsidTr="00E86AFB" w14:paraId="1A7B0DDD" w14:textId="77777777">
        <w:trPr>
          <w:trHeight w:val="680"/>
        </w:trPr>
        <w:tc>
          <w:tcPr>
            <w:tcW w:w="965" w:type="pct"/>
            <w:shd w:val="clear" w:color="auto" w:fill="F2F2F2" w:themeFill="background1" w:themeFillShade="F2"/>
            <w:vAlign w:val="center"/>
            <w:hideMark/>
          </w:tcPr>
          <w:p w:rsidRPr="00E86AFB" w:rsidR="001D69E6" w:rsidP="00E86AFB" w:rsidRDefault="001D69E6" w14:paraId="2B5ACA72" w14:textId="77777777">
            <w:pPr>
              <w:spacing w:after="0"/>
              <w:jc w:val="left"/>
              <w:rPr>
                <w:rFonts w:eastAsia="DINNextLTPro-Light" w:cs="Arial"/>
                <w:sz w:val="18"/>
                <w:szCs w:val="18"/>
              </w:rPr>
            </w:pPr>
            <w:r w:rsidRPr="00E86AFB">
              <w:rPr>
                <w:rFonts w:eastAsia="DINNextLTPro-Light" w:cs="Arial"/>
                <w:sz w:val="18"/>
                <w:szCs w:val="18"/>
              </w:rPr>
              <w:t>Ley Nº 19.920</w:t>
            </w:r>
          </w:p>
        </w:tc>
        <w:tc>
          <w:tcPr>
            <w:tcW w:w="1928" w:type="pct"/>
            <w:shd w:val="clear" w:color="auto" w:fill="auto"/>
            <w:vAlign w:val="center"/>
            <w:hideMark/>
          </w:tcPr>
          <w:p w:rsidRPr="00E86AFB" w:rsidR="001D69E6" w:rsidP="00E86AFB" w:rsidRDefault="00E86AFB" w14:paraId="55153322" w14:textId="2A7FC832">
            <w:pPr>
              <w:spacing w:after="0"/>
              <w:jc w:val="left"/>
              <w:rPr>
                <w:rFonts w:eastAsia="DINNextLTPro-Light" w:cs="Arial"/>
                <w:sz w:val="18"/>
                <w:szCs w:val="18"/>
              </w:rPr>
            </w:pPr>
            <w:r w:rsidRPr="00E86AFB">
              <w:rPr>
                <w:rFonts w:eastAsia="DINNextLTPro-Light" w:cs="Arial"/>
                <w:sz w:val="18"/>
                <w:szCs w:val="18"/>
              </w:rPr>
              <w:t>Modifica el código del trabajo y el estatuto administrativo, con el fin de permitir acuerdos en materia de descanso semanal</w:t>
            </w:r>
          </w:p>
        </w:tc>
        <w:tc>
          <w:tcPr>
            <w:tcW w:w="2107" w:type="pct"/>
            <w:shd w:val="clear" w:color="auto" w:fill="auto"/>
            <w:vAlign w:val="center"/>
            <w:hideMark/>
          </w:tcPr>
          <w:p w:rsidRPr="00E86AFB" w:rsidR="001D69E6" w:rsidP="00E86AFB" w:rsidRDefault="007948AD" w14:paraId="29577047" w14:textId="77777777">
            <w:pPr>
              <w:spacing w:after="0"/>
              <w:jc w:val="left"/>
              <w:rPr>
                <w:rFonts w:eastAsia="Times New Roman" w:cs="Arial"/>
                <w:sz w:val="18"/>
                <w:szCs w:val="18"/>
                <w:u w:val="single"/>
              </w:rPr>
            </w:pPr>
            <w:hyperlink w:history="1" r:id="rId137">
              <w:r w:rsidRPr="00E86AFB" w:rsidR="001D69E6">
                <w:rPr>
                  <w:rFonts w:eastAsia="Times New Roman" w:cs="Arial"/>
                  <w:sz w:val="18"/>
                  <w:szCs w:val="18"/>
                  <w:u w:val="single"/>
                </w:rPr>
                <w:t>https://www.leychile.cl/Navegar?idNorma=219209&amp;r=3</w:t>
              </w:r>
            </w:hyperlink>
          </w:p>
        </w:tc>
      </w:tr>
      <w:tr w:rsidRPr="00E86AFB" w:rsidR="00E86AFB" w:rsidTr="00E86AFB" w14:paraId="091EE960" w14:textId="77777777">
        <w:trPr>
          <w:trHeight w:val="680"/>
        </w:trPr>
        <w:tc>
          <w:tcPr>
            <w:tcW w:w="965" w:type="pct"/>
            <w:shd w:val="clear" w:color="auto" w:fill="F2F2F2" w:themeFill="background1" w:themeFillShade="F2"/>
            <w:vAlign w:val="center"/>
            <w:hideMark/>
          </w:tcPr>
          <w:p w:rsidRPr="00E86AFB" w:rsidR="001D69E6" w:rsidP="00E86AFB" w:rsidRDefault="001D69E6" w14:paraId="7DCFA85B" w14:textId="77777777">
            <w:pPr>
              <w:spacing w:after="0"/>
              <w:jc w:val="left"/>
              <w:rPr>
                <w:rFonts w:eastAsia="DINNextLTPro-Light" w:cs="Arial"/>
                <w:sz w:val="18"/>
                <w:szCs w:val="18"/>
              </w:rPr>
            </w:pPr>
            <w:r w:rsidRPr="00E86AFB">
              <w:rPr>
                <w:rFonts w:eastAsia="DINNextLTPro-Light" w:cs="Arial"/>
                <w:sz w:val="18"/>
                <w:szCs w:val="18"/>
              </w:rPr>
              <w:t>Ley Nº 19.759</w:t>
            </w:r>
          </w:p>
        </w:tc>
        <w:tc>
          <w:tcPr>
            <w:tcW w:w="1928" w:type="pct"/>
            <w:shd w:val="clear" w:color="auto" w:fill="auto"/>
            <w:vAlign w:val="center"/>
            <w:hideMark/>
          </w:tcPr>
          <w:p w:rsidRPr="00E86AFB" w:rsidR="001D69E6" w:rsidP="00E86AFB" w:rsidRDefault="00E86AFB" w14:paraId="227A996E" w14:textId="3CA54F0D">
            <w:pPr>
              <w:spacing w:after="0"/>
              <w:jc w:val="left"/>
              <w:rPr>
                <w:rFonts w:eastAsia="DINNextLTPro-Light" w:cs="Arial"/>
                <w:sz w:val="18"/>
                <w:szCs w:val="18"/>
              </w:rPr>
            </w:pPr>
            <w:r w:rsidRPr="00E86AFB">
              <w:rPr>
                <w:rFonts w:eastAsia="DINNextLTPro-Light" w:cs="Arial"/>
                <w:sz w:val="18"/>
                <w:szCs w:val="18"/>
              </w:rPr>
              <w:t>Modifica el código del trabajo en lo relativo a las nuevas modalidades de contratación, al derecho de sindicación, a los derechos fundamentales del trabajador y a otras materias que indica</w:t>
            </w:r>
          </w:p>
        </w:tc>
        <w:tc>
          <w:tcPr>
            <w:tcW w:w="2107" w:type="pct"/>
            <w:shd w:val="clear" w:color="auto" w:fill="auto"/>
            <w:vAlign w:val="center"/>
            <w:hideMark/>
          </w:tcPr>
          <w:p w:rsidRPr="00E86AFB" w:rsidR="001D69E6" w:rsidP="00E86AFB" w:rsidRDefault="007948AD" w14:paraId="545CD9DE" w14:textId="77777777">
            <w:pPr>
              <w:spacing w:after="0"/>
              <w:jc w:val="left"/>
              <w:rPr>
                <w:rFonts w:eastAsia="Times New Roman" w:cs="Arial"/>
                <w:sz w:val="18"/>
                <w:szCs w:val="18"/>
                <w:u w:val="single"/>
              </w:rPr>
            </w:pPr>
            <w:hyperlink w:history="1" r:id="rId138">
              <w:r w:rsidRPr="00E86AFB" w:rsidR="001D69E6">
                <w:rPr>
                  <w:rFonts w:eastAsia="Times New Roman" w:cs="Arial"/>
                  <w:sz w:val="18"/>
                  <w:szCs w:val="18"/>
                  <w:u w:val="single"/>
                </w:rPr>
                <w:t>https://www.leychile.cl/Navegar?idNorma=190282</w:t>
              </w:r>
            </w:hyperlink>
          </w:p>
        </w:tc>
      </w:tr>
      <w:tr w:rsidRPr="00E86AFB" w:rsidR="00E86AFB" w:rsidTr="00E86AFB" w14:paraId="6DDEE6EF" w14:textId="77777777">
        <w:trPr>
          <w:trHeight w:val="680"/>
        </w:trPr>
        <w:tc>
          <w:tcPr>
            <w:tcW w:w="965" w:type="pct"/>
            <w:shd w:val="clear" w:color="auto" w:fill="F2F2F2" w:themeFill="background1" w:themeFillShade="F2"/>
            <w:vAlign w:val="center"/>
            <w:hideMark/>
          </w:tcPr>
          <w:p w:rsidRPr="00E86AFB" w:rsidR="001D69E6" w:rsidP="00E86AFB" w:rsidRDefault="001D69E6" w14:paraId="01EBC58C" w14:textId="77777777">
            <w:pPr>
              <w:spacing w:after="0"/>
              <w:jc w:val="left"/>
              <w:rPr>
                <w:rFonts w:eastAsia="DINNextLTPro-Light" w:cs="Arial"/>
                <w:sz w:val="18"/>
                <w:szCs w:val="18"/>
              </w:rPr>
            </w:pPr>
            <w:r w:rsidRPr="00E86AFB">
              <w:rPr>
                <w:rFonts w:eastAsia="DINNextLTPro-Light" w:cs="Arial"/>
                <w:sz w:val="18"/>
                <w:szCs w:val="18"/>
              </w:rPr>
              <w:t>Ley N° 19.620</w:t>
            </w:r>
          </w:p>
        </w:tc>
        <w:tc>
          <w:tcPr>
            <w:tcW w:w="1928" w:type="pct"/>
            <w:shd w:val="clear" w:color="auto" w:fill="auto"/>
            <w:vAlign w:val="center"/>
            <w:hideMark/>
          </w:tcPr>
          <w:p w:rsidRPr="00E86AFB" w:rsidR="001D69E6" w:rsidP="00E86AFB" w:rsidRDefault="001D69E6" w14:paraId="4D062BC7" w14:textId="3C64236D">
            <w:pPr>
              <w:spacing w:after="0"/>
              <w:jc w:val="left"/>
              <w:rPr>
                <w:rFonts w:eastAsia="DINNextLTPro-Light" w:cs="Arial"/>
                <w:sz w:val="18"/>
                <w:szCs w:val="18"/>
              </w:rPr>
            </w:pPr>
            <w:r w:rsidRPr="00E86AFB">
              <w:rPr>
                <w:rFonts w:eastAsia="DINNextLTPro-Light" w:cs="Arial"/>
                <w:sz w:val="18"/>
                <w:szCs w:val="18"/>
              </w:rPr>
              <w:t xml:space="preserve">Dicta </w:t>
            </w:r>
            <w:r w:rsidRPr="00E86AFB" w:rsidR="00E86AFB">
              <w:rPr>
                <w:rFonts w:eastAsia="DINNextLTPro-Light" w:cs="Arial"/>
                <w:sz w:val="18"/>
                <w:szCs w:val="18"/>
              </w:rPr>
              <w:t>normas sobre adopción de menores</w:t>
            </w:r>
          </w:p>
        </w:tc>
        <w:tc>
          <w:tcPr>
            <w:tcW w:w="2107" w:type="pct"/>
            <w:shd w:val="clear" w:color="auto" w:fill="auto"/>
            <w:vAlign w:val="center"/>
            <w:hideMark/>
          </w:tcPr>
          <w:p w:rsidRPr="00E86AFB" w:rsidR="001D69E6" w:rsidP="00E86AFB" w:rsidRDefault="007948AD" w14:paraId="00CA59AD" w14:textId="77777777">
            <w:pPr>
              <w:spacing w:after="0"/>
              <w:jc w:val="left"/>
              <w:rPr>
                <w:rFonts w:eastAsia="Times New Roman" w:cs="Arial"/>
                <w:sz w:val="18"/>
                <w:szCs w:val="18"/>
                <w:u w:val="single"/>
              </w:rPr>
            </w:pPr>
            <w:hyperlink w:history="1" r:id="rId139">
              <w:r w:rsidRPr="00E86AFB" w:rsidR="001D69E6">
                <w:rPr>
                  <w:rFonts w:eastAsia="Times New Roman" w:cs="Arial"/>
                  <w:sz w:val="18"/>
                  <w:szCs w:val="18"/>
                  <w:u w:val="single"/>
                </w:rPr>
                <w:t>https://www.leychile.cl/Navegar?idNorma=140084</w:t>
              </w:r>
            </w:hyperlink>
          </w:p>
        </w:tc>
      </w:tr>
      <w:tr w:rsidRPr="00E86AFB" w:rsidR="00E86AFB" w:rsidTr="00E86AFB" w14:paraId="01A928C7" w14:textId="77777777">
        <w:trPr>
          <w:trHeight w:val="680"/>
        </w:trPr>
        <w:tc>
          <w:tcPr>
            <w:tcW w:w="965" w:type="pct"/>
            <w:shd w:val="clear" w:color="auto" w:fill="F2F2F2" w:themeFill="background1" w:themeFillShade="F2"/>
            <w:vAlign w:val="center"/>
            <w:hideMark/>
          </w:tcPr>
          <w:p w:rsidRPr="00E86AFB" w:rsidR="001D69E6" w:rsidP="00E86AFB" w:rsidRDefault="001D69E6" w14:paraId="1B4E5BA9" w14:textId="77777777">
            <w:pPr>
              <w:spacing w:after="0"/>
              <w:jc w:val="left"/>
              <w:rPr>
                <w:rFonts w:eastAsia="DINNextLTPro-Light" w:cs="Arial"/>
                <w:sz w:val="18"/>
                <w:szCs w:val="18"/>
              </w:rPr>
            </w:pPr>
            <w:r w:rsidRPr="00E86AFB">
              <w:rPr>
                <w:rFonts w:eastAsia="DINNextLTPro-Light" w:cs="Arial"/>
                <w:sz w:val="18"/>
                <w:szCs w:val="18"/>
              </w:rPr>
              <w:t>Ley Nº 19.591</w:t>
            </w:r>
          </w:p>
        </w:tc>
        <w:tc>
          <w:tcPr>
            <w:tcW w:w="1928" w:type="pct"/>
            <w:shd w:val="clear" w:color="auto" w:fill="auto"/>
            <w:vAlign w:val="center"/>
            <w:hideMark/>
          </w:tcPr>
          <w:p w:rsidRPr="00E86AFB" w:rsidR="001D69E6" w:rsidP="00E86AFB" w:rsidRDefault="00E86AFB" w14:paraId="281F1293" w14:textId="3B87B222">
            <w:pPr>
              <w:spacing w:after="0"/>
              <w:jc w:val="left"/>
              <w:rPr>
                <w:rFonts w:eastAsia="DINNextLTPro-Light" w:cs="Arial"/>
                <w:sz w:val="18"/>
                <w:szCs w:val="18"/>
              </w:rPr>
            </w:pPr>
            <w:r w:rsidRPr="00E86AFB">
              <w:rPr>
                <w:rFonts w:eastAsia="DINNextLTPro-Light" w:cs="Arial"/>
                <w:sz w:val="18"/>
                <w:szCs w:val="18"/>
              </w:rPr>
              <w:t>Modifica el código del trabajo en materia de protección a la maternidad</w:t>
            </w:r>
          </w:p>
        </w:tc>
        <w:tc>
          <w:tcPr>
            <w:tcW w:w="2107" w:type="pct"/>
            <w:shd w:val="clear" w:color="auto" w:fill="auto"/>
            <w:vAlign w:val="center"/>
            <w:hideMark/>
          </w:tcPr>
          <w:p w:rsidRPr="00E86AFB" w:rsidR="001D69E6" w:rsidP="00E86AFB" w:rsidRDefault="007948AD" w14:paraId="4B186360" w14:textId="77777777">
            <w:pPr>
              <w:spacing w:after="0"/>
              <w:jc w:val="left"/>
              <w:rPr>
                <w:rFonts w:eastAsia="Times New Roman" w:cs="Arial"/>
                <w:sz w:val="18"/>
                <w:szCs w:val="18"/>
                <w:u w:val="single"/>
              </w:rPr>
            </w:pPr>
            <w:hyperlink w:history="1" r:id="rId140">
              <w:r w:rsidRPr="00E86AFB" w:rsidR="001D69E6">
                <w:rPr>
                  <w:rFonts w:eastAsia="Times New Roman" w:cs="Arial"/>
                  <w:sz w:val="18"/>
                  <w:szCs w:val="18"/>
                  <w:u w:val="single"/>
                </w:rPr>
                <w:t>https://www.leychile.cl/Navegar?idNorma=126979&amp;r=1</w:t>
              </w:r>
            </w:hyperlink>
          </w:p>
        </w:tc>
      </w:tr>
      <w:tr w:rsidRPr="00E86AFB" w:rsidR="00E86AFB" w:rsidTr="00E86AFB" w14:paraId="43A32071" w14:textId="77777777">
        <w:trPr>
          <w:trHeight w:val="680"/>
        </w:trPr>
        <w:tc>
          <w:tcPr>
            <w:tcW w:w="965" w:type="pct"/>
            <w:shd w:val="clear" w:color="auto" w:fill="F2F2F2" w:themeFill="background1" w:themeFillShade="F2"/>
            <w:vAlign w:val="center"/>
            <w:hideMark/>
          </w:tcPr>
          <w:p w:rsidRPr="00E86AFB" w:rsidR="001D69E6" w:rsidP="00E86AFB" w:rsidRDefault="001D69E6" w14:paraId="518E1808" w14:textId="77777777">
            <w:pPr>
              <w:spacing w:after="0"/>
              <w:jc w:val="left"/>
              <w:rPr>
                <w:rFonts w:eastAsia="DINNextLTPro-Light" w:cs="Arial"/>
                <w:sz w:val="18"/>
                <w:szCs w:val="18"/>
              </w:rPr>
            </w:pPr>
            <w:r w:rsidRPr="00E86AFB">
              <w:rPr>
                <w:rFonts w:eastAsia="DINNextLTPro-Light" w:cs="Arial"/>
                <w:sz w:val="18"/>
                <w:szCs w:val="18"/>
              </w:rPr>
              <w:t>Ley Nº 19.481</w:t>
            </w:r>
          </w:p>
        </w:tc>
        <w:tc>
          <w:tcPr>
            <w:tcW w:w="1928" w:type="pct"/>
            <w:shd w:val="clear" w:color="auto" w:fill="auto"/>
            <w:vAlign w:val="center"/>
            <w:hideMark/>
          </w:tcPr>
          <w:p w:rsidRPr="00E86AFB" w:rsidR="001D69E6" w:rsidP="00E86AFB" w:rsidRDefault="00E86AFB" w14:paraId="533CDE85" w14:textId="52AB0A4B">
            <w:pPr>
              <w:spacing w:after="0"/>
              <w:jc w:val="left"/>
              <w:rPr>
                <w:rFonts w:eastAsia="DINNextLTPro-Light" w:cs="Arial"/>
                <w:sz w:val="18"/>
                <w:szCs w:val="18"/>
              </w:rPr>
            </w:pPr>
            <w:r w:rsidRPr="00E86AFB">
              <w:rPr>
                <w:rFonts w:eastAsia="DINNextLTPro-Light" w:cs="Arial"/>
                <w:sz w:val="18"/>
                <w:szCs w:val="18"/>
              </w:rPr>
              <w:t>Introduce modificaciones al código del trabajo, en relación con las facultades de la dirección del trabajo</w:t>
            </w:r>
          </w:p>
        </w:tc>
        <w:tc>
          <w:tcPr>
            <w:tcW w:w="2107" w:type="pct"/>
            <w:shd w:val="clear" w:color="auto" w:fill="auto"/>
            <w:vAlign w:val="center"/>
            <w:hideMark/>
          </w:tcPr>
          <w:p w:rsidRPr="00E86AFB" w:rsidR="001D69E6" w:rsidP="00E86AFB" w:rsidRDefault="007948AD" w14:paraId="61318408" w14:textId="77777777">
            <w:pPr>
              <w:spacing w:after="0"/>
              <w:jc w:val="left"/>
              <w:rPr>
                <w:rFonts w:eastAsia="Times New Roman" w:cs="Arial"/>
                <w:sz w:val="18"/>
                <w:szCs w:val="18"/>
                <w:u w:val="single"/>
              </w:rPr>
            </w:pPr>
            <w:hyperlink w:history="1" r:id="rId141">
              <w:r w:rsidRPr="00E86AFB" w:rsidR="001D69E6">
                <w:rPr>
                  <w:rFonts w:eastAsia="Times New Roman" w:cs="Arial"/>
                  <w:sz w:val="18"/>
                  <w:szCs w:val="18"/>
                  <w:u w:val="single"/>
                </w:rPr>
                <w:t>https://www.leychile.cl/Navegar?idNorma=30848</w:t>
              </w:r>
            </w:hyperlink>
          </w:p>
        </w:tc>
      </w:tr>
      <w:tr w:rsidRPr="00E86AFB" w:rsidR="00E86AFB" w:rsidTr="00E86AFB" w14:paraId="40D8A0B8" w14:textId="77777777">
        <w:trPr>
          <w:trHeight w:val="680"/>
        </w:trPr>
        <w:tc>
          <w:tcPr>
            <w:tcW w:w="965" w:type="pct"/>
            <w:shd w:val="clear" w:color="auto" w:fill="F2F2F2" w:themeFill="background1" w:themeFillShade="F2"/>
            <w:vAlign w:val="center"/>
            <w:hideMark/>
          </w:tcPr>
          <w:p w:rsidRPr="00E86AFB" w:rsidR="001D69E6" w:rsidP="00E86AFB" w:rsidRDefault="001D69E6" w14:paraId="64205A5A" w14:textId="77777777">
            <w:pPr>
              <w:spacing w:after="0"/>
              <w:jc w:val="left"/>
              <w:rPr>
                <w:rFonts w:eastAsia="DINNextLTPro-Light" w:cs="Arial"/>
                <w:sz w:val="18"/>
                <w:szCs w:val="18"/>
              </w:rPr>
            </w:pPr>
            <w:r w:rsidRPr="00E86AFB">
              <w:rPr>
                <w:rFonts w:eastAsia="DINNextLTPro-Light" w:cs="Arial"/>
                <w:sz w:val="18"/>
                <w:szCs w:val="18"/>
              </w:rPr>
              <w:t>Ley Nº 19.419</w:t>
            </w:r>
          </w:p>
        </w:tc>
        <w:tc>
          <w:tcPr>
            <w:tcW w:w="1928" w:type="pct"/>
            <w:shd w:val="clear" w:color="auto" w:fill="auto"/>
            <w:vAlign w:val="center"/>
            <w:hideMark/>
          </w:tcPr>
          <w:p w:rsidRPr="00E86AFB" w:rsidR="001D69E6" w:rsidP="00E86AFB" w:rsidRDefault="00E86AFB" w14:paraId="48371D97" w14:textId="2C881FEA">
            <w:pPr>
              <w:spacing w:after="0"/>
              <w:jc w:val="left"/>
              <w:rPr>
                <w:rFonts w:eastAsia="DINNextLTPro-Light" w:cs="Arial"/>
                <w:sz w:val="18"/>
                <w:szCs w:val="18"/>
              </w:rPr>
            </w:pPr>
            <w:r w:rsidRPr="00E86AFB">
              <w:rPr>
                <w:rFonts w:eastAsia="DINNextLTPro-Light" w:cs="Arial"/>
                <w:sz w:val="18"/>
                <w:szCs w:val="18"/>
              </w:rPr>
              <w:t>Regula actividades que indica relacionadas con el tabaco</w:t>
            </w:r>
          </w:p>
        </w:tc>
        <w:tc>
          <w:tcPr>
            <w:tcW w:w="2107" w:type="pct"/>
            <w:shd w:val="clear" w:color="auto" w:fill="auto"/>
            <w:vAlign w:val="center"/>
            <w:hideMark/>
          </w:tcPr>
          <w:p w:rsidRPr="00E86AFB" w:rsidR="001D69E6" w:rsidP="00E86AFB" w:rsidRDefault="007948AD" w14:paraId="0576FD1B" w14:textId="77777777">
            <w:pPr>
              <w:spacing w:after="0"/>
              <w:jc w:val="left"/>
              <w:rPr>
                <w:rFonts w:eastAsia="Times New Roman" w:cs="Arial"/>
                <w:sz w:val="18"/>
                <w:szCs w:val="18"/>
                <w:u w:val="single"/>
              </w:rPr>
            </w:pPr>
            <w:hyperlink w:history="1" r:id="rId142">
              <w:r w:rsidRPr="00E86AFB" w:rsidR="001D69E6">
                <w:rPr>
                  <w:rFonts w:eastAsia="Times New Roman" w:cs="Arial"/>
                  <w:sz w:val="18"/>
                  <w:szCs w:val="18"/>
                  <w:u w:val="single"/>
                </w:rPr>
                <w:t>https://www.leychile.cl/Navegar?idNorma=30786&amp;idParte=&amp;idVersion=2013-03-01</w:t>
              </w:r>
            </w:hyperlink>
          </w:p>
        </w:tc>
      </w:tr>
      <w:tr w:rsidRPr="00E86AFB" w:rsidR="00E86AFB" w:rsidTr="00E86AFB" w14:paraId="25161907" w14:textId="77777777">
        <w:trPr>
          <w:trHeight w:val="680"/>
        </w:trPr>
        <w:tc>
          <w:tcPr>
            <w:tcW w:w="965" w:type="pct"/>
            <w:shd w:val="clear" w:color="auto" w:fill="F2F2F2" w:themeFill="background1" w:themeFillShade="F2"/>
            <w:vAlign w:val="center"/>
            <w:hideMark/>
          </w:tcPr>
          <w:p w:rsidRPr="00E86AFB" w:rsidR="001D69E6" w:rsidP="00E86AFB" w:rsidRDefault="001D69E6" w14:paraId="519A7741" w14:textId="77777777">
            <w:pPr>
              <w:spacing w:after="0"/>
              <w:jc w:val="left"/>
              <w:rPr>
                <w:rFonts w:eastAsia="DINNextLTPro-Light" w:cs="Arial"/>
                <w:sz w:val="18"/>
                <w:szCs w:val="18"/>
              </w:rPr>
            </w:pPr>
            <w:r w:rsidRPr="00E86AFB">
              <w:rPr>
                <w:rFonts w:eastAsia="DINNextLTPro-Light" w:cs="Arial"/>
                <w:sz w:val="18"/>
                <w:szCs w:val="18"/>
              </w:rPr>
              <w:t>Ley Nº 19.408</w:t>
            </w:r>
          </w:p>
        </w:tc>
        <w:tc>
          <w:tcPr>
            <w:tcW w:w="1928" w:type="pct"/>
            <w:shd w:val="clear" w:color="auto" w:fill="auto"/>
            <w:vAlign w:val="center"/>
            <w:hideMark/>
          </w:tcPr>
          <w:p w:rsidRPr="00E86AFB" w:rsidR="001D69E6" w:rsidP="00E86AFB" w:rsidRDefault="001D69E6" w14:paraId="2DDDCC3C" w14:textId="29543BAE">
            <w:pPr>
              <w:spacing w:after="0"/>
              <w:jc w:val="left"/>
              <w:rPr>
                <w:rFonts w:eastAsia="DINNextLTPro-Light" w:cs="Arial"/>
                <w:sz w:val="18"/>
                <w:szCs w:val="18"/>
              </w:rPr>
            </w:pPr>
            <w:r w:rsidRPr="00E86AFB">
              <w:rPr>
                <w:rFonts w:eastAsia="DINNextLTPro-Light" w:cs="Arial"/>
                <w:sz w:val="18"/>
                <w:szCs w:val="18"/>
              </w:rPr>
              <w:t xml:space="preserve">Modifica </w:t>
            </w:r>
            <w:r w:rsidRPr="00E86AFB" w:rsidR="00E86AFB">
              <w:rPr>
                <w:rFonts w:eastAsia="DINNextLTPro-Light" w:cs="Arial"/>
                <w:sz w:val="18"/>
                <w:szCs w:val="18"/>
              </w:rPr>
              <w:t>artículo 203 del código del trabajo</w:t>
            </w:r>
          </w:p>
        </w:tc>
        <w:tc>
          <w:tcPr>
            <w:tcW w:w="2107" w:type="pct"/>
            <w:shd w:val="clear" w:color="auto" w:fill="auto"/>
            <w:vAlign w:val="center"/>
            <w:hideMark/>
          </w:tcPr>
          <w:p w:rsidRPr="00E86AFB" w:rsidR="001D69E6" w:rsidP="00E86AFB" w:rsidRDefault="007948AD" w14:paraId="30F0E88C" w14:textId="77777777">
            <w:pPr>
              <w:spacing w:after="0"/>
              <w:jc w:val="left"/>
              <w:rPr>
                <w:rFonts w:eastAsia="Times New Roman" w:cs="Arial"/>
                <w:sz w:val="18"/>
                <w:szCs w:val="18"/>
                <w:u w:val="single"/>
              </w:rPr>
            </w:pPr>
            <w:hyperlink w:history="1" r:id="rId143">
              <w:r w:rsidRPr="00E86AFB" w:rsidR="001D69E6">
                <w:rPr>
                  <w:rFonts w:eastAsia="Times New Roman" w:cs="Arial"/>
                  <w:sz w:val="18"/>
                  <w:szCs w:val="18"/>
                  <w:u w:val="single"/>
                </w:rPr>
                <w:t>https://www.leychile.cl/Navegar?idNorma=30775</w:t>
              </w:r>
            </w:hyperlink>
          </w:p>
        </w:tc>
      </w:tr>
      <w:tr w:rsidRPr="00E86AFB" w:rsidR="00E86AFB" w:rsidTr="00E86AFB" w14:paraId="400488C1" w14:textId="77777777">
        <w:trPr>
          <w:trHeight w:val="680"/>
        </w:trPr>
        <w:tc>
          <w:tcPr>
            <w:tcW w:w="965" w:type="pct"/>
            <w:shd w:val="clear" w:color="auto" w:fill="F2F2F2" w:themeFill="background1" w:themeFillShade="F2"/>
            <w:vAlign w:val="center"/>
            <w:hideMark/>
          </w:tcPr>
          <w:p w:rsidRPr="00E86AFB" w:rsidR="001D69E6" w:rsidP="00E86AFB" w:rsidRDefault="001D69E6" w14:paraId="5BCAF709" w14:textId="77777777">
            <w:pPr>
              <w:spacing w:after="0"/>
              <w:jc w:val="left"/>
              <w:rPr>
                <w:rFonts w:eastAsia="DINNextLTPro-Light" w:cs="Arial"/>
                <w:sz w:val="18"/>
                <w:szCs w:val="18"/>
              </w:rPr>
            </w:pPr>
            <w:r w:rsidRPr="00E86AFB">
              <w:rPr>
                <w:rFonts w:eastAsia="DINNextLTPro-Light" w:cs="Arial"/>
                <w:sz w:val="18"/>
                <w:szCs w:val="18"/>
              </w:rPr>
              <w:t>Ley Nº 19.250</w:t>
            </w:r>
          </w:p>
        </w:tc>
        <w:tc>
          <w:tcPr>
            <w:tcW w:w="1928" w:type="pct"/>
            <w:shd w:val="clear" w:color="auto" w:fill="auto"/>
            <w:vAlign w:val="center"/>
            <w:hideMark/>
          </w:tcPr>
          <w:p w:rsidRPr="00E86AFB" w:rsidR="001D69E6" w:rsidP="00E86AFB" w:rsidRDefault="00E86AFB" w14:paraId="1473F7C7" w14:textId="7B2350C9">
            <w:pPr>
              <w:spacing w:after="0"/>
              <w:jc w:val="left"/>
              <w:rPr>
                <w:rFonts w:eastAsia="DINNextLTPro-Light" w:cs="Arial"/>
                <w:sz w:val="18"/>
                <w:szCs w:val="18"/>
              </w:rPr>
            </w:pPr>
            <w:r w:rsidRPr="00E86AFB">
              <w:rPr>
                <w:rFonts w:eastAsia="DINNextLTPro-Light" w:cs="Arial"/>
                <w:sz w:val="18"/>
                <w:szCs w:val="18"/>
              </w:rPr>
              <w:t xml:space="preserve">Modifica libros </w:t>
            </w:r>
            <w:r>
              <w:rPr>
                <w:rFonts w:eastAsia="DINNextLTPro-Light" w:cs="Arial"/>
                <w:sz w:val="18"/>
                <w:szCs w:val="18"/>
              </w:rPr>
              <w:t>I</w:t>
            </w:r>
            <w:r w:rsidRPr="00E86AFB">
              <w:rPr>
                <w:rFonts w:eastAsia="DINNextLTPro-Light" w:cs="Arial"/>
                <w:sz w:val="18"/>
                <w:szCs w:val="18"/>
              </w:rPr>
              <w:t xml:space="preserve">, </w:t>
            </w:r>
            <w:r>
              <w:rPr>
                <w:rFonts w:eastAsia="DINNextLTPro-Light" w:cs="Arial"/>
                <w:sz w:val="18"/>
                <w:szCs w:val="18"/>
              </w:rPr>
              <w:t>II</w:t>
            </w:r>
            <w:r w:rsidRPr="00E86AFB">
              <w:rPr>
                <w:rFonts w:eastAsia="DINNextLTPro-Light" w:cs="Arial"/>
                <w:sz w:val="18"/>
                <w:szCs w:val="18"/>
              </w:rPr>
              <w:t xml:space="preserve"> y </w:t>
            </w:r>
            <w:r>
              <w:rPr>
                <w:rFonts w:eastAsia="DINNextLTPro-Light" w:cs="Arial"/>
                <w:sz w:val="18"/>
                <w:szCs w:val="18"/>
              </w:rPr>
              <w:t>V</w:t>
            </w:r>
            <w:r w:rsidRPr="00E86AFB">
              <w:rPr>
                <w:rFonts w:eastAsia="DINNextLTPro-Light" w:cs="Arial"/>
                <w:sz w:val="18"/>
                <w:szCs w:val="18"/>
              </w:rPr>
              <w:t xml:space="preserve"> del código del trabajo, artículo 2472 del código civil y otros textos legales</w:t>
            </w:r>
          </w:p>
        </w:tc>
        <w:tc>
          <w:tcPr>
            <w:tcW w:w="2107" w:type="pct"/>
            <w:shd w:val="clear" w:color="auto" w:fill="auto"/>
            <w:vAlign w:val="center"/>
            <w:hideMark/>
          </w:tcPr>
          <w:p w:rsidRPr="00E86AFB" w:rsidR="001D69E6" w:rsidP="00E86AFB" w:rsidRDefault="007948AD" w14:paraId="3FF54929" w14:textId="77777777">
            <w:pPr>
              <w:spacing w:after="0"/>
              <w:jc w:val="left"/>
              <w:rPr>
                <w:rFonts w:eastAsia="Times New Roman" w:cs="Arial"/>
                <w:sz w:val="18"/>
                <w:szCs w:val="18"/>
                <w:u w:val="single"/>
              </w:rPr>
            </w:pPr>
            <w:hyperlink w:history="1" r:id="rId144">
              <w:r w:rsidRPr="00E86AFB" w:rsidR="001D69E6">
                <w:rPr>
                  <w:rFonts w:eastAsia="Times New Roman" w:cs="Arial"/>
                  <w:sz w:val="18"/>
                  <w:szCs w:val="18"/>
                  <w:u w:val="single"/>
                </w:rPr>
                <w:t>https://www.leychile.cl/Navegar?idNorma=30617</w:t>
              </w:r>
            </w:hyperlink>
          </w:p>
        </w:tc>
      </w:tr>
      <w:tr w:rsidRPr="00E86AFB" w:rsidR="00E86AFB" w:rsidTr="00E86AFB" w14:paraId="669CDCE7" w14:textId="77777777">
        <w:trPr>
          <w:trHeight w:val="680"/>
        </w:trPr>
        <w:tc>
          <w:tcPr>
            <w:tcW w:w="965" w:type="pct"/>
            <w:shd w:val="clear" w:color="auto" w:fill="F2F2F2" w:themeFill="background1" w:themeFillShade="F2"/>
            <w:vAlign w:val="center"/>
            <w:hideMark/>
          </w:tcPr>
          <w:p w:rsidRPr="00E86AFB" w:rsidR="001D69E6" w:rsidP="00E86AFB" w:rsidRDefault="001D69E6" w14:paraId="08FF2C4F" w14:textId="77777777">
            <w:pPr>
              <w:spacing w:after="0"/>
              <w:jc w:val="left"/>
              <w:rPr>
                <w:rFonts w:eastAsia="DINNextLTPro-Light" w:cs="Arial"/>
                <w:sz w:val="18"/>
                <w:szCs w:val="18"/>
              </w:rPr>
            </w:pPr>
            <w:r w:rsidRPr="00E86AFB">
              <w:rPr>
                <w:rFonts w:eastAsia="DINNextLTPro-Light" w:cs="Arial"/>
                <w:sz w:val="18"/>
                <w:szCs w:val="18"/>
              </w:rPr>
              <w:t>Ley Nº 19.069</w:t>
            </w:r>
          </w:p>
        </w:tc>
        <w:tc>
          <w:tcPr>
            <w:tcW w:w="1928" w:type="pct"/>
            <w:shd w:val="clear" w:color="auto" w:fill="auto"/>
            <w:vAlign w:val="center"/>
            <w:hideMark/>
          </w:tcPr>
          <w:p w:rsidRPr="00E86AFB" w:rsidR="001D69E6" w:rsidP="00E86AFB" w:rsidRDefault="00E86AFB" w14:paraId="40537E28" w14:textId="1B15EEC5">
            <w:pPr>
              <w:spacing w:after="0"/>
              <w:jc w:val="left"/>
              <w:rPr>
                <w:rFonts w:eastAsia="DINNextLTPro-Light" w:cs="Arial"/>
                <w:sz w:val="18"/>
                <w:szCs w:val="18"/>
              </w:rPr>
            </w:pPr>
            <w:r w:rsidRPr="00E86AFB">
              <w:rPr>
                <w:rFonts w:eastAsia="DINNextLTPro-Light" w:cs="Arial"/>
                <w:sz w:val="18"/>
                <w:szCs w:val="18"/>
              </w:rPr>
              <w:t>Establece normas sobre organizaciones sindicales y negociación colectiva</w:t>
            </w:r>
          </w:p>
        </w:tc>
        <w:tc>
          <w:tcPr>
            <w:tcW w:w="2107" w:type="pct"/>
            <w:shd w:val="clear" w:color="auto" w:fill="auto"/>
            <w:vAlign w:val="center"/>
            <w:hideMark/>
          </w:tcPr>
          <w:p w:rsidRPr="00E86AFB" w:rsidR="001D69E6" w:rsidP="00E86AFB" w:rsidRDefault="007948AD" w14:paraId="5E1BABDB" w14:textId="77777777">
            <w:pPr>
              <w:spacing w:after="0"/>
              <w:jc w:val="left"/>
              <w:rPr>
                <w:rFonts w:eastAsia="Times New Roman" w:cs="Arial"/>
                <w:sz w:val="18"/>
                <w:szCs w:val="18"/>
                <w:u w:val="single"/>
              </w:rPr>
            </w:pPr>
            <w:hyperlink w:history="1" r:id="rId145">
              <w:r w:rsidRPr="00E86AFB" w:rsidR="001D69E6">
                <w:rPr>
                  <w:rFonts w:eastAsia="Times New Roman" w:cs="Arial"/>
                  <w:sz w:val="18"/>
                  <w:szCs w:val="18"/>
                  <w:u w:val="single"/>
                </w:rPr>
                <w:t>https://www.leychile.cl/Navegar?idNorma=30436</w:t>
              </w:r>
            </w:hyperlink>
          </w:p>
        </w:tc>
      </w:tr>
      <w:tr w:rsidRPr="00E86AFB" w:rsidR="00E86AFB" w:rsidTr="00E86AFB" w14:paraId="70B4621C" w14:textId="77777777">
        <w:trPr>
          <w:trHeight w:val="680"/>
        </w:trPr>
        <w:tc>
          <w:tcPr>
            <w:tcW w:w="965" w:type="pct"/>
            <w:shd w:val="clear" w:color="auto" w:fill="F2F2F2" w:themeFill="background1" w:themeFillShade="F2"/>
            <w:vAlign w:val="center"/>
            <w:hideMark/>
          </w:tcPr>
          <w:p w:rsidRPr="00E86AFB" w:rsidR="001D69E6" w:rsidP="00E86AFB" w:rsidRDefault="001D69E6" w14:paraId="2AD37CC9" w14:textId="77777777">
            <w:pPr>
              <w:spacing w:after="0"/>
              <w:jc w:val="left"/>
              <w:rPr>
                <w:rFonts w:eastAsia="DINNextLTPro-Light" w:cs="Arial"/>
                <w:sz w:val="18"/>
                <w:szCs w:val="18"/>
              </w:rPr>
            </w:pPr>
            <w:r w:rsidRPr="00E86AFB">
              <w:rPr>
                <w:rFonts w:eastAsia="DINNextLTPro-Light" w:cs="Arial"/>
                <w:sz w:val="18"/>
                <w:szCs w:val="18"/>
              </w:rPr>
              <w:t>Ley Nº 19.010</w:t>
            </w:r>
          </w:p>
        </w:tc>
        <w:tc>
          <w:tcPr>
            <w:tcW w:w="1928" w:type="pct"/>
            <w:shd w:val="clear" w:color="auto" w:fill="auto"/>
            <w:vAlign w:val="center"/>
            <w:hideMark/>
          </w:tcPr>
          <w:p w:rsidRPr="00E86AFB" w:rsidR="001D69E6" w:rsidP="00E86AFB" w:rsidRDefault="00E86AFB" w14:paraId="0E66EFF5" w14:textId="142BE68B">
            <w:pPr>
              <w:spacing w:after="0"/>
              <w:jc w:val="left"/>
              <w:rPr>
                <w:rFonts w:eastAsia="DINNextLTPro-Light" w:cs="Arial"/>
                <w:sz w:val="18"/>
                <w:szCs w:val="18"/>
              </w:rPr>
            </w:pPr>
            <w:r w:rsidRPr="00E86AFB">
              <w:rPr>
                <w:rFonts w:eastAsia="DINNextLTPro-Light" w:cs="Arial"/>
                <w:sz w:val="18"/>
                <w:szCs w:val="18"/>
              </w:rPr>
              <w:t>Establece normas sobre terminación del contrato de trabajo y estabilidad en el empleo</w:t>
            </w:r>
          </w:p>
        </w:tc>
        <w:tc>
          <w:tcPr>
            <w:tcW w:w="2107" w:type="pct"/>
            <w:shd w:val="clear" w:color="auto" w:fill="auto"/>
            <w:vAlign w:val="center"/>
            <w:hideMark/>
          </w:tcPr>
          <w:p w:rsidRPr="00E86AFB" w:rsidR="001D69E6" w:rsidP="00E86AFB" w:rsidRDefault="007948AD" w14:paraId="1E1041AE" w14:textId="77777777">
            <w:pPr>
              <w:spacing w:after="0"/>
              <w:jc w:val="left"/>
              <w:rPr>
                <w:rFonts w:eastAsia="Times New Roman" w:cs="Arial"/>
                <w:sz w:val="18"/>
                <w:szCs w:val="18"/>
                <w:u w:val="single"/>
              </w:rPr>
            </w:pPr>
            <w:hyperlink w:history="1" r:id="rId146">
              <w:r w:rsidRPr="00E86AFB" w:rsidR="001D69E6">
                <w:rPr>
                  <w:rFonts w:eastAsia="Times New Roman" w:cs="Arial"/>
                  <w:sz w:val="18"/>
                  <w:szCs w:val="18"/>
                  <w:u w:val="single"/>
                </w:rPr>
                <w:t>https://www.leychile.cl/Navegar?idNorma=30378&amp;r=1</w:t>
              </w:r>
            </w:hyperlink>
          </w:p>
        </w:tc>
      </w:tr>
      <w:tr w:rsidRPr="00E86AFB" w:rsidR="00E86AFB" w:rsidTr="00E86AFB" w14:paraId="68CA4086" w14:textId="77777777">
        <w:trPr>
          <w:trHeight w:val="680"/>
        </w:trPr>
        <w:tc>
          <w:tcPr>
            <w:tcW w:w="965" w:type="pct"/>
            <w:shd w:val="clear" w:color="auto" w:fill="F2F2F2" w:themeFill="background1" w:themeFillShade="F2"/>
            <w:vAlign w:val="center"/>
            <w:hideMark/>
          </w:tcPr>
          <w:p w:rsidRPr="00E86AFB" w:rsidR="001D69E6" w:rsidP="00E86AFB" w:rsidRDefault="001D69E6" w14:paraId="5324CB53" w14:textId="77777777">
            <w:pPr>
              <w:spacing w:after="0"/>
              <w:jc w:val="left"/>
              <w:rPr>
                <w:rFonts w:eastAsia="DINNextLTPro-Light" w:cs="Arial"/>
                <w:sz w:val="18"/>
                <w:szCs w:val="18"/>
              </w:rPr>
            </w:pPr>
            <w:r w:rsidRPr="00E86AFB">
              <w:rPr>
                <w:rFonts w:eastAsia="DINNextLTPro-Light" w:cs="Arial"/>
                <w:sz w:val="18"/>
                <w:szCs w:val="18"/>
              </w:rPr>
              <w:t>Ley Nº 16.744</w:t>
            </w:r>
          </w:p>
        </w:tc>
        <w:tc>
          <w:tcPr>
            <w:tcW w:w="1928" w:type="pct"/>
            <w:shd w:val="clear" w:color="auto" w:fill="auto"/>
            <w:vAlign w:val="center"/>
            <w:hideMark/>
          </w:tcPr>
          <w:p w:rsidRPr="00E86AFB" w:rsidR="001D69E6" w:rsidP="00E86AFB" w:rsidRDefault="00E86AFB" w14:paraId="4599126F" w14:textId="7A48D62E">
            <w:pPr>
              <w:spacing w:after="0"/>
              <w:jc w:val="left"/>
              <w:rPr>
                <w:rFonts w:eastAsia="DINNextLTPro-Light" w:cs="Arial"/>
                <w:sz w:val="18"/>
                <w:szCs w:val="18"/>
              </w:rPr>
            </w:pPr>
            <w:r w:rsidRPr="00E86AFB">
              <w:rPr>
                <w:rFonts w:eastAsia="DINNextLTPro-Light" w:cs="Arial"/>
                <w:sz w:val="18"/>
                <w:szCs w:val="18"/>
              </w:rPr>
              <w:t>Establece normas sobre accidentes del trabajo y enfermedades profesionales</w:t>
            </w:r>
          </w:p>
        </w:tc>
        <w:tc>
          <w:tcPr>
            <w:tcW w:w="2107" w:type="pct"/>
            <w:shd w:val="clear" w:color="auto" w:fill="auto"/>
            <w:vAlign w:val="center"/>
            <w:hideMark/>
          </w:tcPr>
          <w:p w:rsidRPr="00E86AFB" w:rsidR="001D69E6" w:rsidP="00E86AFB" w:rsidRDefault="007948AD" w14:paraId="1C64F9A7" w14:textId="77777777">
            <w:pPr>
              <w:spacing w:after="0"/>
              <w:jc w:val="left"/>
              <w:rPr>
                <w:rFonts w:eastAsia="Times New Roman" w:cs="Arial"/>
                <w:sz w:val="18"/>
                <w:szCs w:val="18"/>
                <w:u w:val="single"/>
              </w:rPr>
            </w:pPr>
            <w:hyperlink w:history="1" r:id="rId147">
              <w:r w:rsidRPr="00E86AFB" w:rsidR="001D69E6">
                <w:rPr>
                  <w:rFonts w:eastAsia="Times New Roman" w:cs="Arial"/>
                  <w:sz w:val="18"/>
                  <w:szCs w:val="18"/>
                  <w:u w:val="single"/>
                </w:rPr>
                <w:t>https://www.leychile.cl/Navegar?idNorma=28650</w:t>
              </w:r>
            </w:hyperlink>
          </w:p>
        </w:tc>
      </w:tr>
      <w:tr w:rsidRPr="00E86AFB" w:rsidR="008F5296" w:rsidTr="00E86AFB" w14:paraId="181B3C01" w14:textId="77777777">
        <w:trPr>
          <w:trHeight w:val="680"/>
        </w:trPr>
        <w:tc>
          <w:tcPr>
            <w:tcW w:w="965" w:type="pct"/>
            <w:shd w:val="clear" w:color="auto" w:fill="F2F2F2" w:themeFill="background1" w:themeFillShade="F2"/>
            <w:vAlign w:val="center"/>
          </w:tcPr>
          <w:p w:rsidRPr="00E86AFB" w:rsidR="008F5296" w:rsidP="00E86AFB" w:rsidRDefault="008F5296" w14:paraId="19C4B205" w14:textId="5FEDFB7D">
            <w:pPr>
              <w:spacing w:after="0"/>
              <w:jc w:val="left"/>
              <w:rPr>
                <w:rFonts w:eastAsia="DINNextLTPro-Light" w:cs="Arial"/>
                <w:sz w:val="18"/>
                <w:szCs w:val="18"/>
              </w:rPr>
            </w:pPr>
            <w:r>
              <w:rPr>
                <w:rFonts w:eastAsia="DINNextLTPro-Light" w:cs="Arial"/>
                <w:sz w:val="18"/>
                <w:szCs w:val="18"/>
              </w:rPr>
              <w:t>Ley N° 20.348</w:t>
            </w:r>
          </w:p>
        </w:tc>
        <w:tc>
          <w:tcPr>
            <w:tcW w:w="1928" w:type="pct"/>
            <w:shd w:val="clear" w:color="auto" w:fill="auto"/>
            <w:vAlign w:val="center"/>
          </w:tcPr>
          <w:p w:rsidRPr="00E86AFB" w:rsidR="008F5296" w:rsidP="00E86AFB" w:rsidRDefault="00326942" w14:paraId="29EE2C34" w14:textId="1DC8AFD7">
            <w:pPr>
              <w:spacing w:after="0"/>
              <w:jc w:val="left"/>
              <w:rPr>
                <w:rFonts w:eastAsia="DINNextLTPro-Light" w:cs="Arial"/>
                <w:sz w:val="18"/>
                <w:szCs w:val="18"/>
              </w:rPr>
            </w:pPr>
            <w:r>
              <w:rPr>
                <w:rFonts w:eastAsia="DINNextLTPro-Light" w:cs="Arial"/>
                <w:sz w:val="18"/>
                <w:szCs w:val="18"/>
              </w:rPr>
              <w:t>R</w:t>
            </w:r>
            <w:r w:rsidRPr="00326942">
              <w:rPr>
                <w:rFonts w:eastAsia="DINNextLTPro-Light" w:cs="Arial"/>
                <w:sz w:val="18"/>
                <w:szCs w:val="18"/>
              </w:rPr>
              <w:t>esguarda el derecho a la igualdad en las remuneraciones</w:t>
            </w:r>
          </w:p>
        </w:tc>
        <w:tc>
          <w:tcPr>
            <w:tcW w:w="2107" w:type="pct"/>
            <w:shd w:val="clear" w:color="auto" w:fill="auto"/>
            <w:vAlign w:val="center"/>
          </w:tcPr>
          <w:p w:rsidR="008F5296" w:rsidP="00E86AFB" w:rsidRDefault="00326942" w14:paraId="31229E2F" w14:textId="75FEEB3E">
            <w:pPr>
              <w:spacing w:after="0"/>
              <w:jc w:val="left"/>
            </w:pPr>
            <w:r w:rsidRPr="00326942">
              <w:rPr>
                <w:rFonts w:eastAsia="Times New Roman" w:cs="Arial"/>
                <w:sz w:val="18"/>
                <w:szCs w:val="18"/>
                <w:u w:val="single"/>
              </w:rPr>
              <w:t>https://www.bcn.cl/leychile/navegar?idNorma=1003601</w:t>
            </w:r>
          </w:p>
        </w:tc>
      </w:tr>
      <w:tr w:rsidRPr="00E86AFB" w:rsidR="00EA749B" w:rsidTr="00E86AFB" w14:paraId="3D9BAFA8" w14:textId="77777777">
        <w:trPr>
          <w:trHeight w:val="680"/>
        </w:trPr>
        <w:tc>
          <w:tcPr>
            <w:tcW w:w="965" w:type="pct"/>
            <w:shd w:val="clear" w:color="auto" w:fill="F2F2F2" w:themeFill="background1" w:themeFillShade="F2"/>
            <w:vAlign w:val="center"/>
          </w:tcPr>
          <w:p w:rsidRPr="00E86AFB" w:rsidR="00EA749B" w:rsidP="00E86AFB" w:rsidRDefault="00EA749B" w14:paraId="3DF1E4CB" w14:textId="76758C18">
            <w:pPr>
              <w:spacing w:after="0"/>
              <w:jc w:val="left"/>
              <w:rPr>
                <w:rFonts w:eastAsia="DINNextLTPro-Light" w:cs="Arial"/>
                <w:sz w:val="18"/>
                <w:szCs w:val="18"/>
              </w:rPr>
            </w:pPr>
            <w:r>
              <w:rPr>
                <w:rFonts w:eastAsia="DINNextLTPro-Light" w:cs="Arial"/>
                <w:sz w:val="18"/>
                <w:szCs w:val="18"/>
              </w:rPr>
              <w:t>Ley N° 21.342</w:t>
            </w:r>
          </w:p>
        </w:tc>
        <w:tc>
          <w:tcPr>
            <w:tcW w:w="1928" w:type="pct"/>
            <w:shd w:val="clear" w:color="auto" w:fill="auto"/>
            <w:vAlign w:val="center"/>
          </w:tcPr>
          <w:p w:rsidRPr="00E86AFB" w:rsidR="00EA749B" w:rsidP="00E86AFB" w:rsidRDefault="00EA749B" w14:paraId="03E30BE1" w14:textId="20A075B6">
            <w:pPr>
              <w:spacing w:after="0"/>
              <w:jc w:val="left"/>
              <w:rPr>
                <w:rFonts w:eastAsia="DINNextLTPro-Light" w:cs="Arial"/>
                <w:sz w:val="18"/>
                <w:szCs w:val="18"/>
              </w:rPr>
            </w:pPr>
            <w:r>
              <w:rPr>
                <w:rFonts w:eastAsia="DINNextLTPro-Light" w:cs="Arial"/>
                <w:sz w:val="18"/>
                <w:szCs w:val="18"/>
              </w:rPr>
              <w:t>E</w:t>
            </w:r>
            <w:r w:rsidRPr="00EA749B">
              <w:rPr>
                <w:rFonts w:eastAsia="DINNextLTPro-Light" w:cs="Arial"/>
                <w:sz w:val="18"/>
                <w:szCs w:val="18"/>
              </w:rPr>
              <w:t>stablece protocolo de seguridad sanitaria laboral para el retorno gradual y seguro al trabajo en el marco de la alerta sanitaria decretada con ocasión de la enfermedad de covid-19 en el país y otras materias que indica</w:t>
            </w:r>
          </w:p>
        </w:tc>
        <w:tc>
          <w:tcPr>
            <w:tcW w:w="2107" w:type="pct"/>
            <w:shd w:val="clear" w:color="auto" w:fill="auto"/>
            <w:vAlign w:val="center"/>
          </w:tcPr>
          <w:p w:rsidRPr="00EA749B" w:rsidR="00EA749B" w:rsidP="00E86AFB" w:rsidRDefault="007948AD" w14:paraId="79E13560" w14:textId="09E2B93B">
            <w:pPr>
              <w:spacing w:after="0"/>
              <w:jc w:val="left"/>
              <w:rPr>
                <w:rFonts w:eastAsia="Times New Roman" w:cs="Arial"/>
                <w:color w:val="auto"/>
                <w:sz w:val="18"/>
                <w:szCs w:val="18"/>
                <w:u w:val="single"/>
              </w:rPr>
            </w:pPr>
            <w:hyperlink w:history="1" r:id="rId148">
              <w:r w:rsidRPr="00EA749B" w:rsidR="00EA749B">
                <w:rPr>
                  <w:rStyle w:val="Hipervnculo"/>
                  <w:rFonts w:eastAsia="Times New Roman" w:cs="Arial"/>
                  <w:color w:val="auto"/>
                  <w:sz w:val="18"/>
                  <w:szCs w:val="18"/>
                </w:rPr>
                <w:t>https://www.bcn.cl/leychile/navegar?idNorma=1160443_</w:t>
              </w:r>
            </w:hyperlink>
          </w:p>
          <w:p w:rsidRPr="00EA749B" w:rsidR="00EA749B" w:rsidP="00E86AFB" w:rsidRDefault="00EA749B" w14:paraId="384B58D5" w14:textId="31648F7B">
            <w:pPr>
              <w:spacing w:after="0"/>
              <w:jc w:val="left"/>
              <w:rPr>
                <w:rFonts w:eastAsia="Times New Roman" w:cs="Arial"/>
                <w:sz w:val="18"/>
                <w:szCs w:val="18"/>
                <w:u w:val="single"/>
              </w:rPr>
            </w:pPr>
          </w:p>
        </w:tc>
      </w:tr>
      <w:tr w:rsidRPr="00E86AFB" w:rsidR="003B742E" w:rsidTr="00E86AFB" w14:paraId="675D3CDD" w14:textId="77777777">
        <w:trPr>
          <w:trHeight w:val="680"/>
        </w:trPr>
        <w:tc>
          <w:tcPr>
            <w:tcW w:w="965" w:type="pct"/>
            <w:shd w:val="clear" w:color="auto" w:fill="F2F2F2" w:themeFill="background1" w:themeFillShade="F2"/>
            <w:vAlign w:val="center"/>
          </w:tcPr>
          <w:p w:rsidRPr="00E86AFB" w:rsidR="003B742E" w:rsidP="00E86AFB" w:rsidRDefault="001E4290" w14:paraId="2DA6AA4F" w14:textId="576660AC">
            <w:pPr>
              <w:spacing w:after="0"/>
              <w:jc w:val="left"/>
              <w:rPr>
                <w:rFonts w:eastAsia="DINNextLTPro-Light" w:cs="Arial"/>
                <w:sz w:val="18"/>
                <w:szCs w:val="18"/>
              </w:rPr>
            </w:pPr>
            <w:r>
              <w:rPr>
                <w:rFonts w:eastAsia="DINNextLTPro-Light" w:cs="Arial"/>
                <w:sz w:val="18"/>
                <w:szCs w:val="18"/>
              </w:rPr>
              <w:t>Ley N° 21.371</w:t>
            </w:r>
          </w:p>
        </w:tc>
        <w:tc>
          <w:tcPr>
            <w:tcW w:w="1928" w:type="pct"/>
            <w:shd w:val="clear" w:color="auto" w:fill="auto"/>
            <w:vAlign w:val="center"/>
          </w:tcPr>
          <w:p w:rsidRPr="001E4290" w:rsidR="003B742E" w:rsidP="00E86AFB" w:rsidRDefault="001E4290" w14:paraId="6DE05CF5" w14:textId="141F579A">
            <w:pPr>
              <w:spacing w:after="0"/>
              <w:jc w:val="left"/>
              <w:rPr>
                <w:rFonts w:eastAsia="Times New Roman" w:cs="Arial"/>
                <w:sz w:val="18"/>
                <w:szCs w:val="18"/>
                <w:u w:val="single"/>
              </w:rPr>
            </w:pPr>
            <w:r w:rsidRPr="001E4290">
              <w:rPr>
                <w:rFonts w:eastAsia="DINNextLTPro-Light" w:cs="Arial"/>
                <w:sz w:val="18"/>
                <w:szCs w:val="18"/>
              </w:rPr>
              <w:t>Establece medidas especiales en caso de muerte gestacional o perinatal</w:t>
            </w:r>
          </w:p>
        </w:tc>
        <w:tc>
          <w:tcPr>
            <w:tcW w:w="2107" w:type="pct"/>
            <w:shd w:val="clear" w:color="auto" w:fill="auto"/>
            <w:vAlign w:val="center"/>
          </w:tcPr>
          <w:p w:rsidRPr="001E4290" w:rsidR="003B742E" w:rsidP="00E86AFB" w:rsidRDefault="001E4290" w14:paraId="535B0F0D" w14:textId="36B728D3">
            <w:pPr>
              <w:spacing w:after="0"/>
              <w:jc w:val="left"/>
              <w:rPr>
                <w:rFonts w:eastAsia="Times New Roman" w:cs="Arial"/>
                <w:sz w:val="18"/>
                <w:szCs w:val="18"/>
                <w:u w:val="single"/>
              </w:rPr>
            </w:pPr>
            <w:r w:rsidRPr="001E4290">
              <w:rPr>
                <w:rFonts w:eastAsia="Times New Roman" w:cs="Arial"/>
                <w:sz w:val="18"/>
                <w:szCs w:val="18"/>
                <w:u w:val="single"/>
              </w:rPr>
              <w:t>https://www.bcn.cl/leychile/navegar?idNorma=1165684</w:t>
            </w:r>
          </w:p>
        </w:tc>
      </w:tr>
      <w:tr w:rsidRPr="00E86AFB" w:rsidR="001E4290" w:rsidTr="00E86AFB" w14:paraId="36E431BB" w14:textId="77777777">
        <w:trPr>
          <w:trHeight w:val="680"/>
        </w:trPr>
        <w:tc>
          <w:tcPr>
            <w:tcW w:w="965" w:type="pct"/>
            <w:shd w:val="clear" w:color="auto" w:fill="F2F2F2" w:themeFill="background1" w:themeFillShade="F2"/>
            <w:vAlign w:val="center"/>
          </w:tcPr>
          <w:p w:rsidR="001E4290" w:rsidP="00E86AFB" w:rsidRDefault="001E4290" w14:paraId="22411B74" w14:textId="27123B28">
            <w:pPr>
              <w:spacing w:after="0"/>
              <w:jc w:val="left"/>
              <w:rPr>
                <w:rFonts w:eastAsia="DINNextLTPro-Light" w:cs="Arial"/>
                <w:sz w:val="18"/>
                <w:szCs w:val="18"/>
              </w:rPr>
            </w:pPr>
            <w:r>
              <w:rPr>
                <w:rFonts w:eastAsia="DINNextLTPro-Light" w:cs="Arial"/>
                <w:sz w:val="18"/>
                <w:szCs w:val="18"/>
              </w:rPr>
              <w:t>Ley N° 21.382</w:t>
            </w:r>
          </w:p>
        </w:tc>
        <w:tc>
          <w:tcPr>
            <w:tcW w:w="1928" w:type="pct"/>
            <w:shd w:val="clear" w:color="auto" w:fill="auto"/>
            <w:vAlign w:val="center"/>
          </w:tcPr>
          <w:p w:rsidRPr="001E4290" w:rsidR="001E4290" w:rsidP="00E86AFB" w:rsidRDefault="001E4290" w14:paraId="36C6EF08" w14:textId="35B4E9ED">
            <w:pPr>
              <w:spacing w:after="0"/>
              <w:jc w:val="left"/>
              <w:rPr>
                <w:rFonts w:eastAsia="DINNextLTPro-Light" w:cs="Arial"/>
                <w:sz w:val="18"/>
                <w:szCs w:val="18"/>
              </w:rPr>
            </w:pPr>
            <w:r>
              <w:rPr>
                <w:rFonts w:eastAsia="DINNextLTPro-Light" w:cs="Arial"/>
                <w:sz w:val="18"/>
                <w:szCs w:val="18"/>
              </w:rPr>
              <w:t>S</w:t>
            </w:r>
            <w:r w:rsidRPr="001E4290">
              <w:rPr>
                <w:rFonts w:eastAsia="DINNextLTPro-Light" w:cs="Arial"/>
                <w:sz w:val="18"/>
                <w:szCs w:val="18"/>
              </w:rPr>
              <w:t>uprime el rango etario para ejercer el permiso laboral establecido en el artículo 66 bis del código del trabajo</w:t>
            </w:r>
          </w:p>
        </w:tc>
        <w:tc>
          <w:tcPr>
            <w:tcW w:w="2107" w:type="pct"/>
            <w:shd w:val="clear" w:color="auto" w:fill="auto"/>
            <w:vAlign w:val="center"/>
          </w:tcPr>
          <w:p w:rsidRPr="001E4290" w:rsidR="001E4290" w:rsidP="00E86AFB" w:rsidRDefault="001E4290" w14:paraId="08CCE119" w14:textId="2FB75710">
            <w:pPr>
              <w:spacing w:after="0"/>
              <w:jc w:val="left"/>
              <w:rPr>
                <w:rFonts w:eastAsia="Times New Roman" w:cs="Arial"/>
                <w:sz w:val="18"/>
                <w:szCs w:val="18"/>
                <w:u w:val="single"/>
              </w:rPr>
            </w:pPr>
            <w:r w:rsidRPr="001E4290">
              <w:rPr>
                <w:rFonts w:eastAsia="Times New Roman" w:cs="Arial"/>
                <w:sz w:val="18"/>
                <w:szCs w:val="18"/>
                <w:u w:val="single"/>
              </w:rPr>
              <w:t>https://www.bcn.cl/leychile/navegar?idNorma=1166845&amp;idVersion=2021-10-21</w:t>
            </w:r>
          </w:p>
        </w:tc>
      </w:tr>
      <w:tr w:rsidRPr="00E86AFB" w:rsidR="00E86AFB" w:rsidTr="00E86AFB" w14:paraId="773FDC82" w14:textId="77777777">
        <w:trPr>
          <w:trHeight w:val="680"/>
        </w:trPr>
        <w:tc>
          <w:tcPr>
            <w:tcW w:w="965" w:type="pct"/>
            <w:shd w:val="clear" w:color="auto" w:fill="F2F2F2" w:themeFill="background1" w:themeFillShade="F2"/>
            <w:vAlign w:val="center"/>
            <w:hideMark/>
          </w:tcPr>
          <w:p w:rsidRPr="00E86AFB" w:rsidR="001D69E6" w:rsidP="00E86AFB" w:rsidRDefault="001D69E6" w14:paraId="321A521C" w14:textId="77777777">
            <w:pPr>
              <w:spacing w:after="0"/>
              <w:jc w:val="left"/>
              <w:rPr>
                <w:rFonts w:eastAsia="DINNextLTPro-Light" w:cs="Arial"/>
                <w:sz w:val="18"/>
                <w:szCs w:val="18"/>
              </w:rPr>
            </w:pPr>
            <w:r w:rsidRPr="00E86AFB">
              <w:rPr>
                <w:rFonts w:eastAsia="DINNextLTPro-Light" w:cs="Arial"/>
                <w:sz w:val="18"/>
                <w:szCs w:val="18"/>
              </w:rPr>
              <w:t>D.F.L Nº 1</w:t>
            </w:r>
          </w:p>
        </w:tc>
        <w:tc>
          <w:tcPr>
            <w:tcW w:w="1928" w:type="pct"/>
            <w:shd w:val="clear" w:color="auto" w:fill="auto"/>
            <w:vAlign w:val="center"/>
            <w:hideMark/>
          </w:tcPr>
          <w:p w:rsidRPr="00E86AFB" w:rsidR="001D69E6" w:rsidP="00E86AFB" w:rsidRDefault="00E86AFB" w14:paraId="36CCD88F" w14:textId="55FD18F2">
            <w:pPr>
              <w:spacing w:after="0"/>
              <w:jc w:val="left"/>
              <w:rPr>
                <w:rFonts w:eastAsia="DINNextLTPro-Light" w:cs="Arial"/>
                <w:sz w:val="18"/>
                <w:szCs w:val="18"/>
              </w:rPr>
            </w:pPr>
            <w:r w:rsidRPr="00E86AFB">
              <w:rPr>
                <w:rFonts w:eastAsia="DINNextLTPro-Light" w:cs="Arial"/>
                <w:sz w:val="18"/>
                <w:szCs w:val="18"/>
              </w:rPr>
              <w:t>Fija el texto refundido, coordinado y sistematizado del código del trabajo</w:t>
            </w:r>
          </w:p>
        </w:tc>
        <w:tc>
          <w:tcPr>
            <w:tcW w:w="2107" w:type="pct"/>
            <w:shd w:val="clear" w:color="auto" w:fill="auto"/>
            <w:vAlign w:val="center"/>
            <w:hideMark/>
          </w:tcPr>
          <w:p w:rsidRPr="00E86AFB" w:rsidR="001D69E6" w:rsidP="00E86AFB" w:rsidRDefault="007948AD" w14:paraId="6B9CBE5D" w14:textId="77777777">
            <w:pPr>
              <w:spacing w:after="0"/>
              <w:jc w:val="left"/>
              <w:rPr>
                <w:rFonts w:eastAsia="Times New Roman" w:cs="Arial"/>
                <w:sz w:val="18"/>
                <w:szCs w:val="18"/>
                <w:u w:val="single"/>
              </w:rPr>
            </w:pPr>
            <w:hyperlink w:history="1" w:anchor="alcohol0" r:id="rId149">
              <w:r w:rsidRPr="00E86AFB" w:rsidR="001D69E6">
                <w:rPr>
                  <w:rFonts w:eastAsia="Times New Roman" w:cs="Arial"/>
                  <w:sz w:val="18"/>
                  <w:szCs w:val="18"/>
                  <w:u w:val="single"/>
                </w:rPr>
                <w:t>Https://Www.Leychile.Cl/Navegar?Idnorma=207436#Alcohol0</w:t>
              </w:r>
            </w:hyperlink>
          </w:p>
        </w:tc>
      </w:tr>
      <w:tr w:rsidRPr="00E86AFB" w:rsidR="00E86AFB" w:rsidTr="00E86AFB" w14:paraId="51999DE2" w14:textId="77777777">
        <w:trPr>
          <w:trHeight w:val="680"/>
        </w:trPr>
        <w:tc>
          <w:tcPr>
            <w:tcW w:w="965" w:type="pct"/>
            <w:shd w:val="clear" w:color="auto" w:fill="F2F2F2" w:themeFill="background1" w:themeFillShade="F2"/>
            <w:vAlign w:val="center"/>
            <w:hideMark/>
          </w:tcPr>
          <w:p w:rsidRPr="00E86AFB" w:rsidR="001D69E6" w:rsidP="00E86AFB" w:rsidRDefault="001D69E6" w14:paraId="67FB68A0" w14:textId="77777777">
            <w:pPr>
              <w:spacing w:after="0"/>
              <w:jc w:val="left"/>
              <w:rPr>
                <w:rFonts w:eastAsia="DINNextLTPro-Light" w:cs="Arial"/>
                <w:sz w:val="18"/>
                <w:szCs w:val="18"/>
              </w:rPr>
            </w:pPr>
            <w:r w:rsidRPr="00E86AFB">
              <w:rPr>
                <w:rFonts w:eastAsia="DINNextLTPro-Light" w:cs="Arial"/>
                <w:sz w:val="18"/>
                <w:szCs w:val="18"/>
              </w:rPr>
              <w:t>D.F.L Nº 725 de Ministerio de Salud.</w:t>
            </w:r>
          </w:p>
        </w:tc>
        <w:tc>
          <w:tcPr>
            <w:tcW w:w="1928" w:type="pct"/>
            <w:shd w:val="clear" w:color="auto" w:fill="auto"/>
            <w:vAlign w:val="center"/>
            <w:hideMark/>
          </w:tcPr>
          <w:p w:rsidRPr="00E86AFB" w:rsidR="001D69E6" w:rsidP="00E86AFB" w:rsidRDefault="00E86AFB" w14:paraId="32E9B6A4" w14:textId="102057DC">
            <w:pPr>
              <w:spacing w:after="0"/>
              <w:jc w:val="left"/>
              <w:rPr>
                <w:rFonts w:eastAsia="DINNextLTPro-Light" w:cs="Arial"/>
                <w:sz w:val="18"/>
                <w:szCs w:val="18"/>
              </w:rPr>
            </w:pPr>
            <w:r w:rsidRPr="00E86AFB">
              <w:rPr>
                <w:rFonts w:eastAsia="DINNextLTPro-Light" w:cs="Arial"/>
                <w:sz w:val="18"/>
                <w:szCs w:val="18"/>
              </w:rPr>
              <w:t>Código sanitario.</w:t>
            </w:r>
          </w:p>
        </w:tc>
        <w:tc>
          <w:tcPr>
            <w:tcW w:w="2107" w:type="pct"/>
            <w:shd w:val="clear" w:color="auto" w:fill="auto"/>
            <w:vAlign w:val="center"/>
            <w:hideMark/>
          </w:tcPr>
          <w:p w:rsidRPr="00E86AFB" w:rsidR="001D69E6" w:rsidP="00E86AFB" w:rsidRDefault="007948AD" w14:paraId="4B10765D" w14:textId="77777777">
            <w:pPr>
              <w:spacing w:after="0"/>
              <w:jc w:val="left"/>
              <w:rPr>
                <w:rFonts w:eastAsia="Times New Roman" w:cs="Arial"/>
                <w:sz w:val="18"/>
                <w:szCs w:val="18"/>
                <w:u w:val="single"/>
              </w:rPr>
            </w:pPr>
            <w:hyperlink w:history="1" r:id="rId150">
              <w:r w:rsidRPr="00E86AFB" w:rsidR="001D69E6">
                <w:rPr>
                  <w:rFonts w:eastAsia="Times New Roman" w:cs="Arial"/>
                  <w:sz w:val="18"/>
                  <w:szCs w:val="18"/>
                  <w:u w:val="single"/>
                </w:rPr>
                <w:t>https://www.leychile.cl/Navegar?idNorma=5595</w:t>
              </w:r>
            </w:hyperlink>
          </w:p>
        </w:tc>
      </w:tr>
      <w:tr w:rsidRPr="00E86AFB" w:rsidR="00E86AFB" w:rsidTr="00E86AFB" w14:paraId="778A2A5A" w14:textId="77777777">
        <w:trPr>
          <w:trHeight w:val="680"/>
        </w:trPr>
        <w:tc>
          <w:tcPr>
            <w:tcW w:w="965" w:type="pct"/>
            <w:shd w:val="clear" w:color="auto" w:fill="F2F2F2" w:themeFill="background1" w:themeFillShade="F2"/>
            <w:vAlign w:val="center"/>
            <w:hideMark/>
          </w:tcPr>
          <w:p w:rsidRPr="00E86AFB" w:rsidR="001D69E6" w:rsidP="00E86AFB" w:rsidRDefault="001D69E6" w14:paraId="0D4AC79D" w14:textId="69F2A429">
            <w:pPr>
              <w:spacing w:after="0"/>
              <w:jc w:val="left"/>
              <w:rPr>
                <w:rFonts w:eastAsia="DINNextLTPro-Light" w:cs="Arial"/>
                <w:sz w:val="18"/>
                <w:szCs w:val="18"/>
              </w:rPr>
            </w:pPr>
            <w:r w:rsidRPr="00E86AFB">
              <w:rPr>
                <w:rFonts w:eastAsia="DINNextLTPro-Light" w:cs="Arial"/>
                <w:sz w:val="18"/>
                <w:szCs w:val="18"/>
              </w:rPr>
              <w:t xml:space="preserve">D.F.L N° </w:t>
            </w:r>
            <w:r w:rsidRPr="00E86AFB" w:rsidR="008007FB">
              <w:rPr>
                <w:rFonts w:eastAsia="DINNextLTPro-Light" w:cs="Arial"/>
                <w:sz w:val="18"/>
                <w:szCs w:val="18"/>
              </w:rPr>
              <w:t>1 de</w:t>
            </w:r>
            <w:r w:rsidRPr="00E86AFB">
              <w:rPr>
                <w:rFonts w:eastAsia="DINNextLTPro-Light" w:cs="Arial"/>
                <w:sz w:val="18"/>
                <w:szCs w:val="18"/>
              </w:rPr>
              <w:t xml:space="preserve"> Ministerio de Salud.</w:t>
            </w:r>
          </w:p>
        </w:tc>
        <w:tc>
          <w:tcPr>
            <w:tcW w:w="1928" w:type="pct"/>
            <w:shd w:val="clear" w:color="auto" w:fill="auto"/>
            <w:vAlign w:val="center"/>
            <w:hideMark/>
          </w:tcPr>
          <w:p w:rsidRPr="00E86AFB" w:rsidR="001D69E6" w:rsidP="00E86AFB" w:rsidRDefault="00E86AFB" w14:paraId="08D883B7" w14:textId="38777D67">
            <w:pPr>
              <w:spacing w:after="0"/>
              <w:jc w:val="left"/>
              <w:rPr>
                <w:rFonts w:eastAsia="DINNextLTPro-Light" w:cs="Arial"/>
                <w:sz w:val="18"/>
                <w:szCs w:val="18"/>
              </w:rPr>
            </w:pPr>
            <w:r w:rsidRPr="00E86AFB">
              <w:rPr>
                <w:rFonts w:eastAsia="DINNextLTPro-Light" w:cs="Arial"/>
                <w:sz w:val="18"/>
                <w:szCs w:val="18"/>
              </w:rPr>
              <w:t>Determina materias que requieren autorización sanitaria expre</w:t>
            </w:r>
            <w:r w:rsidRPr="00E86AFB" w:rsidR="001D69E6">
              <w:rPr>
                <w:rFonts w:eastAsia="DINNextLTPro-Light" w:cs="Arial"/>
                <w:sz w:val="18"/>
                <w:szCs w:val="18"/>
              </w:rPr>
              <w:t>sa.</w:t>
            </w:r>
          </w:p>
        </w:tc>
        <w:tc>
          <w:tcPr>
            <w:tcW w:w="2107" w:type="pct"/>
            <w:shd w:val="clear" w:color="auto" w:fill="auto"/>
            <w:vAlign w:val="center"/>
            <w:hideMark/>
          </w:tcPr>
          <w:p w:rsidRPr="00E86AFB" w:rsidR="001D69E6" w:rsidP="00E86AFB" w:rsidRDefault="007948AD" w14:paraId="7541C75D" w14:textId="77777777">
            <w:pPr>
              <w:spacing w:after="0"/>
              <w:jc w:val="left"/>
              <w:rPr>
                <w:rFonts w:eastAsia="Times New Roman" w:cs="Arial"/>
                <w:sz w:val="18"/>
                <w:szCs w:val="18"/>
                <w:u w:val="single"/>
              </w:rPr>
            </w:pPr>
            <w:hyperlink w:history="1" r:id="rId151">
              <w:r w:rsidRPr="00E86AFB" w:rsidR="001D69E6">
                <w:rPr>
                  <w:rFonts w:eastAsia="Times New Roman" w:cs="Arial"/>
                  <w:sz w:val="18"/>
                  <w:szCs w:val="18"/>
                  <w:u w:val="single"/>
                </w:rPr>
                <w:t>https://www.leychile.cl/Navegar?idNorma=3439</w:t>
              </w:r>
            </w:hyperlink>
          </w:p>
        </w:tc>
      </w:tr>
      <w:tr w:rsidRPr="00E86AFB" w:rsidR="00E86AFB" w:rsidTr="00E86AFB" w14:paraId="1E22386D" w14:textId="77777777">
        <w:trPr>
          <w:trHeight w:val="680"/>
        </w:trPr>
        <w:tc>
          <w:tcPr>
            <w:tcW w:w="965" w:type="pct"/>
            <w:shd w:val="clear" w:color="auto" w:fill="F2F2F2" w:themeFill="background1" w:themeFillShade="F2"/>
            <w:vAlign w:val="center"/>
            <w:hideMark/>
          </w:tcPr>
          <w:p w:rsidRPr="00E86AFB" w:rsidR="001D69E6" w:rsidP="00E86AFB" w:rsidRDefault="001D69E6" w14:paraId="0A87AA5F" w14:textId="77777777">
            <w:pPr>
              <w:spacing w:after="0"/>
              <w:jc w:val="left"/>
              <w:rPr>
                <w:rFonts w:eastAsia="DINNextLTPro-Light" w:cs="Arial"/>
                <w:sz w:val="18"/>
                <w:szCs w:val="18"/>
              </w:rPr>
            </w:pPr>
            <w:r w:rsidRPr="00E86AFB">
              <w:rPr>
                <w:rFonts w:eastAsia="DINNextLTPro-Light" w:cs="Arial"/>
                <w:sz w:val="18"/>
                <w:szCs w:val="18"/>
              </w:rPr>
              <w:t>D.S Nº 804 EXENTO</w:t>
            </w:r>
          </w:p>
        </w:tc>
        <w:tc>
          <w:tcPr>
            <w:tcW w:w="1928" w:type="pct"/>
            <w:shd w:val="clear" w:color="auto" w:fill="auto"/>
            <w:vAlign w:val="center"/>
            <w:hideMark/>
          </w:tcPr>
          <w:p w:rsidRPr="00E86AFB" w:rsidR="001D69E6" w:rsidP="00E86AFB" w:rsidRDefault="00E86AFB" w14:paraId="119FB2BD" w14:textId="45B12FF9">
            <w:pPr>
              <w:spacing w:after="0"/>
              <w:jc w:val="left"/>
              <w:rPr>
                <w:rFonts w:eastAsia="DINNextLTPro-Light" w:cs="Arial"/>
                <w:sz w:val="18"/>
                <w:szCs w:val="18"/>
              </w:rPr>
            </w:pPr>
            <w:r w:rsidRPr="00E86AFB">
              <w:rPr>
                <w:rFonts w:eastAsia="DINNextLTPro-Light" w:cs="Arial"/>
                <w:sz w:val="18"/>
                <w:szCs w:val="18"/>
              </w:rPr>
              <w:t>Aprueba norma general técnica de identificación y evaluación de factores de riesgo de trastornos musculoesqueléticos relacionados al trabajo (TMERT)</w:t>
            </w:r>
          </w:p>
        </w:tc>
        <w:tc>
          <w:tcPr>
            <w:tcW w:w="2107" w:type="pct"/>
            <w:shd w:val="clear" w:color="auto" w:fill="auto"/>
            <w:vAlign w:val="center"/>
            <w:hideMark/>
          </w:tcPr>
          <w:p w:rsidRPr="00E86AFB" w:rsidR="001D69E6" w:rsidP="00E86AFB" w:rsidRDefault="007948AD" w14:paraId="3698C74A" w14:textId="77777777">
            <w:pPr>
              <w:spacing w:after="0"/>
              <w:jc w:val="left"/>
              <w:rPr>
                <w:rFonts w:eastAsia="Times New Roman" w:cs="Arial"/>
                <w:sz w:val="18"/>
                <w:szCs w:val="18"/>
                <w:u w:val="single"/>
              </w:rPr>
            </w:pPr>
            <w:hyperlink w:history="1" r:id="rId152">
              <w:r w:rsidRPr="00E86AFB" w:rsidR="001D69E6">
                <w:rPr>
                  <w:rFonts w:eastAsia="Times New Roman" w:cs="Arial"/>
                  <w:sz w:val="18"/>
                  <w:szCs w:val="18"/>
                  <w:u w:val="single"/>
                </w:rPr>
                <w:t>https://www.leychile.cl/Navegar?idNorma=1044507</w:t>
              </w:r>
            </w:hyperlink>
          </w:p>
        </w:tc>
      </w:tr>
      <w:tr w:rsidRPr="00E86AFB" w:rsidR="00E86AFB" w:rsidTr="00E86AFB" w14:paraId="08497B80" w14:textId="77777777">
        <w:trPr>
          <w:trHeight w:val="680"/>
        </w:trPr>
        <w:tc>
          <w:tcPr>
            <w:tcW w:w="965" w:type="pct"/>
            <w:shd w:val="clear" w:color="auto" w:fill="F2F2F2" w:themeFill="background1" w:themeFillShade="F2"/>
            <w:vAlign w:val="center"/>
            <w:hideMark/>
          </w:tcPr>
          <w:p w:rsidRPr="00E86AFB" w:rsidR="001D69E6" w:rsidP="00E86AFB" w:rsidRDefault="001D69E6" w14:paraId="21DB7F92" w14:textId="77777777">
            <w:pPr>
              <w:spacing w:after="0"/>
              <w:jc w:val="left"/>
              <w:rPr>
                <w:rFonts w:eastAsia="DINNextLTPro-Light" w:cs="Arial"/>
                <w:sz w:val="18"/>
                <w:szCs w:val="18"/>
              </w:rPr>
            </w:pPr>
            <w:r w:rsidRPr="00E86AFB">
              <w:rPr>
                <w:rFonts w:eastAsia="DINNextLTPro-Light" w:cs="Arial"/>
                <w:sz w:val="18"/>
                <w:szCs w:val="18"/>
              </w:rPr>
              <w:t>D.S Nº 173</w:t>
            </w:r>
          </w:p>
        </w:tc>
        <w:tc>
          <w:tcPr>
            <w:tcW w:w="1928" w:type="pct"/>
            <w:shd w:val="clear" w:color="auto" w:fill="auto"/>
            <w:vAlign w:val="center"/>
            <w:hideMark/>
          </w:tcPr>
          <w:p w:rsidRPr="00E86AFB" w:rsidR="001D69E6" w:rsidP="00E86AFB" w:rsidRDefault="00E86AFB" w14:paraId="7CB9D2EF" w14:textId="300D0A02">
            <w:pPr>
              <w:spacing w:after="0"/>
              <w:jc w:val="left"/>
              <w:rPr>
                <w:rFonts w:eastAsia="DINNextLTPro-Light" w:cs="Arial"/>
                <w:sz w:val="18"/>
                <w:szCs w:val="18"/>
              </w:rPr>
            </w:pPr>
            <w:r w:rsidRPr="00E86AFB">
              <w:rPr>
                <w:rFonts w:eastAsia="DINNextLTPro-Light" w:cs="Arial"/>
                <w:sz w:val="18"/>
                <w:szCs w:val="18"/>
              </w:rPr>
              <w:t>Reglamenta autorización de laboratorios que certifiquen la calidad de elementos de protección personal contra riesgos ocupacionales</w:t>
            </w:r>
          </w:p>
        </w:tc>
        <w:tc>
          <w:tcPr>
            <w:tcW w:w="2107" w:type="pct"/>
            <w:shd w:val="clear" w:color="auto" w:fill="auto"/>
            <w:vAlign w:val="center"/>
            <w:hideMark/>
          </w:tcPr>
          <w:p w:rsidRPr="00E86AFB" w:rsidR="001D69E6" w:rsidP="00E86AFB" w:rsidRDefault="007948AD" w14:paraId="7FDE254A" w14:textId="77777777">
            <w:pPr>
              <w:spacing w:after="0"/>
              <w:jc w:val="left"/>
              <w:rPr>
                <w:rFonts w:eastAsia="Times New Roman" w:cs="Arial"/>
                <w:sz w:val="18"/>
                <w:szCs w:val="18"/>
                <w:u w:val="single"/>
              </w:rPr>
            </w:pPr>
            <w:hyperlink w:history="1" r:id="rId153">
              <w:r w:rsidRPr="00E86AFB" w:rsidR="001D69E6">
                <w:rPr>
                  <w:rFonts w:eastAsia="Times New Roman" w:cs="Arial"/>
                  <w:sz w:val="18"/>
                  <w:szCs w:val="18"/>
                  <w:u w:val="single"/>
                </w:rPr>
                <w:t>https://www.leychile.cl/Navegar?idNorma=10470&amp;r=1</w:t>
              </w:r>
            </w:hyperlink>
          </w:p>
        </w:tc>
      </w:tr>
      <w:tr w:rsidRPr="00E86AFB" w:rsidR="00E86AFB" w:rsidTr="00E86AFB" w14:paraId="419C3CDF" w14:textId="77777777">
        <w:trPr>
          <w:trHeight w:val="680"/>
        </w:trPr>
        <w:tc>
          <w:tcPr>
            <w:tcW w:w="965" w:type="pct"/>
            <w:shd w:val="clear" w:color="auto" w:fill="F2F2F2" w:themeFill="background1" w:themeFillShade="F2"/>
            <w:vAlign w:val="center"/>
            <w:hideMark/>
          </w:tcPr>
          <w:p w:rsidRPr="00E86AFB" w:rsidR="001D69E6" w:rsidP="00E86AFB" w:rsidRDefault="001D69E6" w14:paraId="06139B78" w14:textId="77777777">
            <w:pPr>
              <w:spacing w:after="0"/>
              <w:jc w:val="left"/>
              <w:rPr>
                <w:rFonts w:eastAsia="DINNextLTPro-Light" w:cs="Arial"/>
                <w:sz w:val="18"/>
                <w:szCs w:val="18"/>
              </w:rPr>
            </w:pPr>
            <w:r w:rsidRPr="00E86AFB">
              <w:rPr>
                <w:rFonts w:eastAsia="DINNextLTPro-Light" w:cs="Arial"/>
                <w:sz w:val="18"/>
                <w:szCs w:val="18"/>
              </w:rPr>
              <w:t>D.S Nº 158</w:t>
            </w:r>
          </w:p>
        </w:tc>
        <w:tc>
          <w:tcPr>
            <w:tcW w:w="1928" w:type="pct"/>
            <w:shd w:val="clear" w:color="auto" w:fill="auto"/>
            <w:vAlign w:val="center"/>
            <w:hideMark/>
          </w:tcPr>
          <w:p w:rsidRPr="00E86AFB" w:rsidR="001D69E6" w:rsidP="00E86AFB" w:rsidRDefault="00E86AFB" w14:paraId="39400663" w14:textId="6DC26EE8">
            <w:pPr>
              <w:spacing w:after="0"/>
              <w:jc w:val="left"/>
              <w:rPr>
                <w:rFonts w:eastAsia="DINNextLTPro-Light" w:cs="Arial"/>
                <w:sz w:val="18"/>
                <w:szCs w:val="18"/>
              </w:rPr>
            </w:pPr>
            <w:r w:rsidRPr="00E86AFB">
              <w:rPr>
                <w:rFonts w:eastAsia="DINNextLTPro-Light" w:cs="Arial"/>
                <w:sz w:val="18"/>
                <w:szCs w:val="18"/>
              </w:rPr>
              <w:t>Reglamento sobre condiciones para la seguridad sanitaria de las personas en la aplicación terrestre de pla</w:t>
            </w:r>
            <w:r w:rsidRPr="00E86AFB" w:rsidR="001D69E6">
              <w:rPr>
                <w:rFonts w:eastAsia="DINNextLTPro-Light" w:cs="Arial"/>
                <w:sz w:val="18"/>
                <w:szCs w:val="18"/>
              </w:rPr>
              <w:t>guicid</w:t>
            </w:r>
            <w:r w:rsidRPr="00E86AFB">
              <w:rPr>
                <w:rFonts w:eastAsia="DINNextLTPro-Light" w:cs="Arial"/>
                <w:sz w:val="18"/>
                <w:szCs w:val="18"/>
              </w:rPr>
              <w:t>as agrícolas.</w:t>
            </w:r>
          </w:p>
        </w:tc>
        <w:tc>
          <w:tcPr>
            <w:tcW w:w="2107" w:type="pct"/>
            <w:shd w:val="clear" w:color="auto" w:fill="auto"/>
            <w:vAlign w:val="center"/>
            <w:hideMark/>
          </w:tcPr>
          <w:p w:rsidRPr="00E86AFB" w:rsidR="001D69E6" w:rsidP="00E86AFB" w:rsidRDefault="001D69E6" w14:paraId="6841DBDB" w14:textId="77777777">
            <w:pPr>
              <w:spacing w:after="0"/>
              <w:jc w:val="left"/>
              <w:rPr>
                <w:rFonts w:eastAsia="Times New Roman" w:cs="Arial"/>
                <w:sz w:val="18"/>
                <w:szCs w:val="18"/>
                <w:u w:val="single"/>
              </w:rPr>
            </w:pPr>
            <w:r w:rsidRPr="00E86AFB">
              <w:rPr>
                <w:rFonts w:eastAsia="Times New Roman" w:cs="Arial"/>
                <w:sz w:val="18"/>
                <w:szCs w:val="18"/>
                <w:u w:val="single"/>
              </w:rPr>
              <w:t>https://dipol.minsal.cl/wp-content/uploads/2018/09/decreto_158_14_sp-2.pdf</w:t>
            </w:r>
          </w:p>
        </w:tc>
      </w:tr>
      <w:tr w:rsidRPr="00E86AFB" w:rsidR="00E86AFB" w:rsidTr="00E86AFB" w14:paraId="76DAC938" w14:textId="77777777">
        <w:trPr>
          <w:trHeight w:val="680"/>
        </w:trPr>
        <w:tc>
          <w:tcPr>
            <w:tcW w:w="965" w:type="pct"/>
            <w:shd w:val="clear" w:color="auto" w:fill="F2F2F2" w:themeFill="background1" w:themeFillShade="F2"/>
            <w:vAlign w:val="center"/>
            <w:hideMark/>
          </w:tcPr>
          <w:p w:rsidRPr="00E86AFB" w:rsidR="001D69E6" w:rsidP="00E86AFB" w:rsidRDefault="001D69E6" w14:paraId="21D80876" w14:textId="77777777">
            <w:pPr>
              <w:spacing w:after="0"/>
              <w:jc w:val="left"/>
              <w:rPr>
                <w:rFonts w:eastAsia="DINNextLTPro-Light" w:cs="Arial"/>
                <w:sz w:val="18"/>
                <w:szCs w:val="18"/>
              </w:rPr>
            </w:pPr>
            <w:r w:rsidRPr="00E86AFB">
              <w:rPr>
                <w:rFonts w:eastAsia="DINNextLTPro-Light" w:cs="Arial"/>
                <w:sz w:val="18"/>
                <w:szCs w:val="18"/>
              </w:rPr>
              <w:t>D.S Nº 157</w:t>
            </w:r>
          </w:p>
        </w:tc>
        <w:tc>
          <w:tcPr>
            <w:tcW w:w="1928" w:type="pct"/>
            <w:shd w:val="clear" w:color="auto" w:fill="auto"/>
            <w:vAlign w:val="center"/>
            <w:hideMark/>
          </w:tcPr>
          <w:p w:rsidRPr="00E86AFB" w:rsidR="001D69E6" w:rsidP="00E86AFB" w:rsidRDefault="00E86AFB" w14:paraId="77C95B59" w14:textId="5DC634EA">
            <w:pPr>
              <w:spacing w:after="0"/>
              <w:jc w:val="left"/>
              <w:rPr>
                <w:rFonts w:eastAsia="DINNextLTPro-Light" w:cs="Arial"/>
                <w:sz w:val="18"/>
                <w:szCs w:val="18"/>
              </w:rPr>
            </w:pPr>
            <w:r w:rsidRPr="00E86AFB">
              <w:rPr>
                <w:rFonts w:eastAsia="DINNextLTPro-Light" w:cs="Arial"/>
                <w:sz w:val="18"/>
                <w:szCs w:val="18"/>
              </w:rPr>
              <w:t>Reglamento de pesticidas de uso sanitario y domestico</w:t>
            </w:r>
          </w:p>
        </w:tc>
        <w:tc>
          <w:tcPr>
            <w:tcW w:w="2107" w:type="pct"/>
            <w:shd w:val="clear" w:color="auto" w:fill="auto"/>
            <w:vAlign w:val="center"/>
            <w:hideMark/>
          </w:tcPr>
          <w:p w:rsidRPr="00E86AFB" w:rsidR="001D69E6" w:rsidP="00E86AFB" w:rsidRDefault="001D69E6" w14:paraId="02C2664A" w14:textId="77777777">
            <w:pPr>
              <w:spacing w:after="0"/>
              <w:jc w:val="left"/>
              <w:rPr>
                <w:rFonts w:eastAsia="Times New Roman" w:cs="Arial"/>
                <w:sz w:val="18"/>
                <w:szCs w:val="18"/>
                <w:u w:val="single"/>
              </w:rPr>
            </w:pPr>
            <w:r w:rsidRPr="00E86AFB">
              <w:rPr>
                <w:rFonts w:eastAsia="Times New Roman" w:cs="Arial"/>
                <w:sz w:val="18"/>
                <w:szCs w:val="18"/>
                <w:u w:val="single"/>
              </w:rPr>
              <w:t>https://dipol.minsal.cl/wp-content/uploads/2018/09/D.D.Nº-157.pdf</w:t>
            </w:r>
          </w:p>
        </w:tc>
      </w:tr>
      <w:tr w:rsidRPr="00E86AFB" w:rsidR="00E86AFB" w:rsidTr="00E86AFB" w14:paraId="06793B77" w14:textId="77777777">
        <w:trPr>
          <w:trHeight w:val="680"/>
        </w:trPr>
        <w:tc>
          <w:tcPr>
            <w:tcW w:w="965" w:type="pct"/>
            <w:shd w:val="clear" w:color="auto" w:fill="F2F2F2" w:themeFill="background1" w:themeFillShade="F2"/>
            <w:vAlign w:val="center"/>
            <w:hideMark/>
          </w:tcPr>
          <w:p w:rsidRPr="00E86AFB" w:rsidR="001D69E6" w:rsidP="00E86AFB" w:rsidRDefault="001D69E6" w14:paraId="42666D38" w14:textId="77777777">
            <w:pPr>
              <w:spacing w:after="0"/>
              <w:jc w:val="left"/>
              <w:rPr>
                <w:rFonts w:eastAsia="DINNextLTPro-Light" w:cs="Arial"/>
                <w:sz w:val="18"/>
                <w:szCs w:val="18"/>
              </w:rPr>
            </w:pPr>
            <w:r w:rsidRPr="00E86AFB">
              <w:rPr>
                <w:rFonts w:eastAsia="DINNextLTPro-Light" w:cs="Arial"/>
                <w:sz w:val="18"/>
                <w:szCs w:val="18"/>
              </w:rPr>
              <w:t>D.S Nº 133</w:t>
            </w:r>
          </w:p>
        </w:tc>
        <w:tc>
          <w:tcPr>
            <w:tcW w:w="1928" w:type="pct"/>
            <w:shd w:val="clear" w:color="auto" w:fill="auto"/>
            <w:vAlign w:val="center"/>
            <w:hideMark/>
          </w:tcPr>
          <w:p w:rsidRPr="00E86AFB" w:rsidR="001D69E6" w:rsidP="00E86AFB" w:rsidRDefault="001D69E6" w14:paraId="01596BC0" w14:textId="398A45C3">
            <w:pPr>
              <w:spacing w:after="0"/>
              <w:jc w:val="left"/>
              <w:rPr>
                <w:rFonts w:eastAsia="DINNextLTPro-Light" w:cs="Arial"/>
                <w:sz w:val="18"/>
                <w:szCs w:val="18"/>
              </w:rPr>
            </w:pPr>
            <w:r w:rsidRPr="00E86AFB">
              <w:rPr>
                <w:rFonts w:eastAsia="DINNextLTPro-Light" w:cs="Arial"/>
                <w:sz w:val="18"/>
                <w:szCs w:val="18"/>
              </w:rPr>
              <w:t>Reglamento Sobre Autorizaciones Para Instalaciones Radiactivas O Equipos Generadores De Radiaciones Ionizantes, Personal Que Se Desempeña En Ellas, U Opere Tales Equipos Y Otras Actividades Afines.</w:t>
            </w:r>
          </w:p>
        </w:tc>
        <w:tc>
          <w:tcPr>
            <w:tcW w:w="2107" w:type="pct"/>
            <w:shd w:val="clear" w:color="auto" w:fill="auto"/>
            <w:vAlign w:val="center"/>
            <w:hideMark/>
          </w:tcPr>
          <w:p w:rsidRPr="00E86AFB" w:rsidR="001D69E6" w:rsidP="00E86AFB" w:rsidRDefault="007948AD" w14:paraId="5E874544" w14:textId="77777777">
            <w:pPr>
              <w:spacing w:after="0"/>
              <w:jc w:val="left"/>
              <w:rPr>
                <w:rFonts w:eastAsia="Times New Roman" w:cs="Arial"/>
                <w:sz w:val="18"/>
                <w:szCs w:val="18"/>
                <w:u w:val="single"/>
              </w:rPr>
            </w:pPr>
            <w:hyperlink w:history="1" r:id="rId154">
              <w:r w:rsidRPr="00E86AFB" w:rsidR="001D69E6">
                <w:rPr>
                  <w:rFonts w:eastAsia="Times New Roman" w:cs="Arial"/>
                  <w:sz w:val="18"/>
                  <w:szCs w:val="18"/>
                  <w:u w:val="single"/>
                </w:rPr>
                <w:t>https://www.leychile.cl/Navegar?idNorma=9794&amp;r=1</w:t>
              </w:r>
            </w:hyperlink>
          </w:p>
        </w:tc>
      </w:tr>
      <w:tr w:rsidRPr="00E86AFB" w:rsidR="00E86AFB" w:rsidTr="00E86AFB" w14:paraId="626B0A64" w14:textId="77777777">
        <w:trPr>
          <w:trHeight w:val="680"/>
        </w:trPr>
        <w:tc>
          <w:tcPr>
            <w:tcW w:w="965" w:type="pct"/>
            <w:shd w:val="clear" w:color="auto" w:fill="F2F2F2" w:themeFill="background1" w:themeFillShade="F2"/>
            <w:vAlign w:val="center"/>
            <w:hideMark/>
          </w:tcPr>
          <w:p w:rsidRPr="00E86AFB" w:rsidR="001D69E6" w:rsidP="00E86AFB" w:rsidRDefault="001D69E6" w14:paraId="73EB0989" w14:textId="77777777">
            <w:pPr>
              <w:spacing w:after="0"/>
              <w:jc w:val="left"/>
              <w:rPr>
                <w:rFonts w:eastAsia="DINNextLTPro-Light" w:cs="Arial"/>
                <w:sz w:val="18"/>
                <w:szCs w:val="18"/>
              </w:rPr>
            </w:pPr>
            <w:r w:rsidRPr="00E86AFB">
              <w:rPr>
                <w:rFonts w:eastAsia="DINNextLTPro-Light" w:cs="Arial"/>
                <w:sz w:val="18"/>
                <w:szCs w:val="18"/>
              </w:rPr>
              <w:t>D.S Nº 132</w:t>
            </w:r>
          </w:p>
        </w:tc>
        <w:tc>
          <w:tcPr>
            <w:tcW w:w="1928" w:type="pct"/>
            <w:shd w:val="clear" w:color="auto" w:fill="auto"/>
            <w:vAlign w:val="center"/>
            <w:hideMark/>
          </w:tcPr>
          <w:p w:rsidRPr="00E86AFB" w:rsidR="001D69E6" w:rsidP="00E86AFB" w:rsidRDefault="00E86AFB" w14:paraId="1AD9CDA6" w14:textId="59068FFF">
            <w:pPr>
              <w:spacing w:after="0"/>
              <w:jc w:val="left"/>
              <w:rPr>
                <w:rFonts w:eastAsia="DINNextLTPro-Light" w:cs="Arial"/>
                <w:sz w:val="18"/>
                <w:szCs w:val="18"/>
              </w:rPr>
            </w:pPr>
            <w:r w:rsidRPr="00E86AFB">
              <w:rPr>
                <w:rFonts w:eastAsia="DINNextLTPro-Light" w:cs="Arial"/>
                <w:sz w:val="18"/>
                <w:szCs w:val="18"/>
              </w:rPr>
              <w:t>Aprueba reglamento de seguridad minera</w:t>
            </w:r>
          </w:p>
        </w:tc>
        <w:tc>
          <w:tcPr>
            <w:tcW w:w="2107" w:type="pct"/>
            <w:shd w:val="clear" w:color="auto" w:fill="auto"/>
            <w:vAlign w:val="center"/>
            <w:hideMark/>
          </w:tcPr>
          <w:p w:rsidRPr="00E86AFB" w:rsidR="001D69E6" w:rsidP="00E86AFB" w:rsidRDefault="007948AD" w14:paraId="30B31CF7" w14:textId="77777777">
            <w:pPr>
              <w:spacing w:after="0"/>
              <w:jc w:val="left"/>
              <w:rPr>
                <w:rFonts w:eastAsia="Times New Roman" w:cs="Arial"/>
                <w:sz w:val="18"/>
                <w:szCs w:val="18"/>
                <w:u w:val="single"/>
              </w:rPr>
            </w:pPr>
            <w:hyperlink w:history="1" r:id="rId155">
              <w:r w:rsidRPr="00E86AFB" w:rsidR="001D69E6">
                <w:rPr>
                  <w:rFonts w:eastAsia="Times New Roman" w:cs="Arial"/>
                  <w:sz w:val="18"/>
                  <w:szCs w:val="18"/>
                  <w:u w:val="single"/>
                </w:rPr>
                <w:t>https://www.leychile.cl/Navegar/?idNorma=221064</w:t>
              </w:r>
            </w:hyperlink>
          </w:p>
        </w:tc>
      </w:tr>
      <w:tr w:rsidRPr="00E86AFB" w:rsidR="00E86AFB" w:rsidTr="00E86AFB" w14:paraId="7EBA1DF3" w14:textId="77777777">
        <w:trPr>
          <w:trHeight w:val="680"/>
        </w:trPr>
        <w:tc>
          <w:tcPr>
            <w:tcW w:w="965" w:type="pct"/>
            <w:shd w:val="clear" w:color="auto" w:fill="F2F2F2" w:themeFill="background1" w:themeFillShade="F2"/>
            <w:vAlign w:val="center"/>
            <w:hideMark/>
          </w:tcPr>
          <w:p w:rsidRPr="00E86AFB" w:rsidR="001D69E6" w:rsidP="00E86AFB" w:rsidRDefault="001D69E6" w14:paraId="3F7A964A" w14:textId="77777777">
            <w:pPr>
              <w:spacing w:after="0"/>
              <w:jc w:val="left"/>
              <w:rPr>
                <w:rFonts w:eastAsia="DINNextLTPro-Light" w:cs="Arial"/>
                <w:sz w:val="18"/>
                <w:szCs w:val="18"/>
              </w:rPr>
            </w:pPr>
            <w:r w:rsidRPr="00E86AFB">
              <w:rPr>
                <w:rFonts w:eastAsia="DINNextLTPro-Light" w:cs="Arial"/>
                <w:sz w:val="18"/>
                <w:szCs w:val="18"/>
              </w:rPr>
              <w:t>D.S Nº 122</w:t>
            </w:r>
          </w:p>
        </w:tc>
        <w:tc>
          <w:tcPr>
            <w:tcW w:w="1928" w:type="pct"/>
            <w:shd w:val="clear" w:color="auto" w:fill="auto"/>
            <w:vAlign w:val="center"/>
            <w:hideMark/>
          </w:tcPr>
          <w:p w:rsidRPr="00E86AFB" w:rsidR="001D69E6" w:rsidP="00E86AFB" w:rsidRDefault="00E86AFB" w14:paraId="5CE4674D" w14:textId="34752D96">
            <w:pPr>
              <w:spacing w:after="0"/>
              <w:jc w:val="left"/>
              <w:rPr>
                <w:rFonts w:eastAsia="DINNextLTPro-Light" w:cs="Arial"/>
                <w:sz w:val="18"/>
                <w:szCs w:val="18"/>
              </w:rPr>
            </w:pPr>
            <w:r w:rsidRPr="00E86AFB">
              <w:rPr>
                <w:rFonts w:eastAsia="DINNextLTPro-Light" w:cs="Arial"/>
                <w:sz w:val="18"/>
                <w:szCs w:val="18"/>
              </w:rPr>
              <w:t xml:space="preserve">Modifica </w:t>
            </w:r>
            <w:r>
              <w:rPr>
                <w:rFonts w:eastAsia="DINNextLTPro-Light" w:cs="Arial"/>
                <w:sz w:val="18"/>
                <w:szCs w:val="18"/>
              </w:rPr>
              <w:t>DS</w:t>
            </w:r>
            <w:r w:rsidRPr="00E86AFB">
              <w:rPr>
                <w:rFonts w:eastAsia="DINNextLTPro-Light" w:cs="Arial"/>
                <w:sz w:val="18"/>
                <w:szCs w:val="18"/>
              </w:rPr>
              <w:t xml:space="preserve"> 594 MINSAL: prohíbe uso de chorro de arena.</w:t>
            </w:r>
          </w:p>
        </w:tc>
        <w:tc>
          <w:tcPr>
            <w:tcW w:w="2107" w:type="pct"/>
            <w:shd w:val="clear" w:color="auto" w:fill="auto"/>
            <w:vAlign w:val="center"/>
            <w:hideMark/>
          </w:tcPr>
          <w:p w:rsidRPr="00E86AFB" w:rsidR="001D69E6" w:rsidP="00E86AFB" w:rsidRDefault="001D69E6" w14:paraId="415BEDAF" w14:textId="77777777">
            <w:pPr>
              <w:spacing w:after="0"/>
              <w:jc w:val="left"/>
              <w:rPr>
                <w:rFonts w:eastAsia="Times New Roman" w:cs="Arial"/>
                <w:sz w:val="18"/>
                <w:szCs w:val="18"/>
                <w:u w:val="single"/>
              </w:rPr>
            </w:pPr>
            <w:r w:rsidRPr="00E86AFB">
              <w:rPr>
                <w:rFonts w:eastAsia="Times New Roman" w:cs="Arial"/>
                <w:sz w:val="18"/>
                <w:szCs w:val="18"/>
                <w:u w:val="single"/>
              </w:rPr>
              <w:t>https://dipol.minsal.cl/wrdprss_minsal/wp-content/uploads/2015/11/DS-122-2014-MINSAL-Modifica-DS-594-MINSAL-Prohibe-uso-de-Chorro-de-Arena.pdf</w:t>
            </w:r>
          </w:p>
        </w:tc>
      </w:tr>
      <w:tr w:rsidRPr="00E86AFB" w:rsidR="00E86AFB" w:rsidTr="00E86AFB" w14:paraId="17257829" w14:textId="77777777">
        <w:trPr>
          <w:trHeight w:val="680"/>
        </w:trPr>
        <w:tc>
          <w:tcPr>
            <w:tcW w:w="965" w:type="pct"/>
            <w:shd w:val="clear" w:color="auto" w:fill="F2F2F2" w:themeFill="background1" w:themeFillShade="F2"/>
            <w:vAlign w:val="center"/>
            <w:hideMark/>
          </w:tcPr>
          <w:p w:rsidRPr="00E86AFB" w:rsidR="001D69E6" w:rsidP="00E86AFB" w:rsidRDefault="001D69E6" w14:paraId="451BE924" w14:textId="77777777">
            <w:pPr>
              <w:spacing w:after="0"/>
              <w:jc w:val="left"/>
              <w:rPr>
                <w:rFonts w:eastAsia="DINNextLTPro-Light" w:cs="Arial"/>
                <w:sz w:val="18"/>
                <w:szCs w:val="18"/>
              </w:rPr>
            </w:pPr>
            <w:r w:rsidRPr="00E86AFB">
              <w:rPr>
                <w:rFonts w:eastAsia="DINNextLTPro-Light" w:cs="Arial"/>
                <w:sz w:val="18"/>
                <w:szCs w:val="18"/>
              </w:rPr>
              <w:t>D.S Nº 109</w:t>
            </w:r>
          </w:p>
        </w:tc>
        <w:tc>
          <w:tcPr>
            <w:tcW w:w="1928" w:type="pct"/>
            <w:shd w:val="clear" w:color="auto" w:fill="auto"/>
            <w:vAlign w:val="center"/>
            <w:hideMark/>
          </w:tcPr>
          <w:p w:rsidRPr="00E86AFB" w:rsidR="001D69E6" w:rsidP="00E86AFB" w:rsidRDefault="00E86AFB" w14:paraId="1F7542EA" w14:textId="3D27DFAE">
            <w:pPr>
              <w:spacing w:after="0"/>
              <w:jc w:val="left"/>
              <w:rPr>
                <w:rFonts w:eastAsia="DINNextLTPro-Light" w:cs="Arial"/>
                <w:sz w:val="18"/>
                <w:szCs w:val="18"/>
              </w:rPr>
            </w:pPr>
            <w:r>
              <w:rPr>
                <w:rFonts w:eastAsia="DINNextLTPro-Light" w:cs="Arial"/>
                <w:sz w:val="18"/>
                <w:szCs w:val="18"/>
              </w:rPr>
              <w:t>A</w:t>
            </w:r>
            <w:r w:rsidRPr="00E86AFB">
              <w:rPr>
                <w:rFonts w:eastAsia="DINNextLTPro-Light" w:cs="Arial"/>
                <w:sz w:val="18"/>
                <w:szCs w:val="18"/>
              </w:rPr>
              <w:t>prueba el reglamento para la calificación y evaluación de los accidentes del trabajo y enfermedades profesionales, de acuerdo con lo dispuesto en la ley 16.744, de 1° de febrero de 1968, que estableció el seguro social contra los riesgos por estos accidentes y enfermedades</w:t>
            </w:r>
          </w:p>
        </w:tc>
        <w:tc>
          <w:tcPr>
            <w:tcW w:w="2107" w:type="pct"/>
            <w:shd w:val="clear" w:color="auto" w:fill="auto"/>
            <w:vAlign w:val="center"/>
            <w:hideMark/>
          </w:tcPr>
          <w:p w:rsidRPr="00E86AFB" w:rsidR="001D69E6" w:rsidP="00E86AFB" w:rsidRDefault="007948AD" w14:paraId="7094CA65" w14:textId="77777777">
            <w:pPr>
              <w:spacing w:after="0"/>
              <w:jc w:val="left"/>
              <w:rPr>
                <w:rFonts w:eastAsia="Times New Roman" w:cs="Arial"/>
                <w:sz w:val="18"/>
                <w:szCs w:val="18"/>
                <w:u w:val="single"/>
              </w:rPr>
            </w:pPr>
            <w:hyperlink w:history="1" w:anchor="burnetii0" r:id="rId156">
              <w:r w:rsidRPr="00E86AFB" w:rsidR="001D69E6">
                <w:rPr>
                  <w:rFonts w:eastAsia="Times New Roman" w:cs="Arial"/>
                  <w:sz w:val="18"/>
                  <w:szCs w:val="18"/>
                  <w:u w:val="single"/>
                </w:rPr>
                <w:t>https://www.leychile.cl/Navegar?idNorma=9391&amp;r=3#burnetii0</w:t>
              </w:r>
            </w:hyperlink>
          </w:p>
        </w:tc>
      </w:tr>
      <w:tr w:rsidRPr="00E86AFB" w:rsidR="00E86AFB" w:rsidTr="00E86AFB" w14:paraId="420B3C21" w14:textId="77777777">
        <w:trPr>
          <w:trHeight w:val="680"/>
        </w:trPr>
        <w:tc>
          <w:tcPr>
            <w:tcW w:w="965" w:type="pct"/>
            <w:shd w:val="clear" w:color="auto" w:fill="F2F2F2" w:themeFill="background1" w:themeFillShade="F2"/>
            <w:vAlign w:val="center"/>
            <w:hideMark/>
          </w:tcPr>
          <w:p w:rsidRPr="00E86AFB" w:rsidR="001D69E6" w:rsidP="00E86AFB" w:rsidRDefault="001D69E6" w14:paraId="137F6CED" w14:textId="77777777">
            <w:pPr>
              <w:spacing w:after="0"/>
              <w:jc w:val="left"/>
              <w:rPr>
                <w:rFonts w:eastAsia="DINNextLTPro-Light" w:cs="Arial"/>
                <w:sz w:val="18"/>
                <w:szCs w:val="18"/>
              </w:rPr>
            </w:pPr>
            <w:r w:rsidRPr="00E86AFB">
              <w:rPr>
                <w:rFonts w:eastAsia="DINNextLTPro-Light" w:cs="Arial"/>
                <w:sz w:val="18"/>
                <w:szCs w:val="18"/>
              </w:rPr>
              <w:t>D.S Nº 101</w:t>
            </w:r>
          </w:p>
        </w:tc>
        <w:tc>
          <w:tcPr>
            <w:tcW w:w="1928" w:type="pct"/>
            <w:shd w:val="clear" w:color="auto" w:fill="auto"/>
            <w:vAlign w:val="center"/>
            <w:hideMark/>
          </w:tcPr>
          <w:p w:rsidRPr="00E86AFB" w:rsidR="001D69E6" w:rsidP="00E86AFB" w:rsidRDefault="00E86AFB" w14:paraId="1A828423" w14:textId="0CD45563">
            <w:pPr>
              <w:spacing w:after="0"/>
              <w:jc w:val="left"/>
              <w:rPr>
                <w:rFonts w:eastAsia="DINNextLTPro-Light" w:cs="Arial"/>
                <w:sz w:val="18"/>
                <w:szCs w:val="18"/>
              </w:rPr>
            </w:pPr>
            <w:r w:rsidRPr="00E86AFB">
              <w:rPr>
                <w:rFonts w:eastAsia="DINNextLTPro-Light" w:cs="Arial"/>
                <w:sz w:val="18"/>
                <w:szCs w:val="18"/>
              </w:rPr>
              <w:t xml:space="preserve">Aprueba reglamento para la aplicación de la ley </w:t>
            </w:r>
            <w:r>
              <w:rPr>
                <w:rFonts w:eastAsia="DINNextLTPro-Light" w:cs="Arial"/>
                <w:sz w:val="18"/>
                <w:szCs w:val="18"/>
              </w:rPr>
              <w:t>N°</w:t>
            </w:r>
            <w:r w:rsidRPr="00E86AFB">
              <w:rPr>
                <w:rFonts w:eastAsia="DINNextLTPro-Light" w:cs="Arial"/>
                <w:sz w:val="18"/>
                <w:szCs w:val="18"/>
              </w:rPr>
              <w:t xml:space="preserve"> 16.744, que establece normas sobre accidentes del trabajo y enfermedades profesionales</w:t>
            </w:r>
          </w:p>
        </w:tc>
        <w:tc>
          <w:tcPr>
            <w:tcW w:w="2107" w:type="pct"/>
            <w:shd w:val="clear" w:color="auto" w:fill="auto"/>
            <w:vAlign w:val="center"/>
            <w:hideMark/>
          </w:tcPr>
          <w:p w:rsidRPr="00E86AFB" w:rsidR="001D69E6" w:rsidP="00E86AFB" w:rsidRDefault="007948AD" w14:paraId="1C13E37F" w14:textId="77777777">
            <w:pPr>
              <w:spacing w:after="0"/>
              <w:jc w:val="left"/>
              <w:rPr>
                <w:rFonts w:eastAsia="Times New Roman" w:cs="Arial"/>
                <w:sz w:val="18"/>
                <w:szCs w:val="18"/>
                <w:u w:val="single"/>
              </w:rPr>
            </w:pPr>
            <w:hyperlink w:history="1" r:id="rId157">
              <w:r w:rsidRPr="00E86AFB" w:rsidR="001D69E6">
                <w:rPr>
                  <w:rFonts w:eastAsia="Times New Roman" w:cs="Arial"/>
                  <w:sz w:val="18"/>
                  <w:szCs w:val="18"/>
                  <w:u w:val="single"/>
                </w:rPr>
                <w:t>https://www.leychile.cl/Navegar?idNorma=9231</w:t>
              </w:r>
            </w:hyperlink>
          </w:p>
        </w:tc>
      </w:tr>
      <w:tr w:rsidRPr="00E86AFB" w:rsidR="00E86AFB" w:rsidTr="00E86AFB" w14:paraId="30C0A3D0" w14:textId="77777777">
        <w:trPr>
          <w:trHeight w:val="680"/>
        </w:trPr>
        <w:tc>
          <w:tcPr>
            <w:tcW w:w="965" w:type="pct"/>
            <w:shd w:val="clear" w:color="auto" w:fill="F2F2F2" w:themeFill="background1" w:themeFillShade="F2"/>
            <w:vAlign w:val="center"/>
            <w:hideMark/>
          </w:tcPr>
          <w:p w:rsidRPr="00E86AFB" w:rsidR="001D69E6" w:rsidP="00E86AFB" w:rsidRDefault="001D69E6" w14:paraId="440E9248" w14:textId="77777777">
            <w:pPr>
              <w:spacing w:after="0"/>
              <w:jc w:val="left"/>
              <w:rPr>
                <w:rFonts w:eastAsia="DINNextLTPro-Light" w:cs="Arial"/>
                <w:sz w:val="18"/>
                <w:szCs w:val="18"/>
              </w:rPr>
            </w:pPr>
            <w:r w:rsidRPr="00E86AFB">
              <w:rPr>
                <w:rFonts w:eastAsia="DINNextLTPro-Light" w:cs="Arial"/>
                <w:sz w:val="18"/>
                <w:szCs w:val="18"/>
              </w:rPr>
              <w:t>D.S Nº 97</w:t>
            </w:r>
          </w:p>
        </w:tc>
        <w:tc>
          <w:tcPr>
            <w:tcW w:w="1928" w:type="pct"/>
            <w:shd w:val="clear" w:color="auto" w:fill="auto"/>
            <w:vAlign w:val="center"/>
            <w:hideMark/>
          </w:tcPr>
          <w:p w:rsidRPr="00E86AFB" w:rsidR="001D69E6" w:rsidP="00E86AFB" w:rsidRDefault="00E86AFB" w14:paraId="7E0EBB41" w14:textId="4C2E343D">
            <w:pPr>
              <w:spacing w:after="0"/>
              <w:jc w:val="left"/>
              <w:rPr>
                <w:rFonts w:eastAsia="DINNextLTPro-Light" w:cs="Arial"/>
                <w:sz w:val="18"/>
                <w:szCs w:val="18"/>
              </w:rPr>
            </w:pPr>
            <w:r w:rsidRPr="00E86AFB">
              <w:rPr>
                <w:rFonts w:eastAsia="DINNextLTPro-Light" w:cs="Arial"/>
                <w:sz w:val="18"/>
                <w:szCs w:val="18"/>
              </w:rPr>
              <w:t xml:space="preserve">Modifica decreto </w:t>
            </w:r>
            <w:r>
              <w:rPr>
                <w:rFonts w:eastAsia="DINNextLTPro-Light" w:cs="Arial"/>
                <w:sz w:val="18"/>
                <w:szCs w:val="18"/>
              </w:rPr>
              <w:t>N</w:t>
            </w:r>
            <w:r w:rsidRPr="00E86AFB">
              <w:rPr>
                <w:rFonts w:eastAsia="DINNextLTPro-Light" w:cs="Arial"/>
                <w:sz w:val="18"/>
                <w:szCs w:val="18"/>
              </w:rPr>
              <w:t>° 594 de 1999, sobre condiciones sanitarias y ambientales básicas en los lugares de trabajo</w:t>
            </w:r>
          </w:p>
        </w:tc>
        <w:tc>
          <w:tcPr>
            <w:tcW w:w="2107" w:type="pct"/>
            <w:shd w:val="clear" w:color="auto" w:fill="auto"/>
            <w:vAlign w:val="center"/>
            <w:hideMark/>
          </w:tcPr>
          <w:p w:rsidRPr="00E86AFB" w:rsidR="001D69E6" w:rsidP="00E86AFB" w:rsidRDefault="007948AD" w14:paraId="1632AA6C" w14:textId="77777777">
            <w:pPr>
              <w:spacing w:after="0"/>
              <w:jc w:val="left"/>
              <w:rPr>
                <w:rFonts w:eastAsia="Times New Roman" w:cs="Arial"/>
                <w:sz w:val="18"/>
                <w:szCs w:val="18"/>
                <w:u w:val="single"/>
              </w:rPr>
            </w:pPr>
            <w:hyperlink w:history="1" r:id="rId158">
              <w:r w:rsidRPr="00E86AFB" w:rsidR="001D69E6">
                <w:rPr>
                  <w:rFonts w:eastAsia="Times New Roman" w:cs="Arial"/>
                  <w:sz w:val="18"/>
                  <w:szCs w:val="18"/>
                  <w:u w:val="single"/>
                </w:rPr>
                <w:t>http://www.ispch.cl/sites/default/files/decreto_97_2010_minsal%20.pdf</w:t>
              </w:r>
            </w:hyperlink>
          </w:p>
        </w:tc>
      </w:tr>
      <w:tr w:rsidRPr="00E86AFB" w:rsidR="00E86AFB" w:rsidTr="00E86AFB" w14:paraId="3D92F6B2" w14:textId="77777777">
        <w:trPr>
          <w:trHeight w:val="680"/>
        </w:trPr>
        <w:tc>
          <w:tcPr>
            <w:tcW w:w="965" w:type="pct"/>
            <w:shd w:val="clear" w:color="auto" w:fill="F2F2F2" w:themeFill="background1" w:themeFillShade="F2"/>
            <w:vAlign w:val="center"/>
            <w:hideMark/>
          </w:tcPr>
          <w:p w:rsidRPr="00E86AFB" w:rsidR="001D69E6" w:rsidP="00E86AFB" w:rsidRDefault="001D69E6" w14:paraId="69592D57" w14:textId="77777777">
            <w:pPr>
              <w:spacing w:after="0"/>
              <w:jc w:val="left"/>
              <w:rPr>
                <w:rFonts w:eastAsia="DINNextLTPro-Light" w:cs="Arial"/>
                <w:sz w:val="18"/>
                <w:szCs w:val="18"/>
              </w:rPr>
            </w:pPr>
            <w:r w:rsidRPr="00E86AFB">
              <w:rPr>
                <w:rFonts w:eastAsia="DINNextLTPro-Light" w:cs="Arial"/>
                <w:sz w:val="18"/>
                <w:szCs w:val="18"/>
              </w:rPr>
              <w:t>D.S Nº 73</w:t>
            </w:r>
          </w:p>
        </w:tc>
        <w:tc>
          <w:tcPr>
            <w:tcW w:w="1928" w:type="pct"/>
            <w:shd w:val="clear" w:color="auto" w:fill="auto"/>
            <w:vAlign w:val="center"/>
            <w:hideMark/>
          </w:tcPr>
          <w:p w:rsidRPr="00E86AFB" w:rsidR="001D69E6" w:rsidP="00E86AFB" w:rsidRDefault="001D69E6" w14:paraId="6D0CE0B8" w14:textId="77777777">
            <w:pPr>
              <w:spacing w:after="0"/>
              <w:jc w:val="left"/>
              <w:rPr>
                <w:rFonts w:eastAsia="DINNextLTPro-Light" w:cs="Arial"/>
                <w:sz w:val="18"/>
                <w:szCs w:val="18"/>
              </w:rPr>
            </w:pPr>
            <w:r w:rsidRPr="00E86AFB">
              <w:rPr>
                <w:rFonts w:eastAsia="DINNextLTPro-Light" w:cs="Arial"/>
                <w:sz w:val="18"/>
                <w:szCs w:val="18"/>
              </w:rPr>
              <w:t>Introduce Modificaciones En El Reglamento Para La Aplicación De La Ley Nº16.744, Que Establece Normas Sobre Accidentes Del Trabajo Y Enfermedades Profesionales, Contenido En El Decreto Supremo Nº 101, De 1968, Del Ministerio Del Trabajo Y Previsión Social, Y En El Reglamento Para La Calificación Y Evaluación De Los Accidentes Del Trabajo Y Enfermedades Profesionales, Contenido En El Decreto Supremo Nº 109, De 1968, Del Ministerio Del Trabajo Y Previsión Social</w:t>
            </w:r>
          </w:p>
        </w:tc>
        <w:tc>
          <w:tcPr>
            <w:tcW w:w="2107" w:type="pct"/>
            <w:shd w:val="clear" w:color="auto" w:fill="auto"/>
            <w:vAlign w:val="center"/>
            <w:hideMark/>
          </w:tcPr>
          <w:p w:rsidRPr="00E86AFB" w:rsidR="001D69E6" w:rsidP="00E86AFB" w:rsidRDefault="007948AD" w14:paraId="2215E8DC" w14:textId="77777777">
            <w:pPr>
              <w:spacing w:after="0"/>
              <w:jc w:val="left"/>
              <w:rPr>
                <w:rFonts w:eastAsia="Times New Roman" w:cs="Arial"/>
                <w:sz w:val="18"/>
                <w:szCs w:val="18"/>
                <w:u w:val="single"/>
              </w:rPr>
            </w:pPr>
            <w:hyperlink w:history="1" r:id="rId159">
              <w:r w:rsidRPr="00E86AFB" w:rsidR="001D69E6">
                <w:rPr>
                  <w:rFonts w:eastAsia="Times New Roman" w:cs="Arial"/>
                  <w:sz w:val="18"/>
                  <w:szCs w:val="18"/>
                  <w:u w:val="single"/>
                </w:rPr>
                <w:t>https://www.leychile.cl/Navegar?idNorma=247787</w:t>
              </w:r>
            </w:hyperlink>
          </w:p>
        </w:tc>
      </w:tr>
      <w:tr w:rsidRPr="00E86AFB" w:rsidR="00E86AFB" w:rsidTr="00E86AFB" w14:paraId="58A01335" w14:textId="77777777">
        <w:trPr>
          <w:trHeight w:val="680"/>
        </w:trPr>
        <w:tc>
          <w:tcPr>
            <w:tcW w:w="965" w:type="pct"/>
            <w:shd w:val="clear" w:color="auto" w:fill="F2F2F2" w:themeFill="background1" w:themeFillShade="F2"/>
            <w:vAlign w:val="center"/>
            <w:hideMark/>
          </w:tcPr>
          <w:p w:rsidRPr="00E86AFB" w:rsidR="001D69E6" w:rsidP="00E86AFB" w:rsidRDefault="001D69E6" w14:paraId="4A0EDC09" w14:textId="77777777">
            <w:pPr>
              <w:spacing w:after="0"/>
              <w:jc w:val="left"/>
              <w:rPr>
                <w:rFonts w:eastAsia="DINNextLTPro-Light" w:cs="Arial"/>
                <w:sz w:val="18"/>
                <w:szCs w:val="18"/>
              </w:rPr>
            </w:pPr>
            <w:r w:rsidRPr="00E86AFB">
              <w:rPr>
                <w:rFonts w:eastAsia="DINNextLTPro-Light" w:cs="Arial"/>
                <w:sz w:val="18"/>
                <w:szCs w:val="18"/>
              </w:rPr>
              <w:t>D.S Nº 64</w:t>
            </w:r>
          </w:p>
        </w:tc>
        <w:tc>
          <w:tcPr>
            <w:tcW w:w="1928" w:type="pct"/>
            <w:shd w:val="clear" w:color="auto" w:fill="auto"/>
            <w:vAlign w:val="center"/>
            <w:hideMark/>
          </w:tcPr>
          <w:p w:rsidRPr="00E86AFB" w:rsidR="001D69E6" w:rsidP="00E86AFB" w:rsidRDefault="00E86AFB" w14:paraId="371C2926" w14:textId="16A9AA08">
            <w:pPr>
              <w:spacing w:after="0"/>
              <w:jc w:val="left"/>
              <w:rPr>
                <w:rFonts w:eastAsia="DINNextLTPro-Light" w:cs="Arial"/>
                <w:sz w:val="18"/>
                <w:szCs w:val="18"/>
              </w:rPr>
            </w:pPr>
            <w:r w:rsidRPr="00E86AFB">
              <w:rPr>
                <w:rFonts w:eastAsia="DINNextLTPro-Light" w:cs="Arial"/>
                <w:sz w:val="18"/>
                <w:szCs w:val="18"/>
              </w:rPr>
              <w:t xml:space="preserve">Aprueba reglamento del capítulo </w:t>
            </w:r>
            <w:r>
              <w:rPr>
                <w:rFonts w:eastAsia="DINNextLTPro-Light" w:cs="Arial"/>
                <w:sz w:val="18"/>
                <w:szCs w:val="18"/>
              </w:rPr>
              <w:t>II</w:t>
            </w:r>
            <w:r w:rsidRPr="00E86AFB">
              <w:rPr>
                <w:rFonts w:eastAsia="DINNextLTPro-Light" w:cs="Arial"/>
                <w:sz w:val="18"/>
                <w:szCs w:val="18"/>
              </w:rPr>
              <w:t xml:space="preserve"> "de la inclusión laboral de personas con discapacidad", del título </w:t>
            </w:r>
            <w:r>
              <w:rPr>
                <w:rFonts w:eastAsia="DINNextLTPro-Light" w:cs="Arial"/>
                <w:sz w:val="18"/>
                <w:szCs w:val="18"/>
              </w:rPr>
              <w:t>III</w:t>
            </w:r>
            <w:r w:rsidRPr="00E86AFB">
              <w:rPr>
                <w:rFonts w:eastAsia="DINNextLTPro-Light" w:cs="Arial"/>
                <w:sz w:val="18"/>
                <w:szCs w:val="18"/>
              </w:rPr>
              <w:t xml:space="preserve"> del libro i del código del trabajo, incorporado por la ley </w:t>
            </w:r>
            <w:r>
              <w:rPr>
                <w:rFonts w:eastAsia="DINNextLTPro-Light" w:cs="Arial"/>
                <w:sz w:val="18"/>
                <w:szCs w:val="18"/>
              </w:rPr>
              <w:t>N</w:t>
            </w:r>
            <w:r w:rsidRPr="00E86AFB">
              <w:rPr>
                <w:rFonts w:eastAsia="DINNextLTPro-Light" w:cs="Arial"/>
                <w:sz w:val="18"/>
                <w:szCs w:val="18"/>
              </w:rPr>
              <w:t>º 21.015, que incentiva la inclusión de personas con discapacidad al mundo laboral</w:t>
            </w:r>
          </w:p>
        </w:tc>
        <w:tc>
          <w:tcPr>
            <w:tcW w:w="2107" w:type="pct"/>
            <w:shd w:val="clear" w:color="auto" w:fill="auto"/>
            <w:noWrap/>
            <w:vAlign w:val="center"/>
            <w:hideMark/>
          </w:tcPr>
          <w:p w:rsidRPr="00E86AFB" w:rsidR="001D69E6" w:rsidP="00E86AFB" w:rsidRDefault="007948AD" w14:paraId="4E637583" w14:textId="77777777">
            <w:pPr>
              <w:spacing w:after="0"/>
              <w:jc w:val="left"/>
              <w:rPr>
                <w:rFonts w:eastAsia="Times New Roman" w:cs="Arial"/>
                <w:sz w:val="18"/>
                <w:szCs w:val="18"/>
                <w:u w:val="single"/>
              </w:rPr>
            </w:pPr>
            <w:hyperlink w:history="1" r:id="rId160">
              <w:r w:rsidRPr="00E86AFB" w:rsidR="001D69E6">
                <w:rPr>
                  <w:rFonts w:eastAsia="Times New Roman" w:cs="Arial"/>
                  <w:sz w:val="18"/>
                  <w:szCs w:val="18"/>
                  <w:u w:val="single"/>
                </w:rPr>
                <w:t>https://www.leychile.cl/Navegar?idNorma=1114287</w:t>
              </w:r>
            </w:hyperlink>
          </w:p>
        </w:tc>
      </w:tr>
      <w:tr w:rsidRPr="00E86AFB" w:rsidR="00E86AFB" w:rsidTr="00E86AFB" w14:paraId="4D4166AD" w14:textId="77777777">
        <w:trPr>
          <w:trHeight w:val="680"/>
        </w:trPr>
        <w:tc>
          <w:tcPr>
            <w:tcW w:w="965" w:type="pct"/>
            <w:shd w:val="clear" w:color="auto" w:fill="F2F2F2" w:themeFill="background1" w:themeFillShade="F2"/>
            <w:vAlign w:val="center"/>
            <w:hideMark/>
          </w:tcPr>
          <w:p w:rsidRPr="00E86AFB" w:rsidR="001D69E6" w:rsidP="00E86AFB" w:rsidRDefault="001D69E6" w14:paraId="100DB252" w14:textId="77777777">
            <w:pPr>
              <w:spacing w:after="0"/>
              <w:jc w:val="left"/>
              <w:rPr>
                <w:rFonts w:eastAsia="DINNextLTPro-Light" w:cs="Arial"/>
                <w:sz w:val="18"/>
                <w:szCs w:val="18"/>
              </w:rPr>
            </w:pPr>
            <w:r w:rsidRPr="00E86AFB">
              <w:rPr>
                <w:rFonts w:eastAsia="DINNextLTPro-Light" w:cs="Arial"/>
                <w:sz w:val="18"/>
                <w:szCs w:val="18"/>
              </w:rPr>
              <w:t>D.S Nº 54</w:t>
            </w:r>
          </w:p>
        </w:tc>
        <w:tc>
          <w:tcPr>
            <w:tcW w:w="1928" w:type="pct"/>
            <w:shd w:val="clear" w:color="auto" w:fill="auto"/>
            <w:vAlign w:val="center"/>
            <w:hideMark/>
          </w:tcPr>
          <w:p w:rsidRPr="00E86AFB" w:rsidR="001D69E6" w:rsidP="00E86AFB" w:rsidRDefault="001D69E6" w14:paraId="787EB400" w14:textId="77777777">
            <w:pPr>
              <w:spacing w:after="0"/>
              <w:jc w:val="left"/>
              <w:rPr>
                <w:rFonts w:eastAsia="DINNextLTPro-Light" w:cs="Arial"/>
                <w:sz w:val="18"/>
                <w:szCs w:val="18"/>
              </w:rPr>
            </w:pPr>
            <w:r w:rsidRPr="00E86AFB">
              <w:rPr>
                <w:rFonts w:eastAsia="DINNextLTPro-Light" w:cs="Arial"/>
                <w:sz w:val="18"/>
                <w:szCs w:val="18"/>
              </w:rPr>
              <w:t>Aprueba Reglamento Para La Constitución Y Funcionamiento De Los comités Paritarios De Higiene Y Seguridad</w:t>
            </w:r>
          </w:p>
        </w:tc>
        <w:tc>
          <w:tcPr>
            <w:tcW w:w="2107" w:type="pct"/>
            <w:shd w:val="clear" w:color="auto" w:fill="auto"/>
            <w:vAlign w:val="center"/>
            <w:hideMark/>
          </w:tcPr>
          <w:p w:rsidRPr="00E86AFB" w:rsidR="001D69E6" w:rsidP="00E86AFB" w:rsidRDefault="007948AD" w14:paraId="2FCC5764" w14:textId="77777777">
            <w:pPr>
              <w:spacing w:after="0"/>
              <w:jc w:val="left"/>
              <w:rPr>
                <w:rFonts w:eastAsia="Times New Roman" w:cs="Arial"/>
                <w:sz w:val="18"/>
                <w:szCs w:val="18"/>
                <w:u w:val="single"/>
              </w:rPr>
            </w:pPr>
            <w:hyperlink w:history="1" r:id="rId161">
              <w:r w:rsidRPr="00E86AFB" w:rsidR="001D69E6">
                <w:rPr>
                  <w:rFonts w:eastAsia="Times New Roman" w:cs="Arial"/>
                  <w:sz w:val="18"/>
                  <w:szCs w:val="18"/>
                  <w:u w:val="single"/>
                </w:rPr>
                <w:t>https://www.leychile.cl/Navegar?idNorma=8336&amp;r=1</w:t>
              </w:r>
            </w:hyperlink>
          </w:p>
        </w:tc>
      </w:tr>
      <w:tr w:rsidRPr="00E86AFB" w:rsidR="00E86AFB" w:rsidTr="00E86AFB" w14:paraId="2A343825" w14:textId="77777777">
        <w:trPr>
          <w:trHeight w:val="680"/>
        </w:trPr>
        <w:tc>
          <w:tcPr>
            <w:tcW w:w="965" w:type="pct"/>
            <w:shd w:val="clear" w:color="auto" w:fill="F2F2F2" w:themeFill="background1" w:themeFillShade="F2"/>
            <w:vAlign w:val="center"/>
            <w:hideMark/>
          </w:tcPr>
          <w:p w:rsidRPr="00E86AFB" w:rsidR="001D69E6" w:rsidP="00E86AFB" w:rsidRDefault="001D69E6" w14:paraId="610CE266" w14:textId="77777777">
            <w:pPr>
              <w:spacing w:after="0"/>
              <w:jc w:val="left"/>
              <w:rPr>
                <w:rFonts w:eastAsia="DINNextLTPro-Light" w:cs="Arial"/>
                <w:sz w:val="18"/>
                <w:szCs w:val="18"/>
              </w:rPr>
            </w:pPr>
            <w:r w:rsidRPr="00E86AFB">
              <w:rPr>
                <w:rFonts w:eastAsia="DINNextLTPro-Light" w:cs="Arial"/>
                <w:sz w:val="18"/>
                <w:szCs w:val="18"/>
              </w:rPr>
              <w:t>D.S Nº 48</w:t>
            </w:r>
          </w:p>
        </w:tc>
        <w:tc>
          <w:tcPr>
            <w:tcW w:w="1928" w:type="pct"/>
            <w:shd w:val="clear" w:color="auto" w:fill="auto"/>
            <w:vAlign w:val="center"/>
            <w:hideMark/>
          </w:tcPr>
          <w:p w:rsidRPr="00E86AFB" w:rsidR="001D69E6" w:rsidP="00E86AFB" w:rsidRDefault="00E86AFB" w14:paraId="46563DF1" w14:textId="3E8C7D42">
            <w:pPr>
              <w:spacing w:after="0"/>
              <w:jc w:val="left"/>
              <w:rPr>
                <w:rFonts w:eastAsia="DINNextLTPro-Light" w:cs="Arial"/>
                <w:sz w:val="18"/>
                <w:szCs w:val="18"/>
              </w:rPr>
            </w:pPr>
            <w:r w:rsidRPr="00E86AFB">
              <w:rPr>
                <w:rFonts w:eastAsia="DINNextLTPro-Light" w:cs="Arial"/>
                <w:sz w:val="18"/>
                <w:szCs w:val="18"/>
              </w:rPr>
              <w:t xml:space="preserve">Introduce modificaciones en el reglamento para la aplicación de la ley </w:t>
            </w:r>
            <w:r>
              <w:rPr>
                <w:rFonts w:eastAsia="DINNextLTPro-Light" w:cs="Arial"/>
                <w:sz w:val="18"/>
                <w:szCs w:val="18"/>
              </w:rPr>
              <w:t>N</w:t>
            </w:r>
            <w:r w:rsidRPr="00E86AFB">
              <w:rPr>
                <w:rFonts w:eastAsia="DINNextLTPro-Light" w:cs="Arial"/>
                <w:sz w:val="18"/>
                <w:szCs w:val="18"/>
              </w:rPr>
              <w:t xml:space="preserve">° 20.001, que regula el peso máximo de carga humana, contenido en el decreto supremo </w:t>
            </w:r>
            <w:r>
              <w:rPr>
                <w:rFonts w:eastAsia="DINNextLTPro-Light" w:cs="Arial"/>
                <w:sz w:val="18"/>
                <w:szCs w:val="18"/>
              </w:rPr>
              <w:t>N</w:t>
            </w:r>
            <w:r w:rsidRPr="00E86AFB">
              <w:rPr>
                <w:rFonts w:eastAsia="DINNextLTPro-Light" w:cs="Arial"/>
                <w:sz w:val="18"/>
                <w:szCs w:val="18"/>
              </w:rPr>
              <w:t>° 63, de 2005, del ministerio del trabajo y previsión social</w:t>
            </w:r>
          </w:p>
        </w:tc>
        <w:tc>
          <w:tcPr>
            <w:tcW w:w="2107" w:type="pct"/>
            <w:shd w:val="clear" w:color="auto" w:fill="auto"/>
            <w:noWrap/>
            <w:vAlign w:val="center"/>
            <w:hideMark/>
          </w:tcPr>
          <w:p w:rsidRPr="00E86AFB" w:rsidR="001D69E6" w:rsidP="00E86AFB" w:rsidRDefault="007948AD" w14:paraId="75932D0D" w14:textId="77777777">
            <w:pPr>
              <w:spacing w:after="0"/>
              <w:jc w:val="left"/>
              <w:rPr>
                <w:rFonts w:eastAsia="Times New Roman" w:cs="Arial"/>
                <w:sz w:val="18"/>
                <w:szCs w:val="18"/>
                <w:u w:val="single"/>
              </w:rPr>
            </w:pPr>
            <w:hyperlink w:history="1" r:id="rId162">
              <w:r w:rsidRPr="00E86AFB" w:rsidR="001D69E6">
                <w:rPr>
                  <w:rFonts w:eastAsia="Times New Roman" w:cs="Arial"/>
                  <w:sz w:val="18"/>
                  <w:szCs w:val="18"/>
                  <w:u w:val="single"/>
                </w:rPr>
                <w:t>https://www.leychile.cl/Navegar?idNorma=1113805</w:t>
              </w:r>
            </w:hyperlink>
          </w:p>
        </w:tc>
      </w:tr>
      <w:tr w:rsidRPr="00E86AFB" w:rsidR="00E86AFB" w:rsidTr="00E86AFB" w14:paraId="7920DCF9" w14:textId="77777777">
        <w:trPr>
          <w:trHeight w:val="680"/>
        </w:trPr>
        <w:tc>
          <w:tcPr>
            <w:tcW w:w="965" w:type="pct"/>
            <w:shd w:val="clear" w:color="auto" w:fill="F2F2F2" w:themeFill="background1" w:themeFillShade="F2"/>
            <w:vAlign w:val="center"/>
            <w:hideMark/>
          </w:tcPr>
          <w:p w:rsidRPr="00E86AFB" w:rsidR="001D69E6" w:rsidP="00E86AFB" w:rsidRDefault="001D69E6" w14:paraId="305AB6FD" w14:textId="77777777">
            <w:pPr>
              <w:spacing w:after="0"/>
              <w:jc w:val="left"/>
              <w:rPr>
                <w:rFonts w:eastAsia="DINNextLTPro-Light" w:cs="Arial"/>
                <w:sz w:val="18"/>
                <w:szCs w:val="18"/>
              </w:rPr>
            </w:pPr>
            <w:r w:rsidRPr="00E86AFB">
              <w:rPr>
                <w:rFonts w:eastAsia="DINNextLTPro-Light" w:cs="Arial"/>
                <w:sz w:val="18"/>
                <w:szCs w:val="18"/>
              </w:rPr>
              <w:t>D.S Nº 44</w:t>
            </w:r>
          </w:p>
        </w:tc>
        <w:tc>
          <w:tcPr>
            <w:tcW w:w="1928" w:type="pct"/>
            <w:shd w:val="clear" w:color="auto" w:fill="auto"/>
            <w:vAlign w:val="center"/>
            <w:hideMark/>
          </w:tcPr>
          <w:p w:rsidRPr="00E86AFB" w:rsidR="001D69E6" w:rsidP="00E86AFB" w:rsidRDefault="00E86AFB" w14:paraId="232ACFB2" w14:textId="22C465E4">
            <w:pPr>
              <w:spacing w:after="0"/>
              <w:jc w:val="left"/>
              <w:rPr>
                <w:rFonts w:eastAsia="DINNextLTPro-Light" w:cs="Arial"/>
                <w:sz w:val="18"/>
                <w:szCs w:val="18"/>
              </w:rPr>
            </w:pPr>
            <w:r w:rsidRPr="00E86AFB">
              <w:rPr>
                <w:rFonts w:eastAsia="DINNextLTPro-Light" w:cs="Arial"/>
                <w:sz w:val="18"/>
                <w:szCs w:val="18"/>
              </w:rPr>
              <w:t>Aprueba reglamento que establece requisitos de seguridad y rotulación de extintores portátiles</w:t>
            </w:r>
          </w:p>
        </w:tc>
        <w:tc>
          <w:tcPr>
            <w:tcW w:w="2107" w:type="pct"/>
            <w:shd w:val="clear" w:color="auto" w:fill="auto"/>
            <w:noWrap/>
            <w:vAlign w:val="center"/>
            <w:hideMark/>
          </w:tcPr>
          <w:p w:rsidRPr="00E86AFB" w:rsidR="001D69E6" w:rsidP="00E86AFB" w:rsidRDefault="007948AD" w14:paraId="3C6E9397" w14:textId="77777777">
            <w:pPr>
              <w:spacing w:after="0"/>
              <w:jc w:val="left"/>
              <w:rPr>
                <w:rFonts w:eastAsia="Times New Roman" w:cs="Arial"/>
                <w:sz w:val="18"/>
                <w:szCs w:val="18"/>
                <w:u w:val="single"/>
              </w:rPr>
            </w:pPr>
            <w:hyperlink w:history="1" r:id="rId163">
              <w:r w:rsidRPr="00E86AFB" w:rsidR="001D69E6">
                <w:rPr>
                  <w:rFonts w:eastAsia="Times New Roman" w:cs="Arial"/>
                  <w:sz w:val="18"/>
                  <w:szCs w:val="18"/>
                  <w:u w:val="single"/>
                </w:rPr>
                <w:t>https://www.leychile.cl/Navegar?idNorma=1115349</w:t>
              </w:r>
            </w:hyperlink>
          </w:p>
        </w:tc>
      </w:tr>
      <w:tr w:rsidRPr="00E86AFB" w:rsidR="00E86AFB" w:rsidTr="00E86AFB" w14:paraId="4AEF789B" w14:textId="77777777">
        <w:trPr>
          <w:trHeight w:val="680"/>
        </w:trPr>
        <w:tc>
          <w:tcPr>
            <w:tcW w:w="965" w:type="pct"/>
            <w:shd w:val="clear" w:color="auto" w:fill="F2F2F2" w:themeFill="background1" w:themeFillShade="F2"/>
            <w:vAlign w:val="center"/>
            <w:hideMark/>
          </w:tcPr>
          <w:p w:rsidRPr="00E86AFB" w:rsidR="001D69E6" w:rsidP="00E86AFB" w:rsidRDefault="001D69E6" w14:paraId="7CCA237B" w14:textId="77777777">
            <w:pPr>
              <w:spacing w:after="0"/>
              <w:jc w:val="left"/>
              <w:rPr>
                <w:rFonts w:eastAsia="DINNextLTPro-Light" w:cs="Arial"/>
                <w:sz w:val="18"/>
                <w:szCs w:val="18"/>
              </w:rPr>
            </w:pPr>
            <w:r w:rsidRPr="00E86AFB">
              <w:rPr>
                <w:rFonts w:eastAsia="DINNextLTPro-Light" w:cs="Arial"/>
                <w:sz w:val="18"/>
                <w:szCs w:val="18"/>
              </w:rPr>
              <w:t>D.S Nº 40</w:t>
            </w:r>
          </w:p>
        </w:tc>
        <w:tc>
          <w:tcPr>
            <w:tcW w:w="1928" w:type="pct"/>
            <w:shd w:val="clear" w:color="auto" w:fill="auto"/>
            <w:vAlign w:val="center"/>
            <w:hideMark/>
          </w:tcPr>
          <w:p w:rsidRPr="00E86AFB" w:rsidR="001D69E6" w:rsidP="00E86AFB" w:rsidRDefault="00E86AFB" w14:paraId="71C01C98" w14:textId="17C8BEA3">
            <w:pPr>
              <w:spacing w:after="0"/>
              <w:jc w:val="left"/>
              <w:rPr>
                <w:rFonts w:eastAsia="DINNextLTPro-Light" w:cs="Arial"/>
                <w:sz w:val="18"/>
                <w:szCs w:val="18"/>
              </w:rPr>
            </w:pPr>
            <w:r w:rsidRPr="00E86AFB">
              <w:rPr>
                <w:rFonts w:eastAsia="DINNextLTPro-Light" w:cs="Arial"/>
                <w:sz w:val="18"/>
                <w:szCs w:val="18"/>
              </w:rPr>
              <w:t>Aprueba reglamento sobre prevención de riesgos profesionales.</w:t>
            </w:r>
          </w:p>
        </w:tc>
        <w:tc>
          <w:tcPr>
            <w:tcW w:w="2107" w:type="pct"/>
            <w:shd w:val="clear" w:color="auto" w:fill="auto"/>
            <w:noWrap/>
            <w:vAlign w:val="center"/>
            <w:hideMark/>
          </w:tcPr>
          <w:p w:rsidRPr="00E86AFB" w:rsidR="001D69E6" w:rsidP="00E86AFB" w:rsidRDefault="007948AD" w14:paraId="7215D73F" w14:textId="77777777">
            <w:pPr>
              <w:spacing w:after="0"/>
              <w:jc w:val="left"/>
              <w:rPr>
                <w:rFonts w:eastAsia="Times New Roman" w:cs="Arial"/>
                <w:sz w:val="18"/>
                <w:szCs w:val="18"/>
                <w:u w:val="single"/>
              </w:rPr>
            </w:pPr>
            <w:hyperlink w:history="1" r:id="rId164">
              <w:r w:rsidRPr="00E86AFB" w:rsidR="001D69E6">
                <w:rPr>
                  <w:rFonts w:eastAsia="Times New Roman" w:cs="Arial"/>
                  <w:sz w:val="18"/>
                  <w:szCs w:val="18"/>
                  <w:u w:val="single"/>
                </w:rPr>
                <w:t>https://www.leychile.cl/Navegar?idNorma=1041130</w:t>
              </w:r>
            </w:hyperlink>
          </w:p>
        </w:tc>
      </w:tr>
      <w:tr w:rsidRPr="00E86AFB" w:rsidR="00E86AFB" w:rsidTr="00E86AFB" w14:paraId="2D9482D1" w14:textId="77777777">
        <w:trPr>
          <w:trHeight w:val="680"/>
        </w:trPr>
        <w:tc>
          <w:tcPr>
            <w:tcW w:w="965" w:type="pct"/>
            <w:shd w:val="clear" w:color="auto" w:fill="F2F2F2" w:themeFill="background1" w:themeFillShade="F2"/>
            <w:vAlign w:val="center"/>
            <w:hideMark/>
          </w:tcPr>
          <w:p w:rsidRPr="00E86AFB" w:rsidR="001D69E6" w:rsidP="00E86AFB" w:rsidRDefault="001D69E6" w14:paraId="5FF2C1BA" w14:textId="77777777">
            <w:pPr>
              <w:spacing w:after="0"/>
              <w:jc w:val="left"/>
              <w:rPr>
                <w:rFonts w:eastAsia="DINNextLTPro-Light" w:cs="Arial"/>
                <w:sz w:val="18"/>
                <w:szCs w:val="18"/>
              </w:rPr>
            </w:pPr>
            <w:r w:rsidRPr="00E86AFB">
              <w:rPr>
                <w:rFonts w:eastAsia="DINNextLTPro-Light" w:cs="Arial"/>
                <w:sz w:val="18"/>
                <w:szCs w:val="18"/>
              </w:rPr>
              <w:t>D.S Nº 30</w:t>
            </w:r>
          </w:p>
        </w:tc>
        <w:tc>
          <w:tcPr>
            <w:tcW w:w="1928" w:type="pct"/>
            <w:shd w:val="clear" w:color="auto" w:fill="auto"/>
            <w:vAlign w:val="center"/>
            <w:hideMark/>
          </w:tcPr>
          <w:p w:rsidRPr="00E86AFB" w:rsidR="001D69E6" w:rsidP="00E86AFB" w:rsidRDefault="001D69E6" w14:paraId="7EFEDA3A" w14:textId="1F9A2B34">
            <w:pPr>
              <w:spacing w:after="0"/>
              <w:jc w:val="left"/>
              <w:rPr>
                <w:rFonts w:eastAsia="DINNextLTPro-Light" w:cs="Arial"/>
                <w:sz w:val="18"/>
                <w:szCs w:val="18"/>
              </w:rPr>
            </w:pPr>
            <w:r w:rsidRPr="00E86AFB">
              <w:rPr>
                <w:rFonts w:eastAsia="DINNextLTPro-Light" w:cs="Arial"/>
                <w:sz w:val="18"/>
                <w:szCs w:val="18"/>
              </w:rPr>
              <w:t>Modifi</w:t>
            </w:r>
            <w:r w:rsidRPr="00E86AFB" w:rsidR="00E86AFB">
              <w:rPr>
                <w:rFonts w:eastAsia="DINNextLTPro-Light" w:cs="Arial"/>
                <w:sz w:val="18"/>
                <w:szCs w:val="18"/>
              </w:rPr>
              <w:t>ca decreto no. 54, de 1969, que aprueba el reglamento para la constitución y funcionamiento de los comités paritarios de higiene y seguridad</w:t>
            </w:r>
          </w:p>
        </w:tc>
        <w:tc>
          <w:tcPr>
            <w:tcW w:w="2107" w:type="pct"/>
            <w:shd w:val="clear" w:color="auto" w:fill="auto"/>
            <w:vAlign w:val="center"/>
            <w:hideMark/>
          </w:tcPr>
          <w:p w:rsidRPr="00E86AFB" w:rsidR="001D69E6" w:rsidP="00E86AFB" w:rsidRDefault="007948AD" w14:paraId="1206E539" w14:textId="77777777">
            <w:pPr>
              <w:spacing w:after="0"/>
              <w:jc w:val="left"/>
              <w:rPr>
                <w:rFonts w:eastAsia="Times New Roman" w:cs="Arial"/>
                <w:sz w:val="18"/>
                <w:szCs w:val="18"/>
                <w:u w:val="single"/>
              </w:rPr>
            </w:pPr>
            <w:hyperlink w:history="1" r:id="rId165">
              <w:r w:rsidRPr="00E86AFB" w:rsidR="001D69E6">
                <w:rPr>
                  <w:rFonts w:eastAsia="Times New Roman" w:cs="Arial"/>
                  <w:sz w:val="18"/>
                  <w:szCs w:val="18"/>
                  <w:u w:val="single"/>
                </w:rPr>
                <w:t>https://www.leychile.cl/Navegar?idNorma=132746</w:t>
              </w:r>
            </w:hyperlink>
          </w:p>
        </w:tc>
      </w:tr>
      <w:tr w:rsidRPr="00E86AFB" w:rsidR="00E86AFB" w:rsidTr="00E86AFB" w14:paraId="3D3B67E5" w14:textId="77777777">
        <w:trPr>
          <w:trHeight w:val="680"/>
        </w:trPr>
        <w:tc>
          <w:tcPr>
            <w:tcW w:w="965" w:type="pct"/>
            <w:shd w:val="clear" w:color="auto" w:fill="F2F2F2" w:themeFill="background1" w:themeFillShade="F2"/>
            <w:vAlign w:val="center"/>
            <w:hideMark/>
          </w:tcPr>
          <w:p w:rsidRPr="00E86AFB" w:rsidR="001D69E6" w:rsidP="00E86AFB" w:rsidRDefault="001D69E6" w14:paraId="356B4DDD" w14:textId="77777777">
            <w:pPr>
              <w:spacing w:after="0"/>
              <w:jc w:val="left"/>
              <w:rPr>
                <w:rFonts w:eastAsia="DINNextLTPro-Light" w:cs="Arial"/>
                <w:sz w:val="18"/>
                <w:szCs w:val="18"/>
              </w:rPr>
            </w:pPr>
            <w:r w:rsidRPr="00E86AFB">
              <w:rPr>
                <w:rFonts w:eastAsia="DINNextLTPro-Light" w:cs="Arial"/>
                <w:sz w:val="18"/>
                <w:szCs w:val="18"/>
              </w:rPr>
              <w:t>D.S Nº 28</w:t>
            </w:r>
          </w:p>
        </w:tc>
        <w:tc>
          <w:tcPr>
            <w:tcW w:w="1928" w:type="pct"/>
            <w:shd w:val="clear" w:color="auto" w:fill="auto"/>
            <w:vAlign w:val="center"/>
            <w:hideMark/>
          </w:tcPr>
          <w:p w:rsidRPr="00E86AFB" w:rsidR="001D69E6" w:rsidP="00E86AFB" w:rsidRDefault="00E86AFB" w14:paraId="7096EB21" w14:textId="68030964">
            <w:pPr>
              <w:spacing w:after="0"/>
              <w:jc w:val="left"/>
              <w:rPr>
                <w:rFonts w:eastAsia="DINNextLTPro-Light" w:cs="Arial"/>
                <w:sz w:val="18"/>
                <w:szCs w:val="18"/>
              </w:rPr>
            </w:pPr>
            <w:r w:rsidRPr="00E86AFB">
              <w:rPr>
                <w:rFonts w:eastAsia="DINNextLTPro-Light" w:cs="Arial"/>
                <w:sz w:val="18"/>
                <w:szCs w:val="18"/>
              </w:rPr>
              <w:t xml:space="preserve">Modifica decreto </w:t>
            </w:r>
            <w:r>
              <w:rPr>
                <w:rFonts w:eastAsia="DINNextLTPro-Light" w:cs="Arial"/>
                <w:sz w:val="18"/>
                <w:szCs w:val="18"/>
              </w:rPr>
              <w:t>N</w:t>
            </w:r>
            <w:r w:rsidRPr="00E86AFB">
              <w:rPr>
                <w:rFonts w:eastAsia="DINNextLTPro-Light" w:cs="Arial"/>
                <w:sz w:val="18"/>
                <w:szCs w:val="18"/>
              </w:rPr>
              <w:t>° 594, de 1999, reglamento sobre condiciones sanitarias y ambientales básicas en los lugares de trabajo</w:t>
            </w:r>
          </w:p>
        </w:tc>
        <w:tc>
          <w:tcPr>
            <w:tcW w:w="2107" w:type="pct"/>
            <w:shd w:val="clear" w:color="auto" w:fill="auto"/>
            <w:vAlign w:val="center"/>
            <w:hideMark/>
          </w:tcPr>
          <w:p w:rsidRPr="00E86AFB" w:rsidR="001D69E6" w:rsidP="00E86AFB" w:rsidRDefault="001D69E6" w14:paraId="68C734A4" w14:textId="77777777">
            <w:pPr>
              <w:spacing w:after="0"/>
              <w:jc w:val="left"/>
              <w:rPr>
                <w:rFonts w:eastAsia="Times New Roman" w:cs="Arial"/>
                <w:sz w:val="18"/>
                <w:szCs w:val="18"/>
                <w:u w:val="single"/>
              </w:rPr>
            </w:pPr>
            <w:r w:rsidRPr="00E86AFB">
              <w:rPr>
                <w:rFonts w:eastAsia="Times New Roman" w:cs="Arial"/>
                <w:sz w:val="18"/>
                <w:szCs w:val="18"/>
                <w:u w:val="single"/>
              </w:rPr>
              <w:t>https://www.leychile.cl/Navegar?idNorma=1045465</w:t>
            </w:r>
          </w:p>
        </w:tc>
      </w:tr>
      <w:tr w:rsidRPr="00E86AFB" w:rsidR="00E86AFB" w:rsidTr="00E86AFB" w14:paraId="2AE036C1" w14:textId="77777777">
        <w:trPr>
          <w:trHeight w:val="680"/>
        </w:trPr>
        <w:tc>
          <w:tcPr>
            <w:tcW w:w="965" w:type="pct"/>
            <w:shd w:val="clear" w:color="auto" w:fill="F2F2F2" w:themeFill="background1" w:themeFillShade="F2"/>
            <w:vAlign w:val="center"/>
            <w:hideMark/>
          </w:tcPr>
          <w:p w:rsidRPr="00E86AFB" w:rsidR="001D69E6" w:rsidP="00E86AFB" w:rsidRDefault="001D69E6" w14:paraId="2B0DA0BF" w14:textId="77777777">
            <w:pPr>
              <w:spacing w:after="0"/>
              <w:jc w:val="left"/>
              <w:rPr>
                <w:rFonts w:eastAsia="DINNextLTPro-Light" w:cs="Arial"/>
                <w:sz w:val="18"/>
                <w:szCs w:val="18"/>
              </w:rPr>
            </w:pPr>
            <w:r w:rsidRPr="00E86AFB">
              <w:rPr>
                <w:rFonts w:eastAsia="DINNextLTPro-Light" w:cs="Arial"/>
                <w:sz w:val="18"/>
                <w:szCs w:val="18"/>
              </w:rPr>
              <w:t>D.S Nº 18</w:t>
            </w:r>
          </w:p>
        </w:tc>
        <w:tc>
          <w:tcPr>
            <w:tcW w:w="1928" w:type="pct"/>
            <w:shd w:val="clear" w:color="auto" w:fill="auto"/>
            <w:vAlign w:val="center"/>
            <w:hideMark/>
          </w:tcPr>
          <w:p w:rsidRPr="00E86AFB" w:rsidR="001D69E6" w:rsidP="00E86AFB" w:rsidRDefault="00E86AFB" w14:paraId="44DC9016" w14:textId="34D3EA6B">
            <w:pPr>
              <w:spacing w:after="0"/>
              <w:jc w:val="left"/>
              <w:rPr>
                <w:rFonts w:eastAsia="DINNextLTPro-Light" w:cs="Arial"/>
                <w:sz w:val="18"/>
                <w:szCs w:val="18"/>
              </w:rPr>
            </w:pPr>
            <w:r w:rsidRPr="00E86AFB">
              <w:rPr>
                <w:rFonts w:eastAsia="DINNextLTPro-Light" w:cs="Arial"/>
                <w:sz w:val="18"/>
                <w:szCs w:val="18"/>
              </w:rPr>
              <w:t>Certificación de calidad de elementos de protección personal contra riesgos ocupacionales</w:t>
            </w:r>
          </w:p>
        </w:tc>
        <w:tc>
          <w:tcPr>
            <w:tcW w:w="2107" w:type="pct"/>
            <w:shd w:val="clear" w:color="auto" w:fill="auto"/>
            <w:noWrap/>
            <w:vAlign w:val="center"/>
            <w:hideMark/>
          </w:tcPr>
          <w:p w:rsidRPr="00E86AFB" w:rsidR="001D69E6" w:rsidP="00E86AFB" w:rsidRDefault="007948AD" w14:paraId="5C906785" w14:textId="77777777">
            <w:pPr>
              <w:spacing w:after="0"/>
              <w:jc w:val="left"/>
              <w:rPr>
                <w:rFonts w:eastAsia="Times New Roman" w:cs="Arial"/>
                <w:sz w:val="18"/>
                <w:szCs w:val="18"/>
                <w:u w:val="single"/>
              </w:rPr>
            </w:pPr>
            <w:hyperlink w:history="1" r:id="rId166">
              <w:r w:rsidRPr="00E86AFB" w:rsidR="001D69E6">
                <w:rPr>
                  <w:rFonts w:eastAsia="Times New Roman" w:cs="Arial"/>
                  <w:sz w:val="18"/>
                  <w:szCs w:val="18"/>
                  <w:u w:val="single"/>
                </w:rPr>
                <w:t>https://www.leychile.cl/Navegar?idNorma=7603&amp;idParte=</w:t>
              </w:r>
            </w:hyperlink>
          </w:p>
        </w:tc>
      </w:tr>
      <w:tr w:rsidRPr="00E86AFB" w:rsidR="00E86AFB" w:rsidTr="00E86AFB" w14:paraId="4D1E6BF0" w14:textId="77777777">
        <w:trPr>
          <w:trHeight w:val="680"/>
        </w:trPr>
        <w:tc>
          <w:tcPr>
            <w:tcW w:w="965" w:type="pct"/>
            <w:shd w:val="clear" w:color="auto" w:fill="F2F2F2" w:themeFill="background1" w:themeFillShade="F2"/>
            <w:vAlign w:val="center"/>
            <w:hideMark/>
          </w:tcPr>
          <w:p w:rsidRPr="00E86AFB" w:rsidR="001D69E6" w:rsidP="00E86AFB" w:rsidRDefault="001D69E6" w14:paraId="76A150FE" w14:textId="77777777">
            <w:pPr>
              <w:spacing w:after="0"/>
              <w:jc w:val="left"/>
              <w:rPr>
                <w:rFonts w:eastAsia="DINNextLTPro-Light" w:cs="Arial"/>
                <w:sz w:val="18"/>
                <w:szCs w:val="18"/>
              </w:rPr>
            </w:pPr>
            <w:r w:rsidRPr="00E86AFB">
              <w:rPr>
                <w:rFonts w:eastAsia="DINNextLTPro-Light" w:cs="Arial"/>
                <w:sz w:val="18"/>
                <w:szCs w:val="18"/>
              </w:rPr>
              <w:t>D.S Nº 18</w:t>
            </w:r>
          </w:p>
        </w:tc>
        <w:tc>
          <w:tcPr>
            <w:tcW w:w="1928" w:type="pct"/>
            <w:shd w:val="clear" w:color="auto" w:fill="auto"/>
            <w:vAlign w:val="center"/>
            <w:hideMark/>
          </w:tcPr>
          <w:p w:rsidRPr="00E86AFB" w:rsidR="001D69E6" w:rsidP="00E86AFB" w:rsidRDefault="00E86AFB" w14:paraId="25AD1A09" w14:textId="425CAB88">
            <w:pPr>
              <w:spacing w:after="0"/>
              <w:jc w:val="left"/>
              <w:rPr>
                <w:rFonts w:eastAsia="DINNextLTPro-Light" w:cs="Arial"/>
                <w:sz w:val="18"/>
                <w:szCs w:val="18"/>
              </w:rPr>
            </w:pPr>
            <w:r w:rsidRPr="00E86AFB">
              <w:rPr>
                <w:rFonts w:eastAsia="DINNextLTPro-Light" w:cs="Arial"/>
                <w:sz w:val="18"/>
                <w:szCs w:val="18"/>
              </w:rPr>
              <w:t>Aprueba reglamento sanitario sobre establecimientos de radioterapia oncológica.</w:t>
            </w:r>
          </w:p>
        </w:tc>
        <w:tc>
          <w:tcPr>
            <w:tcW w:w="2107" w:type="pct"/>
            <w:shd w:val="clear" w:color="auto" w:fill="auto"/>
            <w:noWrap/>
            <w:vAlign w:val="center"/>
            <w:hideMark/>
          </w:tcPr>
          <w:p w:rsidRPr="00E86AFB" w:rsidR="001D69E6" w:rsidP="00E86AFB" w:rsidRDefault="007948AD" w14:paraId="7CCC8530" w14:textId="77777777">
            <w:pPr>
              <w:spacing w:after="0"/>
              <w:jc w:val="left"/>
              <w:rPr>
                <w:rFonts w:eastAsia="Times New Roman" w:cs="Arial"/>
                <w:sz w:val="18"/>
                <w:szCs w:val="18"/>
                <w:u w:val="single"/>
              </w:rPr>
            </w:pPr>
            <w:hyperlink w:history="1" r:id="rId167">
              <w:r w:rsidRPr="00E86AFB" w:rsidR="001D69E6">
                <w:rPr>
                  <w:rFonts w:eastAsia="Times New Roman" w:cs="Arial"/>
                  <w:sz w:val="18"/>
                  <w:szCs w:val="18"/>
                  <w:u w:val="single"/>
                </w:rPr>
                <w:t>https://www.leychile.cl/Navegar?idNorma=1081902</w:t>
              </w:r>
            </w:hyperlink>
          </w:p>
        </w:tc>
      </w:tr>
      <w:tr w:rsidRPr="00E86AFB" w:rsidR="00E86AFB" w:rsidTr="00E86AFB" w14:paraId="0AEE09C9" w14:textId="77777777">
        <w:trPr>
          <w:trHeight w:val="680"/>
        </w:trPr>
        <w:tc>
          <w:tcPr>
            <w:tcW w:w="965" w:type="pct"/>
            <w:shd w:val="clear" w:color="auto" w:fill="F2F2F2" w:themeFill="background1" w:themeFillShade="F2"/>
            <w:vAlign w:val="center"/>
            <w:hideMark/>
          </w:tcPr>
          <w:p w:rsidRPr="00E86AFB" w:rsidR="001D69E6" w:rsidP="00E86AFB" w:rsidRDefault="001D69E6" w14:paraId="231FA670" w14:textId="77777777">
            <w:pPr>
              <w:spacing w:after="0"/>
              <w:jc w:val="left"/>
              <w:rPr>
                <w:rFonts w:eastAsia="DINNextLTPro-Light" w:cs="Arial"/>
                <w:sz w:val="18"/>
                <w:szCs w:val="18"/>
              </w:rPr>
            </w:pPr>
            <w:r w:rsidRPr="00E86AFB">
              <w:rPr>
                <w:rFonts w:eastAsia="DINNextLTPro-Light" w:cs="Arial"/>
                <w:sz w:val="18"/>
                <w:szCs w:val="18"/>
              </w:rPr>
              <w:t>D.S Nº 5</w:t>
            </w:r>
          </w:p>
        </w:tc>
        <w:tc>
          <w:tcPr>
            <w:tcW w:w="1928" w:type="pct"/>
            <w:shd w:val="clear" w:color="auto" w:fill="auto"/>
            <w:vAlign w:val="center"/>
            <w:hideMark/>
          </w:tcPr>
          <w:p w:rsidRPr="00E86AFB" w:rsidR="001D69E6" w:rsidP="00E86AFB" w:rsidRDefault="00E86AFB" w14:paraId="1040DEC6" w14:textId="7D9E838F">
            <w:pPr>
              <w:spacing w:after="0"/>
              <w:jc w:val="left"/>
              <w:rPr>
                <w:rFonts w:eastAsia="DINNextLTPro-Light" w:cs="Arial"/>
                <w:sz w:val="18"/>
                <w:szCs w:val="18"/>
              </w:rPr>
            </w:pPr>
            <w:r w:rsidRPr="00E86AFB">
              <w:rPr>
                <w:rFonts w:eastAsia="DINNextLTPro-Light" w:cs="Arial"/>
                <w:sz w:val="18"/>
                <w:szCs w:val="18"/>
              </w:rPr>
              <w:t>Reglamento sobre las aplicaciones aéreas de plaguicidas.</w:t>
            </w:r>
          </w:p>
        </w:tc>
        <w:tc>
          <w:tcPr>
            <w:tcW w:w="2107" w:type="pct"/>
            <w:shd w:val="clear" w:color="auto" w:fill="auto"/>
            <w:vAlign w:val="center"/>
            <w:hideMark/>
          </w:tcPr>
          <w:p w:rsidRPr="00E86AFB" w:rsidR="001D69E6" w:rsidP="00E86AFB" w:rsidRDefault="001D69E6" w14:paraId="23AEFB5E" w14:textId="77777777">
            <w:pPr>
              <w:spacing w:after="0"/>
              <w:jc w:val="left"/>
              <w:rPr>
                <w:rFonts w:eastAsia="Times New Roman" w:cs="Arial"/>
                <w:sz w:val="18"/>
                <w:szCs w:val="18"/>
                <w:u w:val="single"/>
              </w:rPr>
            </w:pPr>
            <w:r w:rsidRPr="00E86AFB">
              <w:rPr>
                <w:rFonts w:eastAsia="Times New Roman" w:cs="Arial"/>
                <w:sz w:val="18"/>
                <w:szCs w:val="18"/>
                <w:u w:val="single"/>
              </w:rPr>
              <w:t>https://dipol.minsal.cl/wp-content/uploads/2018/09/DTO-5_ultima-versión.pdf</w:t>
            </w:r>
          </w:p>
        </w:tc>
      </w:tr>
      <w:tr w:rsidRPr="00E86AFB" w:rsidR="00E86AFB" w:rsidTr="00E86AFB" w14:paraId="1D8550D3" w14:textId="77777777">
        <w:trPr>
          <w:trHeight w:val="680"/>
        </w:trPr>
        <w:tc>
          <w:tcPr>
            <w:tcW w:w="965" w:type="pct"/>
            <w:shd w:val="clear" w:color="auto" w:fill="F2F2F2" w:themeFill="background1" w:themeFillShade="F2"/>
            <w:vAlign w:val="center"/>
            <w:hideMark/>
          </w:tcPr>
          <w:p w:rsidRPr="00E86AFB" w:rsidR="001D69E6" w:rsidP="00E86AFB" w:rsidRDefault="001D69E6" w14:paraId="68FA262E" w14:textId="77777777">
            <w:pPr>
              <w:spacing w:after="0"/>
              <w:jc w:val="left"/>
              <w:rPr>
                <w:rFonts w:eastAsia="DINNextLTPro-Light" w:cs="Arial"/>
                <w:sz w:val="18"/>
                <w:szCs w:val="18"/>
              </w:rPr>
            </w:pPr>
            <w:r w:rsidRPr="00E86AFB">
              <w:rPr>
                <w:rFonts w:eastAsia="DINNextLTPro-Light" w:cs="Arial"/>
                <w:sz w:val="18"/>
                <w:szCs w:val="18"/>
              </w:rPr>
              <w:t>D.S Nº 3</w:t>
            </w:r>
          </w:p>
        </w:tc>
        <w:tc>
          <w:tcPr>
            <w:tcW w:w="1928" w:type="pct"/>
            <w:shd w:val="clear" w:color="auto" w:fill="auto"/>
            <w:vAlign w:val="center"/>
            <w:hideMark/>
          </w:tcPr>
          <w:p w:rsidRPr="00E86AFB" w:rsidR="001D69E6" w:rsidP="00E86AFB" w:rsidRDefault="00E86AFB" w14:paraId="5F979B76" w14:textId="69F97EA0">
            <w:pPr>
              <w:spacing w:after="0"/>
              <w:jc w:val="left"/>
              <w:rPr>
                <w:rFonts w:eastAsia="DINNextLTPro-Light" w:cs="Arial"/>
                <w:sz w:val="18"/>
                <w:szCs w:val="18"/>
              </w:rPr>
            </w:pPr>
            <w:r w:rsidRPr="00E86AFB">
              <w:rPr>
                <w:rFonts w:eastAsia="DINNextLTPro-Light" w:cs="Arial"/>
                <w:sz w:val="18"/>
                <w:szCs w:val="18"/>
              </w:rPr>
              <w:t>Aprueba reglamento de protección radiológica de instalaciones radioactivas</w:t>
            </w:r>
          </w:p>
        </w:tc>
        <w:tc>
          <w:tcPr>
            <w:tcW w:w="2107" w:type="pct"/>
            <w:shd w:val="clear" w:color="auto" w:fill="auto"/>
            <w:vAlign w:val="center"/>
            <w:hideMark/>
          </w:tcPr>
          <w:p w:rsidRPr="00E86AFB" w:rsidR="001D69E6" w:rsidP="00E86AFB" w:rsidRDefault="007948AD" w14:paraId="5633D528" w14:textId="77777777">
            <w:pPr>
              <w:spacing w:after="0"/>
              <w:jc w:val="left"/>
              <w:rPr>
                <w:rFonts w:eastAsia="Times New Roman" w:cs="Arial"/>
                <w:sz w:val="18"/>
                <w:szCs w:val="18"/>
                <w:u w:val="single"/>
              </w:rPr>
            </w:pPr>
            <w:hyperlink w:history="1" r:id="rId168">
              <w:r w:rsidRPr="00E86AFB" w:rsidR="001D69E6">
                <w:rPr>
                  <w:rFonts w:eastAsia="Times New Roman" w:cs="Arial"/>
                  <w:sz w:val="18"/>
                  <w:szCs w:val="18"/>
                  <w:u w:val="single"/>
                </w:rPr>
                <w:t>https://www.leychile.cl/Navegar?idNorma=7282&amp;r=1</w:t>
              </w:r>
            </w:hyperlink>
          </w:p>
        </w:tc>
      </w:tr>
      <w:tr w:rsidRPr="00E86AFB" w:rsidR="00E86AFB" w:rsidTr="00E86AFB" w14:paraId="3234B0C1" w14:textId="77777777">
        <w:trPr>
          <w:trHeight w:val="680"/>
        </w:trPr>
        <w:tc>
          <w:tcPr>
            <w:tcW w:w="965" w:type="pct"/>
            <w:shd w:val="clear" w:color="auto" w:fill="F2F2F2" w:themeFill="background1" w:themeFillShade="F2"/>
            <w:vAlign w:val="center"/>
            <w:hideMark/>
          </w:tcPr>
          <w:p w:rsidRPr="00E86AFB" w:rsidR="001D69E6" w:rsidP="00E86AFB" w:rsidRDefault="001D69E6" w14:paraId="1E7A7AB5" w14:textId="77777777">
            <w:pPr>
              <w:spacing w:after="0"/>
              <w:jc w:val="left"/>
              <w:rPr>
                <w:rFonts w:eastAsia="DINNextLTPro-Light" w:cs="Arial"/>
                <w:sz w:val="18"/>
                <w:szCs w:val="18"/>
              </w:rPr>
            </w:pPr>
            <w:r w:rsidRPr="00E86AFB">
              <w:rPr>
                <w:rFonts w:eastAsia="DINNextLTPro-Light" w:cs="Arial"/>
                <w:sz w:val="18"/>
                <w:szCs w:val="18"/>
              </w:rPr>
              <w:t>D.S Nº 3</w:t>
            </w:r>
          </w:p>
        </w:tc>
        <w:tc>
          <w:tcPr>
            <w:tcW w:w="1928" w:type="pct"/>
            <w:shd w:val="clear" w:color="auto" w:fill="auto"/>
            <w:vAlign w:val="center"/>
            <w:hideMark/>
          </w:tcPr>
          <w:p w:rsidRPr="00E86AFB" w:rsidR="001D69E6" w:rsidP="00E86AFB" w:rsidRDefault="00E86AFB" w14:paraId="5BC2333D" w14:textId="62A549B5">
            <w:pPr>
              <w:spacing w:after="0"/>
              <w:jc w:val="left"/>
              <w:rPr>
                <w:rFonts w:eastAsia="DINNextLTPro-Light" w:cs="Arial"/>
                <w:sz w:val="18"/>
                <w:szCs w:val="18"/>
              </w:rPr>
            </w:pPr>
            <w:r w:rsidRPr="00E86AFB">
              <w:rPr>
                <w:rFonts w:eastAsia="DINNextLTPro-Light" w:cs="Arial"/>
                <w:sz w:val="18"/>
                <w:szCs w:val="18"/>
              </w:rPr>
              <w:t>Aprueba reglamento de autorización de licencias médicas por las COMPIN e instituciones de salud previsional</w:t>
            </w:r>
          </w:p>
        </w:tc>
        <w:tc>
          <w:tcPr>
            <w:tcW w:w="2107" w:type="pct"/>
            <w:shd w:val="clear" w:color="auto" w:fill="auto"/>
            <w:vAlign w:val="center"/>
            <w:hideMark/>
          </w:tcPr>
          <w:p w:rsidRPr="00E86AFB" w:rsidR="001D69E6" w:rsidP="00E86AFB" w:rsidRDefault="007948AD" w14:paraId="4434A1EC" w14:textId="77777777">
            <w:pPr>
              <w:spacing w:after="0"/>
              <w:jc w:val="left"/>
              <w:rPr>
                <w:rFonts w:eastAsia="Times New Roman" w:cs="Arial"/>
                <w:sz w:val="18"/>
                <w:szCs w:val="18"/>
                <w:u w:val="single"/>
              </w:rPr>
            </w:pPr>
            <w:hyperlink w:history="1" r:id="rId169">
              <w:r w:rsidRPr="00E86AFB" w:rsidR="001D69E6">
                <w:rPr>
                  <w:rFonts w:eastAsia="Times New Roman" w:cs="Arial"/>
                  <w:sz w:val="18"/>
                  <w:szCs w:val="18"/>
                  <w:u w:val="single"/>
                </w:rPr>
                <w:t>https://www.leychile.cl/Navegar?idNorma=7281</w:t>
              </w:r>
            </w:hyperlink>
          </w:p>
        </w:tc>
      </w:tr>
      <w:tr w:rsidRPr="00E86AFB" w:rsidR="00E86AFB" w:rsidTr="00E86AFB" w14:paraId="23D7F7E5" w14:textId="77777777">
        <w:trPr>
          <w:trHeight w:val="680"/>
        </w:trPr>
        <w:tc>
          <w:tcPr>
            <w:tcW w:w="965" w:type="pct"/>
            <w:shd w:val="clear" w:color="auto" w:fill="F2F2F2" w:themeFill="background1" w:themeFillShade="F2"/>
            <w:vAlign w:val="center"/>
            <w:hideMark/>
          </w:tcPr>
          <w:p w:rsidRPr="00E86AFB" w:rsidR="001D69E6" w:rsidP="00E86AFB" w:rsidRDefault="001D69E6" w14:paraId="2A6DA3AC" w14:textId="77777777">
            <w:pPr>
              <w:spacing w:after="0"/>
              <w:jc w:val="left"/>
              <w:rPr>
                <w:rFonts w:eastAsia="DINNextLTPro-Light" w:cs="Arial"/>
                <w:sz w:val="18"/>
                <w:szCs w:val="18"/>
              </w:rPr>
            </w:pPr>
            <w:r w:rsidRPr="00E86AFB">
              <w:rPr>
                <w:rFonts w:eastAsia="DINNextLTPro-Light" w:cs="Arial"/>
                <w:sz w:val="18"/>
                <w:szCs w:val="18"/>
              </w:rPr>
              <w:t>Resolución Exenta Nº 2580</w:t>
            </w:r>
            <w:r w:rsidRPr="00E86AFB">
              <w:rPr>
                <w:rFonts w:eastAsia="DINNextLTPro-Light" w:cs="Arial"/>
                <w:sz w:val="18"/>
                <w:szCs w:val="18"/>
              </w:rPr>
              <w:br/>
            </w:r>
            <w:r w:rsidRPr="00E86AFB">
              <w:rPr>
                <w:rFonts w:eastAsia="DINNextLTPro-Light" w:cs="Arial"/>
                <w:sz w:val="18"/>
                <w:szCs w:val="18"/>
              </w:rPr>
              <w:t>ISPCH-Minsal</w:t>
            </w:r>
          </w:p>
        </w:tc>
        <w:tc>
          <w:tcPr>
            <w:tcW w:w="1928" w:type="pct"/>
            <w:shd w:val="clear" w:color="auto" w:fill="auto"/>
            <w:vAlign w:val="center"/>
            <w:hideMark/>
          </w:tcPr>
          <w:p w:rsidRPr="00E86AFB" w:rsidR="001D69E6" w:rsidP="00E86AFB" w:rsidRDefault="00E86AFB" w14:paraId="4B2CC2DE" w14:textId="6AF36940">
            <w:pPr>
              <w:spacing w:after="0"/>
              <w:jc w:val="left"/>
              <w:rPr>
                <w:rFonts w:eastAsia="DINNextLTPro-Light" w:cs="Arial"/>
                <w:sz w:val="18"/>
                <w:szCs w:val="18"/>
              </w:rPr>
            </w:pPr>
            <w:r w:rsidRPr="00E86AFB">
              <w:rPr>
                <w:rFonts w:eastAsia="DINNextLTPro-Light" w:cs="Arial"/>
                <w:sz w:val="18"/>
                <w:szCs w:val="18"/>
              </w:rPr>
              <w:t>Aprueba el documento “instrumento para la gestión preventiva del riesgo psicosocial en el trabajo” elaborado por el departamento de salud ocupacional del ISP</w:t>
            </w:r>
          </w:p>
        </w:tc>
        <w:tc>
          <w:tcPr>
            <w:tcW w:w="2107" w:type="pct"/>
            <w:shd w:val="clear" w:color="auto" w:fill="auto"/>
            <w:vAlign w:val="center"/>
            <w:hideMark/>
          </w:tcPr>
          <w:p w:rsidRPr="00E86AFB" w:rsidR="001D69E6" w:rsidP="00E86AFB" w:rsidRDefault="001D69E6" w14:paraId="0F3CA022" w14:textId="77777777">
            <w:pPr>
              <w:spacing w:after="0"/>
              <w:jc w:val="left"/>
              <w:rPr>
                <w:rFonts w:eastAsia="Times New Roman" w:cs="Arial"/>
                <w:sz w:val="18"/>
                <w:szCs w:val="18"/>
                <w:u w:val="single"/>
              </w:rPr>
            </w:pPr>
            <w:r w:rsidRPr="00E86AFB">
              <w:rPr>
                <w:rFonts w:eastAsia="Times New Roman" w:cs="Arial"/>
                <w:sz w:val="18"/>
                <w:szCs w:val="18"/>
                <w:u w:val="single"/>
              </w:rPr>
              <w:t>http://www.ispch.cl/sites/default/files/resolucion/2018/10/Resolución%20Exenta%20N°2580%2008.10.2018%20.pdf</w:t>
            </w:r>
          </w:p>
        </w:tc>
      </w:tr>
      <w:tr w:rsidRPr="00E86AFB" w:rsidR="00E86AFB" w:rsidTr="00E86AFB" w14:paraId="3325952F" w14:textId="77777777">
        <w:trPr>
          <w:trHeight w:val="680"/>
        </w:trPr>
        <w:tc>
          <w:tcPr>
            <w:tcW w:w="965" w:type="pct"/>
            <w:shd w:val="clear" w:color="auto" w:fill="F2F2F2" w:themeFill="background1" w:themeFillShade="F2"/>
            <w:vAlign w:val="center"/>
            <w:hideMark/>
          </w:tcPr>
          <w:p w:rsidRPr="00E86AFB" w:rsidR="001D69E6" w:rsidP="00E86AFB" w:rsidRDefault="001D69E6" w14:paraId="2F4DC0DE" w14:textId="77777777">
            <w:pPr>
              <w:spacing w:after="0"/>
              <w:jc w:val="left"/>
              <w:rPr>
                <w:rFonts w:eastAsia="DINNextLTPro-Light" w:cs="Arial"/>
                <w:sz w:val="18"/>
                <w:szCs w:val="18"/>
              </w:rPr>
            </w:pPr>
            <w:r w:rsidRPr="00E86AFB">
              <w:rPr>
                <w:rFonts w:eastAsia="DINNextLTPro-Light" w:cs="Arial"/>
                <w:sz w:val="18"/>
                <w:szCs w:val="18"/>
              </w:rPr>
              <w:t>Resolución 1497 EXENTA Minsal</w:t>
            </w:r>
          </w:p>
        </w:tc>
        <w:tc>
          <w:tcPr>
            <w:tcW w:w="1928" w:type="pct"/>
            <w:shd w:val="clear" w:color="auto" w:fill="auto"/>
            <w:vAlign w:val="center"/>
            <w:hideMark/>
          </w:tcPr>
          <w:p w:rsidRPr="00E86AFB" w:rsidR="001D69E6" w:rsidP="00E86AFB" w:rsidRDefault="00E86AFB" w14:paraId="54ECD2B9" w14:textId="40AAF054">
            <w:pPr>
              <w:spacing w:after="0"/>
              <w:jc w:val="left"/>
              <w:rPr>
                <w:rFonts w:eastAsia="DINNextLTPro-Light" w:cs="Arial"/>
                <w:sz w:val="18"/>
                <w:szCs w:val="18"/>
              </w:rPr>
            </w:pPr>
            <w:r w:rsidRPr="00E86AFB">
              <w:rPr>
                <w:rFonts w:eastAsia="DINNextLTPro-Light" w:cs="Arial"/>
                <w:sz w:val="18"/>
                <w:szCs w:val="18"/>
              </w:rPr>
              <w:t>Aprueba protocolo de vigilancia para trabajadores y trabajadoras expuestos a condiciones hiperbáricas</w:t>
            </w:r>
          </w:p>
        </w:tc>
        <w:tc>
          <w:tcPr>
            <w:tcW w:w="2107" w:type="pct"/>
            <w:shd w:val="clear" w:color="auto" w:fill="auto"/>
            <w:vAlign w:val="center"/>
            <w:hideMark/>
          </w:tcPr>
          <w:p w:rsidRPr="00E86AFB" w:rsidR="001D69E6" w:rsidP="00E86AFB" w:rsidRDefault="007948AD" w14:paraId="1C5CE763" w14:textId="77777777">
            <w:pPr>
              <w:spacing w:after="0"/>
              <w:jc w:val="left"/>
              <w:rPr>
                <w:rFonts w:eastAsia="Times New Roman" w:cs="Arial"/>
                <w:sz w:val="18"/>
                <w:szCs w:val="18"/>
                <w:u w:val="single"/>
              </w:rPr>
            </w:pPr>
            <w:hyperlink w:history="1" r:id="rId170">
              <w:r w:rsidRPr="00E86AFB" w:rsidR="001D69E6">
                <w:rPr>
                  <w:rFonts w:eastAsia="Times New Roman" w:cs="Arial"/>
                  <w:sz w:val="18"/>
                  <w:szCs w:val="18"/>
                  <w:u w:val="single"/>
                </w:rPr>
                <w:t>https://www.leychile.cl/Navegar?idNorma=1112067</w:t>
              </w:r>
            </w:hyperlink>
          </w:p>
        </w:tc>
      </w:tr>
      <w:tr w:rsidRPr="00E86AFB" w:rsidR="00E86AFB" w:rsidTr="00E86AFB" w14:paraId="22F17A48" w14:textId="77777777">
        <w:trPr>
          <w:trHeight w:val="680"/>
        </w:trPr>
        <w:tc>
          <w:tcPr>
            <w:tcW w:w="965" w:type="pct"/>
            <w:shd w:val="clear" w:color="auto" w:fill="F2F2F2" w:themeFill="background1" w:themeFillShade="F2"/>
            <w:vAlign w:val="center"/>
            <w:hideMark/>
          </w:tcPr>
          <w:p w:rsidRPr="00E86AFB" w:rsidR="001D69E6" w:rsidP="00E86AFB" w:rsidRDefault="001D69E6" w14:paraId="43D90C35" w14:textId="77777777">
            <w:pPr>
              <w:spacing w:after="0"/>
              <w:jc w:val="left"/>
              <w:rPr>
                <w:rFonts w:eastAsia="DINNextLTPro-Light" w:cs="Arial"/>
                <w:sz w:val="18"/>
                <w:szCs w:val="18"/>
              </w:rPr>
            </w:pPr>
            <w:r w:rsidRPr="00E86AFB">
              <w:rPr>
                <w:rFonts w:eastAsia="DINNextLTPro-Light" w:cs="Arial"/>
                <w:sz w:val="18"/>
                <w:szCs w:val="18"/>
              </w:rPr>
              <w:t>Resolución 1433 EXENTA</w:t>
            </w:r>
          </w:p>
        </w:tc>
        <w:tc>
          <w:tcPr>
            <w:tcW w:w="1928" w:type="pct"/>
            <w:shd w:val="clear" w:color="auto" w:fill="auto"/>
            <w:vAlign w:val="center"/>
            <w:hideMark/>
          </w:tcPr>
          <w:p w:rsidRPr="00E86AFB" w:rsidR="001D69E6" w:rsidP="00E86AFB" w:rsidRDefault="00E86AFB" w14:paraId="78B628D0" w14:textId="28CD0C65">
            <w:pPr>
              <w:spacing w:after="0"/>
              <w:jc w:val="left"/>
              <w:rPr>
                <w:rFonts w:eastAsia="DINNextLTPro-Light" w:cs="Arial"/>
                <w:sz w:val="18"/>
                <w:szCs w:val="18"/>
              </w:rPr>
            </w:pPr>
            <w:r w:rsidRPr="00E86AFB">
              <w:rPr>
                <w:rFonts w:eastAsia="DINNextLTPro-Light" w:cs="Arial"/>
                <w:sz w:val="18"/>
                <w:szCs w:val="18"/>
              </w:rPr>
              <w:t>Aprueba actualización de protocolo de vigilancia de riesgo psicosocial en el trabajo</w:t>
            </w:r>
          </w:p>
        </w:tc>
        <w:tc>
          <w:tcPr>
            <w:tcW w:w="2107" w:type="pct"/>
            <w:shd w:val="clear" w:color="auto" w:fill="auto"/>
            <w:vAlign w:val="center"/>
            <w:hideMark/>
          </w:tcPr>
          <w:p w:rsidRPr="00E86AFB" w:rsidR="001D69E6" w:rsidP="00E86AFB" w:rsidRDefault="007948AD" w14:paraId="7F48B26A" w14:textId="77777777">
            <w:pPr>
              <w:spacing w:after="0"/>
              <w:jc w:val="left"/>
              <w:rPr>
                <w:rFonts w:eastAsia="Times New Roman" w:cs="Arial"/>
                <w:sz w:val="18"/>
                <w:szCs w:val="18"/>
                <w:u w:val="single"/>
              </w:rPr>
            </w:pPr>
            <w:hyperlink w:history="1" r:id="rId171">
              <w:r w:rsidRPr="00E86AFB" w:rsidR="001D69E6">
                <w:rPr>
                  <w:rFonts w:eastAsia="Times New Roman" w:cs="Arial"/>
                  <w:sz w:val="18"/>
                  <w:szCs w:val="18"/>
                  <w:u w:val="single"/>
                </w:rPr>
                <w:t>https://www.leychile.cl/Navegar?idNorma=1111248</w:t>
              </w:r>
            </w:hyperlink>
          </w:p>
        </w:tc>
      </w:tr>
      <w:tr w:rsidRPr="00E86AFB" w:rsidR="00E86AFB" w:rsidTr="00E86AFB" w14:paraId="7DA2C4B6" w14:textId="77777777">
        <w:trPr>
          <w:trHeight w:val="680"/>
        </w:trPr>
        <w:tc>
          <w:tcPr>
            <w:tcW w:w="965" w:type="pct"/>
            <w:shd w:val="clear" w:color="auto" w:fill="F2F2F2" w:themeFill="background1" w:themeFillShade="F2"/>
            <w:vAlign w:val="center"/>
            <w:hideMark/>
          </w:tcPr>
          <w:p w:rsidRPr="00E86AFB" w:rsidR="001D69E6" w:rsidP="00E86AFB" w:rsidRDefault="001D69E6" w14:paraId="24ECD3AE" w14:textId="77777777">
            <w:pPr>
              <w:spacing w:after="0"/>
              <w:jc w:val="left"/>
              <w:rPr>
                <w:rFonts w:eastAsia="DINNextLTPro-Light" w:cs="Arial"/>
                <w:sz w:val="18"/>
                <w:szCs w:val="18"/>
              </w:rPr>
            </w:pPr>
            <w:r w:rsidRPr="00E86AFB">
              <w:rPr>
                <w:rFonts w:eastAsia="DINNextLTPro-Light" w:cs="Arial"/>
                <w:sz w:val="18"/>
                <w:szCs w:val="18"/>
              </w:rPr>
              <w:t>Resolución Exenta Nº 1059</w:t>
            </w:r>
          </w:p>
        </w:tc>
        <w:tc>
          <w:tcPr>
            <w:tcW w:w="1928" w:type="pct"/>
            <w:shd w:val="clear" w:color="auto" w:fill="auto"/>
            <w:vAlign w:val="center"/>
            <w:hideMark/>
          </w:tcPr>
          <w:p w:rsidRPr="00E86AFB" w:rsidR="001D69E6" w:rsidP="00E86AFB" w:rsidRDefault="00E86AFB" w14:paraId="2C81848B" w14:textId="4D2C7041">
            <w:pPr>
              <w:spacing w:after="0"/>
              <w:jc w:val="left"/>
              <w:rPr>
                <w:rFonts w:eastAsia="DINNextLTPro-Light" w:cs="Arial"/>
                <w:sz w:val="18"/>
                <w:szCs w:val="18"/>
              </w:rPr>
            </w:pPr>
            <w:r w:rsidRPr="00E86AFB">
              <w:rPr>
                <w:rFonts w:eastAsia="DINNextLTPro-Light" w:cs="Arial"/>
                <w:sz w:val="18"/>
                <w:szCs w:val="18"/>
              </w:rPr>
              <w:t xml:space="preserve">Modifica "protocolo de vigilancia del ambiente de trabajo y de la salud de los trabajadores expuestos a sílice" aprobado por resolución exenta </w:t>
            </w:r>
            <w:r>
              <w:rPr>
                <w:rFonts w:eastAsia="DINNextLTPro-Light" w:cs="Arial"/>
                <w:sz w:val="18"/>
                <w:szCs w:val="18"/>
              </w:rPr>
              <w:t>N</w:t>
            </w:r>
            <w:r w:rsidRPr="00E86AFB">
              <w:rPr>
                <w:rFonts w:eastAsia="DINNextLTPro-Light" w:cs="Arial"/>
                <w:sz w:val="18"/>
                <w:szCs w:val="18"/>
              </w:rPr>
              <w:t>° 268, de 2015, del ministerio de salud</w:t>
            </w:r>
          </w:p>
        </w:tc>
        <w:tc>
          <w:tcPr>
            <w:tcW w:w="2107" w:type="pct"/>
            <w:shd w:val="clear" w:color="auto" w:fill="auto"/>
            <w:vAlign w:val="center"/>
            <w:hideMark/>
          </w:tcPr>
          <w:p w:rsidRPr="00E86AFB" w:rsidR="001D69E6" w:rsidP="00E86AFB" w:rsidRDefault="007948AD" w14:paraId="7FC68329" w14:textId="77777777">
            <w:pPr>
              <w:spacing w:after="0"/>
              <w:jc w:val="left"/>
              <w:rPr>
                <w:rFonts w:eastAsia="Times New Roman" w:cs="Arial"/>
                <w:sz w:val="18"/>
                <w:szCs w:val="18"/>
                <w:u w:val="single"/>
              </w:rPr>
            </w:pPr>
            <w:hyperlink w:history="1" r:id="rId172">
              <w:r w:rsidRPr="00E86AFB" w:rsidR="001D69E6">
                <w:rPr>
                  <w:rFonts w:eastAsia="Times New Roman" w:cs="Arial"/>
                  <w:sz w:val="18"/>
                  <w:szCs w:val="18"/>
                  <w:u w:val="single"/>
                </w:rPr>
                <w:t>https://www.minsal.cl/sites/default/files/files/ResExt1059_2016ModificaProtocoloVigilanciadeSilice.pdf</w:t>
              </w:r>
            </w:hyperlink>
          </w:p>
        </w:tc>
      </w:tr>
      <w:tr w:rsidRPr="00E86AFB" w:rsidR="00E86AFB" w:rsidTr="00E86AFB" w14:paraId="029DB7FE" w14:textId="77777777">
        <w:trPr>
          <w:trHeight w:val="680"/>
        </w:trPr>
        <w:tc>
          <w:tcPr>
            <w:tcW w:w="965" w:type="pct"/>
            <w:shd w:val="clear" w:color="auto" w:fill="F2F2F2" w:themeFill="background1" w:themeFillShade="F2"/>
            <w:vAlign w:val="center"/>
            <w:hideMark/>
          </w:tcPr>
          <w:p w:rsidRPr="00E86AFB" w:rsidR="001D69E6" w:rsidP="00E86AFB" w:rsidRDefault="001D69E6" w14:paraId="68616E07" w14:textId="77777777">
            <w:pPr>
              <w:spacing w:after="0"/>
              <w:jc w:val="left"/>
              <w:rPr>
                <w:rFonts w:eastAsia="DINNextLTPro-Light" w:cs="Arial"/>
                <w:sz w:val="18"/>
                <w:szCs w:val="18"/>
              </w:rPr>
            </w:pPr>
            <w:r w:rsidRPr="00E86AFB">
              <w:rPr>
                <w:rFonts w:eastAsia="DINNextLTPro-Light" w:cs="Arial"/>
                <w:sz w:val="18"/>
                <w:szCs w:val="18"/>
              </w:rPr>
              <w:t>Resolución Exenta Nº 909</w:t>
            </w:r>
          </w:p>
        </w:tc>
        <w:tc>
          <w:tcPr>
            <w:tcW w:w="1928" w:type="pct"/>
            <w:shd w:val="clear" w:color="auto" w:fill="auto"/>
            <w:vAlign w:val="center"/>
            <w:hideMark/>
          </w:tcPr>
          <w:p w:rsidRPr="00E86AFB" w:rsidR="001D69E6" w:rsidP="00E86AFB" w:rsidRDefault="00E86AFB" w14:paraId="7CC702BE" w14:textId="7625E8AA">
            <w:pPr>
              <w:spacing w:after="0"/>
              <w:jc w:val="left"/>
              <w:rPr>
                <w:rFonts w:eastAsia="DINNextLTPro-Light" w:cs="Arial"/>
                <w:sz w:val="18"/>
                <w:szCs w:val="18"/>
              </w:rPr>
            </w:pPr>
            <w:r w:rsidRPr="00E86AFB">
              <w:rPr>
                <w:rFonts w:eastAsia="DINNextLTPro-Light" w:cs="Arial"/>
                <w:sz w:val="18"/>
                <w:szCs w:val="18"/>
              </w:rPr>
              <w:t>Aprueba el documento "guía para la selección y control de equipos de protección respiratoria"</w:t>
            </w:r>
          </w:p>
        </w:tc>
        <w:tc>
          <w:tcPr>
            <w:tcW w:w="2107" w:type="pct"/>
            <w:shd w:val="clear" w:color="auto" w:fill="auto"/>
            <w:vAlign w:val="center"/>
            <w:hideMark/>
          </w:tcPr>
          <w:p w:rsidRPr="00E86AFB" w:rsidR="001D69E6" w:rsidP="00E86AFB" w:rsidRDefault="007948AD" w14:paraId="79C12B0E" w14:textId="77777777">
            <w:pPr>
              <w:spacing w:after="0"/>
              <w:jc w:val="left"/>
              <w:rPr>
                <w:rFonts w:eastAsia="Times New Roman" w:cs="Arial"/>
                <w:sz w:val="18"/>
                <w:szCs w:val="18"/>
                <w:u w:val="single"/>
              </w:rPr>
            </w:pPr>
            <w:hyperlink w:history="1" r:id="rId173">
              <w:r w:rsidRPr="00E86AFB" w:rsidR="001D69E6">
                <w:rPr>
                  <w:rFonts w:eastAsia="Times New Roman" w:cs="Arial"/>
                  <w:sz w:val="18"/>
                  <w:szCs w:val="18"/>
                  <w:u w:val="single"/>
                </w:rPr>
                <w:t>https://www.diariooficial.interior.gob.cl/publicaciones/2019/04/26/42339/01/1581087.pdf</w:t>
              </w:r>
            </w:hyperlink>
          </w:p>
        </w:tc>
      </w:tr>
      <w:tr w:rsidRPr="00E86AFB" w:rsidR="00E86AFB" w:rsidTr="00E86AFB" w14:paraId="42BBD402" w14:textId="77777777">
        <w:trPr>
          <w:trHeight w:val="680"/>
        </w:trPr>
        <w:tc>
          <w:tcPr>
            <w:tcW w:w="965" w:type="pct"/>
            <w:shd w:val="clear" w:color="auto" w:fill="F2F2F2" w:themeFill="background1" w:themeFillShade="F2"/>
            <w:vAlign w:val="center"/>
            <w:hideMark/>
          </w:tcPr>
          <w:p w:rsidRPr="00E86AFB" w:rsidR="001D69E6" w:rsidP="00E86AFB" w:rsidRDefault="001D69E6" w14:paraId="77A84125" w14:textId="77777777">
            <w:pPr>
              <w:spacing w:after="0"/>
              <w:jc w:val="left"/>
              <w:rPr>
                <w:rFonts w:eastAsia="DINNextLTPro-Light" w:cs="Arial"/>
                <w:sz w:val="18"/>
                <w:szCs w:val="18"/>
              </w:rPr>
            </w:pPr>
            <w:r w:rsidRPr="00E86AFB">
              <w:rPr>
                <w:rFonts w:eastAsia="DINNextLTPro-Light" w:cs="Arial"/>
                <w:sz w:val="18"/>
                <w:szCs w:val="18"/>
              </w:rPr>
              <w:t>Resolución Exenta Nº 883 del Ministerio De Salud</w:t>
            </w:r>
          </w:p>
        </w:tc>
        <w:tc>
          <w:tcPr>
            <w:tcW w:w="1928" w:type="pct"/>
            <w:shd w:val="clear" w:color="auto" w:fill="auto"/>
            <w:vAlign w:val="center"/>
            <w:hideMark/>
          </w:tcPr>
          <w:p w:rsidRPr="00E86AFB" w:rsidR="001D69E6" w:rsidP="00E86AFB" w:rsidRDefault="00E86AFB" w14:paraId="0CD8194A" w14:textId="3D2E1A5C">
            <w:pPr>
              <w:spacing w:after="0"/>
              <w:jc w:val="left"/>
              <w:rPr>
                <w:rFonts w:eastAsia="DINNextLTPro-Light" w:cs="Arial"/>
                <w:sz w:val="18"/>
                <w:szCs w:val="18"/>
              </w:rPr>
            </w:pPr>
            <w:r w:rsidRPr="00E86AFB">
              <w:rPr>
                <w:rFonts w:eastAsia="DINNextLTPro-Light" w:cs="Arial"/>
                <w:sz w:val="18"/>
                <w:szCs w:val="18"/>
              </w:rPr>
              <w:t>“Establece los contenidos mínimos del informe de radiografías de tórax de trabajadores y trabajadoras expuestos (as) a agentes neumoconiógenos.</w:t>
            </w:r>
          </w:p>
        </w:tc>
        <w:tc>
          <w:tcPr>
            <w:tcW w:w="2107" w:type="pct"/>
            <w:shd w:val="clear" w:color="auto" w:fill="auto"/>
            <w:vAlign w:val="center"/>
            <w:hideMark/>
          </w:tcPr>
          <w:p w:rsidRPr="00E86AFB" w:rsidR="001D69E6" w:rsidP="00E86AFB" w:rsidRDefault="007948AD" w14:paraId="594EE534" w14:textId="77777777">
            <w:pPr>
              <w:spacing w:after="0"/>
              <w:jc w:val="left"/>
              <w:rPr>
                <w:rFonts w:eastAsia="Times New Roman" w:cs="Arial"/>
                <w:sz w:val="18"/>
                <w:szCs w:val="18"/>
                <w:u w:val="single"/>
              </w:rPr>
            </w:pPr>
            <w:hyperlink w:history="1" r:id="rId174">
              <w:r w:rsidRPr="00E86AFB" w:rsidR="001D69E6">
                <w:rPr>
                  <w:rFonts w:eastAsia="Times New Roman" w:cs="Arial"/>
                  <w:sz w:val="18"/>
                  <w:szCs w:val="18"/>
                  <w:u w:val="single"/>
                </w:rPr>
                <w:t>https://www.diariooficial.interior.gob.cl/publicaciones/2018/07/18/42109/01/1431022.pdf</w:t>
              </w:r>
            </w:hyperlink>
          </w:p>
        </w:tc>
      </w:tr>
      <w:tr w:rsidRPr="00E86AFB" w:rsidR="00E86AFB" w:rsidTr="00E86AFB" w14:paraId="3318AFE1" w14:textId="77777777">
        <w:trPr>
          <w:trHeight w:val="680"/>
        </w:trPr>
        <w:tc>
          <w:tcPr>
            <w:tcW w:w="965" w:type="pct"/>
            <w:shd w:val="clear" w:color="auto" w:fill="F2F2F2" w:themeFill="background1" w:themeFillShade="F2"/>
            <w:vAlign w:val="center"/>
            <w:hideMark/>
          </w:tcPr>
          <w:p w:rsidRPr="00E86AFB" w:rsidR="001D69E6" w:rsidP="00E86AFB" w:rsidRDefault="001D69E6" w14:paraId="3AC11B95" w14:textId="77777777">
            <w:pPr>
              <w:spacing w:after="0"/>
              <w:jc w:val="left"/>
              <w:rPr>
                <w:rFonts w:eastAsia="DINNextLTPro-Light" w:cs="Arial"/>
                <w:sz w:val="18"/>
                <w:szCs w:val="18"/>
              </w:rPr>
            </w:pPr>
            <w:r w:rsidRPr="00E86AFB">
              <w:rPr>
                <w:rFonts w:eastAsia="DINNextLTPro-Light" w:cs="Arial"/>
                <w:sz w:val="18"/>
                <w:szCs w:val="18"/>
              </w:rPr>
              <w:t>Resolución Exenta Nº 741 Ministerio de Salud</w:t>
            </w:r>
          </w:p>
        </w:tc>
        <w:tc>
          <w:tcPr>
            <w:tcW w:w="1928" w:type="pct"/>
            <w:shd w:val="clear" w:color="auto" w:fill="auto"/>
            <w:vAlign w:val="center"/>
            <w:hideMark/>
          </w:tcPr>
          <w:p w:rsidRPr="00E86AFB" w:rsidR="001D69E6" w:rsidP="00E86AFB" w:rsidRDefault="00E86AFB" w14:paraId="1D4BE837" w14:textId="0B555367">
            <w:pPr>
              <w:spacing w:after="0"/>
              <w:jc w:val="left"/>
              <w:rPr>
                <w:rFonts w:eastAsia="DINNextLTPro-Light" w:cs="Arial"/>
                <w:sz w:val="18"/>
                <w:szCs w:val="18"/>
              </w:rPr>
            </w:pPr>
            <w:r w:rsidRPr="00E86AFB">
              <w:rPr>
                <w:rFonts w:eastAsia="DINNextLTPro-Light" w:cs="Arial"/>
                <w:sz w:val="18"/>
                <w:szCs w:val="18"/>
              </w:rPr>
              <w:t>Aprueba el documento "protocolo para la evaluación de la exposición ocupacional a radiaciones ionizantes en puestos de trabajo asociados al uso médico de equipos de rayos x convencionales".</w:t>
            </w:r>
          </w:p>
        </w:tc>
        <w:tc>
          <w:tcPr>
            <w:tcW w:w="2107" w:type="pct"/>
            <w:shd w:val="clear" w:color="auto" w:fill="auto"/>
            <w:vAlign w:val="center"/>
            <w:hideMark/>
          </w:tcPr>
          <w:p w:rsidRPr="00E86AFB" w:rsidR="001D69E6" w:rsidP="00E86AFB" w:rsidRDefault="007948AD" w14:paraId="04184B98" w14:textId="77777777">
            <w:pPr>
              <w:spacing w:after="0"/>
              <w:jc w:val="left"/>
              <w:rPr>
                <w:rFonts w:eastAsia="Times New Roman" w:cs="Arial"/>
                <w:sz w:val="18"/>
                <w:szCs w:val="18"/>
                <w:u w:val="single"/>
              </w:rPr>
            </w:pPr>
            <w:hyperlink w:history="1" r:id="rId175">
              <w:r w:rsidRPr="00E86AFB" w:rsidR="001D69E6">
                <w:rPr>
                  <w:rFonts w:eastAsia="Times New Roman" w:cs="Arial"/>
                  <w:sz w:val="18"/>
                  <w:szCs w:val="18"/>
                  <w:u w:val="single"/>
                </w:rPr>
                <w:t>https://www.diariooficial.interior.gob.cl/publicaciones/2018/04/07/42026/01/1377734.pdf</w:t>
              </w:r>
            </w:hyperlink>
          </w:p>
        </w:tc>
      </w:tr>
      <w:tr w:rsidRPr="00E86AFB" w:rsidR="00E86AFB" w:rsidTr="00E86AFB" w14:paraId="252C51AF" w14:textId="77777777">
        <w:trPr>
          <w:trHeight w:val="680"/>
        </w:trPr>
        <w:tc>
          <w:tcPr>
            <w:tcW w:w="965" w:type="pct"/>
            <w:shd w:val="clear" w:color="auto" w:fill="F2F2F2" w:themeFill="background1" w:themeFillShade="F2"/>
            <w:vAlign w:val="center"/>
            <w:hideMark/>
          </w:tcPr>
          <w:p w:rsidRPr="00E86AFB" w:rsidR="001D69E6" w:rsidP="00E86AFB" w:rsidRDefault="001D69E6" w14:paraId="55202447" w14:textId="77777777">
            <w:pPr>
              <w:spacing w:after="0"/>
              <w:jc w:val="left"/>
              <w:rPr>
                <w:rFonts w:eastAsia="DINNextLTPro-Light" w:cs="Arial"/>
                <w:sz w:val="18"/>
                <w:szCs w:val="18"/>
              </w:rPr>
            </w:pPr>
            <w:r w:rsidRPr="00E86AFB">
              <w:rPr>
                <w:rFonts w:eastAsia="DINNextLTPro-Light" w:cs="Arial"/>
                <w:sz w:val="18"/>
                <w:szCs w:val="18"/>
              </w:rPr>
              <w:t>Resolución Exenta Nº 740 Ministerio de Salud</w:t>
            </w:r>
          </w:p>
        </w:tc>
        <w:tc>
          <w:tcPr>
            <w:tcW w:w="1928" w:type="pct"/>
            <w:shd w:val="clear" w:color="auto" w:fill="auto"/>
            <w:vAlign w:val="center"/>
            <w:hideMark/>
          </w:tcPr>
          <w:p w:rsidRPr="00E86AFB" w:rsidR="001D69E6" w:rsidP="00E86AFB" w:rsidRDefault="00E86AFB" w14:paraId="4D1C93F4" w14:textId="74B29119">
            <w:pPr>
              <w:spacing w:after="0"/>
              <w:jc w:val="left"/>
              <w:rPr>
                <w:rFonts w:eastAsia="DINNextLTPro-Light" w:cs="Arial"/>
                <w:sz w:val="18"/>
                <w:szCs w:val="18"/>
              </w:rPr>
            </w:pPr>
            <w:r w:rsidRPr="00E86AFB">
              <w:rPr>
                <w:rFonts w:eastAsia="DINNextLTPro-Light" w:cs="Arial"/>
                <w:sz w:val="18"/>
                <w:szCs w:val="18"/>
              </w:rPr>
              <w:t>“Aprueba guía técnica para la evaluación auditiva de los trabajadores expuestos ocupacionalmente a ruido”.</w:t>
            </w:r>
          </w:p>
        </w:tc>
        <w:tc>
          <w:tcPr>
            <w:tcW w:w="2107" w:type="pct"/>
            <w:shd w:val="clear" w:color="auto" w:fill="auto"/>
            <w:vAlign w:val="center"/>
            <w:hideMark/>
          </w:tcPr>
          <w:p w:rsidRPr="00E86AFB" w:rsidR="001D69E6" w:rsidP="00E86AFB" w:rsidRDefault="007948AD" w14:paraId="5C64E183" w14:textId="77777777">
            <w:pPr>
              <w:spacing w:after="0"/>
              <w:jc w:val="left"/>
              <w:rPr>
                <w:rFonts w:eastAsia="Times New Roman" w:cs="Arial"/>
                <w:sz w:val="18"/>
                <w:szCs w:val="18"/>
                <w:u w:val="single"/>
              </w:rPr>
            </w:pPr>
            <w:hyperlink w:history="1" r:id="rId176">
              <w:r w:rsidRPr="00E86AFB" w:rsidR="001D69E6">
                <w:rPr>
                  <w:rFonts w:eastAsia="Times New Roman" w:cs="Arial"/>
                  <w:sz w:val="18"/>
                  <w:szCs w:val="18"/>
                  <w:u w:val="single"/>
                </w:rPr>
                <w:t>https://www.diariooficial.interior.gob.cl/publicaciones/2018/04/07/42026/01/1377732.pdf</w:t>
              </w:r>
            </w:hyperlink>
          </w:p>
        </w:tc>
      </w:tr>
      <w:tr w:rsidRPr="00E86AFB" w:rsidR="00E86AFB" w:rsidTr="00E86AFB" w14:paraId="129E25DB" w14:textId="77777777">
        <w:trPr>
          <w:trHeight w:val="680"/>
        </w:trPr>
        <w:tc>
          <w:tcPr>
            <w:tcW w:w="965" w:type="pct"/>
            <w:shd w:val="clear" w:color="auto" w:fill="F2F2F2" w:themeFill="background1" w:themeFillShade="F2"/>
            <w:vAlign w:val="center"/>
            <w:hideMark/>
          </w:tcPr>
          <w:p w:rsidRPr="00E86AFB" w:rsidR="001D69E6" w:rsidP="00E86AFB" w:rsidRDefault="001D69E6" w14:paraId="30465A0D" w14:textId="77777777">
            <w:pPr>
              <w:spacing w:after="0"/>
              <w:jc w:val="left"/>
              <w:rPr>
                <w:rFonts w:eastAsia="DINNextLTPro-Light" w:cs="Arial"/>
                <w:sz w:val="18"/>
                <w:szCs w:val="18"/>
              </w:rPr>
            </w:pPr>
            <w:r w:rsidRPr="00E86AFB">
              <w:rPr>
                <w:rFonts w:eastAsia="DINNextLTPro-Light" w:cs="Arial"/>
                <w:sz w:val="18"/>
                <w:szCs w:val="18"/>
              </w:rPr>
              <w:t>Resolución 402 EXENTA MINSAL</w:t>
            </w:r>
          </w:p>
        </w:tc>
        <w:tc>
          <w:tcPr>
            <w:tcW w:w="1928" w:type="pct"/>
            <w:shd w:val="clear" w:color="auto" w:fill="auto"/>
            <w:vAlign w:val="center"/>
            <w:hideMark/>
          </w:tcPr>
          <w:p w:rsidRPr="00E86AFB" w:rsidR="001D69E6" w:rsidP="00E86AFB" w:rsidRDefault="00E86AFB" w14:paraId="15F97666" w14:textId="3FDCA810">
            <w:pPr>
              <w:spacing w:after="0"/>
              <w:jc w:val="left"/>
              <w:rPr>
                <w:rFonts w:eastAsia="DINNextLTPro-Light" w:cs="Arial"/>
                <w:sz w:val="18"/>
                <w:szCs w:val="18"/>
              </w:rPr>
            </w:pPr>
            <w:r w:rsidRPr="00E86AFB">
              <w:rPr>
                <w:rFonts w:eastAsia="DINNextLTPro-Light" w:cs="Arial"/>
                <w:sz w:val="18"/>
                <w:szCs w:val="18"/>
              </w:rPr>
              <w:t xml:space="preserve">Aprueba "protocolo de vigilancia para trabajadores y trabajadoras expuestos a </w:t>
            </w:r>
            <w:r w:rsidRPr="00E86AFB" w:rsidR="00EF0D2C">
              <w:rPr>
                <w:rFonts w:eastAsia="DINNextLTPro-Light" w:cs="Arial"/>
                <w:sz w:val="18"/>
                <w:szCs w:val="18"/>
              </w:rPr>
              <w:t>Coxiella</w:t>
            </w:r>
            <w:r w:rsidRPr="00E86AFB">
              <w:rPr>
                <w:rFonts w:eastAsia="DINNextLTPro-Light" w:cs="Arial"/>
                <w:sz w:val="18"/>
                <w:szCs w:val="18"/>
              </w:rPr>
              <w:t xml:space="preserve"> </w:t>
            </w:r>
            <w:r w:rsidRPr="00E86AFB" w:rsidR="00EF0D2C">
              <w:rPr>
                <w:rFonts w:eastAsia="DINNextLTPro-Light" w:cs="Arial"/>
                <w:sz w:val="18"/>
                <w:szCs w:val="18"/>
              </w:rPr>
              <w:t>Burnetti</w:t>
            </w:r>
            <w:r w:rsidRPr="00E86AFB">
              <w:rPr>
                <w:rFonts w:eastAsia="DINNextLTPro-Light" w:cs="Arial"/>
                <w:sz w:val="18"/>
                <w:szCs w:val="18"/>
              </w:rPr>
              <w:t xml:space="preserve"> (agente biológico fiebre q)"</w:t>
            </w:r>
          </w:p>
        </w:tc>
        <w:tc>
          <w:tcPr>
            <w:tcW w:w="2107" w:type="pct"/>
            <w:shd w:val="clear" w:color="auto" w:fill="auto"/>
            <w:vAlign w:val="center"/>
            <w:hideMark/>
          </w:tcPr>
          <w:p w:rsidRPr="00E86AFB" w:rsidR="001D69E6" w:rsidP="00E86AFB" w:rsidRDefault="007948AD" w14:paraId="1E3FDA15" w14:textId="77777777">
            <w:pPr>
              <w:spacing w:after="0"/>
              <w:jc w:val="left"/>
              <w:rPr>
                <w:rFonts w:eastAsia="Times New Roman" w:cs="Arial"/>
                <w:sz w:val="18"/>
                <w:szCs w:val="18"/>
                <w:u w:val="single"/>
              </w:rPr>
            </w:pPr>
            <w:hyperlink w:history="1" r:id="rId177">
              <w:r w:rsidRPr="00E86AFB" w:rsidR="001D69E6">
                <w:rPr>
                  <w:rFonts w:eastAsia="Times New Roman" w:cs="Arial"/>
                  <w:sz w:val="18"/>
                  <w:szCs w:val="18"/>
                  <w:u w:val="single"/>
                </w:rPr>
                <w:t>https://www.leychile.cl/Navegar?idNorma=1116219</w:t>
              </w:r>
            </w:hyperlink>
          </w:p>
        </w:tc>
      </w:tr>
      <w:tr w:rsidRPr="00E86AFB" w:rsidR="00E86AFB" w:rsidTr="00E86AFB" w14:paraId="20FF9379" w14:textId="77777777">
        <w:trPr>
          <w:trHeight w:val="680"/>
        </w:trPr>
        <w:tc>
          <w:tcPr>
            <w:tcW w:w="965" w:type="pct"/>
            <w:shd w:val="clear" w:color="auto" w:fill="F2F2F2" w:themeFill="background1" w:themeFillShade="F2"/>
            <w:vAlign w:val="center"/>
            <w:hideMark/>
          </w:tcPr>
          <w:p w:rsidRPr="00E86AFB" w:rsidR="001D69E6" w:rsidP="00E86AFB" w:rsidRDefault="001D69E6" w14:paraId="581F0E4F" w14:textId="77777777">
            <w:pPr>
              <w:spacing w:after="0"/>
              <w:jc w:val="left"/>
              <w:rPr>
                <w:rFonts w:eastAsia="DINNextLTPro-Light" w:cs="Arial"/>
                <w:sz w:val="18"/>
                <w:szCs w:val="18"/>
              </w:rPr>
            </w:pPr>
            <w:r w:rsidRPr="00E86AFB">
              <w:rPr>
                <w:rFonts w:eastAsia="DINNextLTPro-Light" w:cs="Arial"/>
                <w:sz w:val="18"/>
                <w:szCs w:val="18"/>
              </w:rPr>
              <w:t>Resolución Exenta Nº364</w:t>
            </w:r>
          </w:p>
        </w:tc>
        <w:tc>
          <w:tcPr>
            <w:tcW w:w="1928" w:type="pct"/>
            <w:shd w:val="clear" w:color="auto" w:fill="auto"/>
            <w:vAlign w:val="center"/>
            <w:hideMark/>
          </w:tcPr>
          <w:p w:rsidRPr="00E86AFB" w:rsidR="001D69E6" w:rsidP="00E86AFB" w:rsidRDefault="00E86AFB" w14:paraId="3A74DF0A" w14:textId="3F07FEEF">
            <w:pPr>
              <w:spacing w:after="0"/>
              <w:jc w:val="left"/>
              <w:rPr>
                <w:rFonts w:eastAsia="DINNextLTPro-Light" w:cs="Arial"/>
                <w:sz w:val="18"/>
                <w:szCs w:val="18"/>
              </w:rPr>
            </w:pPr>
            <w:r w:rsidRPr="00E86AFB">
              <w:rPr>
                <w:rFonts w:eastAsia="DINNextLTPro-Light" w:cs="Arial"/>
                <w:sz w:val="18"/>
                <w:szCs w:val="18"/>
              </w:rPr>
              <w:t>Aprueba el uso de radiografía digital y análoga en la evaluación médico legal de trabajadores expuestos a agentes causantes de la neumoconiosis</w:t>
            </w:r>
          </w:p>
        </w:tc>
        <w:tc>
          <w:tcPr>
            <w:tcW w:w="2107" w:type="pct"/>
            <w:shd w:val="clear" w:color="auto" w:fill="auto"/>
            <w:vAlign w:val="center"/>
            <w:hideMark/>
          </w:tcPr>
          <w:p w:rsidRPr="00E86AFB" w:rsidR="001D69E6" w:rsidP="00E86AFB" w:rsidRDefault="007948AD" w14:paraId="309D6384" w14:textId="590DA964">
            <w:pPr>
              <w:spacing w:after="0"/>
              <w:jc w:val="left"/>
              <w:rPr>
                <w:rFonts w:eastAsia="Times New Roman" w:cs="Arial"/>
                <w:sz w:val="18"/>
                <w:szCs w:val="18"/>
                <w:u w:val="single"/>
              </w:rPr>
            </w:pPr>
            <w:hyperlink w:history="1" r:id="rId178">
              <w:r w:rsidRPr="00E86AFB" w:rsidR="001D69E6">
                <w:rPr>
                  <w:rFonts w:eastAsia="Times New Roman" w:cs="Arial"/>
                  <w:sz w:val="18"/>
                  <w:szCs w:val="18"/>
                  <w:u w:val="single"/>
                </w:rPr>
                <w:t>https://dipol.minsal.cl/wrdprss_minsal/wp-content/uploads/2015/11/rex-364-aprueba-el-uso-de-radiografia-digital-y-analoga-en-la-evaluacion-medico-legal-de-los-trabajadroes-ezpuestos-a-</w:t>
              </w:r>
            </w:hyperlink>
            <w:r w:rsidRPr="00E86AFB" w:rsidR="00CD5061">
              <w:rPr>
                <w:rFonts w:eastAsia="Times New Roman" w:cs="Arial"/>
                <w:sz w:val="18"/>
                <w:szCs w:val="18"/>
                <w:u w:val="single"/>
              </w:rPr>
              <w:t xml:space="preserve"> </w:t>
            </w:r>
          </w:p>
        </w:tc>
      </w:tr>
      <w:tr w:rsidRPr="00E86AFB" w:rsidR="00E86AFB" w:rsidTr="00E86AFB" w14:paraId="17BDFE3B" w14:textId="77777777">
        <w:trPr>
          <w:trHeight w:val="680"/>
        </w:trPr>
        <w:tc>
          <w:tcPr>
            <w:tcW w:w="965" w:type="pct"/>
            <w:shd w:val="clear" w:color="auto" w:fill="F2F2F2" w:themeFill="background1" w:themeFillShade="F2"/>
            <w:vAlign w:val="center"/>
            <w:hideMark/>
          </w:tcPr>
          <w:p w:rsidRPr="00E86AFB" w:rsidR="001D69E6" w:rsidP="00E86AFB" w:rsidRDefault="001D69E6" w14:paraId="07C95E9B" w14:textId="77777777">
            <w:pPr>
              <w:spacing w:after="0"/>
              <w:jc w:val="left"/>
              <w:rPr>
                <w:rFonts w:eastAsia="DINNextLTPro-Light" w:cs="Arial"/>
                <w:sz w:val="18"/>
                <w:szCs w:val="18"/>
              </w:rPr>
            </w:pPr>
            <w:r w:rsidRPr="00E86AFB">
              <w:rPr>
                <w:rFonts w:eastAsia="DINNextLTPro-Light" w:cs="Arial"/>
                <w:sz w:val="18"/>
                <w:szCs w:val="18"/>
              </w:rPr>
              <w:t>Resolución Exenta Nº 268</w:t>
            </w:r>
          </w:p>
        </w:tc>
        <w:tc>
          <w:tcPr>
            <w:tcW w:w="1928" w:type="pct"/>
            <w:shd w:val="clear" w:color="auto" w:fill="auto"/>
            <w:vAlign w:val="center"/>
            <w:hideMark/>
          </w:tcPr>
          <w:p w:rsidRPr="00E86AFB" w:rsidR="001D69E6" w:rsidP="00E86AFB" w:rsidRDefault="00E86AFB" w14:paraId="533F0506" w14:textId="148750C4">
            <w:pPr>
              <w:spacing w:after="0"/>
              <w:jc w:val="left"/>
              <w:rPr>
                <w:rFonts w:eastAsia="DINNextLTPro-Light" w:cs="Arial"/>
                <w:sz w:val="18"/>
                <w:szCs w:val="18"/>
              </w:rPr>
            </w:pPr>
            <w:r w:rsidRPr="00E86AFB">
              <w:rPr>
                <w:rFonts w:eastAsia="DINNextLTPro-Light" w:cs="Arial"/>
                <w:sz w:val="18"/>
                <w:szCs w:val="18"/>
              </w:rPr>
              <w:t>Aprueba protocolo de vigilancia del ambiente y de la salud de los trabajadores con exposición a la sílice.</w:t>
            </w:r>
          </w:p>
        </w:tc>
        <w:tc>
          <w:tcPr>
            <w:tcW w:w="2107" w:type="pct"/>
            <w:shd w:val="clear" w:color="auto" w:fill="auto"/>
            <w:vAlign w:val="center"/>
            <w:hideMark/>
          </w:tcPr>
          <w:p w:rsidRPr="00E86AFB" w:rsidR="001D69E6" w:rsidP="00E86AFB" w:rsidRDefault="007948AD" w14:paraId="33B0912B" w14:textId="77777777">
            <w:pPr>
              <w:spacing w:after="0"/>
              <w:jc w:val="left"/>
              <w:rPr>
                <w:rFonts w:eastAsia="Times New Roman" w:cs="Arial"/>
                <w:sz w:val="18"/>
                <w:szCs w:val="18"/>
                <w:u w:val="single"/>
              </w:rPr>
            </w:pPr>
            <w:hyperlink w:history="1" r:id="rId179">
              <w:r w:rsidRPr="00E86AFB" w:rsidR="001D69E6">
                <w:rPr>
                  <w:rFonts w:eastAsia="Times New Roman" w:cs="Arial"/>
                  <w:sz w:val="18"/>
                  <w:szCs w:val="18"/>
                  <w:u w:val="single"/>
                </w:rPr>
                <w:t>https://www.leychile.cl/Navegar?idNorma=1083722</w:t>
              </w:r>
            </w:hyperlink>
          </w:p>
        </w:tc>
      </w:tr>
      <w:tr w:rsidRPr="00E86AFB" w:rsidR="00E86AFB" w:rsidTr="00E86AFB" w14:paraId="543495D3" w14:textId="77777777">
        <w:trPr>
          <w:trHeight w:val="680"/>
        </w:trPr>
        <w:tc>
          <w:tcPr>
            <w:tcW w:w="965" w:type="pct"/>
            <w:shd w:val="clear" w:color="auto" w:fill="F2F2F2" w:themeFill="background1" w:themeFillShade="F2"/>
            <w:vAlign w:val="center"/>
            <w:hideMark/>
          </w:tcPr>
          <w:p w:rsidRPr="00E86AFB" w:rsidR="001D69E6" w:rsidP="00E86AFB" w:rsidRDefault="001D69E6" w14:paraId="6ECEEE94" w14:textId="77777777">
            <w:pPr>
              <w:spacing w:after="0"/>
              <w:jc w:val="left"/>
              <w:rPr>
                <w:rFonts w:eastAsia="DINNextLTPro-Light" w:cs="Arial"/>
                <w:sz w:val="18"/>
                <w:szCs w:val="18"/>
              </w:rPr>
            </w:pPr>
            <w:r w:rsidRPr="00E86AFB">
              <w:rPr>
                <w:rFonts w:eastAsia="DINNextLTPro-Light" w:cs="Arial"/>
                <w:sz w:val="18"/>
                <w:szCs w:val="18"/>
              </w:rPr>
              <w:t xml:space="preserve">Resolución Exenta </w:t>
            </w:r>
          </w:p>
          <w:p w:rsidRPr="00E86AFB" w:rsidR="001D69E6" w:rsidP="00E86AFB" w:rsidRDefault="001D69E6" w14:paraId="13A3991B" w14:textId="2044D0E8">
            <w:pPr>
              <w:spacing w:after="0"/>
              <w:jc w:val="left"/>
              <w:rPr>
                <w:rFonts w:eastAsia="DINNextLTPro-Light" w:cs="Arial"/>
                <w:sz w:val="18"/>
                <w:szCs w:val="18"/>
              </w:rPr>
            </w:pPr>
            <w:r w:rsidRPr="00E86AFB">
              <w:rPr>
                <w:rFonts w:eastAsia="DINNextLTPro-Light" w:cs="Arial"/>
                <w:sz w:val="18"/>
                <w:szCs w:val="18"/>
              </w:rPr>
              <w:t xml:space="preserve">Nº 22 MINISTERIO DEL TRABAJO Y </w:t>
            </w:r>
            <w:r w:rsidRPr="00E86AFB" w:rsidR="008007FB">
              <w:rPr>
                <w:rFonts w:eastAsia="DINNextLTPro-Light" w:cs="Arial"/>
                <w:sz w:val="18"/>
                <w:szCs w:val="18"/>
              </w:rPr>
              <w:t>PREVISIÓN</w:t>
            </w:r>
            <w:r w:rsidRPr="00E86AFB">
              <w:rPr>
                <w:rFonts w:eastAsia="DINNextLTPro-Light" w:cs="Arial"/>
                <w:sz w:val="18"/>
                <w:szCs w:val="18"/>
              </w:rPr>
              <w:t xml:space="preserve"> SOCIAL</w:t>
            </w:r>
          </w:p>
        </w:tc>
        <w:tc>
          <w:tcPr>
            <w:tcW w:w="1928" w:type="pct"/>
            <w:shd w:val="clear" w:color="auto" w:fill="auto"/>
            <w:vAlign w:val="center"/>
            <w:hideMark/>
          </w:tcPr>
          <w:p w:rsidRPr="00E86AFB" w:rsidR="001D69E6" w:rsidP="00E86AFB" w:rsidRDefault="00E86AFB" w14:paraId="063565AC" w14:textId="2652D2A9">
            <w:pPr>
              <w:spacing w:after="0"/>
              <w:jc w:val="left"/>
              <w:rPr>
                <w:rFonts w:eastAsia="DINNextLTPro-Light" w:cs="Arial"/>
                <w:sz w:val="18"/>
                <w:szCs w:val="18"/>
              </w:rPr>
            </w:pPr>
            <w:r w:rsidRPr="00E86AFB">
              <w:rPr>
                <w:rFonts w:eastAsia="DINNextLTPro-Light" w:cs="Arial"/>
                <w:sz w:val="18"/>
                <w:szCs w:val="18"/>
              </w:rPr>
              <w:t>Resolución exenta número 22, de 2018.- actualiza guía técnica para la evaluación y control de los riesgos asociados al manejo o manipulación manual de carga</w:t>
            </w:r>
          </w:p>
        </w:tc>
        <w:tc>
          <w:tcPr>
            <w:tcW w:w="2107" w:type="pct"/>
            <w:shd w:val="clear" w:color="auto" w:fill="auto"/>
            <w:vAlign w:val="center"/>
            <w:hideMark/>
          </w:tcPr>
          <w:p w:rsidRPr="00E86AFB" w:rsidR="001D69E6" w:rsidP="00E86AFB" w:rsidRDefault="001D69E6" w14:paraId="498A2830" w14:textId="77777777">
            <w:pPr>
              <w:spacing w:after="0"/>
              <w:jc w:val="left"/>
              <w:rPr>
                <w:rFonts w:eastAsia="Times New Roman" w:cs="Arial"/>
                <w:sz w:val="18"/>
                <w:szCs w:val="18"/>
                <w:u w:val="single"/>
              </w:rPr>
            </w:pPr>
            <w:r w:rsidRPr="00E86AFB">
              <w:rPr>
                <w:rFonts w:eastAsia="Times New Roman" w:cs="Arial"/>
                <w:sz w:val="18"/>
                <w:szCs w:val="18"/>
                <w:u w:val="single"/>
              </w:rPr>
              <w:t>https://www.diariooficial.interior.gob.cl/publicaciones/2018/02/10/41980/01/1351062.pdf</w:t>
            </w:r>
          </w:p>
        </w:tc>
      </w:tr>
      <w:tr w:rsidRPr="00E86AFB" w:rsidR="00E86AFB" w:rsidTr="00E86AFB" w14:paraId="1C3EC599" w14:textId="77777777">
        <w:trPr>
          <w:trHeight w:val="680"/>
        </w:trPr>
        <w:tc>
          <w:tcPr>
            <w:tcW w:w="965" w:type="pct"/>
            <w:shd w:val="clear" w:color="auto" w:fill="F2F2F2" w:themeFill="background1" w:themeFillShade="F2"/>
            <w:vAlign w:val="center"/>
            <w:hideMark/>
          </w:tcPr>
          <w:p w:rsidRPr="00E86AFB" w:rsidR="001D69E6" w:rsidP="00E86AFB" w:rsidRDefault="001D69E6" w14:paraId="00649812" w14:textId="77777777">
            <w:pPr>
              <w:spacing w:after="0"/>
              <w:jc w:val="left"/>
              <w:rPr>
                <w:rFonts w:eastAsia="DINNextLTPro-Light" w:cs="Arial"/>
                <w:sz w:val="18"/>
                <w:szCs w:val="18"/>
              </w:rPr>
            </w:pPr>
            <w:r w:rsidRPr="00E86AFB">
              <w:rPr>
                <w:rFonts w:eastAsia="DINNextLTPro-Light" w:cs="Arial"/>
                <w:sz w:val="18"/>
                <w:szCs w:val="18"/>
              </w:rPr>
              <w:t>Manual del Método Cuestionario SUSESO/ISTAS 21.</w:t>
            </w:r>
          </w:p>
        </w:tc>
        <w:tc>
          <w:tcPr>
            <w:tcW w:w="1928" w:type="pct"/>
            <w:shd w:val="clear" w:color="auto" w:fill="auto"/>
            <w:vAlign w:val="center"/>
            <w:hideMark/>
          </w:tcPr>
          <w:p w:rsidRPr="00E86AFB" w:rsidR="001D69E6" w:rsidP="00E86AFB" w:rsidRDefault="00E86AFB" w14:paraId="2E2AAAE7" w14:textId="4740B76E">
            <w:pPr>
              <w:spacing w:after="0"/>
              <w:jc w:val="left"/>
              <w:rPr>
                <w:rFonts w:eastAsia="DINNextLTPro-Light" w:cs="Arial"/>
                <w:sz w:val="18"/>
                <w:szCs w:val="18"/>
              </w:rPr>
            </w:pPr>
            <w:r w:rsidRPr="00E86AFB">
              <w:rPr>
                <w:rFonts w:eastAsia="DINNextLTPro-Light" w:cs="Arial"/>
                <w:sz w:val="18"/>
                <w:szCs w:val="18"/>
              </w:rPr>
              <w:t>Manual del método del cuestionario</w:t>
            </w:r>
            <w:r w:rsidRPr="00E86AFB">
              <w:rPr>
                <w:rFonts w:eastAsia="DINNextLTPro-Light" w:cs="Arial"/>
                <w:sz w:val="18"/>
                <w:szCs w:val="18"/>
              </w:rPr>
              <w:br/>
            </w:r>
            <w:r w:rsidRPr="00E86AFB" w:rsidR="00CD5061">
              <w:rPr>
                <w:rFonts w:eastAsia="DINNextLTPro-Light" w:cs="Arial"/>
                <w:sz w:val="18"/>
                <w:szCs w:val="18"/>
              </w:rPr>
              <w:t>SUSESO</w:t>
            </w:r>
            <w:r w:rsidRPr="00E86AFB">
              <w:rPr>
                <w:rFonts w:eastAsia="DINNextLTPro-Light" w:cs="Arial"/>
                <w:sz w:val="18"/>
                <w:szCs w:val="18"/>
              </w:rPr>
              <w:t>/</w:t>
            </w:r>
            <w:r w:rsidRPr="00E86AFB" w:rsidR="00CD5061">
              <w:rPr>
                <w:rFonts w:eastAsia="DINNextLTPro-Light" w:cs="Arial"/>
                <w:sz w:val="18"/>
                <w:szCs w:val="18"/>
              </w:rPr>
              <w:t>ISTAS</w:t>
            </w:r>
            <w:r w:rsidR="00CD5061">
              <w:rPr>
                <w:rFonts w:eastAsia="DINNextLTPro-Light" w:cs="Arial"/>
                <w:sz w:val="18"/>
                <w:szCs w:val="18"/>
              </w:rPr>
              <w:t xml:space="preserve"> </w:t>
            </w:r>
            <w:r w:rsidRPr="00E86AFB">
              <w:rPr>
                <w:rFonts w:eastAsia="DINNextLTPro-Light" w:cs="Arial"/>
                <w:sz w:val="18"/>
                <w:szCs w:val="18"/>
              </w:rPr>
              <w:t>21</w:t>
            </w:r>
            <w:r w:rsidRPr="00E86AFB">
              <w:rPr>
                <w:rFonts w:eastAsia="DINNextLTPro-Light" w:cs="Arial"/>
                <w:sz w:val="18"/>
                <w:szCs w:val="18"/>
              </w:rPr>
              <w:br/>
            </w:r>
            <w:r w:rsidRPr="00E86AFB">
              <w:rPr>
                <w:rFonts w:eastAsia="DINNextLTPro-Light" w:cs="Arial"/>
                <w:sz w:val="18"/>
                <w:szCs w:val="18"/>
              </w:rPr>
              <w:t>versiones completa y breve</w:t>
            </w:r>
          </w:p>
        </w:tc>
        <w:tc>
          <w:tcPr>
            <w:tcW w:w="2107" w:type="pct"/>
            <w:shd w:val="clear" w:color="auto" w:fill="auto"/>
            <w:vAlign w:val="center"/>
            <w:hideMark/>
          </w:tcPr>
          <w:p w:rsidRPr="00E86AFB" w:rsidR="001D69E6" w:rsidP="00E86AFB" w:rsidRDefault="001D69E6" w14:paraId="35EB3AE2" w14:textId="77777777">
            <w:pPr>
              <w:spacing w:after="0"/>
              <w:jc w:val="left"/>
              <w:rPr>
                <w:rFonts w:eastAsia="Times New Roman" w:cs="Arial"/>
                <w:sz w:val="18"/>
                <w:szCs w:val="18"/>
                <w:u w:val="single"/>
              </w:rPr>
            </w:pPr>
            <w:r w:rsidRPr="00E86AFB">
              <w:rPr>
                <w:rFonts w:eastAsia="Times New Roman" w:cs="Arial"/>
                <w:sz w:val="18"/>
                <w:szCs w:val="18"/>
                <w:u w:val="single"/>
              </w:rPr>
              <w:t>http://www.suseso.cl/613/articles-481095_archivo_03.pdf</w:t>
            </w:r>
          </w:p>
        </w:tc>
      </w:tr>
      <w:tr w:rsidRPr="00E86AFB" w:rsidR="004D7A78" w:rsidTr="00E86AFB" w14:paraId="5244E8C6" w14:textId="77777777">
        <w:trPr>
          <w:trHeight w:val="680"/>
        </w:trPr>
        <w:tc>
          <w:tcPr>
            <w:tcW w:w="965" w:type="pct"/>
            <w:shd w:val="clear" w:color="auto" w:fill="F2F2F2" w:themeFill="background1" w:themeFillShade="F2"/>
            <w:vAlign w:val="center"/>
          </w:tcPr>
          <w:p w:rsidRPr="00E86AFB" w:rsidR="004D7A78" w:rsidP="00E86AFB" w:rsidRDefault="004D7A78" w14:paraId="10428563" w14:textId="75C32641">
            <w:pPr>
              <w:spacing w:after="0"/>
              <w:jc w:val="left"/>
              <w:rPr>
                <w:rFonts w:eastAsia="DINNextLTPro-Light" w:cs="Arial"/>
                <w:sz w:val="18"/>
                <w:szCs w:val="18"/>
              </w:rPr>
            </w:pPr>
            <w:r>
              <w:rPr>
                <w:rFonts w:eastAsia="DINNextLTPro-Light" w:cs="Arial"/>
                <w:sz w:val="18"/>
                <w:szCs w:val="18"/>
              </w:rPr>
              <w:t>Ley 21.413</w:t>
            </w:r>
          </w:p>
        </w:tc>
        <w:tc>
          <w:tcPr>
            <w:tcW w:w="1928" w:type="pct"/>
            <w:shd w:val="clear" w:color="auto" w:fill="auto"/>
            <w:vAlign w:val="center"/>
          </w:tcPr>
          <w:p w:rsidRPr="00E86AFB" w:rsidR="004D7A78" w:rsidP="00E86AFB" w:rsidRDefault="004D7A78" w14:paraId="6303E6A7" w14:textId="6ABBF304">
            <w:pPr>
              <w:spacing w:after="0"/>
              <w:jc w:val="left"/>
              <w:rPr>
                <w:rFonts w:eastAsia="DINNextLTPro-Light" w:cs="Arial"/>
                <w:sz w:val="18"/>
                <w:szCs w:val="18"/>
              </w:rPr>
            </w:pPr>
            <w:r>
              <w:rPr>
                <w:rFonts w:eastAsia="DINNextLTPro-Light" w:cs="Arial"/>
                <w:sz w:val="18"/>
                <w:szCs w:val="18"/>
              </w:rPr>
              <w:t>M</w:t>
            </w:r>
            <w:r w:rsidRPr="004D7A78">
              <w:rPr>
                <w:rFonts w:eastAsia="DINNextLTPro-Light" w:cs="Arial"/>
                <w:sz w:val="18"/>
                <w:szCs w:val="18"/>
              </w:rPr>
              <w:t>odifica cuerpos legales que indica, para evitar la contaminación con colillas de cigarrillos, entre otras materias</w:t>
            </w:r>
          </w:p>
        </w:tc>
        <w:tc>
          <w:tcPr>
            <w:tcW w:w="2107" w:type="pct"/>
            <w:shd w:val="clear" w:color="auto" w:fill="auto"/>
            <w:vAlign w:val="center"/>
          </w:tcPr>
          <w:p w:rsidRPr="00E86AFB" w:rsidR="004D7A78" w:rsidP="00E86AFB" w:rsidRDefault="004D7A78" w14:paraId="27B47DA5" w14:textId="6DC1C688">
            <w:pPr>
              <w:spacing w:after="0"/>
              <w:jc w:val="left"/>
              <w:rPr>
                <w:rFonts w:eastAsia="Times New Roman" w:cs="Arial"/>
                <w:sz w:val="18"/>
                <w:szCs w:val="18"/>
                <w:u w:val="single"/>
              </w:rPr>
            </w:pPr>
            <w:r w:rsidRPr="004D7A78">
              <w:rPr>
                <w:rFonts w:eastAsia="Times New Roman" w:cs="Arial"/>
                <w:sz w:val="18"/>
                <w:szCs w:val="18"/>
                <w:u w:val="single"/>
              </w:rPr>
              <w:t>https://www.bcn.cl/leychile/navegar?idNorma=1171984&amp;idVersion=2022-02-17&amp;idParte=10306205</w:t>
            </w:r>
          </w:p>
        </w:tc>
      </w:tr>
      <w:tr w:rsidRPr="00E86AFB" w:rsidR="004D7A78" w:rsidTr="00E86AFB" w14:paraId="5A5E5C2B" w14:textId="77777777">
        <w:trPr>
          <w:trHeight w:val="680"/>
        </w:trPr>
        <w:tc>
          <w:tcPr>
            <w:tcW w:w="965" w:type="pct"/>
            <w:shd w:val="clear" w:color="auto" w:fill="F2F2F2" w:themeFill="background1" w:themeFillShade="F2"/>
            <w:vAlign w:val="center"/>
          </w:tcPr>
          <w:p w:rsidR="004D7A78" w:rsidP="00E86AFB" w:rsidRDefault="004D7A78" w14:paraId="0C4777C6" w14:textId="21C4339D">
            <w:pPr>
              <w:spacing w:after="0"/>
              <w:jc w:val="left"/>
              <w:rPr>
                <w:rFonts w:eastAsia="DINNextLTPro-Light" w:cs="Arial"/>
                <w:sz w:val="18"/>
                <w:szCs w:val="18"/>
              </w:rPr>
            </w:pPr>
            <w:r>
              <w:rPr>
                <w:rFonts w:eastAsia="DINNextLTPro-Light" w:cs="Arial"/>
                <w:sz w:val="18"/>
                <w:szCs w:val="18"/>
              </w:rPr>
              <w:t>Ley 21.377</w:t>
            </w:r>
          </w:p>
        </w:tc>
        <w:tc>
          <w:tcPr>
            <w:tcW w:w="1928" w:type="pct"/>
            <w:shd w:val="clear" w:color="auto" w:fill="auto"/>
            <w:vAlign w:val="center"/>
          </w:tcPr>
          <w:p w:rsidRPr="004D7A78" w:rsidR="004D7A78" w:rsidP="00E86AFB" w:rsidRDefault="004D7A78" w14:paraId="2CCA9948" w14:textId="3B0130A7">
            <w:pPr>
              <w:spacing w:after="0"/>
              <w:jc w:val="left"/>
              <w:rPr>
                <w:rFonts w:eastAsia="DINNextLTPro-Light" w:cs="Arial"/>
                <w:sz w:val="18"/>
                <w:szCs w:val="18"/>
              </w:rPr>
            </w:pPr>
            <w:r>
              <w:rPr>
                <w:rFonts w:eastAsia="DINNextLTPro-Light" w:cs="Arial"/>
                <w:sz w:val="18"/>
                <w:szCs w:val="18"/>
              </w:rPr>
              <w:t>M</w:t>
            </w:r>
            <w:r w:rsidRPr="004D7A78">
              <w:rPr>
                <w:rFonts w:eastAsia="DINNextLTPro-Light" w:cs="Arial"/>
                <w:sz w:val="18"/>
                <w:szCs w:val="18"/>
              </w:rPr>
              <w:t xml:space="preserve">odifica la ley </w:t>
            </w:r>
            <w:proofErr w:type="spellStart"/>
            <w:r w:rsidRPr="004D7A78">
              <w:rPr>
                <w:rFonts w:eastAsia="DINNextLTPro-Light" w:cs="Arial"/>
                <w:sz w:val="18"/>
                <w:szCs w:val="18"/>
              </w:rPr>
              <w:t>nº</w:t>
            </w:r>
            <w:proofErr w:type="spellEnd"/>
            <w:r w:rsidRPr="004D7A78">
              <w:rPr>
                <w:rFonts w:eastAsia="DINNextLTPro-Light" w:cs="Arial"/>
                <w:sz w:val="18"/>
                <w:szCs w:val="18"/>
              </w:rPr>
              <w:t xml:space="preserve"> 18.290, de tránsito, con el objeto de aumentar la sanción por el uso de dispositivos de telefonía móvil o cualquier otro artefacto electrónico o digital durante la conducción de un vehículo motorizado</w:t>
            </w:r>
          </w:p>
        </w:tc>
        <w:tc>
          <w:tcPr>
            <w:tcW w:w="2107" w:type="pct"/>
            <w:shd w:val="clear" w:color="auto" w:fill="auto"/>
            <w:vAlign w:val="center"/>
          </w:tcPr>
          <w:p w:rsidRPr="008C5BF3" w:rsidR="004D7A78" w:rsidP="00E86AFB" w:rsidRDefault="007948AD" w14:paraId="73673B64" w14:textId="7B63BCAA">
            <w:pPr>
              <w:spacing w:after="0"/>
              <w:jc w:val="left"/>
              <w:rPr>
                <w:rFonts w:eastAsia="Times New Roman" w:cs="Arial"/>
                <w:color w:val="13C045"/>
                <w:sz w:val="18"/>
                <w:szCs w:val="18"/>
                <w:u w:val="single"/>
              </w:rPr>
            </w:pPr>
            <w:hyperlink w:history="1" r:id="rId180">
              <w:r w:rsidRPr="008C5BF3" w:rsidR="006C43C6">
                <w:rPr>
                  <w:rStyle w:val="Hipervnculo"/>
                  <w:rFonts w:eastAsia="Times New Roman" w:cs="Arial"/>
                  <w:color w:val="13C045"/>
                  <w:sz w:val="18"/>
                  <w:szCs w:val="18"/>
                </w:rPr>
                <w:t>https://www.bcn.cl/leychile/navegar?idNorma=1166274</w:t>
              </w:r>
            </w:hyperlink>
            <w:r w:rsidRPr="008C5BF3" w:rsidR="006C43C6">
              <w:rPr>
                <w:rFonts w:eastAsia="Times New Roman" w:cs="Arial"/>
                <w:color w:val="13C045"/>
                <w:sz w:val="18"/>
                <w:szCs w:val="18"/>
                <w:u w:val="single"/>
              </w:rPr>
              <w:t xml:space="preserve"> </w:t>
            </w:r>
          </w:p>
        </w:tc>
      </w:tr>
      <w:tr w:rsidRPr="00E86AFB" w:rsidR="006C43C6" w:rsidTr="00E86AFB" w14:paraId="0D7566C8" w14:textId="77777777">
        <w:trPr>
          <w:trHeight w:val="680"/>
        </w:trPr>
        <w:tc>
          <w:tcPr>
            <w:tcW w:w="965" w:type="pct"/>
            <w:shd w:val="clear" w:color="auto" w:fill="F2F2F2" w:themeFill="background1" w:themeFillShade="F2"/>
            <w:vAlign w:val="center"/>
          </w:tcPr>
          <w:p w:rsidR="006C43C6" w:rsidP="00E86AFB" w:rsidRDefault="006C43C6" w14:paraId="45EBA970" w14:textId="74168271">
            <w:pPr>
              <w:spacing w:after="0"/>
              <w:jc w:val="left"/>
              <w:rPr>
                <w:rFonts w:eastAsia="DINNextLTPro-Light" w:cs="Arial"/>
                <w:sz w:val="18"/>
                <w:szCs w:val="18"/>
              </w:rPr>
            </w:pPr>
            <w:r>
              <w:rPr>
                <w:rFonts w:eastAsia="DINNextLTPro-Light" w:cs="Arial"/>
                <w:sz w:val="18"/>
                <w:szCs w:val="18"/>
              </w:rPr>
              <w:t>Resolución exenta N°1448</w:t>
            </w:r>
          </w:p>
        </w:tc>
        <w:tc>
          <w:tcPr>
            <w:tcW w:w="1928" w:type="pct"/>
            <w:shd w:val="clear" w:color="auto" w:fill="auto"/>
            <w:vAlign w:val="center"/>
          </w:tcPr>
          <w:p w:rsidR="006C43C6" w:rsidP="00E86AFB" w:rsidRDefault="006C43C6" w14:paraId="7CD01982" w14:textId="607AAF4B">
            <w:pPr>
              <w:spacing w:after="0"/>
              <w:jc w:val="left"/>
              <w:rPr>
                <w:rFonts w:eastAsia="DINNextLTPro-Light" w:cs="Arial"/>
                <w:sz w:val="18"/>
                <w:szCs w:val="18"/>
              </w:rPr>
            </w:pPr>
            <w:r>
              <w:rPr>
                <w:rFonts w:eastAsia="DINNextLTPro-Light" w:cs="Arial"/>
                <w:sz w:val="18"/>
                <w:szCs w:val="18"/>
              </w:rPr>
              <w:t xml:space="preserve">Actualiza </w:t>
            </w:r>
            <w:r w:rsidRPr="006C43C6">
              <w:rPr>
                <w:rFonts w:eastAsia="DINNextLTPro-Light" w:cs="Arial"/>
                <w:sz w:val="18"/>
                <w:szCs w:val="18"/>
              </w:rPr>
              <w:t>Resolución exenta 1448, 11 octubre de 2022 actualiza protocolo de vigilancia de riesgos psicosociales y deja sin efecto la resolución exenta nª1433 de 2017, del Ministerio de Salud</w:t>
            </w:r>
            <w:r>
              <w:rPr>
                <w:rFonts w:eastAsia="DINNextLTPro-Light" w:cs="Arial"/>
                <w:sz w:val="18"/>
                <w:szCs w:val="18"/>
              </w:rPr>
              <w:t>.</w:t>
            </w:r>
          </w:p>
        </w:tc>
        <w:tc>
          <w:tcPr>
            <w:tcW w:w="2107" w:type="pct"/>
            <w:shd w:val="clear" w:color="auto" w:fill="auto"/>
            <w:vAlign w:val="center"/>
          </w:tcPr>
          <w:p w:rsidRPr="008C5BF3" w:rsidR="006C43C6" w:rsidP="00E86AFB" w:rsidRDefault="007948AD" w14:paraId="566F78AD" w14:textId="3E5109E0">
            <w:pPr>
              <w:spacing w:after="0"/>
              <w:jc w:val="left"/>
              <w:rPr>
                <w:rFonts w:eastAsia="Times New Roman" w:cs="Arial"/>
                <w:color w:val="13C045"/>
                <w:sz w:val="18"/>
                <w:szCs w:val="18"/>
                <w:u w:val="single"/>
              </w:rPr>
            </w:pPr>
            <w:hyperlink w:history="1" r:id="rId181">
              <w:r w:rsidRPr="008C5BF3" w:rsidR="006C43C6">
                <w:rPr>
                  <w:rStyle w:val="Hipervnculo"/>
                  <w:rFonts w:eastAsia="Times New Roman" w:cs="Arial"/>
                  <w:color w:val="13C045"/>
                  <w:sz w:val="18"/>
                  <w:szCs w:val="18"/>
                </w:rPr>
                <w:t>https://www.bcn.cl/leychile/navegar?idNorma=1183368</w:t>
              </w:r>
            </w:hyperlink>
            <w:r w:rsidRPr="008C5BF3" w:rsidR="006C43C6">
              <w:rPr>
                <w:rFonts w:eastAsia="Times New Roman" w:cs="Arial"/>
                <w:color w:val="13C045"/>
                <w:sz w:val="18"/>
                <w:szCs w:val="18"/>
                <w:u w:val="single"/>
              </w:rPr>
              <w:t xml:space="preserve"> </w:t>
            </w:r>
          </w:p>
        </w:tc>
      </w:tr>
      <w:tr w:rsidRPr="00E86AFB" w:rsidR="004F30CA" w:rsidTr="00E86AFB" w14:paraId="39AF0D49" w14:textId="77777777">
        <w:trPr>
          <w:trHeight w:val="680"/>
        </w:trPr>
        <w:tc>
          <w:tcPr>
            <w:tcW w:w="965" w:type="pct"/>
            <w:shd w:val="clear" w:color="auto" w:fill="F2F2F2" w:themeFill="background1" w:themeFillShade="F2"/>
            <w:vAlign w:val="center"/>
          </w:tcPr>
          <w:p w:rsidR="004F30CA" w:rsidP="00E86AFB" w:rsidRDefault="0088733B" w14:paraId="3BCB94D2" w14:textId="53D52A22">
            <w:pPr>
              <w:spacing w:after="0"/>
              <w:jc w:val="left"/>
              <w:rPr>
                <w:rFonts w:eastAsia="DINNextLTPro-Light" w:cs="Arial"/>
                <w:sz w:val="18"/>
                <w:szCs w:val="18"/>
              </w:rPr>
            </w:pPr>
            <w:r>
              <w:rPr>
                <w:rFonts w:eastAsia="DINNextLTPro-Light" w:cs="Arial"/>
                <w:sz w:val="18"/>
                <w:szCs w:val="18"/>
              </w:rPr>
              <w:t>D.S. N° 1</w:t>
            </w:r>
          </w:p>
        </w:tc>
        <w:tc>
          <w:tcPr>
            <w:tcW w:w="1928" w:type="pct"/>
            <w:shd w:val="clear" w:color="auto" w:fill="auto"/>
            <w:vAlign w:val="center"/>
          </w:tcPr>
          <w:p w:rsidR="004F30CA" w:rsidP="00E86AFB" w:rsidRDefault="0088733B" w14:paraId="0C1913BC" w14:textId="6AF90649">
            <w:pPr>
              <w:spacing w:after="0"/>
              <w:jc w:val="left"/>
              <w:rPr>
                <w:rFonts w:eastAsia="DINNextLTPro-Light" w:cs="Arial"/>
                <w:sz w:val="18"/>
                <w:szCs w:val="18"/>
              </w:rPr>
            </w:pPr>
            <w:r>
              <w:rPr>
                <w:rFonts w:eastAsia="DINNextLTPro-Light" w:cs="Arial"/>
                <w:sz w:val="18"/>
                <w:szCs w:val="18"/>
              </w:rPr>
              <w:t>A</w:t>
            </w:r>
            <w:r w:rsidRPr="0088733B">
              <w:rPr>
                <w:rFonts w:eastAsia="DINNextLTPro-Light" w:cs="Arial"/>
                <w:sz w:val="18"/>
                <w:szCs w:val="18"/>
              </w:rPr>
              <w:t xml:space="preserve">prueba reglamento conforme a lo dispuesto en el inciso final del artículo 15 del código del trabajo, modificado por la ley </w:t>
            </w:r>
            <w:proofErr w:type="spellStart"/>
            <w:r w:rsidRPr="0088733B">
              <w:rPr>
                <w:rFonts w:eastAsia="DINNextLTPro-Light" w:cs="Arial"/>
                <w:sz w:val="18"/>
                <w:szCs w:val="18"/>
              </w:rPr>
              <w:t>n°</w:t>
            </w:r>
            <w:proofErr w:type="spellEnd"/>
            <w:r w:rsidRPr="0088733B">
              <w:rPr>
                <w:rFonts w:eastAsia="DINNextLTPro-Light" w:cs="Arial"/>
                <w:sz w:val="18"/>
                <w:szCs w:val="18"/>
              </w:rPr>
              <w:t xml:space="preserve"> 21.271, determinando las actividades consideradas como trabajo peligroso, e incluye directrices destinadas a evitar este tipo de trabajo, dirigidas a los empleadores y establecimientos educacionales, de tal manera de proteger los derechos de las y los adolescentes con edad para trabajar</w:t>
            </w:r>
          </w:p>
        </w:tc>
        <w:tc>
          <w:tcPr>
            <w:tcW w:w="2107" w:type="pct"/>
            <w:shd w:val="clear" w:color="auto" w:fill="auto"/>
            <w:vAlign w:val="center"/>
          </w:tcPr>
          <w:p w:rsidRPr="008C5BF3" w:rsidR="004F30CA" w:rsidP="00E86AFB" w:rsidRDefault="007948AD" w14:paraId="6DF4D210" w14:textId="3DE34B92">
            <w:pPr>
              <w:spacing w:after="0"/>
              <w:jc w:val="left"/>
              <w:rPr>
                <w:rStyle w:val="Hipervnculo"/>
                <w:rFonts w:eastAsia="Times New Roman" w:cs="Arial"/>
                <w:color w:val="13C045"/>
                <w:sz w:val="18"/>
                <w:szCs w:val="18"/>
              </w:rPr>
            </w:pPr>
            <w:hyperlink w:history="1" r:id="rId182">
              <w:r w:rsidRPr="008C5BF3" w:rsidR="0088733B">
                <w:rPr>
                  <w:rStyle w:val="Hipervnculo"/>
                  <w:rFonts w:eastAsia="Times New Roman" w:cs="Arial"/>
                  <w:color w:val="13C045"/>
                  <w:sz w:val="18"/>
                  <w:szCs w:val="18"/>
                </w:rPr>
                <w:t>https://www.bcn.cl/leychile/navegar?idNorma=1160031</w:t>
              </w:r>
            </w:hyperlink>
          </w:p>
          <w:p w:rsidRPr="008C5BF3" w:rsidR="0088733B" w:rsidP="00E86AFB" w:rsidRDefault="0088733B" w14:paraId="3916C5CD" w14:textId="042A831E">
            <w:pPr>
              <w:spacing w:after="0"/>
              <w:jc w:val="left"/>
              <w:rPr>
                <w:rStyle w:val="Hipervnculo"/>
                <w:rFonts w:eastAsia="Times New Roman" w:cs="Arial"/>
                <w:color w:val="13C045"/>
                <w:sz w:val="18"/>
                <w:szCs w:val="18"/>
              </w:rPr>
            </w:pPr>
          </w:p>
        </w:tc>
      </w:tr>
      <w:tr w:rsidRPr="00E86AFB" w:rsidR="004E43D3" w:rsidTr="00E86AFB" w14:paraId="305464CE" w14:textId="77777777">
        <w:trPr>
          <w:trHeight w:val="680"/>
        </w:trPr>
        <w:tc>
          <w:tcPr>
            <w:tcW w:w="965" w:type="pct"/>
            <w:shd w:val="clear" w:color="auto" w:fill="F2F2F2" w:themeFill="background1" w:themeFillShade="F2"/>
            <w:vAlign w:val="center"/>
          </w:tcPr>
          <w:p w:rsidR="004E43D3" w:rsidP="00E86AFB" w:rsidRDefault="004E43D3" w14:paraId="47C6578E" w14:textId="17239CF7">
            <w:pPr>
              <w:spacing w:after="0"/>
              <w:jc w:val="left"/>
              <w:rPr>
                <w:rFonts w:eastAsia="DINNextLTPro-Light" w:cs="Arial"/>
                <w:sz w:val="18"/>
                <w:szCs w:val="18"/>
              </w:rPr>
            </w:pPr>
            <w:r>
              <w:rPr>
                <w:rFonts w:eastAsia="DINNextLTPro-Light" w:cs="Arial"/>
                <w:sz w:val="18"/>
                <w:szCs w:val="18"/>
              </w:rPr>
              <w:t xml:space="preserve">Código del Trabajo, art. 66. </w:t>
            </w:r>
          </w:p>
        </w:tc>
        <w:tc>
          <w:tcPr>
            <w:tcW w:w="1928" w:type="pct"/>
            <w:shd w:val="clear" w:color="auto" w:fill="auto"/>
            <w:vAlign w:val="center"/>
          </w:tcPr>
          <w:p w:rsidRPr="004E43D3" w:rsidR="004E43D3" w:rsidP="00E86AFB" w:rsidRDefault="004E43D3" w14:paraId="1F19C678" w14:textId="0C848C28">
            <w:pPr>
              <w:spacing w:after="0"/>
              <w:jc w:val="left"/>
              <w:rPr>
                <w:rFonts w:eastAsia="DINNextLTPro-Light" w:cs="Arial"/>
                <w:sz w:val="18"/>
                <w:szCs w:val="18"/>
              </w:rPr>
            </w:pPr>
            <w:r>
              <w:rPr>
                <w:rFonts w:eastAsia="DINNextLTPro-Light" w:cs="Arial"/>
                <w:sz w:val="18"/>
                <w:szCs w:val="18"/>
              </w:rPr>
              <w:t>F</w:t>
            </w:r>
            <w:r w:rsidRPr="004E43D3">
              <w:rPr>
                <w:rFonts w:eastAsia="DINNextLTPro-Light" w:cs="Arial"/>
                <w:sz w:val="18"/>
                <w:szCs w:val="18"/>
              </w:rPr>
              <w:t>ija el texto refundido, coordinado y sistematizado del código del trabajo</w:t>
            </w:r>
            <w:r>
              <w:rPr>
                <w:rFonts w:eastAsia="DINNextLTPro-Light" w:cs="Arial"/>
                <w:sz w:val="18"/>
                <w:szCs w:val="18"/>
              </w:rPr>
              <w:t>.</w:t>
            </w:r>
          </w:p>
        </w:tc>
        <w:tc>
          <w:tcPr>
            <w:tcW w:w="2107" w:type="pct"/>
            <w:shd w:val="clear" w:color="auto" w:fill="auto"/>
            <w:vAlign w:val="center"/>
          </w:tcPr>
          <w:p w:rsidRPr="008C5BF3" w:rsidR="004E43D3" w:rsidP="00E86AFB" w:rsidRDefault="007948AD" w14:paraId="22FDB6EE" w14:textId="2DD55F53">
            <w:pPr>
              <w:spacing w:after="0"/>
              <w:jc w:val="left"/>
              <w:rPr>
                <w:color w:val="13C045"/>
                <w:sz w:val="18"/>
              </w:rPr>
            </w:pPr>
            <w:hyperlink w:history="1" r:id="rId183">
              <w:r w:rsidRPr="008C5BF3" w:rsidR="004E43D3">
                <w:rPr>
                  <w:rStyle w:val="Hipervnculo"/>
                  <w:color w:val="13C045"/>
                  <w:sz w:val="18"/>
                </w:rPr>
                <w:t>https://www.bcn.cl/leychile/navegar?idNorma=207436</w:t>
              </w:r>
            </w:hyperlink>
          </w:p>
          <w:p w:rsidRPr="008C5BF3" w:rsidR="004E43D3" w:rsidP="00E86AFB" w:rsidRDefault="004E43D3" w14:paraId="3ADFA1F1" w14:textId="49141886">
            <w:pPr>
              <w:spacing w:after="0"/>
              <w:jc w:val="left"/>
              <w:rPr>
                <w:color w:val="13C045"/>
                <w:sz w:val="18"/>
              </w:rPr>
            </w:pPr>
          </w:p>
        </w:tc>
      </w:tr>
      <w:tr w:rsidRPr="00E86AFB" w:rsidR="00432DB9" w:rsidTr="00E86AFB" w14:paraId="65A09151" w14:textId="77777777">
        <w:trPr>
          <w:trHeight w:val="680"/>
        </w:trPr>
        <w:tc>
          <w:tcPr>
            <w:tcW w:w="965" w:type="pct"/>
            <w:shd w:val="clear" w:color="auto" w:fill="F2F2F2" w:themeFill="background1" w:themeFillShade="F2"/>
            <w:vAlign w:val="center"/>
          </w:tcPr>
          <w:p w:rsidR="00432DB9" w:rsidP="00E86AFB" w:rsidRDefault="00432DB9" w14:paraId="4BF91041" w14:textId="0B5609C4">
            <w:pPr>
              <w:spacing w:after="0"/>
              <w:jc w:val="left"/>
              <w:rPr>
                <w:rFonts w:eastAsia="DINNextLTPro-Light" w:cs="Arial"/>
                <w:sz w:val="18"/>
                <w:szCs w:val="18"/>
              </w:rPr>
            </w:pPr>
            <w:r>
              <w:rPr>
                <w:rFonts w:eastAsia="DINNextLTPro-Light" w:cs="Arial"/>
                <w:sz w:val="18"/>
                <w:szCs w:val="18"/>
              </w:rPr>
              <w:t xml:space="preserve">Ley N°21.545, art. 25 y Dictamen 501 Dirección del Trabajo </w:t>
            </w:r>
          </w:p>
        </w:tc>
        <w:tc>
          <w:tcPr>
            <w:tcW w:w="1928" w:type="pct"/>
            <w:shd w:val="clear" w:color="auto" w:fill="auto"/>
            <w:vAlign w:val="center"/>
          </w:tcPr>
          <w:p w:rsidR="00432DB9" w:rsidP="00432DB9" w:rsidRDefault="00432DB9" w14:paraId="2CF1722B" w14:textId="22BEBDBB">
            <w:pPr>
              <w:spacing w:after="0"/>
              <w:jc w:val="left"/>
              <w:rPr>
                <w:rFonts w:eastAsia="DINNextLTPro-Light" w:cs="Arial"/>
                <w:sz w:val="18"/>
                <w:szCs w:val="18"/>
              </w:rPr>
            </w:pPr>
            <w:r w:rsidRPr="00432DB9">
              <w:rPr>
                <w:rFonts w:eastAsia="DINNextLTPro-Light" w:cs="Arial"/>
                <w:sz w:val="18"/>
                <w:szCs w:val="18"/>
              </w:rPr>
              <w:t>Fija sentido y alcance Ley N°21.545, publicada en</w:t>
            </w:r>
            <w:r>
              <w:rPr>
                <w:rFonts w:eastAsia="DINNextLTPro-Light" w:cs="Arial"/>
                <w:sz w:val="18"/>
                <w:szCs w:val="18"/>
              </w:rPr>
              <w:t xml:space="preserve"> </w:t>
            </w:r>
            <w:r w:rsidRPr="00432DB9">
              <w:rPr>
                <w:rFonts w:eastAsia="DINNextLTPro-Light" w:cs="Arial"/>
                <w:sz w:val="18"/>
                <w:szCs w:val="18"/>
              </w:rPr>
              <w:t>el Diario Oficial con fecha 10.03.2023, que</w:t>
            </w:r>
            <w:r>
              <w:rPr>
                <w:rFonts w:eastAsia="DINNextLTPro-Light" w:cs="Arial"/>
                <w:sz w:val="18"/>
                <w:szCs w:val="18"/>
              </w:rPr>
              <w:t xml:space="preserve"> </w:t>
            </w:r>
            <w:r w:rsidRPr="00432DB9">
              <w:rPr>
                <w:rFonts w:eastAsia="DINNextLTPro-Light" w:cs="Arial"/>
                <w:sz w:val="18"/>
                <w:szCs w:val="18"/>
              </w:rPr>
              <w:t>establec</w:t>
            </w:r>
            <w:r w:rsidR="00DC6F7A">
              <w:rPr>
                <w:rFonts w:eastAsia="DINNextLTPro-Light" w:cs="Arial"/>
                <w:sz w:val="18"/>
                <w:szCs w:val="18"/>
              </w:rPr>
              <w:t xml:space="preserve">e la promoción de la inclusión, </w:t>
            </w:r>
            <w:r w:rsidRPr="00432DB9">
              <w:rPr>
                <w:rFonts w:eastAsia="DINNextLTPro-Light" w:cs="Arial"/>
                <w:sz w:val="18"/>
                <w:szCs w:val="18"/>
              </w:rPr>
              <w:t>la atención</w:t>
            </w:r>
            <w:r>
              <w:rPr>
                <w:rFonts w:eastAsia="DINNextLTPro-Light" w:cs="Arial"/>
                <w:sz w:val="18"/>
                <w:szCs w:val="18"/>
              </w:rPr>
              <w:t xml:space="preserve"> </w:t>
            </w:r>
            <w:r w:rsidRPr="00432DB9">
              <w:rPr>
                <w:rFonts w:eastAsia="DINNextLTPro-Light" w:cs="Arial"/>
                <w:sz w:val="18"/>
                <w:szCs w:val="18"/>
              </w:rPr>
              <w:t>integral, y la protección de los derechos de las</w:t>
            </w:r>
            <w:r>
              <w:rPr>
                <w:rFonts w:eastAsia="DINNextLTPro-Light" w:cs="Arial"/>
                <w:sz w:val="18"/>
                <w:szCs w:val="18"/>
              </w:rPr>
              <w:t xml:space="preserve"> </w:t>
            </w:r>
            <w:r w:rsidRPr="00432DB9">
              <w:rPr>
                <w:rFonts w:eastAsia="DINNextLTPro-Light" w:cs="Arial"/>
                <w:sz w:val="18"/>
                <w:szCs w:val="18"/>
              </w:rPr>
              <w:t>personas con trastorno del espectro autista en el</w:t>
            </w:r>
            <w:r>
              <w:rPr>
                <w:rFonts w:eastAsia="DINNextLTPro-Light" w:cs="Arial"/>
                <w:sz w:val="18"/>
                <w:szCs w:val="18"/>
              </w:rPr>
              <w:t xml:space="preserve"> </w:t>
            </w:r>
            <w:r w:rsidRPr="00432DB9">
              <w:rPr>
                <w:rFonts w:eastAsia="DINNextLTPro-Light" w:cs="Arial"/>
                <w:sz w:val="18"/>
                <w:szCs w:val="18"/>
              </w:rPr>
              <w:t>ámbito social, de salud y educación, en materias</w:t>
            </w:r>
            <w:r>
              <w:rPr>
                <w:rFonts w:eastAsia="DINNextLTPro-Light" w:cs="Arial"/>
                <w:sz w:val="18"/>
                <w:szCs w:val="18"/>
              </w:rPr>
              <w:t xml:space="preserve"> </w:t>
            </w:r>
            <w:r w:rsidRPr="00432DB9">
              <w:rPr>
                <w:rFonts w:eastAsia="DINNextLTPro-Light" w:cs="Arial"/>
                <w:sz w:val="18"/>
                <w:szCs w:val="18"/>
              </w:rPr>
              <w:t>cuya interpretación corresponde a este Servicio.</w:t>
            </w:r>
          </w:p>
        </w:tc>
        <w:tc>
          <w:tcPr>
            <w:tcW w:w="2107" w:type="pct"/>
            <w:shd w:val="clear" w:color="auto" w:fill="auto"/>
            <w:vAlign w:val="center"/>
          </w:tcPr>
          <w:p w:rsidRPr="008C5BF3" w:rsidR="00432DB9" w:rsidP="00E86AFB" w:rsidRDefault="007948AD" w14:paraId="2FB0DEA5" w14:textId="05165C8D">
            <w:pPr>
              <w:spacing w:after="0"/>
              <w:jc w:val="left"/>
              <w:rPr>
                <w:color w:val="13C045"/>
                <w:sz w:val="18"/>
              </w:rPr>
            </w:pPr>
            <w:hyperlink w:history="1" r:id="rId184">
              <w:r w:rsidRPr="008C5BF3" w:rsidR="00432DB9">
                <w:rPr>
                  <w:rStyle w:val="Hipervnculo"/>
                  <w:color w:val="13C045"/>
                  <w:sz w:val="18"/>
                </w:rPr>
                <w:t>https://www.diariooficial.interior.gob.cl/publicaciones/2023/03/10/43498/01/2284193.pdf</w:t>
              </w:r>
            </w:hyperlink>
          </w:p>
          <w:p w:rsidRPr="008C5BF3" w:rsidR="00432DB9" w:rsidP="00E86AFB" w:rsidRDefault="00432DB9" w14:paraId="45B5AC52" w14:textId="74670828">
            <w:pPr>
              <w:spacing w:after="0"/>
              <w:jc w:val="left"/>
              <w:rPr>
                <w:color w:val="13C045"/>
                <w:sz w:val="18"/>
              </w:rPr>
            </w:pPr>
          </w:p>
        </w:tc>
      </w:tr>
      <w:tr w:rsidRPr="00E86AFB" w:rsidR="005C4974" w:rsidTr="00E86AFB" w14:paraId="0D6963AE" w14:textId="77777777">
        <w:trPr>
          <w:trHeight w:val="680"/>
        </w:trPr>
        <w:tc>
          <w:tcPr>
            <w:tcW w:w="965" w:type="pct"/>
            <w:shd w:val="clear" w:color="auto" w:fill="F2F2F2" w:themeFill="background1" w:themeFillShade="F2"/>
            <w:vAlign w:val="center"/>
          </w:tcPr>
          <w:p w:rsidR="005C4974" w:rsidP="00E86AFB" w:rsidRDefault="005C4974" w14:paraId="303FFFB7" w14:textId="77777777">
            <w:pPr>
              <w:spacing w:after="0"/>
              <w:jc w:val="left"/>
              <w:rPr>
                <w:rFonts w:eastAsia="DINNextLTPro-Light" w:cs="Arial"/>
                <w:sz w:val="18"/>
                <w:szCs w:val="18"/>
              </w:rPr>
            </w:pPr>
            <w:r>
              <w:rPr>
                <w:rFonts w:eastAsia="DINNextLTPro-Light" w:cs="Arial"/>
                <w:sz w:val="18"/>
                <w:szCs w:val="18"/>
              </w:rPr>
              <w:t>Dictamen 2328/130</w:t>
            </w:r>
          </w:p>
          <w:p w:rsidR="005C4974" w:rsidP="00E86AFB" w:rsidRDefault="005C4974" w14:paraId="1F18466A" w14:textId="77777777">
            <w:pPr>
              <w:spacing w:after="0"/>
              <w:jc w:val="left"/>
              <w:rPr>
                <w:rFonts w:eastAsia="DINNextLTPro-Light" w:cs="Arial"/>
                <w:sz w:val="18"/>
                <w:szCs w:val="18"/>
              </w:rPr>
            </w:pPr>
            <w:r>
              <w:rPr>
                <w:rFonts w:eastAsia="DINNextLTPro-Light" w:cs="Arial"/>
                <w:sz w:val="18"/>
                <w:szCs w:val="18"/>
              </w:rPr>
              <w:t>Ordinario 708</w:t>
            </w:r>
          </w:p>
          <w:p w:rsidR="005C4974" w:rsidP="00E86AFB" w:rsidRDefault="005C4974" w14:paraId="19C272E2" w14:textId="01520BC8">
            <w:pPr>
              <w:spacing w:after="0"/>
              <w:jc w:val="left"/>
              <w:rPr>
                <w:rFonts w:eastAsia="DINNextLTPro-Light" w:cs="Arial"/>
                <w:sz w:val="18"/>
                <w:szCs w:val="18"/>
              </w:rPr>
            </w:pPr>
            <w:r>
              <w:rPr>
                <w:rFonts w:eastAsia="DINNextLTPro-Light" w:cs="Arial"/>
                <w:sz w:val="18"/>
                <w:szCs w:val="18"/>
              </w:rPr>
              <w:t>Dirección del Trabajo</w:t>
            </w:r>
          </w:p>
        </w:tc>
        <w:tc>
          <w:tcPr>
            <w:tcW w:w="1928" w:type="pct"/>
            <w:shd w:val="clear" w:color="auto" w:fill="auto"/>
            <w:vAlign w:val="center"/>
          </w:tcPr>
          <w:p w:rsidRPr="005C4974" w:rsidR="005C4974" w:rsidP="00432DB9" w:rsidRDefault="005C4974" w14:paraId="53BE06D1" w14:textId="66FC7E7D">
            <w:pPr>
              <w:spacing w:after="0"/>
              <w:jc w:val="left"/>
              <w:rPr>
                <w:rFonts w:eastAsia="DINNextLTPro-Light" w:cs="Arial"/>
                <w:sz w:val="18"/>
                <w:szCs w:val="18"/>
              </w:rPr>
            </w:pPr>
            <w:r w:rsidRPr="005C4974">
              <w:rPr>
                <w:rFonts w:eastAsia="DINNextLTPro-Light" w:cs="Arial"/>
                <w:sz w:val="18"/>
                <w:szCs w:val="18"/>
              </w:rPr>
              <w:t>Derechos Fundamentales. Medidas de control y vigilancia. Principio de proporcionalidad. Dignidad y honra de los trabajadores.</w:t>
            </w:r>
          </w:p>
        </w:tc>
        <w:tc>
          <w:tcPr>
            <w:tcW w:w="2107" w:type="pct"/>
            <w:shd w:val="clear" w:color="auto" w:fill="auto"/>
            <w:vAlign w:val="center"/>
          </w:tcPr>
          <w:p w:rsidRPr="005C4974" w:rsidR="005C4974" w:rsidP="00E86AFB" w:rsidRDefault="007948AD" w14:paraId="23312686" w14:textId="5FA6691F">
            <w:pPr>
              <w:spacing w:after="0"/>
              <w:jc w:val="left"/>
              <w:rPr>
                <w:rStyle w:val="Hipervnculo"/>
                <w:color w:val="13C045"/>
                <w:sz w:val="18"/>
              </w:rPr>
            </w:pPr>
            <w:hyperlink w:history="1" r:id="rId185">
              <w:r w:rsidRPr="005C4974" w:rsidR="005C4974">
                <w:rPr>
                  <w:rStyle w:val="Hipervnculo"/>
                  <w:color w:val="13C045"/>
                  <w:sz w:val="18"/>
                </w:rPr>
                <w:t>https://www.dt.gob.cl/legislacion/1624/w3-propertyvalue-148379.html</w:t>
              </w:r>
            </w:hyperlink>
          </w:p>
          <w:p w:rsidRPr="005C4974" w:rsidR="005C4974" w:rsidP="00E86AFB" w:rsidRDefault="005C4974" w14:paraId="3C185B0A" w14:textId="2E9848E4">
            <w:pPr>
              <w:spacing w:after="0"/>
              <w:jc w:val="left"/>
              <w:rPr>
                <w:rStyle w:val="Hipervnculo"/>
                <w:color w:val="13C045"/>
                <w:sz w:val="18"/>
              </w:rPr>
            </w:pPr>
          </w:p>
        </w:tc>
      </w:tr>
      <w:tr w:rsidRPr="00E86AFB" w:rsidR="005C4974" w:rsidTr="00E86AFB" w14:paraId="598A6ED1" w14:textId="77777777">
        <w:trPr>
          <w:trHeight w:val="680"/>
        </w:trPr>
        <w:tc>
          <w:tcPr>
            <w:tcW w:w="965" w:type="pct"/>
            <w:shd w:val="clear" w:color="auto" w:fill="F2F2F2" w:themeFill="background1" w:themeFillShade="F2"/>
            <w:vAlign w:val="center"/>
          </w:tcPr>
          <w:p w:rsidR="005C4974" w:rsidP="00E86AFB" w:rsidRDefault="00936783" w14:paraId="7AFAC913" w14:textId="77777777">
            <w:pPr>
              <w:spacing w:after="0"/>
              <w:jc w:val="left"/>
              <w:rPr>
                <w:rFonts w:eastAsia="DINNextLTPro-Light" w:cs="Arial"/>
                <w:sz w:val="18"/>
                <w:szCs w:val="18"/>
              </w:rPr>
            </w:pPr>
            <w:r>
              <w:rPr>
                <w:rFonts w:eastAsia="DINNextLTPro-Light" w:cs="Arial"/>
                <w:sz w:val="18"/>
                <w:szCs w:val="18"/>
              </w:rPr>
              <w:t xml:space="preserve">Ordinario 736 </w:t>
            </w:r>
          </w:p>
          <w:p w:rsidR="00936783" w:rsidP="00E86AFB" w:rsidRDefault="00936783" w14:paraId="560C8560" w14:textId="2CC834DE">
            <w:pPr>
              <w:spacing w:after="0"/>
              <w:jc w:val="left"/>
              <w:rPr>
                <w:rFonts w:eastAsia="DINNextLTPro-Light" w:cs="Arial"/>
                <w:sz w:val="18"/>
                <w:szCs w:val="18"/>
              </w:rPr>
            </w:pPr>
            <w:r>
              <w:rPr>
                <w:rFonts w:eastAsia="DINNextLTPro-Light" w:cs="Arial"/>
                <w:sz w:val="18"/>
                <w:szCs w:val="18"/>
              </w:rPr>
              <w:t>Dirección de Trabajo</w:t>
            </w:r>
          </w:p>
        </w:tc>
        <w:tc>
          <w:tcPr>
            <w:tcW w:w="1928" w:type="pct"/>
            <w:shd w:val="clear" w:color="auto" w:fill="auto"/>
            <w:vAlign w:val="center"/>
          </w:tcPr>
          <w:p w:rsidRPr="005C4974" w:rsidR="005C4974" w:rsidP="00432DB9" w:rsidRDefault="00BD3B35" w14:paraId="3965A218" w14:textId="7F53572C">
            <w:pPr>
              <w:spacing w:after="0"/>
              <w:jc w:val="left"/>
              <w:rPr>
                <w:rFonts w:eastAsia="DINNextLTPro-Light" w:cs="Arial"/>
                <w:sz w:val="18"/>
                <w:szCs w:val="18"/>
              </w:rPr>
            </w:pPr>
            <w:r>
              <w:rPr>
                <w:rFonts w:eastAsia="DINNextLTPro-Light" w:cs="Arial"/>
                <w:sz w:val="18"/>
                <w:szCs w:val="18"/>
              </w:rPr>
              <w:t>Protección de datos personales, Sistemas de control y vigilancia. Jornada de trabajo</w:t>
            </w:r>
          </w:p>
        </w:tc>
        <w:tc>
          <w:tcPr>
            <w:tcW w:w="2107" w:type="pct"/>
            <w:shd w:val="clear" w:color="auto" w:fill="auto"/>
            <w:vAlign w:val="center"/>
          </w:tcPr>
          <w:p w:rsidRPr="005C4974" w:rsidR="005C4974" w:rsidP="00E86AFB" w:rsidRDefault="00BD3B35" w14:paraId="0B0853FB" w14:textId="4AE1591E">
            <w:pPr>
              <w:spacing w:after="0"/>
              <w:jc w:val="left"/>
              <w:rPr>
                <w:rStyle w:val="Hipervnculo"/>
                <w:color w:val="13C045"/>
                <w:sz w:val="18"/>
              </w:rPr>
            </w:pPr>
            <w:r w:rsidRPr="00BD3B35">
              <w:rPr>
                <w:rStyle w:val="Hipervnculo"/>
                <w:color w:val="13C045"/>
                <w:sz w:val="18"/>
              </w:rPr>
              <w:t>https://www.dt.gob.cl/legislacion/1624/w3-article-124311.html</w:t>
            </w:r>
          </w:p>
        </w:tc>
      </w:tr>
      <w:tr w:rsidRPr="00E86AFB" w:rsidR="005C4974" w:rsidTr="00E86AFB" w14:paraId="397F7058" w14:textId="77777777">
        <w:trPr>
          <w:trHeight w:val="680"/>
        </w:trPr>
        <w:tc>
          <w:tcPr>
            <w:tcW w:w="965" w:type="pct"/>
            <w:shd w:val="clear" w:color="auto" w:fill="F2F2F2" w:themeFill="background1" w:themeFillShade="F2"/>
            <w:vAlign w:val="center"/>
          </w:tcPr>
          <w:p w:rsidR="005C4974" w:rsidP="00E86AFB" w:rsidRDefault="009131CF" w14:paraId="0401B922" w14:textId="5231F4DD">
            <w:pPr>
              <w:spacing w:after="0"/>
              <w:jc w:val="left"/>
              <w:rPr>
                <w:rFonts w:eastAsia="DINNextLTPro-Light" w:cs="Arial"/>
                <w:sz w:val="18"/>
                <w:szCs w:val="18"/>
              </w:rPr>
            </w:pPr>
            <w:r>
              <w:rPr>
                <w:rFonts w:eastAsia="DINNextLTPro-Light" w:cs="Arial"/>
                <w:sz w:val="18"/>
                <w:szCs w:val="18"/>
              </w:rPr>
              <w:t>Ley 21.643</w:t>
            </w:r>
          </w:p>
        </w:tc>
        <w:tc>
          <w:tcPr>
            <w:tcW w:w="1928" w:type="pct"/>
            <w:shd w:val="clear" w:color="auto" w:fill="auto"/>
            <w:vAlign w:val="center"/>
          </w:tcPr>
          <w:p w:rsidRPr="005C4974" w:rsidR="005C4974" w:rsidP="00432DB9" w:rsidRDefault="009131CF" w14:paraId="51280180" w14:textId="316C3A59">
            <w:pPr>
              <w:spacing w:after="0"/>
              <w:jc w:val="left"/>
              <w:rPr>
                <w:rFonts w:eastAsia="DINNextLTPro-Light" w:cs="Arial"/>
                <w:sz w:val="18"/>
                <w:szCs w:val="18"/>
              </w:rPr>
            </w:pPr>
            <w:r>
              <w:rPr>
                <w:rFonts w:eastAsia="DINNextLTPro-Light" w:cs="Arial"/>
                <w:sz w:val="18"/>
                <w:szCs w:val="18"/>
              </w:rPr>
              <w:t>M</w:t>
            </w:r>
            <w:r w:rsidRPr="009131CF">
              <w:rPr>
                <w:rFonts w:eastAsia="DINNextLTPro-Light" w:cs="Arial"/>
                <w:sz w:val="18"/>
                <w:szCs w:val="18"/>
              </w:rPr>
              <w:t>odifica el código del trabajo y otros cuerpos legales, en materia de prevención, investigación y sanción del acoso laboral, sexual o de violencia en el trabajo</w:t>
            </w:r>
          </w:p>
        </w:tc>
        <w:tc>
          <w:tcPr>
            <w:tcW w:w="2107" w:type="pct"/>
            <w:shd w:val="clear" w:color="auto" w:fill="auto"/>
            <w:vAlign w:val="center"/>
          </w:tcPr>
          <w:p w:rsidRPr="005C4974" w:rsidR="005C4974" w:rsidP="00E86AFB" w:rsidRDefault="006A7FB4" w14:paraId="06CE7587" w14:textId="0D0FDB0D">
            <w:pPr>
              <w:spacing w:after="0"/>
              <w:jc w:val="left"/>
              <w:rPr>
                <w:rStyle w:val="Hipervnculo"/>
                <w:color w:val="13C045"/>
                <w:sz w:val="18"/>
              </w:rPr>
            </w:pPr>
            <w:r w:rsidRPr="006A7FB4">
              <w:rPr>
                <w:rStyle w:val="Hipervnculo"/>
                <w:color w:val="13C045"/>
                <w:sz w:val="18"/>
              </w:rPr>
              <w:t>https://www.bcn.cl/leychile/navegar?idNorma=1200096</w:t>
            </w:r>
          </w:p>
        </w:tc>
      </w:tr>
      <w:tr w:rsidRPr="00E86AFB" w:rsidR="005C4974" w:rsidTr="00E86AFB" w14:paraId="2DFACC79" w14:textId="77777777">
        <w:trPr>
          <w:trHeight w:val="680"/>
        </w:trPr>
        <w:tc>
          <w:tcPr>
            <w:tcW w:w="965" w:type="pct"/>
            <w:shd w:val="clear" w:color="auto" w:fill="F2F2F2" w:themeFill="background1" w:themeFillShade="F2"/>
            <w:vAlign w:val="center"/>
          </w:tcPr>
          <w:p w:rsidR="005C4974" w:rsidP="00E86AFB" w:rsidRDefault="006A7FB4" w14:paraId="513F8E34" w14:textId="77777777">
            <w:pPr>
              <w:spacing w:after="0"/>
              <w:jc w:val="left"/>
              <w:rPr>
                <w:rFonts w:eastAsia="DINNextLTPro-Light" w:cs="Arial"/>
                <w:sz w:val="18"/>
                <w:szCs w:val="18"/>
              </w:rPr>
            </w:pPr>
            <w:r>
              <w:rPr>
                <w:rFonts w:eastAsia="DINNextLTPro-Light" w:cs="Arial"/>
                <w:sz w:val="18"/>
                <w:szCs w:val="18"/>
              </w:rPr>
              <w:t>Circular N° 3813</w:t>
            </w:r>
          </w:p>
          <w:p w:rsidR="006A7FB4" w:rsidP="00E86AFB" w:rsidRDefault="006A7FB4" w14:paraId="4B461E57" w14:textId="7694F5F5">
            <w:pPr>
              <w:spacing w:after="0"/>
              <w:jc w:val="left"/>
              <w:rPr>
                <w:rFonts w:eastAsia="DINNextLTPro-Light" w:cs="Arial"/>
                <w:sz w:val="18"/>
                <w:szCs w:val="18"/>
              </w:rPr>
            </w:pPr>
            <w:r>
              <w:rPr>
                <w:rFonts w:eastAsia="DINNextLTPro-Light" w:cs="Arial"/>
                <w:sz w:val="18"/>
                <w:szCs w:val="18"/>
              </w:rPr>
              <w:t>SUSESO</w:t>
            </w:r>
          </w:p>
        </w:tc>
        <w:tc>
          <w:tcPr>
            <w:tcW w:w="1928" w:type="pct"/>
            <w:shd w:val="clear" w:color="auto" w:fill="auto"/>
            <w:vAlign w:val="center"/>
          </w:tcPr>
          <w:p w:rsidRPr="00D81BF1" w:rsidR="00D81BF1" w:rsidP="00D81BF1" w:rsidRDefault="00D81BF1" w14:paraId="64F0C644" w14:textId="404CAE49">
            <w:pPr>
              <w:spacing w:after="0"/>
              <w:jc w:val="left"/>
              <w:rPr>
                <w:rFonts w:eastAsia="DINNextLTPro-Light" w:cs="Arial"/>
                <w:sz w:val="18"/>
                <w:szCs w:val="18"/>
              </w:rPr>
            </w:pPr>
            <w:r>
              <w:rPr>
                <w:rFonts w:eastAsia="DINNextLTPro-Light" w:cs="Arial"/>
                <w:sz w:val="18"/>
                <w:szCs w:val="18"/>
              </w:rPr>
              <w:t>a</w:t>
            </w:r>
            <w:r w:rsidRPr="00D81BF1">
              <w:rPr>
                <w:rFonts w:eastAsia="DINNextLTPro-Light" w:cs="Arial"/>
                <w:sz w:val="18"/>
                <w:szCs w:val="18"/>
              </w:rPr>
              <w:t>sistencia técnica para la prevención del acoso sexual, laboral y</w:t>
            </w:r>
          </w:p>
          <w:p w:rsidRPr="00D81BF1" w:rsidR="00D81BF1" w:rsidP="00D81BF1" w:rsidRDefault="00D81BF1" w14:paraId="03F2FB2B" w14:textId="41D696E0">
            <w:pPr>
              <w:spacing w:after="0"/>
              <w:jc w:val="left"/>
              <w:rPr>
                <w:rFonts w:eastAsia="DINNextLTPro-Light" w:cs="Arial"/>
                <w:sz w:val="18"/>
                <w:szCs w:val="18"/>
              </w:rPr>
            </w:pPr>
            <w:r w:rsidRPr="00D81BF1">
              <w:rPr>
                <w:rFonts w:eastAsia="DINNextLTPro-Light" w:cs="Arial"/>
                <w:sz w:val="18"/>
                <w:szCs w:val="18"/>
              </w:rPr>
              <w:t>violencia en el trabajo y otros aspectos contenidos en la ley n°21.643</w:t>
            </w:r>
          </w:p>
          <w:p w:rsidRPr="005C4974" w:rsidR="005C4974" w:rsidP="00D81BF1" w:rsidRDefault="00D81BF1" w14:paraId="5C06BF1A" w14:textId="69861833">
            <w:pPr>
              <w:spacing w:after="0"/>
              <w:jc w:val="left"/>
              <w:rPr>
                <w:rFonts w:eastAsia="DINNextLTPro-Light" w:cs="Arial"/>
                <w:sz w:val="18"/>
                <w:szCs w:val="18"/>
              </w:rPr>
            </w:pPr>
            <w:r w:rsidRPr="00D81BF1">
              <w:rPr>
                <w:rFonts w:eastAsia="DINNextLTPro-Light" w:cs="Arial"/>
                <w:sz w:val="18"/>
                <w:szCs w:val="18"/>
              </w:rPr>
              <w:t xml:space="preserve">(ley </w:t>
            </w:r>
            <w:proofErr w:type="spellStart"/>
            <w:r w:rsidRPr="00D81BF1">
              <w:rPr>
                <w:rFonts w:eastAsia="DINNextLTPro-Light" w:cs="Arial"/>
                <w:sz w:val="18"/>
                <w:szCs w:val="18"/>
              </w:rPr>
              <w:t>karin</w:t>
            </w:r>
            <w:proofErr w:type="spellEnd"/>
            <w:r w:rsidRPr="00D81BF1">
              <w:rPr>
                <w:rFonts w:eastAsia="DINNextLTPro-Light" w:cs="Arial"/>
                <w:sz w:val="18"/>
                <w:szCs w:val="18"/>
              </w:rPr>
              <w:t>)</w:t>
            </w:r>
          </w:p>
        </w:tc>
        <w:tc>
          <w:tcPr>
            <w:tcW w:w="2107" w:type="pct"/>
            <w:shd w:val="clear" w:color="auto" w:fill="auto"/>
            <w:vAlign w:val="center"/>
          </w:tcPr>
          <w:p w:rsidRPr="005C4974" w:rsidR="005C4974" w:rsidP="00E86AFB" w:rsidRDefault="00546476" w14:paraId="09DE3DF0" w14:textId="27422FDA">
            <w:pPr>
              <w:spacing w:after="0"/>
              <w:jc w:val="left"/>
              <w:rPr>
                <w:rStyle w:val="Hipervnculo"/>
                <w:color w:val="13C045"/>
                <w:sz w:val="18"/>
              </w:rPr>
            </w:pPr>
            <w:r w:rsidRPr="00546476">
              <w:rPr>
                <w:rStyle w:val="Hipervnculo"/>
                <w:color w:val="13C045"/>
                <w:sz w:val="18"/>
              </w:rPr>
              <w:t>https://www.suseso.cl/612/articles-732037_archivo_01.pdf</w:t>
            </w:r>
          </w:p>
        </w:tc>
      </w:tr>
      <w:tr w:rsidRPr="00E86AFB" w:rsidR="005C4974" w:rsidTr="00E86AFB" w14:paraId="58097102" w14:textId="77777777">
        <w:trPr>
          <w:trHeight w:val="680"/>
        </w:trPr>
        <w:tc>
          <w:tcPr>
            <w:tcW w:w="965" w:type="pct"/>
            <w:shd w:val="clear" w:color="auto" w:fill="F2F2F2" w:themeFill="background1" w:themeFillShade="F2"/>
            <w:vAlign w:val="center"/>
          </w:tcPr>
          <w:p w:rsidR="005C4974" w:rsidP="00E86AFB" w:rsidRDefault="005C4974" w14:paraId="5333BF10" w14:textId="77777777">
            <w:pPr>
              <w:spacing w:after="0"/>
              <w:jc w:val="left"/>
              <w:rPr>
                <w:rFonts w:eastAsia="DINNextLTPro-Light" w:cs="Arial"/>
                <w:sz w:val="18"/>
                <w:szCs w:val="18"/>
              </w:rPr>
            </w:pPr>
          </w:p>
        </w:tc>
        <w:tc>
          <w:tcPr>
            <w:tcW w:w="1928" w:type="pct"/>
            <w:shd w:val="clear" w:color="auto" w:fill="auto"/>
            <w:vAlign w:val="center"/>
          </w:tcPr>
          <w:p w:rsidRPr="005C4974" w:rsidR="005C4974" w:rsidP="00432DB9" w:rsidRDefault="005C4974" w14:paraId="0335B5D6" w14:textId="77777777">
            <w:pPr>
              <w:spacing w:after="0"/>
              <w:jc w:val="left"/>
              <w:rPr>
                <w:rFonts w:eastAsia="DINNextLTPro-Light" w:cs="Arial"/>
                <w:sz w:val="18"/>
                <w:szCs w:val="18"/>
              </w:rPr>
            </w:pPr>
          </w:p>
        </w:tc>
        <w:tc>
          <w:tcPr>
            <w:tcW w:w="2107" w:type="pct"/>
            <w:shd w:val="clear" w:color="auto" w:fill="auto"/>
            <w:vAlign w:val="center"/>
          </w:tcPr>
          <w:p w:rsidRPr="005C4974" w:rsidR="005C4974" w:rsidP="00E86AFB" w:rsidRDefault="005C4974" w14:paraId="3E8D913C" w14:textId="77777777">
            <w:pPr>
              <w:spacing w:after="0"/>
              <w:jc w:val="left"/>
              <w:rPr>
                <w:rStyle w:val="Hipervnculo"/>
                <w:color w:val="13C045"/>
                <w:sz w:val="18"/>
              </w:rPr>
            </w:pPr>
          </w:p>
        </w:tc>
      </w:tr>
      <w:tr w:rsidRPr="00E86AFB" w:rsidR="005C4974" w:rsidTr="00E86AFB" w14:paraId="443F8015" w14:textId="77777777">
        <w:trPr>
          <w:trHeight w:val="680"/>
        </w:trPr>
        <w:tc>
          <w:tcPr>
            <w:tcW w:w="965" w:type="pct"/>
            <w:shd w:val="clear" w:color="auto" w:fill="F2F2F2" w:themeFill="background1" w:themeFillShade="F2"/>
            <w:vAlign w:val="center"/>
          </w:tcPr>
          <w:p w:rsidR="005C4974" w:rsidP="00E86AFB" w:rsidRDefault="005C4974" w14:paraId="2E44B016" w14:textId="77777777">
            <w:pPr>
              <w:spacing w:after="0"/>
              <w:jc w:val="left"/>
              <w:rPr>
                <w:rFonts w:eastAsia="DINNextLTPro-Light" w:cs="Arial"/>
                <w:sz w:val="18"/>
                <w:szCs w:val="18"/>
              </w:rPr>
            </w:pPr>
          </w:p>
        </w:tc>
        <w:tc>
          <w:tcPr>
            <w:tcW w:w="1928" w:type="pct"/>
            <w:shd w:val="clear" w:color="auto" w:fill="auto"/>
            <w:vAlign w:val="center"/>
          </w:tcPr>
          <w:p w:rsidRPr="005C4974" w:rsidR="005C4974" w:rsidP="00432DB9" w:rsidRDefault="005C4974" w14:paraId="1C24147C" w14:textId="77777777">
            <w:pPr>
              <w:spacing w:after="0"/>
              <w:jc w:val="left"/>
              <w:rPr>
                <w:rFonts w:eastAsia="DINNextLTPro-Light" w:cs="Arial"/>
                <w:sz w:val="18"/>
                <w:szCs w:val="18"/>
              </w:rPr>
            </w:pPr>
          </w:p>
        </w:tc>
        <w:tc>
          <w:tcPr>
            <w:tcW w:w="2107" w:type="pct"/>
            <w:shd w:val="clear" w:color="auto" w:fill="auto"/>
            <w:vAlign w:val="center"/>
          </w:tcPr>
          <w:p w:rsidRPr="005C4974" w:rsidR="005C4974" w:rsidP="00E86AFB" w:rsidRDefault="005C4974" w14:paraId="2F32A061" w14:textId="77777777">
            <w:pPr>
              <w:spacing w:after="0"/>
              <w:jc w:val="left"/>
              <w:rPr>
                <w:rStyle w:val="Hipervnculo"/>
                <w:color w:val="13C045"/>
                <w:sz w:val="18"/>
              </w:rPr>
            </w:pPr>
          </w:p>
        </w:tc>
      </w:tr>
      <w:tr w:rsidRPr="00E86AFB" w:rsidR="005C4974" w:rsidTr="00E86AFB" w14:paraId="10261520" w14:textId="77777777">
        <w:trPr>
          <w:trHeight w:val="680"/>
        </w:trPr>
        <w:tc>
          <w:tcPr>
            <w:tcW w:w="965" w:type="pct"/>
            <w:shd w:val="clear" w:color="auto" w:fill="F2F2F2" w:themeFill="background1" w:themeFillShade="F2"/>
            <w:vAlign w:val="center"/>
          </w:tcPr>
          <w:p w:rsidR="005C4974" w:rsidP="00E86AFB" w:rsidRDefault="005C4974" w14:paraId="2949B745" w14:textId="77777777">
            <w:pPr>
              <w:spacing w:after="0"/>
              <w:jc w:val="left"/>
              <w:rPr>
                <w:rFonts w:eastAsia="DINNextLTPro-Light" w:cs="Arial"/>
                <w:sz w:val="18"/>
                <w:szCs w:val="18"/>
              </w:rPr>
            </w:pPr>
          </w:p>
        </w:tc>
        <w:tc>
          <w:tcPr>
            <w:tcW w:w="1928" w:type="pct"/>
            <w:shd w:val="clear" w:color="auto" w:fill="auto"/>
            <w:vAlign w:val="center"/>
          </w:tcPr>
          <w:p w:rsidRPr="005C4974" w:rsidR="005C4974" w:rsidP="00432DB9" w:rsidRDefault="005C4974" w14:paraId="0C088A44" w14:textId="77777777">
            <w:pPr>
              <w:spacing w:after="0"/>
              <w:jc w:val="left"/>
              <w:rPr>
                <w:rFonts w:eastAsia="DINNextLTPro-Light" w:cs="Arial"/>
                <w:sz w:val="18"/>
                <w:szCs w:val="18"/>
              </w:rPr>
            </w:pPr>
          </w:p>
        </w:tc>
        <w:tc>
          <w:tcPr>
            <w:tcW w:w="2107" w:type="pct"/>
            <w:shd w:val="clear" w:color="auto" w:fill="auto"/>
            <w:vAlign w:val="center"/>
          </w:tcPr>
          <w:p w:rsidRPr="005C4974" w:rsidR="005C4974" w:rsidP="00E86AFB" w:rsidRDefault="005C4974" w14:paraId="3EAD0F05" w14:textId="77777777">
            <w:pPr>
              <w:spacing w:after="0"/>
              <w:jc w:val="left"/>
              <w:rPr>
                <w:rStyle w:val="Hipervnculo"/>
                <w:color w:val="13C045"/>
                <w:sz w:val="18"/>
              </w:rPr>
            </w:pPr>
          </w:p>
        </w:tc>
      </w:tr>
    </w:tbl>
    <w:p w:rsidRPr="00E86AFB" w:rsidR="000D1ACB" w:rsidP="00E86AFB" w:rsidRDefault="000D1ACB" w14:paraId="620CACA0" w14:textId="77777777">
      <w:pPr>
        <w:jc w:val="left"/>
        <w:rPr>
          <w:rFonts w:cs="Arial"/>
          <w:sz w:val="18"/>
          <w:szCs w:val="18"/>
        </w:rPr>
      </w:pPr>
    </w:p>
    <w:p w:rsidR="000D1ACB" w:rsidP="000D1ACB" w:rsidRDefault="000D1ACB" w14:paraId="1B475A15" w14:textId="77777777">
      <w:pPr>
        <w:spacing w:line="240" w:lineRule="auto"/>
        <w:jc w:val="left"/>
      </w:pPr>
      <w:r>
        <w:br w:type="page"/>
      </w:r>
    </w:p>
    <w:p w:rsidRPr="00FC1F5C" w:rsidR="001D69E6" w:rsidP="001D69E6" w:rsidRDefault="001D69E6" w14:paraId="44A676DB" w14:textId="77777777">
      <w:pPr>
        <w:shd w:val="clear" w:color="auto" w:fill="13C045" w:themeFill="accent1"/>
        <w:spacing w:line="216" w:lineRule="auto"/>
        <w:rPr>
          <w:rFonts w:ascii="Catamaran" w:hAnsi="Catamaran"/>
          <w:b/>
          <w:color w:val="FFFFFF" w:themeColor="background1"/>
          <w:sz w:val="28"/>
        </w:rPr>
      </w:pPr>
      <w:r w:rsidRPr="00FC1F5C">
        <w:rPr>
          <w:rFonts w:ascii="Catamaran" w:hAnsi="Catamaran"/>
          <w:b/>
          <w:color w:val="FFFFFF" w:themeColor="background1"/>
          <w:sz w:val="28"/>
        </w:rPr>
        <w:t>DATOS DEL DOCUMENTO</w:t>
      </w:r>
    </w:p>
    <w:tbl>
      <w:tblPr>
        <w:tblW w:w="5000" w:type="pct"/>
        <w:tblInd w:w="-5" w:type="dxa"/>
        <w:tblBorders>
          <w:top w:val="single" w:color="195A28" w:themeColor="text2" w:sz="2" w:space="0"/>
          <w:left w:val="single" w:color="195A28" w:themeColor="text2" w:sz="2" w:space="0"/>
          <w:bottom w:val="single" w:color="195A28" w:themeColor="text2" w:sz="2" w:space="0"/>
          <w:right w:val="single" w:color="195A28" w:themeColor="text2" w:sz="2" w:space="0"/>
          <w:insideH w:val="single" w:color="195A28" w:themeColor="text2" w:sz="2" w:space="0"/>
          <w:insideV w:val="single" w:color="195A28" w:themeColor="text2" w:sz="2" w:space="0"/>
        </w:tblBorders>
        <w:tblLook w:val="04A0" w:firstRow="1" w:lastRow="0" w:firstColumn="1" w:lastColumn="0" w:noHBand="0" w:noVBand="1"/>
      </w:tblPr>
      <w:tblGrid>
        <w:gridCol w:w="1822"/>
        <w:gridCol w:w="1650"/>
        <w:gridCol w:w="1822"/>
        <w:gridCol w:w="1423"/>
        <w:gridCol w:w="1822"/>
        <w:gridCol w:w="1427"/>
      </w:tblGrid>
      <w:tr w:rsidR="001D69E6" w:rsidTr="00E86AFB" w14:paraId="25335827" w14:textId="77777777">
        <w:trPr>
          <w:trHeight w:val="567"/>
        </w:trPr>
        <w:tc>
          <w:tcPr>
            <w:tcW w:w="1822" w:type="dxa"/>
            <w:shd w:val="clear" w:color="auto" w:fill="E4F3F1"/>
            <w:vAlign w:val="center"/>
          </w:tcPr>
          <w:p w:rsidRPr="00B573E8" w:rsidR="001D69E6" w:rsidP="001D69E6" w:rsidRDefault="001D69E6" w14:paraId="412A8BCC" w14:textId="77777777">
            <w:pPr>
              <w:spacing w:after="0"/>
              <w:ind w:right="34"/>
              <w:rPr>
                <w:b/>
              </w:rPr>
            </w:pPr>
            <w:bookmarkStart w:name="_Hlk31783792" w:id="191"/>
            <w:r w:rsidRPr="00B573E8">
              <w:rPr>
                <w:b/>
              </w:rPr>
              <w:t>Código</w:t>
            </w:r>
          </w:p>
        </w:tc>
        <w:tc>
          <w:tcPr>
            <w:tcW w:w="1650" w:type="dxa"/>
            <w:vAlign w:val="center"/>
          </w:tcPr>
          <w:p w:rsidRPr="008B7D83" w:rsidR="001D69E6" w:rsidP="001D69E6" w:rsidRDefault="00E86AFB" w14:paraId="1841DB97" w14:textId="5237044B">
            <w:pPr>
              <w:spacing w:after="0"/>
              <w:ind w:right="34"/>
            </w:pPr>
            <w:r>
              <w:t>RIOHS</w:t>
            </w:r>
          </w:p>
        </w:tc>
        <w:tc>
          <w:tcPr>
            <w:tcW w:w="1822" w:type="dxa"/>
            <w:shd w:val="clear" w:color="auto" w:fill="E4F3F1"/>
            <w:vAlign w:val="center"/>
          </w:tcPr>
          <w:p w:rsidRPr="008B7D83" w:rsidR="001D69E6" w:rsidP="001D69E6" w:rsidRDefault="001D69E6" w14:paraId="3191F876" w14:textId="77777777">
            <w:pPr>
              <w:spacing w:after="0"/>
              <w:ind w:right="34"/>
            </w:pPr>
            <w:r w:rsidRPr="00B573E8">
              <w:rPr>
                <w:b/>
              </w:rPr>
              <w:t>Revisión</w:t>
            </w:r>
            <w:r w:rsidRPr="00B573E8">
              <w:t xml:space="preserve"> </w:t>
            </w:r>
          </w:p>
        </w:tc>
        <w:tc>
          <w:tcPr>
            <w:tcW w:w="1423" w:type="dxa"/>
            <w:vAlign w:val="center"/>
          </w:tcPr>
          <w:p w:rsidRPr="008B7D83" w:rsidR="001D69E6" w:rsidP="001D69E6" w:rsidRDefault="001D69E6" w14:paraId="47F5A115" w14:textId="37A87263">
            <w:pPr>
              <w:spacing w:after="0"/>
              <w:ind w:right="34"/>
            </w:pPr>
            <w:r>
              <w:t>0</w:t>
            </w:r>
            <w:r w:rsidR="00E86AFB">
              <w:t>1</w:t>
            </w:r>
          </w:p>
        </w:tc>
        <w:tc>
          <w:tcPr>
            <w:tcW w:w="1822" w:type="dxa"/>
            <w:shd w:val="clear" w:color="auto" w:fill="E4F3F1"/>
            <w:vAlign w:val="center"/>
          </w:tcPr>
          <w:p w:rsidRPr="005C21C5" w:rsidR="001D69E6" w:rsidP="001D69E6" w:rsidRDefault="001D69E6" w14:paraId="353170C8" w14:textId="77777777">
            <w:pPr>
              <w:spacing w:after="0"/>
              <w:ind w:right="34"/>
              <w:rPr>
                <w:b/>
              </w:rPr>
            </w:pPr>
            <w:r w:rsidRPr="00B573E8">
              <w:rPr>
                <w:b/>
              </w:rPr>
              <w:t>Versión</w:t>
            </w:r>
          </w:p>
        </w:tc>
        <w:tc>
          <w:tcPr>
            <w:tcW w:w="1427" w:type="dxa"/>
            <w:vAlign w:val="center"/>
          </w:tcPr>
          <w:p w:rsidRPr="008B7D83" w:rsidR="001D69E6" w:rsidP="001D69E6" w:rsidRDefault="001D69E6" w14:paraId="44C06D71" w14:textId="53C0E4A3">
            <w:pPr>
              <w:spacing w:after="0"/>
              <w:ind w:right="34"/>
            </w:pPr>
            <w:r>
              <w:t>0</w:t>
            </w:r>
            <w:r w:rsidR="00E86AFB">
              <w:t>2</w:t>
            </w:r>
          </w:p>
        </w:tc>
      </w:tr>
      <w:tr w:rsidR="001D69E6" w:rsidTr="00E86AFB" w14:paraId="66D38AB1" w14:textId="77777777">
        <w:trPr>
          <w:trHeight w:val="567"/>
        </w:trPr>
        <w:tc>
          <w:tcPr>
            <w:tcW w:w="1822" w:type="dxa"/>
            <w:shd w:val="clear" w:color="auto" w:fill="E4F3F1"/>
            <w:vAlign w:val="center"/>
          </w:tcPr>
          <w:p w:rsidRPr="00B573E8" w:rsidR="001D69E6" w:rsidP="001D69E6" w:rsidRDefault="001D69E6" w14:paraId="3DC98A50" w14:textId="77777777">
            <w:pPr>
              <w:spacing w:after="0"/>
              <w:ind w:right="34"/>
              <w:rPr>
                <w:b/>
              </w:rPr>
            </w:pPr>
            <w:r w:rsidRPr="00B573E8">
              <w:rPr>
                <w:b/>
              </w:rPr>
              <w:t>Nombre</w:t>
            </w:r>
          </w:p>
        </w:tc>
        <w:bookmarkStart w:name="_Hlk42522305" w:displacedByCustomXml="next" w:id="192"/>
        <w:sdt>
          <w:sdtPr>
            <w:alias w:val="Título"/>
            <w:tag w:val=""/>
            <w:id w:val="-606743859"/>
            <w:placeholder>
              <w:docPart w:val="D301DAF4BDE848C183BCE4C27024FE87"/>
            </w:placeholder>
            <w:dataBinding w:prefixMappings="xmlns:ns0='http://purl.org/dc/elements/1.1/' xmlns:ns1='http://schemas.openxmlformats.org/package/2006/metadata/core-properties' " w:xpath="/ns1:coreProperties[1]/ns0:title[1]" w:storeItemID="{6C3C8BC8-F283-45AE-878A-BAB7291924A1}"/>
            <w:text/>
          </w:sdtPr>
          <w:sdtEndPr/>
          <w:sdtContent>
            <w:tc>
              <w:tcPr>
                <w:tcW w:w="8144" w:type="dxa"/>
                <w:gridSpan w:val="5"/>
                <w:vAlign w:val="center"/>
              </w:tcPr>
              <w:p w:rsidRPr="003D3F03" w:rsidR="001D69E6" w:rsidP="001D69E6" w:rsidRDefault="0021318A" w14:paraId="77CBF71A" w14:textId="1BB4CD2B">
                <w:pPr>
                  <w:spacing w:after="0"/>
                  <w:ind w:right="34"/>
                </w:pPr>
                <w:r>
                  <w:t>Reglamento interno de orden, higiene y seguridad</w:t>
                </w:r>
              </w:p>
            </w:tc>
          </w:sdtContent>
        </w:sdt>
        <w:bookmarkEnd w:displacedByCustomXml="prev" w:id="192"/>
      </w:tr>
      <w:tr w:rsidR="001D69E6" w:rsidTr="00E86AFB" w14:paraId="74D81736" w14:textId="77777777">
        <w:trPr>
          <w:trHeight w:val="567"/>
        </w:trPr>
        <w:tc>
          <w:tcPr>
            <w:tcW w:w="1822" w:type="dxa"/>
            <w:shd w:val="clear" w:color="auto" w:fill="E4F3F1"/>
            <w:vAlign w:val="center"/>
          </w:tcPr>
          <w:p w:rsidRPr="00B573E8" w:rsidR="001D69E6" w:rsidP="001D69E6" w:rsidRDefault="001D69E6" w14:paraId="5C7C9804" w14:textId="77777777">
            <w:pPr>
              <w:spacing w:after="0"/>
              <w:ind w:right="34"/>
              <w:rPr>
                <w:b/>
              </w:rPr>
            </w:pPr>
            <w:r w:rsidRPr="00B573E8">
              <w:rPr>
                <w:b/>
              </w:rPr>
              <w:t>Estado</w:t>
            </w:r>
          </w:p>
        </w:tc>
        <w:sdt>
          <w:sdtPr>
            <w:alias w:val="Estado"/>
            <w:tag w:val=""/>
            <w:id w:val="-1881925340"/>
            <w:placeholder>
              <w:docPart w:val="5CBBB54FAD8440AEA9A787EA44510FE0"/>
            </w:placeholder>
            <w:dataBinding w:prefixMappings="xmlns:ns0='http://purl.org/dc/elements/1.1/' xmlns:ns1='http://schemas.openxmlformats.org/package/2006/metadata/core-properties' " w:xpath="/ns1:coreProperties[1]/ns1:contentStatus[1]" w:storeItemID="{6C3C8BC8-F283-45AE-878A-BAB7291924A1}"/>
            <w:text/>
          </w:sdtPr>
          <w:sdtEndPr/>
          <w:sdtContent>
            <w:tc>
              <w:tcPr>
                <w:tcW w:w="8144" w:type="dxa"/>
                <w:gridSpan w:val="5"/>
                <w:vAlign w:val="center"/>
              </w:tcPr>
              <w:p w:rsidRPr="00E86AFB" w:rsidR="001D69E6" w:rsidP="001D69E6" w:rsidRDefault="0021318A" w14:paraId="32E0CAFD" w14:textId="781A87E5">
                <w:pPr>
                  <w:spacing w:after="0"/>
                  <w:ind w:right="34"/>
                </w:pPr>
                <w:r>
                  <w:t>Formato tipo</w:t>
                </w:r>
              </w:p>
            </w:tc>
          </w:sdtContent>
        </w:sdt>
      </w:tr>
      <w:tr w:rsidR="001D69E6" w:rsidTr="00E86AFB" w14:paraId="194F3104" w14:textId="77777777">
        <w:trPr>
          <w:trHeight w:val="907"/>
        </w:trPr>
        <w:tc>
          <w:tcPr>
            <w:tcW w:w="1822" w:type="dxa"/>
            <w:shd w:val="clear" w:color="auto" w:fill="E4F3F1"/>
            <w:vAlign w:val="center"/>
          </w:tcPr>
          <w:p w:rsidRPr="00B573E8" w:rsidR="001D69E6" w:rsidP="001D69E6" w:rsidRDefault="001D69E6" w14:paraId="20FF6183" w14:textId="77777777">
            <w:pPr>
              <w:spacing w:after="0"/>
              <w:ind w:right="34"/>
              <w:rPr>
                <w:b/>
              </w:rPr>
            </w:pPr>
            <w:r w:rsidRPr="00B573E8">
              <w:rPr>
                <w:b/>
              </w:rPr>
              <w:t>Descripción</w:t>
            </w:r>
          </w:p>
        </w:tc>
        <w:sdt>
          <w:sdtPr>
            <w:alias w:val="Comentarios"/>
            <w:tag w:val=""/>
            <w:id w:val="-1230689172"/>
            <w:placeholder>
              <w:docPart w:val="6E1DDF6460694395B207D05A5BAFB53F"/>
            </w:placeholder>
            <w:showingPlcHdr/>
            <w:dataBinding w:prefixMappings="xmlns:ns0='http://purl.org/dc/elements/1.1/' xmlns:ns1='http://schemas.openxmlformats.org/package/2006/metadata/core-properties' " w:xpath="/ns1:coreProperties[1]/ns0:description[1]" w:storeItemID="{6C3C8BC8-F283-45AE-878A-BAB7291924A1}"/>
            <w:text w:multiLine="1"/>
          </w:sdtPr>
          <w:sdtEndPr/>
          <w:sdtContent>
            <w:tc>
              <w:tcPr>
                <w:tcW w:w="8144" w:type="dxa"/>
                <w:gridSpan w:val="5"/>
                <w:vAlign w:val="center"/>
              </w:tcPr>
              <w:p w:rsidRPr="008B7D83" w:rsidR="001D69E6" w:rsidP="001D69E6" w:rsidRDefault="0021318A" w14:paraId="004CB1D7" w14:textId="5D8757E6">
                <w:pPr>
                  <w:spacing w:after="0"/>
                  <w:ind w:right="34"/>
                </w:pPr>
                <w:r w:rsidRPr="001E7BA0">
                  <w:rPr>
                    <w:rStyle w:val="Textodelmarcadordeposicin"/>
                  </w:rPr>
                  <w:t>[Comentarios]</w:t>
                </w:r>
              </w:p>
            </w:tc>
          </w:sdtContent>
        </w:sdt>
      </w:tr>
    </w:tbl>
    <w:p w:rsidR="001D69E6" w:rsidP="001D69E6" w:rsidRDefault="001D69E6" w14:paraId="1F54FFF7" w14:textId="77777777"/>
    <w:p w:rsidRPr="00FC1F5C" w:rsidR="001D69E6" w:rsidP="001D69E6" w:rsidRDefault="001D69E6" w14:paraId="1AEC7B54" w14:textId="77777777">
      <w:pPr>
        <w:shd w:val="clear" w:color="auto" w:fill="13C045" w:themeFill="accent1"/>
        <w:spacing w:line="216" w:lineRule="auto"/>
        <w:rPr>
          <w:rFonts w:ascii="Catamaran" w:hAnsi="Catamaran"/>
          <w:b/>
          <w:color w:val="FFFFFF" w:themeColor="background1"/>
          <w:sz w:val="28"/>
        </w:rPr>
      </w:pPr>
      <w:r>
        <w:rPr>
          <w:rFonts w:ascii="Catamaran" w:hAnsi="Catamaran"/>
          <w:b/>
          <w:color w:val="FFFFFF" w:themeColor="background1"/>
          <w:sz w:val="28"/>
        </w:rPr>
        <w:t>HISTORIAL DE MODIFICACIONES</w:t>
      </w:r>
    </w:p>
    <w:tbl>
      <w:tblPr>
        <w:tblW w:w="5000" w:type="pct"/>
        <w:tblInd w:w="-5" w:type="dxa"/>
        <w:tblBorders>
          <w:top w:val="single" w:color="195A28" w:themeColor="text2" w:sz="2" w:space="0"/>
          <w:left w:val="single" w:color="195A28" w:themeColor="text2" w:sz="2" w:space="0"/>
          <w:bottom w:val="single" w:color="195A28" w:themeColor="text2" w:sz="2" w:space="0"/>
          <w:right w:val="single" w:color="195A28" w:themeColor="text2" w:sz="2" w:space="0"/>
          <w:insideH w:val="single" w:color="195A28" w:themeColor="text2" w:sz="2" w:space="0"/>
          <w:insideV w:val="single" w:color="195A28" w:themeColor="text2" w:sz="2" w:space="0"/>
        </w:tblBorders>
        <w:tblLook w:val="04A0" w:firstRow="1" w:lastRow="0" w:firstColumn="1" w:lastColumn="0" w:noHBand="0" w:noVBand="1"/>
      </w:tblPr>
      <w:tblGrid>
        <w:gridCol w:w="1418"/>
        <w:gridCol w:w="1271"/>
        <w:gridCol w:w="2658"/>
        <w:gridCol w:w="4619"/>
      </w:tblGrid>
      <w:tr w:rsidR="001D69E6" w:rsidTr="003708C2" w14:paraId="1046529D" w14:textId="77777777">
        <w:trPr>
          <w:trHeight w:val="409"/>
        </w:trPr>
        <w:tc>
          <w:tcPr>
            <w:tcW w:w="1418" w:type="dxa"/>
            <w:shd w:val="clear" w:color="auto" w:fill="E4F3F1"/>
            <w:vAlign w:val="center"/>
          </w:tcPr>
          <w:p w:rsidRPr="003D3F03" w:rsidR="001D69E6" w:rsidP="001D69E6" w:rsidRDefault="001D69E6" w14:paraId="7D43FBC3" w14:textId="77777777">
            <w:pPr>
              <w:spacing w:after="0"/>
              <w:ind w:right="34"/>
              <w:rPr>
                <w:b/>
              </w:rPr>
            </w:pPr>
            <w:bookmarkStart w:name="_Hlk92720832" w:id="193"/>
            <w:bookmarkEnd w:id="191"/>
            <w:r w:rsidRPr="003D3F03">
              <w:rPr>
                <w:b/>
              </w:rPr>
              <w:t>Fecha</w:t>
            </w:r>
          </w:p>
        </w:tc>
        <w:tc>
          <w:tcPr>
            <w:tcW w:w="1271" w:type="dxa"/>
            <w:shd w:val="clear" w:color="auto" w:fill="E4F3F1"/>
            <w:vAlign w:val="center"/>
          </w:tcPr>
          <w:p w:rsidRPr="003D3F03" w:rsidR="001D69E6" w:rsidP="001D69E6" w:rsidRDefault="001D69E6" w14:paraId="341E5529" w14:textId="77777777">
            <w:pPr>
              <w:spacing w:after="0"/>
              <w:ind w:right="34"/>
              <w:rPr>
                <w:b/>
              </w:rPr>
            </w:pPr>
            <w:r w:rsidRPr="003D3F03">
              <w:rPr>
                <w:b/>
              </w:rPr>
              <w:t>Versión</w:t>
            </w:r>
          </w:p>
        </w:tc>
        <w:tc>
          <w:tcPr>
            <w:tcW w:w="2658" w:type="dxa"/>
            <w:shd w:val="clear" w:color="auto" w:fill="E4F3F1"/>
            <w:vAlign w:val="center"/>
          </w:tcPr>
          <w:p w:rsidRPr="003D3F03" w:rsidR="001D69E6" w:rsidP="001D69E6" w:rsidRDefault="001D69E6" w14:paraId="0AB5E056" w14:textId="77777777">
            <w:pPr>
              <w:spacing w:after="0"/>
              <w:ind w:right="34"/>
              <w:rPr>
                <w:b/>
              </w:rPr>
            </w:pPr>
            <w:r w:rsidRPr="003D3F03">
              <w:rPr>
                <w:b/>
              </w:rPr>
              <w:t>Responsable</w:t>
            </w:r>
          </w:p>
        </w:tc>
        <w:tc>
          <w:tcPr>
            <w:tcW w:w="4619" w:type="dxa"/>
            <w:shd w:val="clear" w:color="auto" w:fill="E4F3F1"/>
            <w:vAlign w:val="center"/>
          </w:tcPr>
          <w:p w:rsidRPr="003D3F03" w:rsidR="001D69E6" w:rsidP="001D69E6" w:rsidRDefault="001D69E6" w14:paraId="7E6BFFEE" w14:textId="77777777">
            <w:pPr>
              <w:spacing w:after="0"/>
              <w:ind w:right="34"/>
              <w:rPr>
                <w:b/>
              </w:rPr>
            </w:pPr>
            <w:r w:rsidRPr="003D3F03">
              <w:rPr>
                <w:b/>
              </w:rPr>
              <w:t>Descripción de la modificación</w:t>
            </w:r>
          </w:p>
        </w:tc>
      </w:tr>
      <w:tr w:rsidR="001D69E6" w:rsidTr="003708C2" w14:paraId="3404CA95" w14:textId="77777777">
        <w:trPr>
          <w:trHeight w:val="567"/>
        </w:trPr>
        <w:tc>
          <w:tcPr>
            <w:tcW w:w="1418" w:type="dxa"/>
            <w:shd w:val="clear" w:color="auto" w:fill="auto"/>
            <w:vAlign w:val="center"/>
          </w:tcPr>
          <w:p w:rsidRPr="008B7D83" w:rsidR="001D69E6" w:rsidP="00E86AFB" w:rsidRDefault="00E86AFB" w14:paraId="74DBFBF7" w14:textId="1BB1C996">
            <w:pPr>
              <w:spacing w:after="0"/>
              <w:jc w:val="left"/>
            </w:pPr>
            <w:r>
              <w:t>15/08/20</w:t>
            </w:r>
          </w:p>
        </w:tc>
        <w:tc>
          <w:tcPr>
            <w:tcW w:w="1271" w:type="dxa"/>
            <w:shd w:val="clear" w:color="auto" w:fill="auto"/>
            <w:vAlign w:val="center"/>
          </w:tcPr>
          <w:p w:rsidRPr="008B7D83" w:rsidR="001D69E6" w:rsidP="00E86AFB" w:rsidRDefault="00E86AFB" w14:paraId="365E3601" w14:textId="4894269E">
            <w:pPr>
              <w:spacing w:after="0"/>
              <w:jc w:val="left"/>
            </w:pPr>
            <w:r>
              <w:t>02</w:t>
            </w:r>
          </w:p>
        </w:tc>
        <w:tc>
          <w:tcPr>
            <w:tcW w:w="2658" w:type="dxa"/>
            <w:shd w:val="clear" w:color="auto" w:fill="auto"/>
            <w:vAlign w:val="center"/>
          </w:tcPr>
          <w:p w:rsidRPr="008B7D83" w:rsidR="001D69E6" w:rsidP="00E86AFB" w:rsidRDefault="00E86AFB" w14:paraId="574AA731" w14:textId="7B51EA10">
            <w:pPr>
              <w:spacing w:after="0"/>
              <w:jc w:val="left"/>
            </w:pPr>
            <w:r>
              <w:t>CGS</w:t>
            </w:r>
          </w:p>
        </w:tc>
        <w:tc>
          <w:tcPr>
            <w:tcW w:w="4619" w:type="dxa"/>
            <w:shd w:val="clear" w:color="auto" w:fill="auto"/>
            <w:vAlign w:val="center"/>
          </w:tcPr>
          <w:p w:rsidRPr="008B7D83" w:rsidR="001D69E6" w:rsidP="00E86AFB" w:rsidRDefault="00E86AFB" w14:paraId="65FCF30B" w14:textId="1AB70065">
            <w:pPr>
              <w:spacing w:after="0"/>
              <w:jc w:val="left"/>
            </w:pPr>
            <w:r>
              <w:t>Actualización de contenido</w:t>
            </w:r>
          </w:p>
        </w:tc>
      </w:tr>
      <w:tr w:rsidR="00E21824" w:rsidTr="003708C2" w14:paraId="273A4272" w14:textId="77777777">
        <w:trPr>
          <w:trHeight w:val="567"/>
        </w:trPr>
        <w:tc>
          <w:tcPr>
            <w:tcW w:w="1418" w:type="dxa"/>
            <w:shd w:val="clear" w:color="auto" w:fill="auto"/>
            <w:vAlign w:val="center"/>
          </w:tcPr>
          <w:p w:rsidRPr="008B7D83" w:rsidR="00E21824" w:rsidP="00E21824" w:rsidRDefault="00E21824" w14:paraId="36DC8AF3" w14:textId="6F443D7E">
            <w:pPr>
              <w:spacing w:after="0"/>
              <w:jc w:val="left"/>
            </w:pPr>
            <w:r>
              <w:t>6/01/22</w:t>
            </w:r>
          </w:p>
        </w:tc>
        <w:tc>
          <w:tcPr>
            <w:tcW w:w="1271" w:type="dxa"/>
            <w:shd w:val="clear" w:color="auto" w:fill="auto"/>
            <w:vAlign w:val="center"/>
          </w:tcPr>
          <w:p w:rsidRPr="008B7D83" w:rsidR="00E21824" w:rsidP="00E21824" w:rsidRDefault="00E21824" w14:paraId="45CB576E" w14:textId="6E7CD096">
            <w:pPr>
              <w:spacing w:after="0"/>
              <w:jc w:val="left"/>
            </w:pPr>
            <w:r>
              <w:t>03</w:t>
            </w:r>
          </w:p>
        </w:tc>
        <w:tc>
          <w:tcPr>
            <w:tcW w:w="2658" w:type="dxa"/>
            <w:shd w:val="clear" w:color="auto" w:fill="auto"/>
            <w:vAlign w:val="center"/>
          </w:tcPr>
          <w:p w:rsidRPr="008B7D83" w:rsidR="00E21824" w:rsidP="00E21824" w:rsidRDefault="00E21824" w14:paraId="24E5F7EC" w14:textId="4114D485">
            <w:pPr>
              <w:spacing w:after="0"/>
              <w:jc w:val="left"/>
            </w:pPr>
            <w:r>
              <w:t>MRP</w:t>
            </w:r>
          </w:p>
        </w:tc>
        <w:tc>
          <w:tcPr>
            <w:tcW w:w="4619" w:type="dxa"/>
            <w:shd w:val="clear" w:color="auto" w:fill="auto"/>
            <w:vAlign w:val="center"/>
          </w:tcPr>
          <w:p w:rsidRPr="008B7D83" w:rsidR="00E21824" w:rsidP="00E21824" w:rsidRDefault="00E21824" w14:paraId="2564CDDC" w14:textId="57BBD6A8">
            <w:pPr>
              <w:spacing w:after="0"/>
              <w:jc w:val="left"/>
            </w:pPr>
            <w:r w:rsidRPr="00D645D2">
              <w:t xml:space="preserve">Se incorpora </w:t>
            </w:r>
            <w:r>
              <w:t>definición de CORONAVIRUS considerada en la de OMS.</w:t>
            </w:r>
          </w:p>
        </w:tc>
      </w:tr>
      <w:tr w:rsidR="008F5296" w:rsidTr="003708C2" w14:paraId="7DACA2EB" w14:textId="77777777">
        <w:trPr>
          <w:trHeight w:val="567"/>
        </w:trPr>
        <w:tc>
          <w:tcPr>
            <w:tcW w:w="1418" w:type="dxa"/>
            <w:shd w:val="clear" w:color="auto" w:fill="auto"/>
            <w:vAlign w:val="center"/>
          </w:tcPr>
          <w:p w:rsidR="008F5296" w:rsidP="00E21824" w:rsidRDefault="008F5296" w14:paraId="5D353E42" w14:textId="77777777">
            <w:pPr>
              <w:spacing w:after="0"/>
              <w:jc w:val="left"/>
            </w:pPr>
          </w:p>
        </w:tc>
        <w:tc>
          <w:tcPr>
            <w:tcW w:w="1271" w:type="dxa"/>
            <w:shd w:val="clear" w:color="auto" w:fill="auto"/>
            <w:vAlign w:val="center"/>
          </w:tcPr>
          <w:p w:rsidR="008F5296" w:rsidP="00E21824" w:rsidRDefault="008F5296" w14:paraId="5EA25FFD" w14:textId="77777777">
            <w:pPr>
              <w:spacing w:after="0"/>
              <w:jc w:val="left"/>
            </w:pPr>
          </w:p>
        </w:tc>
        <w:tc>
          <w:tcPr>
            <w:tcW w:w="2658" w:type="dxa"/>
            <w:shd w:val="clear" w:color="auto" w:fill="auto"/>
            <w:vAlign w:val="center"/>
          </w:tcPr>
          <w:p w:rsidR="008F5296" w:rsidP="00E21824" w:rsidRDefault="008F5296" w14:paraId="164949F9" w14:textId="77777777">
            <w:pPr>
              <w:spacing w:after="0"/>
              <w:jc w:val="left"/>
            </w:pPr>
          </w:p>
        </w:tc>
        <w:tc>
          <w:tcPr>
            <w:tcW w:w="4619" w:type="dxa"/>
            <w:shd w:val="clear" w:color="auto" w:fill="auto"/>
            <w:vAlign w:val="center"/>
          </w:tcPr>
          <w:p w:rsidRPr="00D645D2" w:rsidR="008F5296" w:rsidP="00E21824" w:rsidRDefault="008F5296" w14:paraId="14A79FDD" w14:textId="58D07004">
            <w:pPr>
              <w:spacing w:after="0"/>
              <w:jc w:val="left"/>
            </w:pPr>
            <w:r>
              <w:t>En art. 6, sobre las condiciones de ingreso se incorpora en la letra L, el rango de edad “</w:t>
            </w:r>
            <w:r w:rsidRPr="008F5296">
              <w:t>si fuere menor de 18 años y may</w:t>
            </w:r>
            <w:r>
              <w:t>or de 16”.</w:t>
            </w:r>
          </w:p>
        </w:tc>
      </w:tr>
      <w:tr w:rsidR="00881CB6" w:rsidTr="003708C2" w14:paraId="089A2221" w14:textId="77777777">
        <w:trPr>
          <w:trHeight w:val="567"/>
        </w:trPr>
        <w:tc>
          <w:tcPr>
            <w:tcW w:w="1418" w:type="dxa"/>
            <w:shd w:val="clear" w:color="auto" w:fill="auto"/>
            <w:vAlign w:val="center"/>
          </w:tcPr>
          <w:p w:rsidR="00881CB6" w:rsidP="00E21824" w:rsidRDefault="00881CB6" w14:paraId="65B09688" w14:textId="77777777">
            <w:pPr>
              <w:spacing w:after="0"/>
              <w:jc w:val="left"/>
            </w:pPr>
          </w:p>
        </w:tc>
        <w:tc>
          <w:tcPr>
            <w:tcW w:w="1271" w:type="dxa"/>
            <w:shd w:val="clear" w:color="auto" w:fill="auto"/>
            <w:vAlign w:val="center"/>
          </w:tcPr>
          <w:p w:rsidR="00881CB6" w:rsidP="00E21824" w:rsidRDefault="00881CB6" w14:paraId="428BD6EB" w14:textId="77777777">
            <w:pPr>
              <w:spacing w:after="0"/>
              <w:jc w:val="left"/>
            </w:pPr>
          </w:p>
        </w:tc>
        <w:tc>
          <w:tcPr>
            <w:tcW w:w="2658" w:type="dxa"/>
            <w:shd w:val="clear" w:color="auto" w:fill="auto"/>
            <w:vAlign w:val="center"/>
          </w:tcPr>
          <w:p w:rsidR="00881CB6" w:rsidP="00E21824" w:rsidRDefault="00881CB6" w14:paraId="09C0C459" w14:textId="77777777">
            <w:pPr>
              <w:spacing w:after="0"/>
              <w:jc w:val="left"/>
            </w:pPr>
          </w:p>
        </w:tc>
        <w:tc>
          <w:tcPr>
            <w:tcW w:w="4619" w:type="dxa"/>
            <w:shd w:val="clear" w:color="auto" w:fill="auto"/>
            <w:vAlign w:val="center"/>
          </w:tcPr>
          <w:p w:rsidRPr="00D645D2" w:rsidR="00881CB6" w:rsidP="00E21824" w:rsidRDefault="00881CB6" w14:paraId="43394F0B" w14:textId="09A52066">
            <w:pPr>
              <w:spacing w:after="0"/>
              <w:jc w:val="left"/>
            </w:pPr>
            <w:r>
              <w:t>En art. 9 sobre el contrato de</w:t>
            </w:r>
            <w:r w:rsidR="008F5296">
              <w:t xml:space="preserve"> trabajo se incorpora la letra K,</w:t>
            </w:r>
            <w:r>
              <w:t xml:space="preserve"> “</w:t>
            </w:r>
            <w:r w:rsidRPr="00881CB6">
              <w:t>Demás pactos que acordaren la empresa y el/la trabajador/a de mutuo acuerdo</w:t>
            </w:r>
            <w:r>
              <w:t>”</w:t>
            </w:r>
          </w:p>
        </w:tc>
      </w:tr>
      <w:tr w:rsidR="00E21824" w:rsidTr="003708C2" w14:paraId="6E2AE8F2" w14:textId="77777777">
        <w:trPr>
          <w:trHeight w:val="567"/>
        </w:trPr>
        <w:tc>
          <w:tcPr>
            <w:tcW w:w="1418" w:type="dxa"/>
            <w:shd w:val="clear" w:color="auto" w:fill="auto"/>
            <w:vAlign w:val="center"/>
          </w:tcPr>
          <w:p w:rsidRPr="008B7D83" w:rsidR="00E21824" w:rsidP="00E21824" w:rsidRDefault="00E21824" w14:paraId="0113DADF" w14:textId="77777777">
            <w:pPr>
              <w:spacing w:after="0"/>
              <w:jc w:val="left"/>
            </w:pPr>
          </w:p>
        </w:tc>
        <w:tc>
          <w:tcPr>
            <w:tcW w:w="1271" w:type="dxa"/>
            <w:shd w:val="clear" w:color="auto" w:fill="auto"/>
            <w:vAlign w:val="center"/>
          </w:tcPr>
          <w:p w:rsidRPr="008B7D83" w:rsidR="00E21824" w:rsidP="00E21824" w:rsidRDefault="00E21824" w14:paraId="71C04D1D" w14:textId="77777777">
            <w:pPr>
              <w:spacing w:after="0"/>
              <w:jc w:val="left"/>
            </w:pPr>
          </w:p>
        </w:tc>
        <w:tc>
          <w:tcPr>
            <w:tcW w:w="2658" w:type="dxa"/>
            <w:shd w:val="clear" w:color="auto" w:fill="auto"/>
            <w:vAlign w:val="center"/>
          </w:tcPr>
          <w:p w:rsidRPr="008B7D83" w:rsidR="00E21824" w:rsidP="00E21824" w:rsidRDefault="00E21824" w14:paraId="795B42E6" w14:textId="77777777">
            <w:pPr>
              <w:spacing w:after="0"/>
              <w:jc w:val="left"/>
            </w:pPr>
          </w:p>
        </w:tc>
        <w:tc>
          <w:tcPr>
            <w:tcW w:w="4619" w:type="dxa"/>
            <w:shd w:val="clear" w:color="auto" w:fill="auto"/>
            <w:vAlign w:val="center"/>
          </w:tcPr>
          <w:p w:rsidRPr="008B7D83" w:rsidR="00E21824" w:rsidP="00E21824" w:rsidRDefault="00E21824" w14:paraId="3D22768E" w14:textId="6ECD5102">
            <w:pPr>
              <w:spacing w:after="0"/>
              <w:jc w:val="left"/>
            </w:pPr>
            <w:r>
              <w:t>Se incorporan los art. 43 y 44 que tiene relación al principio de igualdad de remuneraciones entre hombres y mujeres.</w:t>
            </w:r>
          </w:p>
        </w:tc>
      </w:tr>
      <w:tr w:rsidR="00E21824" w:rsidTr="003708C2" w14:paraId="54DD1B47" w14:textId="77777777">
        <w:trPr>
          <w:trHeight w:val="567"/>
        </w:trPr>
        <w:tc>
          <w:tcPr>
            <w:tcW w:w="1418" w:type="dxa"/>
            <w:shd w:val="clear" w:color="auto" w:fill="auto"/>
            <w:vAlign w:val="center"/>
          </w:tcPr>
          <w:p w:rsidRPr="008B7D83" w:rsidR="00E21824" w:rsidP="00E21824" w:rsidRDefault="00E21824" w14:paraId="7F377110" w14:textId="77777777">
            <w:pPr>
              <w:spacing w:after="0"/>
              <w:jc w:val="left"/>
            </w:pPr>
          </w:p>
        </w:tc>
        <w:tc>
          <w:tcPr>
            <w:tcW w:w="1271" w:type="dxa"/>
            <w:shd w:val="clear" w:color="auto" w:fill="auto"/>
            <w:vAlign w:val="center"/>
          </w:tcPr>
          <w:p w:rsidRPr="008B7D83" w:rsidR="00E21824" w:rsidP="00E21824" w:rsidRDefault="00E21824" w14:paraId="0CF97B69" w14:textId="77777777">
            <w:pPr>
              <w:spacing w:after="0"/>
              <w:jc w:val="left"/>
            </w:pPr>
          </w:p>
        </w:tc>
        <w:tc>
          <w:tcPr>
            <w:tcW w:w="2658" w:type="dxa"/>
            <w:shd w:val="clear" w:color="auto" w:fill="auto"/>
            <w:vAlign w:val="center"/>
          </w:tcPr>
          <w:p w:rsidRPr="008B7D83" w:rsidR="00E21824" w:rsidP="00E21824" w:rsidRDefault="00E21824" w14:paraId="5A0023B7" w14:textId="77777777">
            <w:pPr>
              <w:spacing w:after="0"/>
              <w:jc w:val="left"/>
            </w:pPr>
          </w:p>
        </w:tc>
        <w:tc>
          <w:tcPr>
            <w:tcW w:w="4619" w:type="dxa"/>
            <w:shd w:val="clear" w:color="auto" w:fill="auto"/>
            <w:vAlign w:val="center"/>
          </w:tcPr>
          <w:p w:rsidRPr="008B7D83" w:rsidR="00E21824" w:rsidP="00E21824" w:rsidRDefault="00E21824" w14:paraId="526702A3" w14:textId="55A9AF37">
            <w:pPr>
              <w:spacing w:after="0"/>
              <w:jc w:val="left"/>
            </w:pPr>
            <w:r>
              <w:t xml:space="preserve">En el art, 50 se incorpora un cuadro como recordatorio acerca de las licencias médicas por COVID-19 </w:t>
            </w:r>
          </w:p>
        </w:tc>
      </w:tr>
      <w:tr w:rsidR="00E21824" w:rsidTr="003708C2" w14:paraId="7C156FF5" w14:textId="77777777">
        <w:trPr>
          <w:trHeight w:val="567"/>
        </w:trPr>
        <w:tc>
          <w:tcPr>
            <w:tcW w:w="1418" w:type="dxa"/>
            <w:shd w:val="clear" w:color="auto" w:fill="auto"/>
            <w:vAlign w:val="center"/>
          </w:tcPr>
          <w:p w:rsidRPr="008B7D83" w:rsidR="00E21824" w:rsidP="00E21824" w:rsidRDefault="00E21824" w14:paraId="416C5A7E" w14:textId="77777777">
            <w:pPr>
              <w:spacing w:after="0"/>
              <w:jc w:val="left"/>
            </w:pPr>
          </w:p>
        </w:tc>
        <w:tc>
          <w:tcPr>
            <w:tcW w:w="1271" w:type="dxa"/>
            <w:shd w:val="clear" w:color="auto" w:fill="auto"/>
            <w:vAlign w:val="center"/>
          </w:tcPr>
          <w:p w:rsidRPr="008B7D83" w:rsidR="00E21824" w:rsidP="00E21824" w:rsidRDefault="00E21824" w14:paraId="74D87C98" w14:textId="77777777">
            <w:pPr>
              <w:spacing w:after="0"/>
              <w:jc w:val="left"/>
            </w:pPr>
          </w:p>
        </w:tc>
        <w:tc>
          <w:tcPr>
            <w:tcW w:w="2658" w:type="dxa"/>
            <w:shd w:val="clear" w:color="auto" w:fill="auto"/>
            <w:vAlign w:val="center"/>
          </w:tcPr>
          <w:p w:rsidRPr="008B7D83" w:rsidR="00E21824" w:rsidP="00E21824" w:rsidRDefault="00E21824" w14:paraId="3030D7D8" w14:textId="77777777">
            <w:pPr>
              <w:spacing w:after="0"/>
              <w:jc w:val="left"/>
            </w:pPr>
          </w:p>
        </w:tc>
        <w:tc>
          <w:tcPr>
            <w:tcW w:w="4619" w:type="dxa"/>
            <w:shd w:val="clear" w:color="auto" w:fill="auto"/>
            <w:vAlign w:val="center"/>
          </w:tcPr>
          <w:p w:rsidRPr="008B7D83" w:rsidR="00E21824" w:rsidP="00E21824" w:rsidRDefault="00E21824" w14:paraId="5CD5406D" w14:textId="69B3A3A0">
            <w:pPr>
              <w:spacing w:after="0"/>
              <w:jc w:val="left"/>
            </w:pPr>
            <w:r>
              <w:t>En art. 55 se cambian los días por hijo fallecido, antes eran 7 ahora 10 días.</w:t>
            </w:r>
          </w:p>
        </w:tc>
      </w:tr>
      <w:tr w:rsidR="00E21824" w:rsidTr="003708C2" w14:paraId="2742843E" w14:textId="77777777">
        <w:trPr>
          <w:trHeight w:val="567"/>
        </w:trPr>
        <w:tc>
          <w:tcPr>
            <w:tcW w:w="1418" w:type="dxa"/>
            <w:shd w:val="clear" w:color="auto" w:fill="auto"/>
            <w:vAlign w:val="center"/>
          </w:tcPr>
          <w:p w:rsidRPr="008B7D83" w:rsidR="00E21824" w:rsidP="00E21824" w:rsidRDefault="00E21824" w14:paraId="5D750C74" w14:textId="77777777">
            <w:pPr>
              <w:spacing w:after="0"/>
              <w:jc w:val="left"/>
            </w:pPr>
          </w:p>
        </w:tc>
        <w:tc>
          <w:tcPr>
            <w:tcW w:w="1271" w:type="dxa"/>
            <w:shd w:val="clear" w:color="auto" w:fill="auto"/>
            <w:vAlign w:val="center"/>
          </w:tcPr>
          <w:p w:rsidRPr="008B7D83" w:rsidR="00E21824" w:rsidP="00E21824" w:rsidRDefault="00E21824" w14:paraId="6E6BA11E" w14:textId="77777777">
            <w:pPr>
              <w:spacing w:after="0"/>
              <w:jc w:val="left"/>
            </w:pPr>
          </w:p>
        </w:tc>
        <w:tc>
          <w:tcPr>
            <w:tcW w:w="2658" w:type="dxa"/>
            <w:shd w:val="clear" w:color="auto" w:fill="auto"/>
            <w:vAlign w:val="center"/>
          </w:tcPr>
          <w:p w:rsidRPr="008B7D83" w:rsidR="00E21824" w:rsidP="00E21824" w:rsidRDefault="00E21824" w14:paraId="3210FA14" w14:textId="77777777">
            <w:pPr>
              <w:spacing w:after="0"/>
              <w:jc w:val="left"/>
            </w:pPr>
          </w:p>
        </w:tc>
        <w:tc>
          <w:tcPr>
            <w:tcW w:w="4619" w:type="dxa"/>
            <w:shd w:val="clear" w:color="auto" w:fill="auto"/>
            <w:vAlign w:val="center"/>
          </w:tcPr>
          <w:p w:rsidRPr="008B7D83" w:rsidR="00E21824" w:rsidP="00E21824" w:rsidRDefault="00E21824" w14:paraId="5056A69C" w14:textId="2B991861">
            <w:pPr>
              <w:spacing w:after="0"/>
              <w:jc w:val="left"/>
            </w:pPr>
            <w:r>
              <w:t>En art. 56 se modifica la frase “</w:t>
            </w:r>
            <w:r w:rsidRPr="00BD3704">
              <w:rPr>
                <w:lang w:val="es-CL"/>
              </w:rPr>
              <w:t>Las trabajadoras mayores de cuarenta años de edad y los trabajadores mayores de cincuenta</w:t>
            </w:r>
            <w:r>
              <w:t>” por la siguiente frase “</w:t>
            </w:r>
            <w:r w:rsidRPr="00E415D9">
              <w:t>Las trabajadoras y los trabajadores</w:t>
            </w:r>
            <w:r>
              <w:t>”.  Se elimina la edad,</w:t>
            </w:r>
          </w:p>
        </w:tc>
      </w:tr>
      <w:tr w:rsidR="00E21824" w:rsidTr="003708C2" w14:paraId="7F79A49D" w14:textId="77777777">
        <w:trPr>
          <w:trHeight w:val="567"/>
        </w:trPr>
        <w:tc>
          <w:tcPr>
            <w:tcW w:w="1418" w:type="dxa"/>
            <w:shd w:val="clear" w:color="auto" w:fill="auto"/>
            <w:vAlign w:val="center"/>
          </w:tcPr>
          <w:p w:rsidRPr="008B7D83" w:rsidR="00E21824" w:rsidP="00E21824" w:rsidRDefault="003850A8" w14:paraId="3DD802A2" w14:textId="0F48B0E3">
            <w:pPr>
              <w:spacing w:after="0"/>
              <w:jc w:val="left"/>
            </w:pPr>
            <w:r>
              <w:rPr>
                <w:rFonts w:cs="Arial"/>
                <w:noProof/>
                <w:color w:val="FFFFFF" w:themeColor="background1"/>
                <w:spacing w:val="30"/>
                <w:sz w:val="28"/>
              </w:rPr>
              <mc:AlternateContent>
                <mc:Choice Requires="wpg">
                  <w:drawing>
                    <wp:anchor distT="0" distB="0" distL="114300" distR="114300" simplePos="0" relativeHeight="251663360" behindDoc="1" locked="0" layoutInCell="1" allowOverlap="1" wp14:anchorId="3960A771" wp14:editId="59D648DA">
                      <wp:simplePos x="0" y="0"/>
                      <wp:positionH relativeFrom="column">
                        <wp:posOffset>7079615</wp:posOffset>
                      </wp:positionH>
                      <wp:positionV relativeFrom="paragraph">
                        <wp:posOffset>8001635</wp:posOffset>
                      </wp:positionV>
                      <wp:extent cx="7854315" cy="10079990"/>
                      <wp:effectExtent l="0" t="0" r="13335" b="16510"/>
                      <wp:wrapNone/>
                      <wp:docPr id="2722" name="Grupo 2722"/>
                      <wp:cNvGraphicFramePr/>
                      <a:graphic xmlns:a="http://schemas.openxmlformats.org/drawingml/2006/main">
                        <a:graphicData uri="http://schemas.microsoft.com/office/word/2010/wordprocessingGroup">
                          <wpg:wgp>
                            <wpg:cNvGrpSpPr/>
                            <wpg:grpSpPr>
                              <a:xfrm>
                                <a:off x="0" y="0"/>
                                <a:ext cx="7854315" cy="10079990"/>
                                <a:chOff x="0" y="0"/>
                                <a:chExt cx="7810281" cy="10080516"/>
                              </a:xfrm>
                            </wpg:grpSpPr>
                            <wps:wsp>
                              <wps:cNvPr id="2723" name="Rectángulo 2723"/>
                              <wps:cNvSpPr/>
                              <wps:spPr>
                                <a:xfrm>
                                  <a:off x="0" y="0"/>
                                  <a:ext cx="7810281" cy="10080516"/>
                                </a:xfrm>
                                <a:prstGeom prst="rect">
                                  <a:avLst/>
                                </a:prstGeom>
                                <a:pattFill prst="ltDnDiag">
                                  <a:fgClr>
                                    <a:srgbClr val="EAEADE"/>
                                  </a:fgClr>
                                  <a:bgClr>
                                    <a:sysClr val="window" lastClr="FFFFFF"/>
                                  </a:bgClr>
                                </a:pattFill>
                                <a:ln w="25400" cap="flat" cmpd="sng" algn="ctr">
                                  <a:solidFill>
                                    <a:srgbClr val="80C7BC">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724" name="Imagen 6"/>
                                <pic:cNvPicPr>
                                  <a:picLocks noChangeAspect="1"/>
                                </pic:cNvPicPr>
                              </pic:nvPicPr>
                              <pic:blipFill>
                                <a:blip r:embed="rId12" cstate="screen">
                                  <a:extLst>
                                    <a:ext uri="{28A0092B-C50C-407E-A947-70E740481C1C}">
                                      <a14:useLocalDpi xmlns:a14="http://schemas.microsoft.com/office/drawing/2010/main" val="0"/>
                                    </a:ext>
                                  </a:extLst>
                                </a:blip>
                                <a:stretch>
                                  <a:fillRect/>
                                </a:stretch>
                              </pic:blipFill>
                              <pic:spPr>
                                <a:xfrm>
                                  <a:off x="3919939" y="591382"/>
                                  <a:ext cx="2930858" cy="1197514"/>
                                </a:xfrm>
                                <a:prstGeom prst="rect">
                                  <a:avLst/>
                                </a:prstGeom>
                              </pic:spPr>
                            </pic:pic>
                          </wpg:wgp>
                        </a:graphicData>
                      </a:graphic>
                      <wp14:sizeRelH relativeFrom="margin">
                        <wp14:pctWidth>0</wp14:pctWidth>
                      </wp14:sizeRelH>
                      <wp14:sizeRelV relativeFrom="margin">
                        <wp14:pctHeight>0</wp14:pctHeight>
                      </wp14:sizeRelV>
                    </wp:anchor>
                  </w:drawing>
                </mc:Choice>
                <mc:Fallback xmlns:asvg="http://schemas.microsoft.com/office/drawing/2016/SVG/main" xmlns:a14="http://schemas.microsoft.com/office/drawing/2010/main" xmlns:a16="http://schemas.microsoft.com/office/drawing/2014/main" xmlns:pic="http://schemas.openxmlformats.org/drawingml/2006/picture" xmlns:a="http://schemas.openxmlformats.org/drawingml/2006/main" xmlns:w16du="http://schemas.microsoft.com/office/word/2023/wordml/word16du">
                  <w:pict w14:anchorId="19C97D33">
                    <v:group id="Grupo 2722" style="position:absolute;margin-left:557.45pt;margin-top:630.05pt;width:618.45pt;height:793.7pt;z-index:-251653120;mso-width-relative:margin;mso-height-relative:margin" coordsize="78102,100805" o:spid="_x0000_s1026" w14:anchorId="55CA01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">
                      <v:rect id="Rectángulo 2723" style="position:absolute;width:78102;height:100805;visibility:visible;mso-wrap-style:square;v-text-anchor:middle" o:spid="_x0000_s1027" fillcolor="#eaeade" strokecolor="#5c9289"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">
                        <v:fill type="pattern" color2="window" o:title="" r:id="rId186"/>
                      </v:rect>
                      <v:shape id="Imagen 6" style="position:absolute;left:39199;top:5913;width:29308;height:11975;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">
                        <v:imagedata o:title="" r:id="rId13"/>
                      </v:shape>
                    </v:group>
                  </w:pict>
                </mc:Fallback>
              </mc:AlternateContent>
            </w:r>
          </w:p>
        </w:tc>
        <w:tc>
          <w:tcPr>
            <w:tcW w:w="1271" w:type="dxa"/>
            <w:shd w:val="clear" w:color="auto" w:fill="auto"/>
            <w:vAlign w:val="center"/>
          </w:tcPr>
          <w:p w:rsidRPr="008B7D83" w:rsidR="00E21824" w:rsidP="00E21824" w:rsidRDefault="00E21824" w14:paraId="22E9DEF7" w14:textId="77777777">
            <w:pPr>
              <w:spacing w:after="0"/>
              <w:jc w:val="left"/>
            </w:pPr>
          </w:p>
        </w:tc>
        <w:tc>
          <w:tcPr>
            <w:tcW w:w="2658" w:type="dxa"/>
            <w:shd w:val="clear" w:color="auto" w:fill="auto"/>
            <w:vAlign w:val="center"/>
          </w:tcPr>
          <w:p w:rsidRPr="008B7D83" w:rsidR="00E21824" w:rsidP="00E21824" w:rsidRDefault="00E21824" w14:paraId="011B629B" w14:textId="77777777">
            <w:pPr>
              <w:spacing w:after="0"/>
              <w:jc w:val="left"/>
            </w:pPr>
          </w:p>
        </w:tc>
        <w:tc>
          <w:tcPr>
            <w:tcW w:w="4619" w:type="dxa"/>
            <w:shd w:val="clear" w:color="auto" w:fill="auto"/>
            <w:vAlign w:val="center"/>
          </w:tcPr>
          <w:p w:rsidRPr="008B7D83" w:rsidR="00E21824" w:rsidP="00E21824" w:rsidRDefault="00E21824" w14:paraId="12A2829E" w14:textId="5C26D008">
            <w:pPr>
              <w:spacing w:after="0"/>
              <w:jc w:val="left"/>
            </w:pPr>
            <w:r>
              <w:t>Se incorpora en el capítulo II de las obligaciones del empleador, el párrafo 10 sobre el seguro individual obligatorio de salud asociado a COVID-19</w:t>
            </w:r>
          </w:p>
        </w:tc>
      </w:tr>
      <w:tr w:rsidR="00326942" w:rsidTr="003708C2" w14:paraId="4D6623C6" w14:textId="77777777">
        <w:trPr>
          <w:trHeight w:val="567"/>
        </w:trPr>
        <w:tc>
          <w:tcPr>
            <w:tcW w:w="1418" w:type="dxa"/>
            <w:shd w:val="clear" w:color="auto" w:fill="auto"/>
            <w:vAlign w:val="center"/>
          </w:tcPr>
          <w:p w:rsidRPr="008B7D83" w:rsidR="00326942" w:rsidP="00E21824" w:rsidRDefault="00326942" w14:paraId="654C994C" w14:textId="77777777">
            <w:pPr>
              <w:spacing w:after="0"/>
              <w:jc w:val="left"/>
            </w:pPr>
          </w:p>
        </w:tc>
        <w:tc>
          <w:tcPr>
            <w:tcW w:w="1271" w:type="dxa"/>
            <w:shd w:val="clear" w:color="auto" w:fill="auto"/>
            <w:vAlign w:val="center"/>
          </w:tcPr>
          <w:p w:rsidRPr="008B7D83" w:rsidR="00326942" w:rsidP="00E21824" w:rsidRDefault="00326942" w14:paraId="46A1EB8D" w14:textId="77777777">
            <w:pPr>
              <w:spacing w:after="0"/>
              <w:jc w:val="left"/>
            </w:pPr>
          </w:p>
        </w:tc>
        <w:tc>
          <w:tcPr>
            <w:tcW w:w="2658" w:type="dxa"/>
            <w:shd w:val="clear" w:color="auto" w:fill="auto"/>
            <w:vAlign w:val="center"/>
          </w:tcPr>
          <w:p w:rsidRPr="008B7D83" w:rsidR="00326942" w:rsidP="00E21824" w:rsidRDefault="00326942" w14:paraId="4CD64C20" w14:textId="77777777">
            <w:pPr>
              <w:spacing w:after="0"/>
              <w:jc w:val="left"/>
            </w:pPr>
          </w:p>
        </w:tc>
        <w:tc>
          <w:tcPr>
            <w:tcW w:w="4619" w:type="dxa"/>
            <w:shd w:val="clear" w:color="auto" w:fill="auto"/>
            <w:vAlign w:val="center"/>
          </w:tcPr>
          <w:p w:rsidR="00326942" w:rsidP="00E21824" w:rsidRDefault="00326942" w14:paraId="5433418A" w14:textId="3413B439">
            <w:pPr>
              <w:spacing w:after="0"/>
              <w:jc w:val="left"/>
            </w:pPr>
            <w:r>
              <w:t>Se incluye en el listado de Legislación aplicable la Ley 20.348, “</w:t>
            </w:r>
            <w:r w:rsidRPr="00326942">
              <w:t>Resguarda el derecho a la igualdad en las remuneraciones</w:t>
            </w:r>
            <w:r>
              <w:t>”.</w:t>
            </w:r>
          </w:p>
        </w:tc>
      </w:tr>
      <w:tr w:rsidR="00E21824" w:rsidTr="003708C2" w14:paraId="4038855A" w14:textId="77777777">
        <w:trPr>
          <w:trHeight w:val="567"/>
        </w:trPr>
        <w:tc>
          <w:tcPr>
            <w:tcW w:w="1418" w:type="dxa"/>
            <w:shd w:val="clear" w:color="auto" w:fill="auto"/>
            <w:vAlign w:val="center"/>
          </w:tcPr>
          <w:p w:rsidRPr="008B7D83" w:rsidR="00E21824" w:rsidP="00E21824" w:rsidRDefault="00E21824" w14:paraId="78AD0FBC" w14:textId="77777777">
            <w:pPr>
              <w:spacing w:after="0"/>
              <w:jc w:val="left"/>
            </w:pPr>
          </w:p>
        </w:tc>
        <w:tc>
          <w:tcPr>
            <w:tcW w:w="1271" w:type="dxa"/>
            <w:shd w:val="clear" w:color="auto" w:fill="auto"/>
            <w:vAlign w:val="center"/>
          </w:tcPr>
          <w:p w:rsidRPr="008B7D83" w:rsidR="00E21824" w:rsidP="00E21824" w:rsidRDefault="00E21824" w14:paraId="224188B9" w14:textId="77777777">
            <w:pPr>
              <w:spacing w:after="0"/>
              <w:jc w:val="left"/>
            </w:pPr>
          </w:p>
        </w:tc>
        <w:tc>
          <w:tcPr>
            <w:tcW w:w="2658" w:type="dxa"/>
            <w:shd w:val="clear" w:color="auto" w:fill="auto"/>
            <w:vAlign w:val="center"/>
          </w:tcPr>
          <w:p w:rsidRPr="008B7D83" w:rsidR="00E21824" w:rsidP="00E21824" w:rsidRDefault="00E21824" w14:paraId="4726EA90" w14:textId="77777777">
            <w:pPr>
              <w:spacing w:after="0"/>
              <w:jc w:val="left"/>
            </w:pPr>
          </w:p>
        </w:tc>
        <w:tc>
          <w:tcPr>
            <w:tcW w:w="4619" w:type="dxa"/>
            <w:shd w:val="clear" w:color="auto" w:fill="auto"/>
            <w:vAlign w:val="center"/>
          </w:tcPr>
          <w:p w:rsidRPr="008B7D83" w:rsidR="00E21824" w:rsidP="00E21824" w:rsidRDefault="00E21824" w14:paraId="3B01697C" w14:textId="2A9B8E3D">
            <w:pPr>
              <w:spacing w:after="0"/>
              <w:jc w:val="left"/>
            </w:pPr>
            <w:r>
              <w:t>Se incluye en el listado de Legislación aplicable la Ley 21.342, “</w:t>
            </w:r>
            <w:r w:rsidRPr="007B6119">
              <w:t>Establece protocolo de seguridad sanitaria laboral para el retorno gradual y seguro al trabajo en el marco de la alerta sanitaria decretada con ocasión de la enfermedad de covid-19 en el país y otras materias que indica</w:t>
            </w:r>
            <w:r>
              <w:t>”</w:t>
            </w:r>
          </w:p>
        </w:tc>
      </w:tr>
      <w:tr w:rsidR="00E21824" w:rsidTr="003708C2" w14:paraId="2822DE4F" w14:textId="77777777">
        <w:trPr>
          <w:trHeight w:val="567"/>
        </w:trPr>
        <w:tc>
          <w:tcPr>
            <w:tcW w:w="1418" w:type="dxa"/>
            <w:shd w:val="clear" w:color="auto" w:fill="auto"/>
            <w:vAlign w:val="center"/>
          </w:tcPr>
          <w:p w:rsidRPr="008B7D83" w:rsidR="00E21824" w:rsidP="00E21824" w:rsidRDefault="00E21824" w14:paraId="5360963A" w14:textId="77777777">
            <w:pPr>
              <w:spacing w:after="0"/>
              <w:jc w:val="left"/>
            </w:pPr>
          </w:p>
        </w:tc>
        <w:tc>
          <w:tcPr>
            <w:tcW w:w="1271" w:type="dxa"/>
            <w:shd w:val="clear" w:color="auto" w:fill="auto"/>
            <w:vAlign w:val="center"/>
          </w:tcPr>
          <w:p w:rsidRPr="008B7D83" w:rsidR="00E21824" w:rsidP="00E21824" w:rsidRDefault="00E21824" w14:paraId="3B700251" w14:textId="77777777">
            <w:pPr>
              <w:spacing w:after="0"/>
              <w:jc w:val="left"/>
            </w:pPr>
          </w:p>
        </w:tc>
        <w:tc>
          <w:tcPr>
            <w:tcW w:w="2658" w:type="dxa"/>
            <w:shd w:val="clear" w:color="auto" w:fill="auto"/>
            <w:vAlign w:val="center"/>
          </w:tcPr>
          <w:p w:rsidRPr="008B7D83" w:rsidR="00E21824" w:rsidP="00E21824" w:rsidRDefault="00E21824" w14:paraId="5315AFB2" w14:textId="77777777">
            <w:pPr>
              <w:spacing w:after="0"/>
              <w:jc w:val="left"/>
            </w:pPr>
          </w:p>
        </w:tc>
        <w:tc>
          <w:tcPr>
            <w:tcW w:w="4619" w:type="dxa"/>
            <w:shd w:val="clear" w:color="auto" w:fill="auto"/>
            <w:vAlign w:val="center"/>
          </w:tcPr>
          <w:p w:rsidRPr="008B7D83" w:rsidR="00E21824" w:rsidP="00E21824" w:rsidRDefault="00E21824" w14:paraId="02022A71" w14:textId="2CAC7EB9">
            <w:pPr>
              <w:spacing w:after="0"/>
              <w:jc w:val="left"/>
            </w:pPr>
            <w:r>
              <w:t>Se incluye en el listado de Legislación aplicable la Ley 21.371, “</w:t>
            </w:r>
            <w:r w:rsidRPr="00BD3704">
              <w:t>Establece medidas especiales en caso de muerte gestacional o perinatal</w:t>
            </w:r>
            <w:r>
              <w:t>”</w:t>
            </w:r>
          </w:p>
        </w:tc>
      </w:tr>
      <w:tr w:rsidR="00BC0D91" w:rsidTr="003708C2" w14:paraId="54B3E066" w14:textId="77777777">
        <w:trPr>
          <w:trHeight w:val="567"/>
        </w:trPr>
        <w:tc>
          <w:tcPr>
            <w:tcW w:w="1418" w:type="dxa"/>
            <w:shd w:val="clear" w:color="auto" w:fill="auto"/>
            <w:vAlign w:val="center"/>
          </w:tcPr>
          <w:p w:rsidRPr="008B7D83" w:rsidR="00BC0D91" w:rsidP="00BC0D91" w:rsidRDefault="00BC0D91" w14:paraId="37EAEC84" w14:textId="3AD842E4">
            <w:pPr>
              <w:spacing w:after="0"/>
              <w:jc w:val="left"/>
            </w:pPr>
            <w:r>
              <w:t>26/07/22</w:t>
            </w:r>
          </w:p>
        </w:tc>
        <w:tc>
          <w:tcPr>
            <w:tcW w:w="1271" w:type="dxa"/>
            <w:shd w:val="clear" w:color="auto" w:fill="auto"/>
            <w:vAlign w:val="center"/>
          </w:tcPr>
          <w:p w:rsidRPr="008B7D83" w:rsidR="00BC0D91" w:rsidP="00BC0D91" w:rsidRDefault="0088733B" w14:paraId="4A804909" w14:textId="2C96D5B3">
            <w:pPr>
              <w:spacing w:after="0"/>
              <w:jc w:val="left"/>
            </w:pPr>
            <w:r>
              <w:t>04</w:t>
            </w:r>
          </w:p>
        </w:tc>
        <w:tc>
          <w:tcPr>
            <w:tcW w:w="2658" w:type="dxa"/>
            <w:shd w:val="clear" w:color="auto" w:fill="auto"/>
            <w:vAlign w:val="center"/>
          </w:tcPr>
          <w:p w:rsidRPr="008B7D83" w:rsidR="00BC0D91" w:rsidP="00BC0D91" w:rsidRDefault="00BC0D91" w14:paraId="367ECA3E" w14:textId="47DF90FF">
            <w:pPr>
              <w:spacing w:after="0"/>
              <w:jc w:val="left"/>
            </w:pPr>
            <w:r>
              <w:t>MRP</w:t>
            </w:r>
          </w:p>
        </w:tc>
        <w:tc>
          <w:tcPr>
            <w:tcW w:w="4619" w:type="dxa"/>
            <w:shd w:val="clear" w:color="auto" w:fill="auto"/>
            <w:vAlign w:val="center"/>
          </w:tcPr>
          <w:p w:rsidR="00BC0D91" w:rsidP="00BC0D91" w:rsidRDefault="00BC0D91" w14:paraId="39217C8C" w14:textId="6D57EFB1">
            <w:pPr>
              <w:spacing w:after="0"/>
              <w:jc w:val="left"/>
            </w:pPr>
            <w:r>
              <w:t>Se incorpora la letra Y en el art. 165 que tiene que ver con la Ley 21.377, sobre el uso de d</w:t>
            </w:r>
            <w:r w:rsidRPr="00BC0D91">
              <w:t>ispositivos de telefonía móvil o cualquier otro artefacto electrónico o digital durante la conducción de un vehículo motorizado</w:t>
            </w:r>
            <w:r>
              <w:t>.</w:t>
            </w:r>
          </w:p>
        </w:tc>
      </w:tr>
      <w:tr w:rsidR="00BC0D91" w:rsidTr="003708C2" w14:paraId="3F258C11" w14:textId="77777777">
        <w:trPr>
          <w:trHeight w:val="567"/>
        </w:trPr>
        <w:tc>
          <w:tcPr>
            <w:tcW w:w="1418" w:type="dxa"/>
            <w:shd w:val="clear" w:color="auto" w:fill="auto"/>
            <w:vAlign w:val="center"/>
          </w:tcPr>
          <w:p w:rsidRPr="008B7D83" w:rsidR="00BC0D91" w:rsidP="00BC0D91" w:rsidRDefault="00BC0D91" w14:paraId="6BF76317" w14:textId="77777777">
            <w:pPr>
              <w:spacing w:after="0"/>
              <w:jc w:val="left"/>
            </w:pPr>
          </w:p>
        </w:tc>
        <w:tc>
          <w:tcPr>
            <w:tcW w:w="1271" w:type="dxa"/>
            <w:shd w:val="clear" w:color="auto" w:fill="auto"/>
            <w:vAlign w:val="center"/>
          </w:tcPr>
          <w:p w:rsidRPr="008B7D83" w:rsidR="00BC0D91" w:rsidP="00BC0D91" w:rsidRDefault="00BC0D91" w14:paraId="0CA1691D" w14:textId="77777777">
            <w:pPr>
              <w:spacing w:after="0"/>
              <w:jc w:val="left"/>
            </w:pPr>
          </w:p>
        </w:tc>
        <w:tc>
          <w:tcPr>
            <w:tcW w:w="2658" w:type="dxa"/>
            <w:shd w:val="clear" w:color="auto" w:fill="auto"/>
            <w:vAlign w:val="center"/>
          </w:tcPr>
          <w:p w:rsidRPr="008B7D83" w:rsidR="00BC0D91" w:rsidP="00BC0D91" w:rsidRDefault="00BC0D91" w14:paraId="274A2579" w14:textId="77777777">
            <w:pPr>
              <w:spacing w:after="0"/>
              <w:jc w:val="left"/>
            </w:pPr>
          </w:p>
        </w:tc>
        <w:tc>
          <w:tcPr>
            <w:tcW w:w="4619" w:type="dxa"/>
            <w:shd w:val="clear" w:color="auto" w:fill="auto"/>
            <w:vAlign w:val="center"/>
          </w:tcPr>
          <w:p w:rsidR="00977742" w:rsidP="00977742" w:rsidRDefault="00781805" w14:paraId="20B8D22E" w14:textId="024E2F9B">
            <w:pPr>
              <w:spacing w:after="0"/>
              <w:jc w:val="left"/>
            </w:pPr>
            <w:r>
              <w:t>Se incorpora</w:t>
            </w:r>
            <w:r w:rsidR="00CC75A6">
              <w:t xml:space="preserve"> en el Capítulo XV, de la regulación de las actividades relacionadas con el tabaco lo referido a</w:t>
            </w:r>
            <w:r>
              <w:t xml:space="preserve"> la ley 21.413</w:t>
            </w:r>
            <w:r w:rsidR="005F670B">
              <w:t>,</w:t>
            </w:r>
            <w:r>
              <w:t xml:space="preserve"> </w:t>
            </w:r>
            <w:r w:rsidR="00033E99">
              <w:t>que,</w:t>
            </w:r>
            <w:r>
              <w:t xml:space="preserve"> si</w:t>
            </w:r>
            <w:r w:rsidR="005F670B">
              <w:t xml:space="preserve"> la empresa</w:t>
            </w:r>
            <w:r w:rsidR="00977742">
              <w:t xml:space="preserve"> cuenta con patios o espacios al aire libre, que se encuentren señalizadas y delimitadas para fumar se debe tener en cuenta lo siguiente:</w:t>
            </w:r>
          </w:p>
          <w:p w:rsidR="00977742" w:rsidP="00977742" w:rsidRDefault="00977742" w14:paraId="6D63EDB9" w14:textId="77777777">
            <w:pPr>
              <w:spacing w:after="0"/>
              <w:jc w:val="left"/>
            </w:pPr>
            <w:r>
              <w:t>a)</w:t>
            </w:r>
            <w:r>
              <w:tab/>
            </w:r>
            <w:r>
              <w:t>Se deberán instalar ceniceros, contenedores o receptáculos destinados al depósito de filtros, colillas y cenizas de cigarrillos, en dichos lugares o en sus accesos.</w:t>
            </w:r>
          </w:p>
          <w:p w:rsidR="00BC0D91" w:rsidP="00977742" w:rsidRDefault="00977742" w14:paraId="628C65AD" w14:textId="7801C184">
            <w:pPr>
              <w:spacing w:after="0"/>
              <w:jc w:val="left"/>
            </w:pPr>
            <w:r>
              <w:t>b)</w:t>
            </w:r>
            <w:r>
              <w:tab/>
            </w:r>
            <w:r>
              <w:t xml:space="preserve">Los trabajadores tendrán prohibido arrojar los filtros o las colillas de cigarrillos en la vía pública y en los </w:t>
            </w:r>
            <w:r w:rsidR="005F670B">
              <w:t>patios o espacios al aire libre.</w:t>
            </w:r>
          </w:p>
        </w:tc>
      </w:tr>
      <w:tr w:rsidR="00BC0D91" w:rsidTr="003708C2" w14:paraId="749386EC" w14:textId="77777777">
        <w:trPr>
          <w:trHeight w:val="567"/>
        </w:trPr>
        <w:tc>
          <w:tcPr>
            <w:tcW w:w="1418" w:type="dxa"/>
            <w:shd w:val="clear" w:color="auto" w:fill="auto"/>
            <w:vAlign w:val="center"/>
          </w:tcPr>
          <w:p w:rsidRPr="008B7D83" w:rsidR="00BC0D91" w:rsidP="00BC0D91" w:rsidRDefault="00AE0BA4" w14:paraId="4D38197E" w14:textId="4198901E">
            <w:pPr>
              <w:spacing w:after="0"/>
              <w:jc w:val="left"/>
            </w:pPr>
            <w:r>
              <w:t>21/11/2022</w:t>
            </w:r>
          </w:p>
        </w:tc>
        <w:tc>
          <w:tcPr>
            <w:tcW w:w="1271" w:type="dxa"/>
            <w:shd w:val="clear" w:color="auto" w:fill="auto"/>
            <w:vAlign w:val="center"/>
          </w:tcPr>
          <w:p w:rsidRPr="008B7D83" w:rsidR="00BC0D91" w:rsidP="00BC0D91" w:rsidRDefault="0088733B" w14:paraId="7C36E271" w14:textId="41F53920">
            <w:pPr>
              <w:spacing w:after="0"/>
              <w:jc w:val="left"/>
            </w:pPr>
            <w:r>
              <w:t>05</w:t>
            </w:r>
          </w:p>
        </w:tc>
        <w:tc>
          <w:tcPr>
            <w:tcW w:w="2658" w:type="dxa"/>
            <w:shd w:val="clear" w:color="auto" w:fill="auto"/>
            <w:vAlign w:val="center"/>
          </w:tcPr>
          <w:p w:rsidRPr="008B7D83" w:rsidR="00BC0D91" w:rsidP="00BC0D91" w:rsidRDefault="00AE0BA4" w14:paraId="609A09ED" w14:textId="0BBBEE5D">
            <w:pPr>
              <w:spacing w:after="0"/>
              <w:jc w:val="left"/>
            </w:pPr>
            <w:r>
              <w:t>DCS</w:t>
            </w:r>
          </w:p>
        </w:tc>
        <w:tc>
          <w:tcPr>
            <w:tcW w:w="4619" w:type="dxa"/>
            <w:shd w:val="clear" w:color="auto" w:fill="auto"/>
            <w:vAlign w:val="center"/>
          </w:tcPr>
          <w:p w:rsidR="00BC0D91" w:rsidP="00BC0D91" w:rsidRDefault="00F84D1E" w14:paraId="107BB320" w14:textId="0B491655">
            <w:pPr>
              <w:spacing w:after="0"/>
              <w:jc w:val="left"/>
            </w:pPr>
            <w:r>
              <w:t xml:space="preserve">Se agregar información al artículo </w:t>
            </w:r>
            <w:r w:rsidRPr="00F84D1E">
              <w:t>15</w:t>
            </w:r>
            <w:r w:rsidR="00B03BDA">
              <w:t>6</w:t>
            </w:r>
            <w:r w:rsidRPr="00F84D1E">
              <w:t xml:space="preserve">º, </w:t>
            </w:r>
            <w:r>
              <w:t>anexo</w:t>
            </w:r>
            <w:r w:rsidRPr="00F84D1E">
              <w:t xml:space="preserve"> Nº3:</w:t>
            </w:r>
            <w:r>
              <w:t xml:space="preserve"> </w:t>
            </w:r>
            <w:r w:rsidRPr="002B3B06" w:rsidR="002B3B06">
              <w:t>Prevención de riesgos psicosociales. Incluyendo en este punto los factores de riesgo en el trabajo, consecuencias para la salud de quienes trabajan, medidas protectoras y el protocolo de riesgos psicosociales.</w:t>
            </w:r>
          </w:p>
        </w:tc>
      </w:tr>
      <w:tr w:rsidR="00BC0D91" w:rsidTr="003708C2" w14:paraId="162C1F6B" w14:textId="77777777">
        <w:trPr>
          <w:trHeight w:val="567"/>
        </w:trPr>
        <w:tc>
          <w:tcPr>
            <w:tcW w:w="1418" w:type="dxa"/>
            <w:shd w:val="clear" w:color="auto" w:fill="auto"/>
            <w:vAlign w:val="center"/>
          </w:tcPr>
          <w:p w:rsidRPr="008B7D83" w:rsidR="00BC0D91" w:rsidP="00BC0D91" w:rsidRDefault="00BC0D91" w14:paraId="7FC7633F" w14:textId="77777777">
            <w:pPr>
              <w:spacing w:after="0"/>
              <w:jc w:val="left"/>
            </w:pPr>
          </w:p>
        </w:tc>
        <w:tc>
          <w:tcPr>
            <w:tcW w:w="1271" w:type="dxa"/>
            <w:shd w:val="clear" w:color="auto" w:fill="auto"/>
            <w:vAlign w:val="center"/>
          </w:tcPr>
          <w:p w:rsidRPr="008B7D83" w:rsidR="00BC0D91" w:rsidP="00BC0D91" w:rsidRDefault="00BC0D91" w14:paraId="1F3759DB" w14:textId="77777777">
            <w:pPr>
              <w:spacing w:after="0"/>
              <w:jc w:val="left"/>
            </w:pPr>
          </w:p>
        </w:tc>
        <w:tc>
          <w:tcPr>
            <w:tcW w:w="2658" w:type="dxa"/>
            <w:shd w:val="clear" w:color="auto" w:fill="auto"/>
            <w:vAlign w:val="center"/>
          </w:tcPr>
          <w:p w:rsidRPr="008B7D83" w:rsidR="00BC0D91" w:rsidP="00BC0D91" w:rsidRDefault="00BC0D91" w14:paraId="297EE4AD" w14:textId="77777777">
            <w:pPr>
              <w:spacing w:after="0"/>
              <w:jc w:val="left"/>
            </w:pPr>
          </w:p>
        </w:tc>
        <w:tc>
          <w:tcPr>
            <w:tcW w:w="4619" w:type="dxa"/>
            <w:shd w:val="clear" w:color="auto" w:fill="auto"/>
            <w:vAlign w:val="center"/>
          </w:tcPr>
          <w:p w:rsidR="00BC0D91" w:rsidP="00BC0D91" w:rsidRDefault="00FF7E49" w14:paraId="04178A95" w14:textId="4689878C">
            <w:pPr>
              <w:spacing w:after="0"/>
              <w:jc w:val="left"/>
            </w:pPr>
            <w:r>
              <w:t xml:space="preserve">Se agrega párrafo 4, de la vulneración de derechos fundamentales en contexto laboral </w:t>
            </w:r>
            <w:r w:rsidR="00F84D1E">
              <w:t xml:space="preserve">en capitulo XI </w:t>
            </w:r>
            <w:r w:rsidRPr="00F84D1E" w:rsidR="00F84D1E">
              <w:t>respecto de las sugerencias, consultas y reclamos</w:t>
            </w:r>
          </w:p>
        </w:tc>
      </w:tr>
      <w:tr w:rsidR="0088733B" w:rsidTr="003708C2" w14:paraId="09CF5593" w14:textId="77777777">
        <w:trPr>
          <w:trHeight w:val="567"/>
        </w:trPr>
        <w:tc>
          <w:tcPr>
            <w:tcW w:w="1418" w:type="dxa"/>
            <w:shd w:val="clear" w:color="auto" w:fill="auto"/>
            <w:vAlign w:val="center"/>
          </w:tcPr>
          <w:p w:rsidRPr="008B7D83" w:rsidR="0088733B" w:rsidP="00BC0D91" w:rsidRDefault="0088733B" w14:paraId="38A2FF68" w14:textId="4AF74724">
            <w:pPr>
              <w:spacing w:after="0"/>
              <w:jc w:val="left"/>
            </w:pPr>
            <w:r>
              <w:t>28/02/2023</w:t>
            </w:r>
          </w:p>
        </w:tc>
        <w:tc>
          <w:tcPr>
            <w:tcW w:w="1271" w:type="dxa"/>
            <w:shd w:val="clear" w:color="auto" w:fill="auto"/>
            <w:vAlign w:val="center"/>
          </w:tcPr>
          <w:p w:rsidRPr="008B7D83" w:rsidR="0088733B" w:rsidP="00BC0D91" w:rsidRDefault="0088733B" w14:paraId="602D146B" w14:textId="0D3CAF87">
            <w:pPr>
              <w:spacing w:after="0"/>
              <w:jc w:val="left"/>
            </w:pPr>
            <w:r>
              <w:t>06</w:t>
            </w:r>
          </w:p>
        </w:tc>
        <w:tc>
          <w:tcPr>
            <w:tcW w:w="2658" w:type="dxa"/>
            <w:shd w:val="clear" w:color="auto" w:fill="auto"/>
            <w:vAlign w:val="center"/>
          </w:tcPr>
          <w:p w:rsidRPr="008B7D83" w:rsidR="0088733B" w:rsidP="00BC0D91" w:rsidRDefault="0088733B" w14:paraId="3C752C55" w14:textId="042414A7">
            <w:pPr>
              <w:spacing w:after="0"/>
              <w:jc w:val="left"/>
            </w:pPr>
            <w:r>
              <w:t>MRP</w:t>
            </w:r>
          </w:p>
        </w:tc>
        <w:tc>
          <w:tcPr>
            <w:tcW w:w="4619" w:type="dxa"/>
            <w:shd w:val="clear" w:color="auto" w:fill="auto"/>
            <w:vAlign w:val="center"/>
          </w:tcPr>
          <w:p w:rsidR="0088733B" w:rsidP="00BC0D91" w:rsidRDefault="0088733B" w14:paraId="76327C16" w14:textId="02ECB40F">
            <w:pPr>
              <w:spacing w:after="0"/>
              <w:jc w:val="left"/>
            </w:pPr>
            <w:r>
              <w:t>Se incorpora en Terminología y definiciones (art.5) el concepto de Trabajo Peligroso (</w:t>
            </w:r>
            <w:r w:rsidR="005F209A">
              <w:t>de acuerdo con el</w:t>
            </w:r>
            <w:r>
              <w:t xml:space="preserve"> DS N°1).</w:t>
            </w:r>
          </w:p>
        </w:tc>
      </w:tr>
      <w:tr w:rsidR="0088733B" w:rsidTr="003708C2" w14:paraId="5E521BE8" w14:textId="77777777">
        <w:trPr>
          <w:trHeight w:val="567"/>
        </w:trPr>
        <w:tc>
          <w:tcPr>
            <w:tcW w:w="1418" w:type="dxa"/>
            <w:shd w:val="clear" w:color="auto" w:fill="auto"/>
            <w:vAlign w:val="center"/>
          </w:tcPr>
          <w:p w:rsidR="0088733B" w:rsidP="00BC0D91" w:rsidRDefault="0088733B" w14:paraId="3A63E714" w14:textId="77777777">
            <w:pPr>
              <w:spacing w:after="0"/>
              <w:jc w:val="left"/>
            </w:pPr>
          </w:p>
        </w:tc>
        <w:tc>
          <w:tcPr>
            <w:tcW w:w="1271" w:type="dxa"/>
            <w:shd w:val="clear" w:color="auto" w:fill="auto"/>
            <w:vAlign w:val="center"/>
          </w:tcPr>
          <w:p w:rsidR="0088733B" w:rsidP="00BC0D91" w:rsidRDefault="0088733B" w14:paraId="25A4ADDA" w14:textId="77777777">
            <w:pPr>
              <w:spacing w:after="0"/>
              <w:jc w:val="left"/>
            </w:pPr>
          </w:p>
        </w:tc>
        <w:tc>
          <w:tcPr>
            <w:tcW w:w="2658" w:type="dxa"/>
            <w:shd w:val="clear" w:color="auto" w:fill="auto"/>
            <w:vAlign w:val="center"/>
          </w:tcPr>
          <w:p w:rsidR="0088733B" w:rsidP="00BC0D91" w:rsidRDefault="0088733B" w14:paraId="39AE57E4" w14:textId="77777777">
            <w:pPr>
              <w:spacing w:after="0"/>
              <w:jc w:val="left"/>
            </w:pPr>
          </w:p>
        </w:tc>
        <w:tc>
          <w:tcPr>
            <w:tcW w:w="4619" w:type="dxa"/>
            <w:shd w:val="clear" w:color="auto" w:fill="auto"/>
            <w:vAlign w:val="center"/>
          </w:tcPr>
          <w:p w:rsidR="0088733B" w:rsidP="00BC0D91" w:rsidRDefault="0088733B" w14:paraId="7168ECBA" w14:textId="604F9D26">
            <w:pPr>
              <w:spacing w:after="0"/>
              <w:jc w:val="left"/>
            </w:pPr>
            <w:r>
              <w:t xml:space="preserve">En el párrafo 8, se modifican artículos que hace referencia al D.S. N° 50 el cual fue derogado por el D.S. N°1 </w:t>
            </w:r>
            <w:r w:rsidR="005F209A">
              <w:t>que</w:t>
            </w:r>
            <w:r>
              <w:t xml:space="preserve"> indica</w:t>
            </w:r>
            <w:r w:rsidR="005F209A">
              <w:t xml:space="preserve"> lo siguiente</w:t>
            </w:r>
            <w:r>
              <w:t xml:space="preserve">: </w:t>
            </w:r>
            <w:r w:rsidR="005F209A">
              <w:t>A</w:t>
            </w:r>
            <w:r w:rsidRPr="0088733B">
              <w:t xml:space="preserve">prueba reglamento conforme a lo dispuesto en el inciso final del artículo 15 del código del trabajo, modificado por la ley </w:t>
            </w:r>
            <w:proofErr w:type="spellStart"/>
            <w:r w:rsidRPr="0088733B">
              <w:t>n°</w:t>
            </w:r>
            <w:proofErr w:type="spellEnd"/>
            <w:r w:rsidRPr="0088733B">
              <w:t xml:space="preserve"> 21.271, determinando las actividades consideradas como trabajo peligroso, e incluye directrices destinadas a evitar este tipo de trabajo, dirigidas a los empleadores y establecimientos educacionales, de tal manera de proteger los derechos de las y los adolescentes con edad para trabajar</w:t>
            </w:r>
            <w:r>
              <w:t>.</w:t>
            </w:r>
          </w:p>
          <w:p w:rsidR="005F209A" w:rsidP="00BC0D91" w:rsidRDefault="005F209A" w14:paraId="706E9B8B" w14:textId="4820AD51">
            <w:pPr>
              <w:spacing w:after="0"/>
              <w:jc w:val="left"/>
            </w:pPr>
            <w:r>
              <w:t>Importante indicar que el plazo de reportar a la dirección del trabajo sobre la contratación de menores cambia de 15 días a 5 días.</w:t>
            </w:r>
          </w:p>
        </w:tc>
      </w:tr>
      <w:tr w:rsidR="005F209A" w:rsidTr="003708C2" w14:paraId="7B031E4B" w14:textId="77777777">
        <w:trPr>
          <w:trHeight w:val="567"/>
        </w:trPr>
        <w:tc>
          <w:tcPr>
            <w:tcW w:w="1418" w:type="dxa"/>
            <w:shd w:val="clear" w:color="auto" w:fill="auto"/>
            <w:vAlign w:val="center"/>
          </w:tcPr>
          <w:p w:rsidR="005F209A" w:rsidP="00BC0D91" w:rsidRDefault="005F209A" w14:paraId="7A0F8C1D" w14:textId="77777777">
            <w:pPr>
              <w:spacing w:after="0"/>
              <w:jc w:val="left"/>
            </w:pPr>
          </w:p>
        </w:tc>
        <w:tc>
          <w:tcPr>
            <w:tcW w:w="1271" w:type="dxa"/>
            <w:shd w:val="clear" w:color="auto" w:fill="auto"/>
            <w:vAlign w:val="center"/>
          </w:tcPr>
          <w:p w:rsidR="005F209A" w:rsidP="00BC0D91" w:rsidRDefault="005F209A" w14:paraId="417F2A06" w14:textId="77777777">
            <w:pPr>
              <w:spacing w:after="0"/>
              <w:jc w:val="left"/>
            </w:pPr>
          </w:p>
        </w:tc>
        <w:tc>
          <w:tcPr>
            <w:tcW w:w="2658" w:type="dxa"/>
            <w:shd w:val="clear" w:color="auto" w:fill="auto"/>
            <w:vAlign w:val="center"/>
          </w:tcPr>
          <w:p w:rsidR="005F209A" w:rsidP="00BC0D91" w:rsidRDefault="005F209A" w14:paraId="467BFAD3" w14:textId="77777777">
            <w:pPr>
              <w:spacing w:after="0"/>
              <w:jc w:val="left"/>
            </w:pPr>
          </w:p>
        </w:tc>
        <w:tc>
          <w:tcPr>
            <w:tcW w:w="4619" w:type="dxa"/>
            <w:shd w:val="clear" w:color="auto" w:fill="auto"/>
            <w:vAlign w:val="center"/>
          </w:tcPr>
          <w:p w:rsidR="005F209A" w:rsidP="00BC0D91" w:rsidRDefault="005F209A" w14:paraId="1D5257E8" w14:textId="1876A74C">
            <w:pPr>
              <w:spacing w:after="0"/>
              <w:jc w:val="left"/>
            </w:pPr>
            <w:r>
              <w:t>Página 73, en el cuadro explicativo se modifica el intervalo de artículos que le aplican al contenido indicado de los CPHS.</w:t>
            </w:r>
          </w:p>
        </w:tc>
      </w:tr>
      <w:tr w:rsidR="004E43D3" w:rsidTr="003708C2" w14:paraId="0B72E4C8" w14:textId="77777777">
        <w:trPr>
          <w:trHeight w:val="567"/>
        </w:trPr>
        <w:tc>
          <w:tcPr>
            <w:tcW w:w="1418" w:type="dxa"/>
            <w:shd w:val="clear" w:color="auto" w:fill="auto"/>
            <w:vAlign w:val="center"/>
          </w:tcPr>
          <w:p w:rsidR="004E43D3" w:rsidP="00BC0D91" w:rsidRDefault="004E43D3" w14:paraId="25019B05" w14:textId="221596BA">
            <w:pPr>
              <w:spacing w:after="0"/>
              <w:jc w:val="left"/>
            </w:pPr>
            <w:r>
              <w:t>25/04/2023</w:t>
            </w:r>
          </w:p>
        </w:tc>
        <w:tc>
          <w:tcPr>
            <w:tcW w:w="1271" w:type="dxa"/>
            <w:shd w:val="clear" w:color="auto" w:fill="auto"/>
            <w:vAlign w:val="center"/>
          </w:tcPr>
          <w:p w:rsidR="004E43D3" w:rsidP="00BC0D91" w:rsidRDefault="004E43D3" w14:paraId="49A4D03B" w14:textId="1D799213">
            <w:pPr>
              <w:spacing w:after="0"/>
              <w:jc w:val="left"/>
            </w:pPr>
            <w:r>
              <w:t>07</w:t>
            </w:r>
          </w:p>
        </w:tc>
        <w:tc>
          <w:tcPr>
            <w:tcW w:w="2658" w:type="dxa"/>
            <w:shd w:val="clear" w:color="auto" w:fill="auto"/>
            <w:vAlign w:val="center"/>
          </w:tcPr>
          <w:p w:rsidR="004E43D3" w:rsidP="00BC0D91" w:rsidRDefault="004E43D3" w14:paraId="52D530DD" w14:textId="02846BB7">
            <w:pPr>
              <w:spacing w:after="0"/>
              <w:jc w:val="left"/>
            </w:pPr>
            <w:r>
              <w:t>MRP</w:t>
            </w:r>
          </w:p>
        </w:tc>
        <w:tc>
          <w:tcPr>
            <w:tcW w:w="4619" w:type="dxa"/>
            <w:shd w:val="clear" w:color="auto" w:fill="auto"/>
            <w:vAlign w:val="center"/>
          </w:tcPr>
          <w:p w:rsidR="004E43D3" w:rsidP="00BC0D91" w:rsidRDefault="004E43D3" w14:paraId="57C0686C" w14:textId="0887FD51">
            <w:pPr>
              <w:spacing w:after="0"/>
              <w:jc w:val="left"/>
            </w:pPr>
            <w:r>
              <w:t>Se incorporan los días de permiso en caso de fallecimiento de hermano(a) del trabajador (art. 55 de este reglamento), pág.36.</w:t>
            </w:r>
          </w:p>
        </w:tc>
      </w:tr>
      <w:tr w:rsidR="00432DB9" w:rsidTr="003708C2" w14:paraId="30FFA220" w14:textId="77777777">
        <w:trPr>
          <w:trHeight w:val="567"/>
        </w:trPr>
        <w:tc>
          <w:tcPr>
            <w:tcW w:w="1418" w:type="dxa"/>
            <w:shd w:val="clear" w:color="auto" w:fill="auto"/>
            <w:vAlign w:val="center"/>
          </w:tcPr>
          <w:p w:rsidR="00432DB9" w:rsidP="00BC0D91" w:rsidRDefault="00432DB9" w14:paraId="317B8222" w14:textId="77777777">
            <w:pPr>
              <w:spacing w:after="0"/>
              <w:jc w:val="left"/>
            </w:pPr>
          </w:p>
        </w:tc>
        <w:tc>
          <w:tcPr>
            <w:tcW w:w="1271" w:type="dxa"/>
            <w:shd w:val="clear" w:color="auto" w:fill="auto"/>
            <w:vAlign w:val="center"/>
          </w:tcPr>
          <w:p w:rsidR="00432DB9" w:rsidP="00BC0D91" w:rsidRDefault="00432DB9" w14:paraId="6A3C1B08" w14:textId="77777777">
            <w:pPr>
              <w:spacing w:after="0"/>
              <w:jc w:val="left"/>
            </w:pPr>
          </w:p>
        </w:tc>
        <w:tc>
          <w:tcPr>
            <w:tcW w:w="2658" w:type="dxa"/>
            <w:shd w:val="clear" w:color="auto" w:fill="auto"/>
            <w:vAlign w:val="center"/>
          </w:tcPr>
          <w:p w:rsidR="00432DB9" w:rsidP="00BC0D91" w:rsidRDefault="00432DB9" w14:paraId="1EE5E317" w14:textId="77777777">
            <w:pPr>
              <w:spacing w:after="0"/>
              <w:jc w:val="left"/>
            </w:pPr>
          </w:p>
        </w:tc>
        <w:tc>
          <w:tcPr>
            <w:tcW w:w="4619" w:type="dxa"/>
            <w:shd w:val="clear" w:color="auto" w:fill="auto"/>
            <w:vAlign w:val="center"/>
          </w:tcPr>
          <w:p w:rsidR="00432DB9" w:rsidP="00BC0D91" w:rsidRDefault="00DC6F7A" w14:paraId="7445B362" w14:textId="274426C3">
            <w:pPr>
              <w:spacing w:after="0"/>
              <w:jc w:val="left"/>
            </w:pPr>
            <w:r>
              <w:t>Se incorpora el art. 58 que establece que el trabajador que es</w:t>
            </w:r>
            <w:r w:rsidRPr="00DC6F7A">
              <w:t xml:space="preserve"> padre</w:t>
            </w:r>
            <w:r>
              <w:t>, madre</w:t>
            </w:r>
            <w:r w:rsidRPr="00DC6F7A">
              <w:t>, pr</w:t>
            </w:r>
            <w:r>
              <w:t>ogenitores o tutores legales de menores de edad</w:t>
            </w:r>
            <w:r w:rsidRPr="00DC6F7A">
              <w:t xml:space="preserve"> con Trastorno del Espectro Autista (TEA) se encuentran facultados para concurrir a emergencias que afecten su integridad</w:t>
            </w:r>
            <w:r>
              <w:t>,</w:t>
            </w:r>
            <w:r w:rsidRPr="00DC6F7A">
              <w:t xml:space="preserve"> el tiempo ocupado en dicha emergencia será considerado como trabajado</w:t>
            </w:r>
            <w:r>
              <w:t>, según art. 25 ley N°21.545 del MINSAL.</w:t>
            </w:r>
          </w:p>
        </w:tc>
      </w:tr>
      <w:tr w:rsidR="00A44824" w:rsidTr="003708C2" w14:paraId="39111BF7" w14:textId="77777777">
        <w:trPr>
          <w:trHeight w:val="567"/>
        </w:trPr>
        <w:tc>
          <w:tcPr>
            <w:tcW w:w="1418" w:type="dxa"/>
            <w:shd w:val="clear" w:color="auto" w:fill="auto"/>
            <w:vAlign w:val="center"/>
          </w:tcPr>
          <w:p w:rsidR="00A44824" w:rsidP="00A44824" w:rsidRDefault="00A44824" w14:paraId="178BB40F" w14:textId="6B8226A7">
            <w:pPr>
              <w:spacing w:after="0"/>
              <w:jc w:val="left"/>
            </w:pPr>
            <w:r>
              <w:t>06/11/23</w:t>
            </w:r>
          </w:p>
        </w:tc>
        <w:tc>
          <w:tcPr>
            <w:tcW w:w="1271" w:type="dxa"/>
            <w:shd w:val="clear" w:color="auto" w:fill="auto"/>
            <w:vAlign w:val="center"/>
          </w:tcPr>
          <w:p w:rsidR="00A44824" w:rsidP="00A44824" w:rsidRDefault="00A44824" w14:paraId="65876AC7" w14:textId="7B11D099">
            <w:pPr>
              <w:spacing w:after="0"/>
              <w:jc w:val="left"/>
            </w:pPr>
            <w:r>
              <w:t>8</w:t>
            </w:r>
          </w:p>
        </w:tc>
        <w:tc>
          <w:tcPr>
            <w:tcW w:w="2658" w:type="dxa"/>
            <w:shd w:val="clear" w:color="auto" w:fill="auto"/>
            <w:vAlign w:val="center"/>
          </w:tcPr>
          <w:p w:rsidR="00A44824" w:rsidP="00A44824" w:rsidRDefault="00A44824" w14:paraId="17185180" w14:textId="757C6834">
            <w:pPr>
              <w:spacing w:after="0"/>
              <w:jc w:val="left"/>
            </w:pPr>
            <w:r>
              <w:t>MRP</w:t>
            </w:r>
          </w:p>
        </w:tc>
        <w:tc>
          <w:tcPr>
            <w:tcW w:w="4619" w:type="dxa"/>
            <w:shd w:val="clear" w:color="auto" w:fill="auto"/>
            <w:vAlign w:val="center"/>
          </w:tcPr>
          <w:p w:rsidR="00A44824" w:rsidP="00A44824" w:rsidRDefault="00A44824" w14:paraId="1AFB62FC" w14:textId="5C0BF59F">
            <w:pPr>
              <w:spacing w:after="0"/>
              <w:jc w:val="left"/>
            </w:pPr>
            <w:r>
              <w:t>En el art</w:t>
            </w:r>
            <w:r w:rsidR="00A25F79">
              <w:t>.</w:t>
            </w:r>
            <w:r>
              <w:t xml:space="preserve"> 70, se incorpora el punto 20 el cual considera que los mecanismos de control que establezca la empresa deben ser de carácter </w:t>
            </w:r>
            <w:r w:rsidRPr="002B1712">
              <w:t>tales que respete los derechos fundamentales de los trabajadores, entre los cuales se cuentan, la intimidad y la honra, así como la integridad física y psíquica de los mismos</w:t>
            </w:r>
            <w:r>
              <w:t>.</w:t>
            </w:r>
          </w:p>
        </w:tc>
      </w:tr>
      <w:tr w:rsidR="00A44824" w:rsidTr="003708C2" w14:paraId="0E192F33" w14:textId="77777777">
        <w:trPr>
          <w:trHeight w:val="567"/>
        </w:trPr>
        <w:tc>
          <w:tcPr>
            <w:tcW w:w="1418" w:type="dxa"/>
            <w:shd w:val="clear" w:color="auto" w:fill="auto"/>
            <w:vAlign w:val="center"/>
          </w:tcPr>
          <w:p w:rsidR="00A44824" w:rsidP="00A44824" w:rsidRDefault="00A44824" w14:paraId="1D1507B8" w14:textId="77777777">
            <w:pPr>
              <w:spacing w:after="0"/>
              <w:jc w:val="left"/>
            </w:pPr>
          </w:p>
        </w:tc>
        <w:tc>
          <w:tcPr>
            <w:tcW w:w="1271" w:type="dxa"/>
            <w:shd w:val="clear" w:color="auto" w:fill="auto"/>
            <w:vAlign w:val="center"/>
          </w:tcPr>
          <w:p w:rsidR="00A44824" w:rsidP="00A44824" w:rsidRDefault="00A44824" w14:paraId="4AD5DC09" w14:textId="77777777">
            <w:pPr>
              <w:spacing w:after="0"/>
              <w:jc w:val="left"/>
            </w:pPr>
          </w:p>
        </w:tc>
        <w:tc>
          <w:tcPr>
            <w:tcW w:w="2658" w:type="dxa"/>
            <w:shd w:val="clear" w:color="auto" w:fill="auto"/>
            <w:vAlign w:val="center"/>
          </w:tcPr>
          <w:p w:rsidR="00A44824" w:rsidP="00A44824" w:rsidRDefault="00A44824" w14:paraId="096715F9" w14:textId="77777777">
            <w:pPr>
              <w:spacing w:after="0"/>
              <w:jc w:val="left"/>
            </w:pPr>
          </w:p>
        </w:tc>
        <w:tc>
          <w:tcPr>
            <w:tcW w:w="4619" w:type="dxa"/>
            <w:shd w:val="clear" w:color="auto" w:fill="auto"/>
            <w:vAlign w:val="center"/>
          </w:tcPr>
          <w:p w:rsidR="00A44824" w:rsidP="00A44824" w:rsidRDefault="00A44824" w14:paraId="52C2969F" w14:textId="29EDCD30">
            <w:pPr>
              <w:spacing w:after="0"/>
              <w:jc w:val="left"/>
            </w:pPr>
            <w:r>
              <w:t>Además, en el mismo art 70 se suma el punto 21, que tiene que ver con el control y revisión de la cédula de identidad de los trabajadores.</w:t>
            </w:r>
          </w:p>
        </w:tc>
      </w:tr>
      <w:tr w:rsidR="00A44824" w:rsidTr="003708C2" w14:paraId="13B805B8" w14:textId="77777777">
        <w:trPr>
          <w:trHeight w:val="567"/>
        </w:trPr>
        <w:tc>
          <w:tcPr>
            <w:tcW w:w="1418" w:type="dxa"/>
            <w:shd w:val="clear" w:color="auto" w:fill="auto"/>
            <w:vAlign w:val="center"/>
          </w:tcPr>
          <w:p w:rsidR="00A44824" w:rsidP="00A44824" w:rsidRDefault="00A44824" w14:paraId="24CD5FFA" w14:textId="77777777">
            <w:pPr>
              <w:spacing w:after="0"/>
              <w:jc w:val="left"/>
            </w:pPr>
          </w:p>
        </w:tc>
        <w:tc>
          <w:tcPr>
            <w:tcW w:w="1271" w:type="dxa"/>
            <w:shd w:val="clear" w:color="auto" w:fill="auto"/>
            <w:vAlign w:val="center"/>
          </w:tcPr>
          <w:p w:rsidR="00A44824" w:rsidP="00A44824" w:rsidRDefault="00A44824" w14:paraId="75E7C1E6" w14:textId="77777777">
            <w:pPr>
              <w:spacing w:after="0"/>
              <w:jc w:val="left"/>
            </w:pPr>
          </w:p>
        </w:tc>
        <w:tc>
          <w:tcPr>
            <w:tcW w:w="2658" w:type="dxa"/>
            <w:shd w:val="clear" w:color="auto" w:fill="auto"/>
            <w:vAlign w:val="center"/>
          </w:tcPr>
          <w:p w:rsidR="00A44824" w:rsidP="00A44824" w:rsidRDefault="00A44824" w14:paraId="57068AB7" w14:textId="77777777">
            <w:pPr>
              <w:spacing w:after="0"/>
              <w:jc w:val="left"/>
            </w:pPr>
          </w:p>
        </w:tc>
        <w:tc>
          <w:tcPr>
            <w:tcW w:w="4619" w:type="dxa"/>
            <w:shd w:val="clear" w:color="auto" w:fill="auto"/>
            <w:vAlign w:val="center"/>
          </w:tcPr>
          <w:p w:rsidR="00A44824" w:rsidP="00A44824" w:rsidRDefault="00A44824" w14:paraId="3104798E" w14:textId="22E581E2">
            <w:pPr>
              <w:spacing w:after="0"/>
              <w:jc w:val="left"/>
            </w:pPr>
            <w:r w:rsidRPr="00130D56">
              <w:t xml:space="preserve">Se </w:t>
            </w:r>
            <w:r>
              <w:t>elimina</w:t>
            </w:r>
            <w:r w:rsidRPr="00130D56">
              <w:t xml:space="preserve"> el capítulo II de las obligaciones del empleador, el párrafo 10 sobre el seguro individual obligatorio de salud asociado a COVID-19</w:t>
            </w:r>
            <w:r>
              <w:t>.  Este seguro ya no corre ya que solo era válido hasta la vigencia de la alerta sanitaria.</w:t>
            </w:r>
          </w:p>
        </w:tc>
      </w:tr>
      <w:tr w:rsidR="00A44824" w:rsidTr="003708C2" w14:paraId="6D4CC1C0" w14:textId="77777777">
        <w:trPr>
          <w:trHeight w:val="567"/>
        </w:trPr>
        <w:tc>
          <w:tcPr>
            <w:tcW w:w="1418" w:type="dxa"/>
            <w:shd w:val="clear" w:color="auto" w:fill="auto"/>
            <w:vAlign w:val="center"/>
          </w:tcPr>
          <w:p w:rsidR="00A44824" w:rsidP="00A44824" w:rsidRDefault="00A44824" w14:paraId="29427BC8" w14:textId="77777777">
            <w:pPr>
              <w:spacing w:after="0"/>
              <w:jc w:val="left"/>
            </w:pPr>
          </w:p>
        </w:tc>
        <w:tc>
          <w:tcPr>
            <w:tcW w:w="1271" w:type="dxa"/>
            <w:shd w:val="clear" w:color="auto" w:fill="auto"/>
            <w:vAlign w:val="center"/>
          </w:tcPr>
          <w:p w:rsidR="00A44824" w:rsidP="00A44824" w:rsidRDefault="00A44824" w14:paraId="76936671" w14:textId="77777777">
            <w:pPr>
              <w:spacing w:after="0"/>
              <w:jc w:val="left"/>
            </w:pPr>
          </w:p>
        </w:tc>
        <w:tc>
          <w:tcPr>
            <w:tcW w:w="2658" w:type="dxa"/>
            <w:shd w:val="clear" w:color="auto" w:fill="auto"/>
            <w:vAlign w:val="center"/>
          </w:tcPr>
          <w:p w:rsidR="00A44824" w:rsidP="00A44824" w:rsidRDefault="00A44824" w14:paraId="0FCE0580" w14:textId="77777777">
            <w:pPr>
              <w:spacing w:after="0"/>
              <w:jc w:val="left"/>
            </w:pPr>
          </w:p>
        </w:tc>
        <w:tc>
          <w:tcPr>
            <w:tcW w:w="4619" w:type="dxa"/>
            <w:shd w:val="clear" w:color="auto" w:fill="auto"/>
            <w:vAlign w:val="center"/>
          </w:tcPr>
          <w:p w:rsidR="00A44824" w:rsidP="00A44824" w:rsidRDefault="00A44824" w14:paraId="6DB5AA22" w14:textId="59B46D9A">
            <w:pPr>
              <w:spacing w:after="0"/>
              <w:jc w:val="left"/>
            </w:pPr>
            <w:r>
              <w:t>Se elimina la</w:t>
            </w:r>
            <w:r w:rsidRPr="00130D56">
              <w:t xml:space="preserve"> definición de CORONAVIRUS considerada en la de OMS.</w:t>
            </w:r>
            <w:r>
              <w:t xml:space="preserve"> En capitulo II Terminología y definiciones.</w:t>
            </w:r>
          </w:p>
        </w:tc>
      </w:tr>
      <w:tr w:rsidR="00A44824" w:rsidTr="003708C2" w14:paraId="2681720C" w14:textId="77777777">
        <w:trPr>
          <w:trHeight w:val="567"/>
        </w:trPr>
        <w:tc>
          <w:tcPr>
            <w:tcW w:w="1418" w:type="dxa"/>
            <w:shd w:val="clear" w:color="auto" w:fill="auto"/>
            <w:vAlign w:val="center"/>
          </w:tcPr>
          <w:p w:rsidR="00A44824" w:rsidP="00A44824" w:rsidRDefault="00A44824" w14:paraId="3FD3CBDD" w14:textId="73C27D12">
            <w:pPr>
              <w:spacing w:after="0"/>
              <w:jc w:val="left"/>
            </w:pPr>
            <w:r>
              <w:t>14/06/2024</w:t>
            </w:r>
          </w:p>
        </w:tc>
        <w:tc>
          <w:tcPr>
            <w:tcW w:w="1271" w:type="dxa"/>
            <w:shd w:val="clear" w:color="auto" w:fill="auto"/>
            <w:vAlign w:val="center"/>
          </w:tcPr>
          <w:p w:rsidR="00A44824" w:rsidP="00A44824" w:rsidRDefault="00A44824" w14:paraId="3B40B241" w14:textId="63D50CDD">
            <w:pPr>
              <w:spacing w:after="0"/>
              <w:jc w:val="left"/>
            </w:pPr>
            <w:r>
              <w:t>08</w:t>
            </w:r>
          </w:p>
        </w:tc>
        <w:tc>
          <w:tcPr>
            <w:tcW w:w="2658" w:type="dxa"/>
            <w:shd w:val="clear" w:color="auto" w:fill="auto"/>
            <w:vAlign w:val="center"/>
          </w:tcPr>
          <w:p w:rsidR="00A44824" w:rsidP="00A44824" w:rsidRDefault="00A44824" w14:paraId="3C0340B4" w14:textId="61F03569">
            <w:pPr>
              <w:spacing w:after="0"/>
              <w:jc w:val="left"/>
            </w:pPr>
            <w:r>
              <w:t>MRP</w:t>
            </w:r>
          </w:p>
        </w:tc>
        <w:tc>
          <w:tcPr>
            <w:tcW w:w="4619" w:type="dxa"/>
            <w:shd w:val="clear" w:color="auto" w:fill="auto"/>
            <w:vAlign w:val="center"/>
          </w:tcPr>
          <w:p w:rsidR="00A44824" w:rsidP="00A44824" w:rsidRDefault="00A44824" w14:paraId="6F78DE48" w14:textId="0F0A9AC3">
            <w:pPr>
              <w:spacing w:after="0"/>
              <w:jc w:val="left"/>
            </w:pPr>
            <w:r>
              <w:t>- Se incorpora un nuevo capítulo en el Título I, que lleva el número XX considerando lo que establece la Ley 21.643 (Ley Karin)</w:t>
            </w:r>
          </w:p>
          <w:p w:rsidR="00A44824" w:rsidP="00A44824" w:rsidRDefault="00A44824" w14:paraId="555DAAA0" w14:textId="626E6D01">
            <w:pPr>
              <w:spacing w:after="0"/>
              <w:jc w:val="left"/>
            </w:pPr>
            <w:r>
              <w:t>- Se incorpora el Anexo 6 que contiene el Protocolo de prevención del acoso laboral, sexual y la violencia en el trabajo, documento que es un template para que la empresa lo customice de acuerdo a su realidad.</w:t>
            </w:r>
          </w:p>
          <w:p w:rsidR="00A44824" w:rsidP="00A44824" w:rsidRDefault="00A44824" w14:paraId="794CB5A5" w14:textId="02A62747">
            <w:pPr>
              <w:spacing w:after="0"/>
              <w:jc w:val="left"/>
            </w:pPr>
            <w:r>
              <w:t>- El anexo 7 se incorpora la hoja para que la empresa incorpore el procedimiento de investigación y sanción.</w:t>
            </w:r>
          </w:p>
          <w:p w:rsidR="00A44824" w:rsidP="00A44824" w:rsidRDefault="00A44824" w14:paraId="63D6121B" w14:textId="5105DAC6">
            <w:pPr>
              <w:spacing w:after="0"/>
              <w:jc w:val="left"/>
            </w:pPr>
            <w:r>
              <w:t xml:space="preserve">- </w:t>
            </w:r>
            <w:r w:rsidRPr="00FC0E51">
              <w:t xml:space="preserve">Se incorpora en Terminología y definiciones (art.5) </w:t>
            </w:r>
            <w:r>
              <w:t>los conceptos de: Acoso laboral, acoso sexual, conductas incívicas, sexismo y violencia en el trabajo.</w:t>
            </w:r>
          </w:p>
        </w:tc>
      </w:tr>
    </w:tbl>
    <w:p w:rsidR="003708C2" w:rsidRDefault="003708C2" w14:paraId="20DDE82B" w14:textId="77777777">
      <w:r>
        <w:br w:type="page"/>
      </w:r>
    </w:p>
    <w:bookmarkEnd w:id="193"/>
    <w:p w:rsidR="003904FF" w:rsidP="00003246" w:rsidRDefault="003904FF" w14:paraId="60132A4A" w14:textId="77777777">
      <w:pPr>
        <w:sectPr w:rsidR="003904FF" w:rsidSect="00982D7F">
          <w:pgSz w:w="12240" w:h="15840" w:orient="portrait"/>
          <w:pgMar w:top="1418" w:right="1134" w:bottom="1588" w:left="1134" w:header="720" w:footer="0" w:gutter="0"/>
          <w:cols w:space="720"/>
          <w:docGrid w:linePitch="326"/>
        </w:sectPr>
      </w:pPr>
    </w:p>
    <w:p w:rsidRPr="00003246" w:rsidR="00003246" w:rsidP="00003246" w:rsidRDefault="00EE3E3E" w14:paraId="5A4A3E09" w14:textId="2BDADE44">
      <w:r>
        <w:rPr>
          <w:noProof/>
        </w:rPr>
        <w:drawing>
          <wp:anchor distT="0" distB="0" distL="114300" distR="114300" simplePos="0" relativeHeight="251664384" behindDoc="0" locked="0" layoutInCell="1" allowOverlap="1" wp14:anchorId="205BA503" wp14:editId="0CB5A7A5">
            <wp:simplePos x="0" y="0"/>
            <wp:positionH relativeFrom="column">
              <wp:posOffset>2172503</wp:posOffset>
            </wp:positionH>
            <wp:positionV relativeFrom="paragraph">
              <wp:posOffset>2836746</wp:posOffset>
            </wp:positionV>
            <wp:extent cx="2184364" cy="836755"/>
            <wp:effectExtent l="0" t="0" r="6985" b="1905"/>
            <wp:wrapNone/>
            <wp:docPr id="2721" name="Imagen 6">
              <a:extLst xmlns:a="http://schemas.openxmlformats.org/drawingml/2006/main">
                <a:ext uri="{FF2B5EF4-FFF2-40B4-BE49-F238E27FC236}">
                  <a16:creationId xmlns:a16="http://schemas.microsoft.com/office/drawing/2014/main" id="{FC69D0A1-B60C-974F-877F-39ECF6891DC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 name="Imagen 6">
                      <a:extLst>
                        <a:ext uri="{FF2B5EF4-FFF2-40B4-BE49-F238E27FC236}">
                          <a16:creationId xmlns:a16="http://schemas.microsoft.com/office/drawing/2014/main" id="{FC69D0A1-B60C-974F-877F-39ECF6891DCB}"/>
                        </a:ext>
                      </a:extLst>
                    </pic:cNvPr>
                    <pic:cNvPicPr>
                      <a:picLocks noChangeAspect="1"/>
                    </pic:cNvPicPr>
                  </pic:nvPicPr>
                  <pic:blipFill>
                    <a:blip r:embed="rId12" cstate="screen">
                      <a:extLst>
                        <a:ext uri="{28A0092B-C50C-407E-A947-70E740481C1C}">
                          <a14:useLocalDpi xmlns:a14="http://schemas.microsoft.com/office/drawing/2010/main" val="0"/>
                        </a:ext>
                      </a:extLst>
                    </a:blip>
                    <a:stretch>
                      <a:fillRect/>
                    </a:stretch>
                  </pic:blipFill>
                  <pic:spPr>
                    <a:xfrm>
                      <a:off x="0" y="0"/>
                      <a:ext cx="2184364" cy="83675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6672" behindDoc="0" locked="0" layoutInCell="1" allowOverlap="1" wp14:anchorId="25417D3F" wp14:editId="2FED0D41">
                <wp:simplePos x="0" y="0"/>
                <wp:positionH relativeFrom="column">
                  <wp:posOffset>2199340</wp:posOffset>
                </wp:positionH>
                <wp:positionV relativeFrom="paragraph">
                  <wp:posOffset>7064642</wp:posOffset>
                </wp:positionV>
                <wp:extent cx="2172837" cy="1997409"/>
                <wp:effectExtent l="0" t="0" r="0" b="3175"/>
                <wp:wrapNone/>
                <wp:docPr id="2725" name="Cuadro de texto 2725"/>
                <wp:cNvGraphicFramePr/>
                <a:graphic xmlns:a="http://schemas.openxmlformats.org/drawingml/2006/main">
                  <a:graphicData uri="http://schemas.microsoft.com/office/word/2010/wordprocessingShape">
                    <wps:wsp>
                      <wps:cNvSpPr txBox="1"/>
                      <wps:spPr>
                        <a:xfrm>
                          <a:off x="0" y="0"/>
                          <a:ext cx="2172837" cy="1997409"/>
                        </a:xfrm>
                        <a:prstGeom prst="rect">
                          <a:avLst/>
                        </a:prstGeom>
                        <a:noFill/>
                        <a:ln w="6350">
                          <a:noFill/>
                        </a:ln>
                      </wps:spPr>
                      <wps:txbx>
                        <w:txbxContent>
                          <w:p w:rsidRPr="00EE3E3E" w:rsidR="00C50197" w:rsidP="00914F61" w:rsidRDefault="00C50197" w14:paraId="6D46E82B" w14:textId="315D5417">
                            <w:pPr>
                              <w:jc w:val="center"/>
                              <w:rPr>
                                <w:color w:val="0C2D14" w:themeColor="text2" w:themeShade="80"/>
                              </w:rPr>
                            </w:pPr>
                            <w:r w:rsidRPr="00EE3E3E">
                              <w:rPr>
                                <w:color w:val="0C2D14" w:themeColor="text2" w:themeShade="80"/>
                              </w:rPr>
                              <w:t>Ramón Carnicer 163  Providencia, Santiago</w:t>
                            </w:r>
                          </w:p>
                          <w:p w:rsidRPr="00EE3E3E" w:rsidR="00C50197" w:rsidP="00914F61" w:rsidRDefault="00C50197" w14:paraId="646FC0D5" w14:textId="77777777">
                            <w:pPr>
                              <w:jc w:val="center"/>
                              <w:rPr>
                                <w:color w:val="0C2D14" w:themeColor="text2" w:themeShade="80"/>
                                <w:sz w:val="2"/>
                              </w:rPr>
                            </w:pPr>
                          </w:p>
                          <w:p w:rsidRPr="00EE3E3E" w:rsidR="00C50197" w:rsidP="00EE3E3E" w:rsidRDefault="00C50197" w14:paraId="49E9C397" w14:textId="1BD07EC6">
                            <w:pPr>
                              <w:jc w:val="center"/>
                              <w:rPr>
                                <w:color w:val="0C2D14" w:themeColor="text2" w:themeShade="80"/>
                              </w:rPr>
                            </w:pPr>
                            <w:r w:rsidRPr="00EE3E3E">
                              <w:rPr>
                                <w:color w:val="0C2D14" w:themeColor="text2" w:themeShade="80"/>
                                <w:sz w:val="20"/>
                              </w:rPr>
                              <w:t xml:space="preserve">ACHS CENTER                                                        </w:t>
                            </w:r>
                            <w:r w:rsidRPr="00EE3E3E">
                              <w:rPr>
                                <w:b/>
                                <w:color w:val="0C2D14" w:themeColor="text2" w:themeShade="80"/>
                                <w:sz w:val="28"/>
                              </w:rPr>
                              <w:t>600 600 22 47</w:t>
                            </w:r>
                          </w:p>
                          <w:p w:rsidR="00C50197" w:rsidP="00914F61" w:rsidRDefault="00C50197" w14:paraId="72F7F09D" w14:textId="77777777">
                            <w:pPr>
                              <w:jc w:val="center"/>
                              <w:rPr>
                                <w:color w:val="0C2D14" w:themeColor="text2" w:themeShade="80"/>
                                <w:sz w:val="22"/>
                              </w:rPr>
                            </w:pPr>
                          </w:p>
                          <w:p w:rsidRPr="00EE3E3E" w:rsidR="00C50197" w:rsidP="00914F61" w:rsidRDefault="00C50197" w14:paraId="5F357E62" w14:textId="3EB511CF">
                            <w:pPr>
                              <w:jc w:val="center"/>
                              <w:rPr>
                                <w:color w:val="0C2D14" w:themeColor="text2" w:themeShade="80"/>
                                <w:sz w:val="22"/>
                              </w:rPr>
                            </w:pPr>
                            <w:r>
                              <w:rPr>
                                <w:color w:val="0C2D14" w:themeColor="text2" w:themeShade="80"/>
                                <w:sz w:val="22"/>
                              </w:rPr>
                              <w:t>WWW.</w:t>
                            </w:r>
                            <w:r w:rsidRPr="00EE3E3E">
                              <w:rPr>
                                <w:color w:val="0C2D14" w:themeColor="text2" w:themeShade="80"/>
                                <w:sz w:val="22"/>
                              </w:rPr>
                              <w:t>ACHS.CL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svg="http://schemas.microsoft.com/office/drawing/2016/SVG/main" xmlns:a14="http://schemas.microsoft.com/office/drawing/2010/main" xmlns:a16="http://schemas.microsoft.com/office/drawing/2014/main" xmlns:pic="http://schemas.openxmlformats.org/drawingml/2006/picture" xmlns:a="http://schemas.openxmlformats.org/drawingml/2006/main" xmlns:w16du="http://schemas.microsoft.com/office/word/2023/wordml/word16du">
            <w:pict w14:anchorId="1675FB69">
              <v:shape id="Cuadro de texto 2725" style="position:absolute;left:0;text-align:left;margin-left:173.2pt;margin-top:556.25pt;width:171.1pt;height:157.3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45"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" w14:anchorId="25417D3F">
                <v:textbox>
                  <w:txbxContent>
                    <w:p w:rsidRPr="00EE3E3E" w:rsidR="00C50197" w:rsidP="00914F61" w:rsidRDefault="00C50197" w14:paraId="19FEE934" w14:textId="315D5417">
                      <w:pPr>
                        <w:jc w:val="center"/>
                        <w:rPr>
                          <w:color w:val="0C2D14" w:themeColor="text2" w:themeShade="80"/>
                        </w:rPr>
                      </w:pPr>
                      <w:r w:rsidRPr="00EE3E3E">
                        <w:rPr>
                          <w:color w:val="0C2D14" w:themeColor="text2" w:themeShade="80"/>
                        </w:rPr>
                        <w:t>Ramón Carnicer 163  Providencia, Santiago</w:t>
                      </w:r>
                    </w:p>
                    <w:p w:rsidRPr="00EE3E3E" w:rsidR="00C50197" w:rsidP="00914F61" w:rsidRDefault="00C50197" w14:paraId="672A6659" w14:textId="77777777">
                      <w:pPr>
                        <w:jc w:val="center"/>
                        <w:rPr>
                          <w:color w:val="0C2D14" w:themeColor="text2" w:themeShade="80"/>
                          <w:sz w:val="2"/>
                        </w:rPr>
                      </w:pPr>
                    </w:p>
                    <w:p w:rsidRPr="00EE3E3E" w:rsidR="00C50197" w:rsidP="00EE3E3E" w:rsidRDefault="00C50197" w14:paraId="25CBE7F7" w14:textId="1BD07EC6">
                      <w:pPr>
                        <w:jc w:val="center"/>
                        <w:rPr>
                          <w:color w:val="0C2D14" w:themeColor="text2" w:themeShade="80"/>
                        </w:rPr>
                      </w:pPr>
                      <w:r w:rsidRPr="00EE3E3E">
                        <w:rPr>
                          <w:color w:val="0C2D14" w:themeColor="text2" w:themeShade="80"/>
                          <w:sz w:val="20"/>
                        </w:rPr>
                        <w:t xml:space="preserve">ACHS CENTER                                                        </w:t>
                      </w:r>
                      <w:r w:rsidRPr="00EE3E3E">
                        <w:rPr>
                          <w:b/>
                          <w:color w:val="0C2D14" w:themeColor="text2" w:themeShade="80"/>
                          <w:sz w:val="28"/>
                        </w:rPr>
                        <w:t>600 600 22 47</w:t>
                      </w:r>
                    </w:p>
                    <w:p w:rsidR="00C50197" w:rsidP="00914F61" w:rsidRDefault="00C50197" w14:paraId="0A37501D" w14:textId="77777777">
                      <w:pPr>
                        <w:jc w:val="center"/>
                        <w:rPr>
                          <w:color w:val="0C2D14" w:themeColor="text2" w:themeShade="80"/>
                          <w:sz w:val="22"/>
                        </w:rPr>
                      </w:pPr>
                    </w:p>
                    <w:p w:rsidRPr="00EE3E3E" w:rsidR="00C50197" w:rsidP="00914F61" w:rsidRDefault="00C50197" w14:paraId="2B2BEAAD" w14:textId="3EB511CF">
                      <w:pPr>
                        <w:jc w:val="center"/>
                        <w:rPr>
                          <w:color w:val="0C2D14" w:themeColor="text2" w:themeShade="80"/>
                          <w:sz w:val="22"/>
                        </w:rPr>
                      </w:pPr>
                      <w:r>
                        <w:rPr>
                          <w:color w:val="0C2D14" w:themeColor="text2" w:themeShade="80"/>
                          <w:sz w:val="22"/>
                        </w:rPr>
                        <w:t>WWW.</w:t>
                      </w:r>
                      <w:r w:rsidRPr="00EE3E3E">
                        <w:rPr>
                          <w:color w:val="0C2D14" w:themeColor="text2" w:themeShade="80"/>
                          <w:sz w:val="22"/>
                        </w:rPr>
                        <w:t>ACHS.CL</w:t>
                      </w:r>
                    </w:p>
                  </w:txbxContent>
                </v:textbox>
              </v:shape>
            </w:pict>
          </mc:Fallback>
        </mc:AlternateContent>
      </w:r>
      <w:r>
        <w:rPr>
          <w:noProof/>
        </w:rPr>
        <mc:AlternateContent>
          <mc:Choice Requires="wps">
            <w:drawing>
              <wp:anchor distT="0" distB="0" distL="114300" distR="114300" simplePos="0" relativeHeight="251648000" behindDoc="0" locked="0" layoutInCell="1" allowOverlap="1" wp14:anchorId="5FBA5F20" wp14:editId="342245D0">
                <wp:simplePos x="0" y="0"/>
                <wp:positionH relativeFrom="column">
                  <wp:posOffset>-814684</wp:posOffset>
                </wp:positionH>
                <wp:positionV relativeFrom="paragraph">
                  <wp:posOffset>-963492</wp:posOffset>
                </wp:positionV>
                <wp:extent cx="7873343" cy="10127812"/>
                <wp:effectExtent l="0" t="0" r="13970" b="26035"/>
                <wp:wrapNone/>
                <wp:docPr id="2720" name="Rectángulo 2720"/>
                <wp:cNvGraphicFramePr/>
                <a:graphic xmlns:a="http://schemas.openxmlformats.org/drawingml/2006/main">
                  <a:graphicData uri="http://schemas.microsoft.com/office/word/2010/wordprocessingShape">
                    <wps:wsp>
                      <wps:cNvSpPr/>
                      <wps:spPr>
                        <a:xfrm>
                          <a:off x="0" y="0"/>
                          <a:ext cx="7873343" cy="10127812"/>
                        </a:xfrm>
                        <a:prstGeom prst="rect">
                          <a:avLst/>
                        </a:prstGeom>
                        <a:solidFill>
                          <a:srgbClr val="EAEADE"/>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svg="http://schemas.microsoft.com/office/drawing/2016/SVG/main" xmlns:a14="http://schemas.microsoft.com/office/drawing/2010/main" xmlns:a16="http://schemas.microsoft.com/office/drawing/2014/main" xmlns:pic="http://schemas.openxmlformats.org/drawingml/2006/picture" xmlns:a="http://schemas.openxmlformats.org/drawingml/2006/main" xmlns:w16du="http://schemas.microsoft.com/office/word/2023/wordml/word16du">
            <w:pict w14:anchorId="15AF2DD6">
              <v:rect id="Rectángulo 2720" style="position:absolute;margin-left:-64.15pt;margin-top:-75.85pt;width:619.95pt;height:797.4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eaeade" strokecolor="#095f22 [1604]" strokeweight="2pt" w14:anchorId="3014224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"/>
            </w:pict>
          </mc:Fallback>
        </mc:AlternateContent>
      </w:r>
    </w:p>
    <w:sectPr w:rsidRPr="00003246" w:rsidR="00003246" w:rsidSect="003904FF">
      <w:headerReference w:type="default" r:id="rId187"/>
      <w:footerReference w:type="default" r:id="rId188"/>
      <w:pgSz w:w="12240" w:h="15840" w:orient="portrait"/>
      <w:pgMar w:top="1418" w:right="1134" w:bottom="1588" w:left="1134" w:header="720" w:footer="51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5864B5" w:rsidP="007C0C60" w:rsidRDefault="005864B5" w14:paraId="4A648078" w14:textId="77777777">
      <w:pPr>
        <w:spacing w:line="240" w:lineRule="auto"/>
      </w:pPr>
      <w:r>
        <w:separator/>
      </w:r>
    </w:p>
  </w:endnote>
  <w:endnote w:type="continuationSeparator" w:id="0">
    <w:p w:rsidR="005864B5" w:rsidP="007C0C60" w:rsidRDefault="005864B5" w14:paraId="236B9F9A" w14:textId="7777777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CHS Nueva Sans SemiBold">
    <w:altName w:val="Calibri"/>
    <w:panose1 w:val="00000000000000000000"/>
    <w:charset w:val="4D"/>
    <w:family w:val="auto"/>
    <w:notTrueType/>
    <w:pitch w:val="variable"/>
    <w:sig w:usb0="8000006F" w:usb1="4000205B" w:usb2="00000000" w:usb3="00000000" w:csb0="00000003" w:csb1="00000000"/>
  </w:font>
  <w:font w:name="Times New Roman">
    <w:panose1 w:val="02020603050405020304"/>
    <w:charset w:val="00"/>
    <w:family w:val="roman"/>
    <w:pitch w:val="variable"/>
    <w:sig w:usb0="E0002EFF" w:usb1="C000785B" w:usb2="00000009" w:usb3="00000000" w:csb0="000001FF" w:csb1="00000000"/>
  </w:font>
  <w:font w:name="ACHSNuevaSans-SemiBold">
    <w:altName w:val="Cambria"/>
    <w:panose1 w:val="00000000000000000000"/>
    <w:charset w:val="00"/>
    <w:family w:val="roman"/>
    <w:notTrueType/>
    <w:pitch w:val="variable"/>
  </w:font>
  <w:font w:name="ACHS Nueva Sans">
    <w:altName w:val="Calibri"/>
    <w:panose1 w:val="00000000000000000000"/>
    <w:charset w:val="4D"/>
    <w:family w:val="auto"/>
    <w:notTrueType/>
    <w:pitch w:val="variable"/>
    <w:sig w:usb0="8000006F" w:usb1="4000205B" w:usb2="00000000" w:usb3="00000000" w:csb0="00000003"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tamaran">
    <w:altName w:val="Courier New"/>
    <w:charset w:val="00"/>
    <w:family w:val="auto"/>
    <w:pitch w:val="variable"/>
    <w:sig w:usb0="00100007" w:usb1="00000000" w:usb2="00000000" w:usb3="00000000" w:csb0="00000093"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 w:name="Estandar">
    <w:altName w:val="Times New Roman"/>
    <w:panose1 w:val="00000000000000000000"/>
    <w:charset w:val="4D"/>
    <w:family w:val="auto"/>
    <w:notTrueType/>
    <w:pitch w:val="variable"/>
    <w:sig w:usb0="00000001" w:usb1="5000205B" w:usb2="00000000" w:usb3="00000000" w:csb0="00000093" w:csb1="00000000"/>
  </w:font>
  <w:font w:name="DINNextLTPro-Light">
    <w:altName w:val="MS Gothic"/>
    <w:panose1 w:val="00000000000000000000"/>
    <w:charset w:val="4D"/>
    <w:family w:val="swiss"/>
    <w:notTrueType/>
    <w:pitch w:val="variable"/>
    <w:sig w:usb0="00000003" w:usb1="08070000" w:usb2="00000010" w:usb3="00000000" w:csb0="00020001" w:csb1="00000000"/>
  </w:font>
  <w:font w:name="DINPro-Regular">
    <w:altName w:val="Corbel"/>
    <w:panose1 w:val="00000000000000000000"/>
    <w:charset w:val="00"/>
    <w:family w:val="auto"/>
    <w:notTrueType/>
    <w:pitch w:val="variable"/>
    <w:sig w:usb0="00000001" w:usb1="4000206A" w:usb2="00000000" w:usb3="00000000" w:csb0="0000009F" w:csb1="00000000"/>
  </w:font>
  <w:font w:name="Montserrat">
    <w:panose1 w:val="00000500000000000000"/>
    <w:charset w:val="00"/>
    <w:family w:val="auto"/>
    <w:pitch w:val="variable"/>
    <w:sig w:usb0="2000020F" w:usb1="00000003" w:usb2="00000000" w:usb3="00000000" w:csb0="00000197" w:csb1="00000000"/>
  </w:font>
  <w:font w:name="MS Mincho">
    <w:altName w:val="ＭＳ 明朝"/>
    <w:panose1 w:val="02020609040205080304"/>
    <w:charset w:val="80"/>
    <w:family w:val="modern"/>
    <w:pitch w:val="fixed"/>
    <w:sig w:usb0="E00002FF" w:usb1="6AC7FDFB" w:usb2="08000012" w:usb3="00000000" w:csb0="0002009F" w:csb1="00000000"/>
  </w:font>
  <w:font w:name="Aptos">
    <w:panose1 w:val="020B0004020202020204"/>
    <w:charset w:val="00"/>
    <w:family w:val="swiss"/>
    <w:pitch w:val="variable"/>
    <w:sig w:usb0="20000287" w:usb1="00000003" w:usb2="00000000" w:usb3="00000000" w:csb0="0000019F" w:csb1="00000000"/>
  </w:font>
  <w:font w:name="Estandar Bold">
    <w:altName w:val="Times New Roman"/>
    <w:panose1 w:val="00000000000000000000"/>
    <w:charset w:val="4D"/>
    <w:family w:val="auto"/>
    <w:notTrueType/>
    <w:pitch w:val="variable"/>
    <w:sig w:usb0="00000001" w:usb1="5000205B" w:usb2="00000000" w:usb3="00000000" w:csb0="00000093" w:csb1="00000000"/>
  </w:font>
  <w:font w:name="ACHSNuevaSerif-Light">
    <w:altName w:val="Cambria"/>
    <w:panose1 w:val="00000000000000000000"/>
    <w:charset w:val="00"/>
    <w:family w:val="roman"/>
    <w:notTrueType/>
    <w:pitch w:val="variable"/>
  </w:font>
  <w:font w:name="ACHSNuevaSerif-SemiBold">
    <w:altName w:val="Cambria"/>
    <w:panose1 w:val="00000000000000000000"/>
    <w:charset w:val="00"/>
    <w:family w:val="roman"/>
    <w:notTrueType/>
    <w:pitch w:val="variable"/>
  </w:font>
  <w:font w:name="ACHS Nueva Sans Medium">
    <w:altName w:val="Calibri"/>
    <w:panose1 w:val="00000000000000000000"/>
    <w:charset w:val="4D"/>
    <w:family w:val="auto"/>
    <w:notTrueType/>
    <w:pitch w:val="variable"/>
    <w:sig w:usb0="8000006F" w:usb1="4000205B" w:usb2="00000000" w:usb3="00000000" w:csb0="00000003" w:csb1="00000000"/>
  </w:font>
  <w:font w:name="ACHS Nueva Serif">
    <w:altName w:val="Calibri"/>
    <w:panose1 w:val="00000000000000000000"/>
    <w:charset w:val="4D"/>
    <w:family w:val="auto"/>
    <w:notTrueType/>
    <w:pitch w:val="variable"/>
    <w:sig w:usb0="8000006F" w:usb1="0000205B"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Pr="005A5F8B" w:rsidR="00C50197" w:rsidP="003850A8" w:rsidRDefault="00113E96" w14:paraId="1E3146DB" w14:textId="3460ED69">
    <w:pPr>
      <w:tabs>
        <w:tab w:val="right" w:pos="9972"/>
      </w:tabs>
      <w:rPr>
        <w:sz w:val="16"/>
        <w:szCs w:val="16"/>
      </w:rPr>
    </w:pPr>
    <w:r w:rsidRPr="003850A8">
      <w:rPr>
        <w:noProof/>
      </w:rPr>
      <w:drawing>
        <wp:anchor distT="0" distB="0" distL="114300" distR="114300" simplePos="0" relativeHeight="251673088" behindDoc="0" locked="0" layoutInCell="1" allowOverlap="1" wp14:anchorId="4F8B4B21" wp14:editId="2AD83804">
          <wp:simplePos x="0" y="0"/>
          <wp:positionH relativeFrom="column">
            <wp:posOffset>5767705</wp:posOffset>
          </wp:positionH>
          <wp:positionV relativeFrom="paragraph">
            <wp:posOffset>-58265</wp:posOffset>
          </wp:positionV>
          <wp:extent cx="725045" cy="332921"/>
          <wp:effectExtent l="0" t="0" r="0" b="0"/>
          <wp:wrapNone/>
          <wp:docPr id="735" name="Imagen 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25045" cy="332921"/>
                  </a:xfrm>
                  <a:prstGeom prst="rect">
                    <a:avLst/>
                  </a:prstGeom>
                </pic:spPr>
              </pic:pic>
            </a:graphicData>
          </a:graphic>
          <wp14:sizeRelH relativeFrom="margin">
            <wp14:pctWidth>0</wp14:pctWidth>
          </wp14:sizeRelH>
          <wp14:sizeRelV relativeFrom="margin">
            <wp14:pctHeight>0</wp14:pctHeight>
          </wp14:sizeRelV>
        </wp:anchor>
      </w:drawing>
    </w:r>
    <w:r w:rsidRPr="005A5F8B">
      <w:rPr>
        <w:noProof/>
        <w:spacing w:val="30"/>
        <w:sz w:val="16"/>
        <w:szCs w:val="16"/>
        <w:lang w:val="es-CL" w:eastAsia="es-CL" w:bidi="ar-SA"/>
      </w:rPr>
      <mc:AlternateContent>
        <mc:Choice Requires="wps">
          <w:drawing>
            <wp:anchor distT="45720" distB="45720" distL="114300" distR="114300" simplePos="0" relativeHeight="251663872" behindDoc="0" locked="0" layoutInCell="1" allowOverlap="1" wp14:anchorId="13D1752A" wp14:editId="456A98C1">
              <wp:simplePos x="0" y="0"/>
              <wp:positionH relativeFrom="column">
                <wp:posOffset>-5948</wp:posOffset>
              </wp:positionH>
              <wp:positionV relativeFrom="paragraph">
                <wp:posOffset>-687578</wp:posOffset>
              </wp:positionV>
              <wp:extent cx="288608" cy="960370"/>
              <wp:effectExtent l="0" t="0" r="0" b="0"/>
              <wp:wrapNone/>
              <wp:docPr id="24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88608" cy="960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864CC3" w:rsidR="00C50197" w:rsidP="009D3B14" w:rsidRDefault="00C50197" w14:paraId="51867EDF" w14:textId="77777777">
                          <w:pPr>
                            <w:jc w:val="right"/>
                            <w:rPr>
                              <w:sz w:val="16"/>
                            </w:rPr>
                          </w:pPr>
                          <w:r w:rsidRPr="00864CC3">
                            <w:rPr>
                              <w:sz w:val="16"/>
                            </w:rPr>
                            <w:t xml:space="preserve">Página </w:t>
                          </w:r>
                          <w:r w:rsidRPr="00864CC3">
                            <w:rPr>
                              <w:b/>
                              <w:bCs/>
                              <w:sz w:val="16"/>
                            </w:rPr>
                            <w:fldChar w:fldCharType="begin"/>
                          </w:r>
                          <w:r w:rsidRPr="00864CC3">
                            <w:rPr>
                              <w:b/>
                              <w:bCs/>
                              <w:sz w:val="16"/>
                            </w:rPr>
                            <w:instrText>PAGE  \* Arabic  \* MERGEFORMAT</w:instrText>
                          </w:r>
                          <w:r w:rsidRPr="00864CC3">
                            <w:rPr>
                              <w:b/>
                              <w:bCs/>
                              <w:sz w:val="16"/>
                            </w:rPr>
                            <w:fldChar w:fldCharType="separate"/>
                          </w:r>
                          <w:r>
                            <w:rPr>
                              <w:b/>
                              <w:bCs/>
                              <w:noProof/>
                              <w:sz w:val="16"/>
                            </w:rPr>
                            <w:t>2</w:t>
                          </w:r>
                          <w:r w:rsidRPr="00864CC3">
                            <w:rPr>
                              <w:b/>
                              <w:bCs/>
                              <w:sz w:val="16"/>
                            </w:rPr>
                            <w:fldChar w:fldCharType="end"/>
                          </w:r>
                          <w:r w:rsidRPr="00864CC3">
                            <w:rPr>
                              <w:sz w:val="16"/>
                            </w:rPr>
                            <w:t xml:space="preserve"> de </w:t>
                          </w:r>
                          <w:r w:rsidRPr="00864CC3">
                            <w:rPr>
                              <w:bCs/>
                              <w:sz w:val="16"/>
                            </w:rPr>
                            <w:fldChar w:fldCharType="begin"/>
                          </w:r>
                          <w:r w:rsidRPr="00864CC3">
                            <w:rPr>
                              <w:bCs/>
                              <w:sz w:val="16"/>
                            </w:rPr>
                            <w:instrText>NUMPAGES  \* Arabic  \* MERGEFORMAT</w:instrText>
                          </w:r>
                          <w:r w:rsidRPr="00864CC3">
                            <w:rPr>
                              <w:bCs/>
                              <w:sz w:val="16"/>
                            </w:rPr>
                            <w:fldChar w:fldCharType="separate"/>
                          </w:r>
                          <w:r>
                            <w:rPr>
                              <w:bCs/>
                              <w:noProof/>
                              <w:sz w:val="16"/>
                            </w:rPr>
                            <w:t>2</w:t>
                          </w:r>
                          <w:r w:rsidRPr="00864CC3">
                            <w:rPr>
                              <w:bCs/>
                              <w:sz w:val="16"/>
                            </w:rPr>
                            <w:fldChar w:fldCharType="end"/>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w16du="http://schemas.microsoft.com/office/word/2023/wordml/word16du">
          <w:pict w14:anchorId="20C6A2C3">
            <v:shapetype id="_x0000_t202" coordsize="21600,21600" o:spt="202" path="m,l,21600r21600,l21600,xe" w14:anchorId="13D1752A">
              <v:stroke joinstyle="miter"/>
              <v:path gradientshapeok="t" o:connecttype="rect"/>
            </v:shapetype>
            <v:shape id="Cuadro de texto 2" style="position:absolute;left:0;text-align:left;margin-left:-.45pt;margin-top:-54.15pt;width:22.75pt;height:75.6pt;rotation:-90;z-index:251663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4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">
              <v:textbox>
                <w:txbxContent>
                  <w:p w:rsidRPr="00864CC3" w:rsidR="00C50197" w:rsidP="009D3B14" w:rsidRDefault="00C50197" w14:paraId="0087ED56" w14:textId="77777777">
                    <w:pPr>
                      <w:jc w:val="right"/>
                      <w:rPr>
                        <w:sz w:val="16"/>
                      </w:rPr>
                    </w:pPr>
                    <w:r w:rsidRPr="00864CC3">
                      <w:rPr>
                        <w:sz w:val="16"/>
                      </w:rPr>
                      <w:t xml:space="preserve">Página </w:t>
                    </w:r>
                    <w:r w:rsidRPr="00864CC3">
                      <w:rPr>
                        <w:b/>
                        <w:bCs/>
                        <w:sz w:val="16"/>
                      </w:rPr>
                      <w:fldChar w:fldCharType="begin"/>
                    </w:r>
                    <w:r w:rsidRPr="00864CC3">
                      <w:rPr>
                        <w:b/>
                        <w:bCs/>
                        <w:sz w:val="16"/>
                      </w:rPr>
                      <w:instrText>PAGE  \* Arabic  \* MERGEFORMAT</w:instrText>
                    </w:r>
                    <w:r w:rsidRPr="00864CC3">
                      <w:rPr>
                        <w:b/>
                        <w:bCs/>
                        <w:sz w:val="16"/>
                      </w:rPr>
                      <w:fldChar w:fldCharType="separate"/>
                    </w:r>
                    <w:r>
                      <w:rPr>
                        <w:b/>
                        <w:bCs/>
                        <w:noProof/>
                        <w:sz w:val="16"/>
                      </w:rPr>
                      <w:t>2</w:t>
                    </w:r>
                    <w:r w:rsidRPr="00864CC3">
                      <w:rPr>
                        <w:b/>
                        <w:bCs/>
                        <w:sz w:val="16"/>
                      </w:rPr>
                      <w:fldChar w:fldCharType="end"/>
                    </w:r>
                    <w:r w:rsidRPr="00864CC3">
                      <w:rPr>
                        <w:sz w:val="16"/>
                      </w:rPr>
                      <w:t xml:space="preserve"> de </w:t>
                    </w:r>
                    <w:r w:rsidRPr="00864CC3">
                      <w:rPr>
                        <w:bCs/>
                        <w:sz w:val="16"/>
                      </w:rPr>
                      <w:fldChar w:fldCharType="begin"/>
                    </w:r>
                    <w:r w:rsidRPr="00864CC3">
                      <w:rPr>
                        <w:bCs/>
                        <w:sz w:val="16"/>
                      </w:rPr>
                      <w:instrText>NUMPAGES  \* Arabic  \* MERGEFORMAT</w:instrText>
                    </w:r>
                    <w:r w:rsidRPr="00864CC3">
                      <w:rPr>
                        <w:bCs/>
                        <w:sz w:val="16"/>
                      </w:rPr>
                      <w:fldChar w:fldCharType="separate"/>
                    </w:r>
                    <w:r>
                      <w:rPr>
                        <w:bCs/>
                        <w:noProof/>
                        <w:sz w:val="16"/>
                      </w:rPr>
                      <w:t>2</w:t>
                    </w:r>
                    <w:r w:rsidRPr="00864CC3">
                      <w:rPr>
                        <w:bCs/>
                        <w:sz w:val="16"/>
                      </w:rPr>
                      <w:fldChar w:fldCharType="end"/>
                    </w:r>
                  </w:p>
                </w:txbxContent>
              </v:textbox>
            </v:shape>
          </w:pict>
        </mc:Fallback>
      </mc:AlternateContent>
    </w:r>
    <w:r w:rsidR="00C50197">
      <w:rPr>
        <w:rFonts w:ascii="Montserrat" w:hAnsi="Montserrat"/>
        <w:sz w:val="16"/>
        <w:szCs w:val="16"/>
      </w:rPr>
      <w:tab/>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mc:Ignorable="w14 w15 w16se w16cid w16 w16cex w16sdtdh wp14">
  <w:p w:rsidR="00B974EA" w:rsidRDefault="00B974EA" w14:paraId="39039AEB" w14:textId="77777777">
    <w:pPr>
      <w:pStyle w:val="Textoindependiente"/>
      <w:spacing w:line="14" w:lineRule="auto"/>
    </w:pPr>
    <w:r>
      <w:rPr>
        <w:noProof/>
      </w:rPr>
      <mc:AlternateContent>
        <mc:Choice Requires="wps">
          <w:drawing>
            <wp:anchor distT="0" distB="0" distL="114300" distR="114300" simplePos="0" relativeHeight="251682304" behindDoc="1" locked="0" layoutInCell="1" allowOverlap="1" wp14:anchorId="412A5CC4" wp14:editId="1135A5F2">
              <wp:simplePos x="0" y="0"/>
              <wp:positionH relativeFrom="page">
                <wp:posOffset>3823335</wp:posOffset>
              </wp:positionH>
              <wp:positionV relativeFrom="page">
                <wp:posOffset>9667240</wp:posOffset>
              </wp:positionV>
              <wp:extent cx="125095" cy="146685"/>
              <wp:effectExtent l="0" t="0" r="1905" b="5715"/>
              <wp:wrapNone/>
              <wp:docPr id="1865441589" name="docshape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5095" cy="146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74EA" w:rsidRDefault="00B974EA" w14:paraId="74CB8774" w14:textId="77777777">
                          <w:pPr>
                            <w:spacing w:before="16"/>
                            <w:ind w:left="20"/>
                            <w:rPr>
                              <w:sz w:val="16"/>
                            </w:rPr>
                          </w:pPr>
                          <w:r>
                            <w:rPr>
                              <w:color w:val="424141"/>
                              <w:spacing w:val="-5"/>
                              <w:sz w:val="16"/>
                            </w:rPr>
                            <w:t>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a="http://schemas.openxmlformats.org/drawingml/2006/main" xmlns:w16du="http://schemas.microsoft.com/office/word/2023/wordml/word16du">
          <w:pict w14:anchorId="65A30534">
            <v:shapetype id="_x0000_t202" coordsize="21600,21600" o:spt="202" path="m,l,21600r21600,l21600,xe" w14:anchorId="412A5CC4">
              <v:stroke joinstyle="miter"/>
              <v:path gradientshapeok="t" o:connecttype="rect"/>
            </v:shapetype>
            <v:shape id="docshape51" style="position:absolute;left:0;text-align:left;margin-left:301.05pt;margin-top:761.2pt;width:9.85pt;height:11.55pt;z-index:-251634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53"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">
              <v:path arrowok="t"/>
              <v:textbox inset="0,0,0,0">
                <w:txbxContent>
                  <w:p w:rsidR="00B974EA" w:rsidRDefault="00B974EA" w14:paraId="0EB5E791" w14:textId="77777777">
                    <w:pPr>
                      <w:spacing w:before="16"/>
                      <w:ind w:left="20"/>
                      <w:rPr>
                        <w:sz w:val="16"/>
                      </w:rPr>
                    </w:pPr>
                    <w:r>
                      <w:rPr>
                        <w:color w:val="424141"/>
                        <w:spacing w:val="-5"/>
                        <w:sz w:val="16"/>
                      </w:rPr>
                      <w:t>16</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mc:Ignorable="w14 w15 w16se w16cid w16 w16cex w16sdtdh wp14">
  <w:p w:rsidR="00B974EA" w:rsidRDefault="00B974EA" w14:paraId="3260706A" w14:textId="77777777">
    <w:pPr>
      <w:pStyle w:val="Textoindependiente"/>
      <w:spacing w:line="14" w:lineRule="auto"/>
    </w:pPr>
    <w:r>
      <w:rPr>
        <w:noProof/>
      </w:rPr>
      <mc:AlternateContent>
        <mc:Choice Requires="wps">
          <w:drawing>
            <wp:anchor distT="0" distB="0" distL="114300" distR="114300" simplePos="0" relativeHeight="251683328" behindDoc="1" locked="0" layoutInCell="1" allowOverlap="1" wp14:anchorId="522BE71E" wp14:editId="794E3832">
              <wp:simplePos x="0" y="0"/>
              <wp:positionH relativeFrom="page">
                <wp:posOffset>3797300</wp:posOffset>
              </wp:positionH>
              <wp:positionV relativeFrom="page">
                <wp:posOffset>9667240</wp:posOffset>
              </wp:positionV>
              <wp:extent cx="189230" cy="146685"/>
              <wp:effectExtent l="0" t="0" r="1270" b="5715"/>
              <wp:wrapNone/>
              <wp:docPr id="1753902031" name="docshape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9230" cy="146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74EA" w:rsidRDefault="00B974EA" w14:paraId="265B83D3" w14:textId="77777777">
                          <w:pPr>
                            <w:spacing w:before="16"/>
                            <w:ind w:left="60"/>
                            <w:rPr>
                              <w:sz w:val="16"/>
                            </w:rPr>
                          </w:pPr>
                          <w:r>
                            <w:rPr>
                              <w:color w:val="424141"/>
                              <w:spacing w:val="-5"/>
                              <w:sz w:val="16"/>
                            </w:rPr>
                            <w:fldChar w:fldCharType="begin"/>
                          </w:r>
                          <w:r>
                            <w:rPr>
                              <w:color w:val="424141"/>
                              <w:spacing w:val="-5"/>
                              <w:sz w:val="16"/>
                            </w:rPr>
                            <w:instrText xml:space="preserve"> PAGE </w:instrText>
                          </w:r>
                          <w:r>
                            <w:rPr>
                              <w:color w:val="424141"/>
                              <w:spacing w:val="-5"/>
                              <w:sz w:val="16"/>
                            </w:rPr>
                            <w:fldChar w:fldCharType="separate"/>
                          </w:r>
                          <w:r>
                            <w:rPr>
                              <w:color w:val="424141"/>
                              <w:spacing w:val="-5"/>
                              <w:sz w:val="16"/>
                            </w:rPr>
                            <w:t>18</w:t>
                          </w:r>
                          <w:r>
                            <w:rPr>
                              <w:color w:val="424141"/>
                              <w:spacing w:val="-5"/>
                              <w:sz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a="http://schemas.openxmlformats.org/drawingml/2006/main" xmlns:w16du="http://schemas.microsoft.com/office/word/2023/wordml/word16du">
          <w:pict w14:anchorId="753E1E80">
            <v:shapetype id="_x0000_t202" coordsize="21600,21600" o:spt="202" path="m,l,21600r21600,l21600,xe" w14:anchorId="522BE71E">
              <v:stroke joinstyle="miter"/>
              <v:path gradientshapeok="t" o:connecttype="rect"/>
            </v:shapetype>
            <v:shape id="docshape55" style="position:absolute;left:0;text-align:left;margin-left:299pt;margin-top:761.2pt;width:14.9pt;height:11.55pt;z-index:-251633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54"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">
              <v:path arrowok="t"/>
              <v:textbox inset="0,0,0,0">
                <w:txbxContent>
                  <w:p w:rsidR="00B974EA" w:rsidRDefault="00B974EA" w14:paraId="15877E4F" w14:textId="77777777">
                    <w:pPr>
                      <w:spacing w:before="16"/>
                      <w:ind w:left="60"/>
                      <w:rPr>
                        <w:sz w:val="16"/>
                      </w:rPr>
                    </w:pPr>
                    <w:r>
                      <w:rPr>
                        <w:color w:val="424141"/>
                        <w:spacing w:val="-5"/>
                        <w:sz w:val="16"/>
                      </w:rPr>
                      <w:fldChar w:fldCharType="begin"/>
                    </w:r>
                    <w:r>
                      <w:rPr>
                        <w:color w:val="424141"/>
                        <w:spacing w:val="-5"/>
                        <w:sz w:val="16"/>
                      </w:rPr>
                      <w:instrText xml:space="preserve"> PAGE </w:instrText>
                    </w:r>
                    <w:r>
                      <w:rPr>
                        <w:color w:val="424141"/>
                        <w:spacing w:val="-5"/>
                        <w:sz w:val="16"/>
                      </w:rPr>
                      <w:fldChar w:fldCharType="separate"/>
                    </w:r>
                    <w:r>
                      <w:rPr>
                        <w:color w:val="424141"/>
                        <w:spacing w:val="-5"/>
                        <w:sz w:val="16"/>
                      </w:rPr>
                      <w:t>18</w:t>
                    </w:r>
                    <w:r>
                      <w:rPr>
                        <w:color w:val="424141"/>
                        <w:spacing w:val="-5"/>
                        <w:sz w:val="16"/>
                      </w:rPr>
                      <w:fldChar w:fldCharType="end"/>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3904FF" w:rsidR="00C50197" w:rsidP="003904FF" w:rsidRDefault="00C50197" w14:paraId="0BC4C48A" w14:textId="77777777">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Pr="00F67695" w:rsidR="00C50197" w:rsidRDefault="00C50197" w14:paraId="1B849592" w14:textId="3FDE90EB">
    <w:pPr>
      <w:pStyle w:val="Piedepgina"/>
      <w:rPr>
        <w:sz w:val="22"/>
      </w:rPr>
    </w:pPr>
    <w:r w:rsidRPr="00F67695">
      <w:rPr>
        <w:sz w:val="18"/>
      </w:rPr>
      <w:t xml:space="preserve">Página </w:t>
    </w:r>
    <w:r w:rsidRPr="00F67695">
      <w:rPr>
        <w:b/>
        <w:bCs/>
        <w:sz w:val="18"/>
      </w:rPr>
      <w:fldChar w:fldCharType="begin"/>
    </w:r>
    <w:r w:rsidRPr="00F67695">
      <w:rPr>
        <w:b/>
        <w:bCs/>
        <w:sz w:val="18"/>
      </w:rPr>
      <w:instrText>PAGE  \* Arabic  \* MERGEFORMAT</w:instrText>
    </w:r>
    <w:r w:rsidRPr="00F67695">
      <w:rPr>
        <w:b/>
        <w:bCs/>
        <w:sz w:val="18"/>
      </w:rPr>
      <w:fldChar w:fldCharType="separate"/>
    </w:r>
    <w:r w:rsidRPr="00F67695">
      <w:rPr>
        <w:b/>
        <w:bCs/>
        <w:sz w:val="18"/>
      </w:rPr>
      <w:t>1</w:t>
    </w:r>
    <w:r w:rsidRPr="00F67695">
      <w:rPr>
        <w:b/>
        <w:bCs/>
        <w:sz w:val="18"/>
      </w:rPr>
      <w:fldChar w:fldCharType="end"/>
    </w:r>
    <w:r w:rsidRPr="00F67695">
      <w:rPr>
        <w:sz w:val="18"/>
      </w:rPr>
      <w:t xml:space="preserve"> de </w:t>
    </w:r>
    <w:r w:rsidRPr="00F67695">
      <w:rPr>
        <w:b/>
        <w:bCs/>
        <w:sz w:val="18"/>
      </w:rPr>
      <w:fldChar w:fldCharType="begin"/>
    </w:r>
    <w:r w:rsidRPr="00F67695">
      <w:rPr>
        <w:b/>
        <w:bCs/>
        <w:sz w:val="18"/>
      </w:rPr>
      <w:instrText>NUMPAGES  \* Arabic  \* MERGEFORMAT</w:instrText>
    </w:r>
    <w:r w:rsidRPr="00F67695">
      <w:rPr>
        <w:b/>
        <w:bCs/>
        <w:sz w:val="18"/>
      </w:rPr>
      <w:fldChar w:fldCharType="separate"/>
    </w:r>
    <w:r w:rsidRPr="00F67695">
      <w:rPr>
        <w:b/>
        <w:bCs/>
        <w:sz w:val="18"/>
      </w:rPr>
      <w:t>2</w:t>
    </w:r>
    <w:r w:rsidRPr="00F67695">
      <w:rPr>
        <w:b/>
        <w:bCs/>
        <w:sz w:val="18"/>
      </w:rPr>
      <w:fldChar w:fldCharType="end"/>
    </w:r>
  </w:p>
  <w:p w:rsidR="00546476" w:rsidRDefault="008D3B7A" w14:paraId="68F4AD05" w14:textId="75845A39">
    <w:r>
      <w:rPr>
        <w:rFonts w:ascii="Montserrat" w:hAnsi="Montserrat"/>
        <w:b/>
        <w:noProof/>
        <w:spacing w:val="30"/>
        <w:sz w:val="16"/>
      </w:rPr>
      <w:drawing>
        <wp:anchor distT="0" distB="0" distL="114300" distR="114300" simplePos="0" relativeHeight="251674112" behindDoc="0" locked="0" layoutInCell="1" allowOverlap="1" wp14:anchorId="6717BD17" wp14:editId="42BF4C4A">
          <wp:simplePos x="0" y="0"/>
          <wp:positionH relativeFrom="column">
            <wp:posOffset>5704205</wp:posOffset>
          </wp:positionH>
          <wp:positionV relativeFrom="paragraph">
            <wp:posOffset>3810</wp:posOffset>
          </wp:positionV>
          <wp:extent cx="725170" cy="328930"/>
          <wp:effectExtent l="0" t="0" r="0" b="3175"/>
          <wp:wrapNone/>
          <wp:docPr id="1258019696" name="Imagen 1258019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5170" cy="328930"/>
                  </a:xfrm>
                  <a:prstGeom prst="rect">
                    <a:avLst/>
                  </a:prstGeom>
                  <a:noFill/>
                </pic:spPr>
              </pic:pic>
            </a:graphicData>
          </a:graphic>
          <wp14:sizeRelH relativeFrom="page">
            <wp14:pctWidth>0</wp14:pctWidth>
          </wp14:sizeRelH>
          <wp14:sizeRelV relativeFrom="page">
            <wp14:pctHeight>0</wp14:pctHeight>
          </wp14:sizeRelV>
        </wp:anchor>
      </w:drawing>
    </w:r>
  </w:p>
  <w:p w:rsidR="00546476" w:rsidRDefault="00546476" w14:paraId="3A16F26A" w14:textId="77777777"/>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50197" w:rsidRDefault="00C50197" w14:paraId="11B56B10" w14:textId="77777777">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mc:Ignorable="w14 w15 w16se w16cid w16 w16cex w16sdtdh wp14">
  <w:p w:rsidR="00B974EA" w:rsidRDefault="00B974EA" w14:paraId="4CB9411E" w14:textId="77777777">
    <w:pPr>
      <w:pStyle w:val="Textoindependiente"/>
      <w:spacing w:line="14" w:lineRule="auto"/>
    </w:pPr>
    <w:r>
      <w:rPr>
        <w:noProof/>
      </w:rPr>
      <mc:AlternateContent>
        <mc:Choice Requires="wps">
          <w:drawing>
            <wp:anchor distT="0" distB="0" distL="114300" distR="114300" simplePos="0" relativeHeight="251677184" behindDoc="1" locked="0" layoutInCell="1" allowOverlap="1" wp14:anchorId="0944D85D" wp14:editId="312D2BAC">
              <wp:simplePos x="0" y="0"/>
              <wp:positionH relativeFrom="page">
                <wp:posOffset>3844290</wp:posOffset>
              </wp:positionH>
              <wp:positionV relativeFrom="page">
                <wp:posOffset>9667240</wp:posOffset>
              </wp:positionV>
              <wp:extent cx="83820" cy="146685"/>
              <wp:effectExtent l="0" t="0" r="5080" b="5715"/>
              <wp:wrapNone/>
              <wp:docPr id="1937749683" name="docshape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3820" cy="146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74EA" w:rsidRDefault="00B974EA" w14:paraId="777130DE" w14:textId="77777777">
                          <w:pPr>
                            <w:spacing w:before="16"/>
                            <w:ind w:left="20"/>
                            <w:rPr>
                              <w:sz w:val="16"/>
                            </w:rPr>
                          </w:pPr>
                          <w:r>
                            <w:rPr>
                              <w:color w:val="424141"/>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a="http://schemas.openxmlformats.org/drawingml/2006/main" xmlns:w16du="http://schemas.microsoft.com/office/word/2023/wordml/word16du">
          <w:pict w14:anchorId="4C23F751">
            <v:shapetype id="_x0000_t202" coordsize="21600,21600" o:spt="202" path="m,l,21600r21600,l21600,xe" w14:anchorId="0944D85D">
              <v:stroke joinstyle="miter"/>
              <v:path gradientshapeok="t" o:connecttype="rect"/>
            </v:shapetype>
            <v:shape id="docshape18" style="position:absolute;left:0;text-align:left;margin-left:302.7pt;margin-top:761.2pt;width:6.6pt;height:11.55pt;z-index:-251639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4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">
              <v:path arrowok="t"/>
              <v:textbox inset="0,0,0,0">
                <w:txbxContent>
                  <w:p w:rsidR="00B974EA" w:rsidRDefault="00B974EA" w14:paraId="18F999B5" w14:textId="77777777">
                    <w:pPr>
                      <w:spacing w:before="16"/>
                      <w:ind w:left="20"/>
                      <w:rPr>
                        <w:sz w:val="16"/>
                      </w:rPr>
                    </w:pPr>
                    <w:r>
                      <w:rPr>
                        <w:color w:val="424141"/>
                        <w:sz w:val="16"/>
                      </w:rPr>
                      <w:t>2</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mc:Ignorable="w14 w15 w16se w16cid w16 w16cex w16sdtdh wp14">
  <w:p w:rsidR="00B974EA" w:rsidRDefault="00B974EA" w14:paraId="58CD22C3" w14:textId="77777777">
    <w:pPr>
      <w:pStyle w:val="Textoindependiente"/>
      <w:spacing w:line="14" w:lineRule="auto"/>
    </w:pPr>
    <w:r>
      <w:rPr>
        <w:noProof/>
      </w:rPr>
      <mc:AlternateContent>
        <mc:Choice Requires="wps">
          <w:drawing>
            <wp:anchor distT="0" distB="0" distL="114300" distR="114300" simplePos="0" relativeHeight="251678208" behindDoc="1" locked="0" layoutInCell="1" allowOverlap="1" wp14:anchorId="2CF12EB1" wp14:editId="3B990189">
              <wp:simplePos x="0" y="0"/>
              <wp:positionH relativeFrom="page">
                <wp:posOffset>3818890</wp:posOffset>
              </wp:positionH>
              <wp:positionV relativeFrom="page">
                <wp:posOffset>9667240</wp:posOffset>
              </wp:positionV>
              <wp:extent cx="147320" cy="146685"/>
              <wp:effectExtent l="0" t="0" r="5080" b="5715"/>
              <wp:wrapNone/>
              <wp:docPr id="327404578" name="docshape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7320" cy="146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74EA" w:rsidRDefault="00B974EA" w14:paraId="7E74A2C4" w14:textId="77777777">
                          <w:pPr>
                            <w:spacing w:before="16"/>
                            <w:ind w:left="60"/>
                            <w:rPr>
                              <w:sz w:val="16"/>
                            </w:rPr>
                          </w:pPr>
                          <w:r>
                            <w:rPr>
                              <w:color w:val="424141"/>
                              <w:sz w:val="16"/>
                            </w:rPr>
                            <w:fldChar w:fldCharType="begin"/>
                          </w:r>
                          <w:r>
                            <w:rPr>
                              <w:color w:val="424141"/>
                              <w:sz w:val="16"/>
                            </w:rPr>
                            <w:instrText xml:space="preserve"> PAGE </w:instrText>
                          </w:r>
                          <w:r>
                            <w:rPr>
                              <w:color w:val="424141"/>
                              <w:sz w:val="16"/>
                            </w:rPr>
                            <w:fldChar w:fldCharType="separate"/>
                          </w:r>
                          <w:r>
                            <w:rPr>
                              <w:color w:val="424141"/>
                              <w:sz w:val="16"/>
                            </w:rPr>
                            <w:t>3</w:t>
                          </w:r>
                          <w:r>
                            <w:rPr>
                              <w:color w:val="424141"/>
                              <w:sz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a="http://schemas.openxmlformats.org/drawingml/2006/main" xmlns:w16du="http://schemas.microsoft.com/office/word/2023/wordml/word16du">
          <w:pict w14:anchorId="669D7307">
            <v:shapetype id="_x0000_t202" coordsize="21600,21600" o:spt="202" path="m,l,21600r21600,l21600,xe" w14:anchorId="2CF12EB1">
              <v:stroke joinstyle="miter"/>
              <v:path gradientshapeok="t" o:connecttype="rect"/>
            </v:shapetype>
            <v:shape id="docshape23" style="position:absolute;left:0;text-align:left;margin-left:300.7pt;margin-top:761.2pt;width:11.6pt;height:11.55pt;z-index:-251638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4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">
              <v:path arrowok="t"/>
              <v:textbox inset="0,0,0,0">
                <w:txbxContent>
                  <w:p w:rsidR="00B974EA" w:rsidRDefault="00B974EA" w14:paraId="43DD4C48" w14:textId="77777777">
                    <w:pPr>
                      <w:spacing w:before="16"/>
                      <w:ind w:left="60"/>
                      <w:rPr>
                        <w:sz w:val="16"/>
                      </w:rPr>
                    </w:pPr>
                    <w:r>
                      <w:rPr>
                        <w:color w:val="424141"/>
                        <w:sz w:val="16"/>
                      </w:rPr>
                      <w:fldChar w:fldCharType="begin"/>
                    </w:r>
                    <w:r>
                      <w:rPr>
                        <w:color w:val="424141"/>
                        <w:sz w:val="16"/>
                      </w:rPr>
                      <w:instrText xml:space="preserve"> PAGE </w:instrText>
                    </w:r>
                    <w:r>
                      <w:rPr>
                        <w:color w:val="424141"/>
                        <w:sz w:val="16"/>
                      </w:rPr>
                      <w:fldChar w:fldCharType="separate"/>
                    </w:r>
                    <w:r>
                      <w:rPr>
                        <w:color w:val="424141"/>
                        <w:sz w:val="16"/>
                      </w:rPr>
                      <w:t>3</w:t>
                    </w:r>
                    <w:r>
                      <w:rPr>
                        <w:color w:val="424141"/>
                        <w:sz w:val="16"/>
                      </w:rP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mc:Ignorable="w14 w15 w16se w16cid w16 w16cex w16sdtdh wp14">
  <w:p w:rsidR="00B974EA" w:rsidRDefault="00B974EA" w14:paraId="7D1DF9F6" w14:textId="77777777">
    <w:pPr>
      <w:pStyle w:val="Textoindependiente"/>
      <w:spacing w:line="14" w:lineRule="auto"/>
    </w:pPr>
    <w:r>
      <w:rPr>
        <w:noProof/>
      </w:rPr>
      <mc:AlternateContent>
        <mc:Choice Requires="wps">
          <w:drawing>
            <wp:anchor distT="0" distB="0" distL="114300" distR="114300" simplePos="0" relativeHeight="251684352" behindDoc="1" locked="0" layoutInCell="1" allowOverlap="1" wp14:anchorId="77DCB850" wp14:editId="6997C334">
              <wp:simplePos x="0" y="0"/>
              <wp:positionH relativeFrom="page">
                <wp:posOffset>3816350</wp:posOffset>
              </wp:positionH>
              <wp:positionV relativeFrom="page">
                <wp:posOffset>9667240</wp:posOffset>
              </wp:positionV>
              <wp:extent cx="152400" cy="146685"/>
              <wp:effectExtent l="0" t="0" r="0" b="5715"/>
              <wp:wrapNone/>
              <wp:docPr id="379590067" name="docshape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2400" cy="146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74EA" w:rsidRDefault="00B974EA" w14:paraId="090422DF" w14:textId="77777777">
                          <w:pPr>
                            <w:spacing w:before="16"/>
                            <w:ind w:left="60"/>
                            <w:rPr>
                              <w:sz w:val="16"/>
                            </w:rPr>
                          </w:pPr>
                          <w:r>
                            <w:rPr>
                              <w:color w:val="424141"/>
                              <w:sz w:val="16"/>
                            </w:rPr>
                            <w:fldChar w:fldCharType="begin"/>
                          </w:r>
                          <w:r>
                            <w:rPr>
                              <w:color w:val="424141"/>
                              <w:sz w:val="16"/>
                            </w:rPr>
                            <w:instrText xml:space="preserve"> PAGE </w:instrText>
                          </w:r>
                          <w:r>
                            <w:rPr>
                              <w:color w:val="424141"/>
                              <w:sz w:val="16"/>
                            </w:rPr>
                            <w:fldChar w:fldCharType="separate"/>
                          </w:r>
                          <w:r>
                            <w:rPr>
                              <w:color w:val="424141"/>
                              <w:sz w:val="16"/>
                            </w:rPr>
                            <w:t>6</w:t>
                          </w:r>
                          <w:r>
                            <w:rPr>
                              <w:color w:val="424141"/>
                              <w:sz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a="http://schemas.openxmlformats.org/drawingml/2006/main" xmlns:w16du="http://schemas.microsoft.com/office/word/2023/wordml/word16du">
          <w:pict w14:anchorId="1C957831">
            <v:shapetype id="_x0000_t202" coordsize="21600,21600" o:spt="202" path="m,l,21600r21600,l21600,xe" w14:anchorId="77DCB850">
              <v:stroke joinstyle="miter"/>
              <v:path gradientshapeok="t" o:connecttype="rect"/>
            </v:shapetype>
            <v:shape id="docshape27" style="position:absolute;left:0;text-align:left;margin-left:300.5pt;margin-top:761.2pt;width:12pt;height:11.55pt;z-index:-251632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4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">
              <v:path arrowok="t"/>
              <v:textbox inset="0,0,0,0">
                <w:txbxContent>
                  <w:p w:rsidR="00B974EA" w:rsidRDefault="00B974EA" w14:paraId="5258BE6D" w14:textId="77777777">
                    <w:pPr>
                      <w:spacing w:before="16"/>
                      <w:ind w:left="60"/>
                      <w:rPr>
                        <w:sz w:val="16"/>
                      </w:rPr>
                    </w:pPr>
                    <w:r>
                      <w:rPr>
                        <w:color w:val="424141"/>
                        <w:sz w:val="16"/>
                      </w:rPr>
                      <w:fldChar w:fldCharType="begin"/>
                    </w:r>
                    <w:r>
                      <w:rPr>
                        <w:color w:val="424141"/>
                        <w:sz w:val="16"/>
                      </w:rPr>
                      <w:instrText xml:space="preserve"> PAGE </w:instrText>
                    </w:r>
                    <w:r>
                      <w:rPr>
                        <w:color w:val="424141"/>
                        <w:sz w:val="16"/>
                      </w:rPr>
                      <w:fldChar w:fldCharType="separate"/>
                    </w:r>
                    <w:r>
                      <w:rPr>
                        <w:color w:val="424141"/>
                        <w:sz w:val="16"/>
                      </w:rPr>
                      <w:t>6</w:t>
                    </w:r>
                    <w:r>
                      <w:rPr>
                        <w:color w:val="424141"/>
                        <w:sz w:val="16"/>
                      </w:rP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mc:Ignorable="w14 w15 w16se w16cid w16 w16cex w16sdtdh wp14">
  <w:p w:rsidR="00B974EA" w:rsidRDefault="00B974EA" w14:paraId="51FB8D06" w14:textId="77777777">
    <w:pPr>
      <w:pStyle w:val="Textoindependiente"/>
      <w:spacing w:line="14" w:lineRule="auto"/>
    </w:pPr>
    <w:r>
      <w:rPr>
        <w:noProof/>
      </w:rPr>
      <mc:AlternateContent>
        <mc:Choice Requires="wps">
          <w:drawing>
            <wp:anchor distT="0" distB="0" distL="114300" distR="114300" simplePos="0" relativeHeight="251679232" behindDoc="1" locked="0" layoutInCell="1" allowOverlap="1" wp14:anchorId="7E28A2B0" wp14:editId="77F6435A">
              <wp:simplePos x="0" y="0"/>
              <wp:positionH relativeFrom="page">
                <wp:posOffset>3794760</wp:posOffset>
              </wp:positionH>
              <wp:positionV relativeFrom="page">
                <wp:posOffset>9667240</wp:posOffset>
              </wp:positionV>
              <wp:extent cx="183515" cy="146685"/>
              <wp:effectExtent l="0" t="0" r="6985" b="5715"/>
              <wp:wrapNone/>
              <wp:docPr id="1217075607" name="docshape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3515" cy="146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74EA" w:rsidRDefault="00B974EA" w14:paraId="5287C6C3" w14:textId="77777777">
                          <w:pPr>
                            <w:spacing w:before="16"/>
                            <w:ind w:left="72"/>
                            <w:rPr>
                              <w:sz w:val="16"/>
                            </w:rPr>
                          </w:pPr>
                          <w:r>
                            <w:rPr>
                              <w:color w:val="424141"/>
                              <w:spacing w:val="-5"/>
                              <w:sz w:val="16"/>
                            </w:rPr>
                            <w:fldChar w:fldCharType="begin"/>
                          </w:r>
                          <w:r>
                            <w:rPr>
                              <w:color w:val="424141"/>
                              <w:spacing w:val="-5"/>
                              <w:sz w:val="16"/>
                            </w:rPr>
                            <w:instrText xml:space="preserve"> PAGE </w:instrText>
                          </w:r>
                          <w:r>
                            <w:rPr>
                              <w:color w:val="424141"/>
                              <w:spacing w:val="-5"/>
                              <w:sz w:val="16"/>
                            </w:rPr>
                            <w:fldChar w:fldCharType="separate"/>
                          </w:r>
                          <w:r>
                            <w:rPr>
                              <w:color w:val="424141"/>
                              <w:spacing w:val="-5"/>
                              <w:sz w:val="16"/>
                            </w:rPr>
                            <w:t>12</w:t>
                          </w:r>
                          <w:r>
                            <w:rPr>
                              <w:color w:val="424141"/>
                              <w:spacing w:val="-5"/>
                              <w:sz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a="http://schemas.openxmlformats.org/drawingml/2006/main" xmlns:w16du="http://schemas.microsoft.com/office/word/2023/wordml/word16du">
          <w:pict w14:anchorId="54F059E8">
            <v:shapetype id="_x0000_t202" coordsize="21600,21600" o:spt="202" path="m,l,21600r21600,l21600,xe" w14:anchorId="7E28A2B0">
              <v:stroke joinstyle="miter"/>
              <v:path gradientshapeok="t" o:connecttype="rect"/>
            </v:shapetype>
            <v:shape id="docshape34" style="position:absolute;left:0;text-align:left;margin-left:298.8pt;margin-top:761.2pt;width:14.45pt;height:11.55pt;z-index:-251637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5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">
              <v:path arrowok="t"/>
              <v:textbox inset="0,0,0,0">
                <w:txbxContent>
                  <w:p w:rsidR="00B974EA" w:rsidRDefault="00B974EA" w14:paraId="190C4593" w14:textId="77777777">
                    <w:pPr>
                      <w:spacing w:before="16"/>
                      <w:ind w:left="72"/>
                      <w:rPr>
                        <w:sz w:val="16"/>
                      </w:rPr>
                    </w:pPr>
                    <w:r>
                      <w:rPr>
                        <w:color w:val="424141"/>
                        <w:spacing w:val="-5"/>
                        <w:sz w:val="16"/>
                      </w:rPr>
                      <w:fldChar w:fldCharType="begin"/>
                    </w:r>
                    <w:r>
                      <w:rPr>
                        <w:color w:val="424141"/>
                        <w:spacing w:val="-5"/>
                        <w:sz w:val="16"/>
                      </w:rPr>
                      <w:instrText xml:space="preserve"> PAGE </w:instrText>
                    </w:r>
                    <w:r>
                      <w:rPr>
                        <w:color w:val="424141"/>
                        <w:spacing w:val="-5"/>
                        <w:sz w:val="16"/>
                      </w:rPr>
                      <w:fldChar w:fldCharType="separate"/>
                    </w:r>
                    <w:r>
                      <w:rPr>
                        <w:color w:val="424141"/>
                        <w:spacing w:val="-5"/>
                        <w:sz w:val="16"/>
                      </w:rPr>
                      <w:t>12</w:t>
                    </w:r>
                    <w:r>
                      <w:rPr>
                        <w:color w:val="424141"/>
                        <w:spacing w:val="-5"/>
                        <w:sz w:val="16"/>
                      </w:rP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mc:Ignorable="w14 w15 w16se w16cid w16 w16cex w16sdtdh wp14">
  <w:p w:rsidR="00B974EA" w:rsidRDefault="00B974EA" w14:paraId="6F892471" w14:textId="77777777">
    <w:pPr>
      <w:pStyle w:val="Textoindependiente"/>
      <w:spacing w:line="14" w:lineRule="auto"/>
    </w:pPr>
    <w:r>
      <w:rPr>
        <w:noProof/>
      </w:rPr>
      <mc:AlternateContent>
        <mc:Choice Requires="wps">
          <w:drawing>
            <wp:anchor distT="0" distB="0" distL="114300" distR="114300" simplePos="0" relativeHeight="251680256" behindDoc="1" locked="0" layoutInCell="1" allowOverlap="1" wp14:anchorId="3D82D8FE" wp14:editId="5FCB6781">
              <wp:simplePos x="0" y="0"/>
              <wp:positionH relativeFrom="page">
                <wp:posOffset>3801745</wp:posOffset>
              </wp:positionH>
              <wp:positionV relativeFrom="page">
                <wp:posOffset>9667240</wp:posOffset>
              </wp:positionV>
              <wp:extent cx="179070" cy="146685"/>
              <wp:effectExtent l="0" t="0" r="11430" b="5715"/>
              <wp:wrapNone/>
              <wp:docPr id="1706370948" name="docshape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9070" cy="146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74EA" w:rsidRDefault="00B974EA" w14:paraId="7E1D0B46" w14:textId="77777777">
                          <w:pPr>
                            <w:spacing w:before="16"/>
                            <w:ind w:left="60"/>
                            <w:rPr>
                              <w:sz w:val="16"/>
                            </w:rPr>
                          </w:pPr>
                          <w:r>
                            <w:rPr>
                              <w:color w:val="424141"/>
                              <w:spacing w:val="-5"/>
                              <w:sz w:val="16"/>
                            </w:rPr>
                            <w:fldChar w:fldCharType="begin"/>
                          </w:r>
                          <w:r>
                            <w:rPr>
                              <w:color w:val="424141"/>
                              <w:spacing w:val="-5"/>
                              <w:sz w:val="16"/>
                            </w:rPr>
                            <w:instrText xml:space="preserve"> PAGE </w:instrText>
                          </w:r>
                          <w:r>
                            <w:rPr>
                              <w:color w:val="424141"/>
                              <w:spacing w:val="-5"/>
                              <w:sz w:val="16"/>
                            </w:rPr>
                            <w:fldChar w:fldCharType="separate"/>
                          </w:r>
                          <w:r>
                            <w:rPr>
                              <w:color w:val="424141"/>
                              <w:spacing w:val="-5"/>
                              <w:sz w:val="16"/>
                            </w:rPr>
                            <w:t>13</w:t>
                          </w:r>
                          <w:r>
                            <w:rPr>
                              <w:color w:val="424141"/>
                              <w:spacing w:val="-5"/>
                              <w:sz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a="http://schemas.openxmlformats.org/drawingml/2006/main" xmlns:w16du="http://schemas.microsoft.com/office/word/2023/wordml/word16du">
          <w:pict w14:anchorId="5220343F">
            <v:shapetype id="_x0000_t202" coordsize="21600,21600" o:spt="202" path="m,l,21600r21600,l21600,xe" w14:anchorId="3D82D8FE">
              <v:stroke joinstyle="miter"/>
              <v:path gradientshapeok="t" o:connecttype="rect"/>
            </v:shapetype>
            <v:shape id="docshape38" style="position:absolute;left:0;text-align:left;margin-left:299.35pt;margin-top:761.2pt;width:14.1pt;height:11.55pt;z-index:-251636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5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">
              <v:path arrowok="t"/>
              <v:textbox inset="0,0,0,0">
                <w:txbxContent>
                  <w:p w:rsidR="00B974EA" w:rsidRDefault="00B974EA" w14:paraId="784534C2" w14:textId="77777777">
                    <w:pPr>
                      <w:spacing w:before="16"/>
                      <w:ind w:left="60"/>
                      <w:rPr>
                        <w:sz w:val="16"/>
                      </w:rPr>
                    </w:pPr>
                    <w:r>
                      <w:rPr>
                        <w:color w:val="424141"/>
                        <w:spacing w:val="-5"/>
                        <w:sz w:val="16"/>
                      </w:rPr>
                      <w:fldChar w:fldCharType="begin"/>
                    </w:r>
                    <w:r>
                      <w:rPr>
                        <w:color w:val="424141"/>
                        <w:spacing w:val="-5"/>
                        <w:sz w:val="16"/>
                      </w:rPr>
                      <w:instrText xml:space="preserve"> PAGE </w:instrText>
                    </w:r>
                    <w:r>
                      <w:rPr>
                        <w:color w:val="424141"/>
                        <w:spacing w:val="-5"/>
                        <w:sz w:val="16"/>
                      </w:rPr>
                      <w:fldChar w:fldCharType="separate"/>
                    </w:r>
                    <w:r>
                      <w:rPr>
                        <w:color w:val="424141"/>
                        <w:spacing w:val="-5"/>
                        <w:sz w:val="16"/>
                      </w:rPr>
                      <w:t>13</w:t>
                    </w:r>
                    <w:r>
                      <w:rPr>
                        <w:color w:val="424141"/>
                        <w:spacing w:val="-5"/>
                        <w:sz w:val="16"/>
                      </w:rP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mc:Ignorable="w14 w15 w16se w16cid w16 w16cex w16sdtdh wp14">
  <w:p w:rsidR="00B974EA" w:rsidRDefault="00B974EA" w14:paraId="409D8FCE" w14:textId="77777777">
    <w:pPr>
      <w:pStyle w:val="Textoindependiente"/>
      <w:spacing w:line="14" w:lineRule="auto"/>
    </w:pPr>
    <w:r>
      <w:rPr>
        <w:noProof/>
      </w:rPr>
      <mc:AlternateContent>
        <mc:Choice Requires="wps">
          <w:drawing>
            <wp:anchor distT="0" distB="0" distL="114300" distR="114300" simplePos="0" relativeHeight="251681280" behindDoc="1" locked="0" layoutInCell="1" allowOverlap="1" wp14:anchorId="194EBAE6" wp14:editId="7C64C6C5">
              <wp:simplePos x="0" y="0"/>
              <wp:positionH relativeFrom="page">
                <wp:posOffset>3826510</wp:posOffset>
              </wp:positionH>
              <wp:positionV relativeFrom="page">
                <wp:posOffset>9667240</wp:posOffset>
              </wp:positionV>
              <wp:extent cx="116205" cy="146685"/>
              <wp:effectExtent l="0" t="0" r="10795" b="5715"/>
              <wp:wrapNone/>
              <wp:docPr id="1382662757" name="docshape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6205" cy="146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74EA" w:rsidRDefault="00B974EA" w14:paraId="188A3739" w14:textId="77777777">
                          <w:pPr>
                            <w:spacing w:before="16"/>
                            <w:ind w:left="20"/>
                            <w:rPr>
                              <w:sz w:val="16"/>
                            </w:rPr>
                          </w:pPr>
                          <w:r>
                            <w:rPr>
                              <w:color w:val="424141"/>
                              <w:spacing w:val="-5"/>
                              <w:sz w:val="16"/>
                            </w:rPr>
                            <w:t>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a="http://schemas.openxmlformats.org/drawingml/2006/main" xmlns:w16du="http://schemas.microsoft.com/office/word/2023/wordml/word16du">
          <w:pict w14:anchorId="592DE132">
            <v:shapetype id="_x0000_t202" coordsize="21600,21600" o:spt="202" path="m,l,21600r21600,l21600,xe" w14:anchorId="194EBAE6">
              <v:stroke joinstyle="miter"/>
              <v:path gradientshapeok="t" o:connecttype="rect"/>
            </v:shapetype>
            <v:shape id="docshape43" style="position:absolute;left:0;text-align:left;margin-left:301.3pt;margin-top:761.2pt;width:9.15pt;height:11.55pt;z-index:-251635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52"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">
              <v:path arrowok="t"/>
              <v:textbox inset="0,0,0,0">
                <w:txbxContent>
                  <w:p w:rsidR="00B974EA" w:rsidRDefault="00B974EA" w14:paraId="33CFEC6B" w14:textId="77777777">
                    <w:pPr>
                      <w:spacing w:before="16"/>
                      <w:ind w:left="20"/>
                      <w:rPr>
                        <w:sz w:val="16"/>
                      </w:rPr>
                    </w:pPr>
                    <w:r>
                      <w:rPr>
                        <w:color w:val="424141"/>
                        <w:spacing w:val="-5"/>
                        <w:sz w:val="16"/>
                      </w:rPr>
                      <w:t>15</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5864B5" w:rsidP="007C0C60" w:rsidRDefault="005864B5" w14:paraId="2EDC068A" w14:textId="77777777">
      <w:pPr>
        <w:spacing w:line="240" w:lineRule="auto"/>
      </w:pPr>
      <w:r>
        <w:separator/>
      </w:r>
    </w:p>
  </w:footnote>
  <w:footnote w:type="continuationSeparator" w:id="0">
    <w:p w:rsidR="005864B5" w:rsidP="007C0C60" w:rsidRDefault="005864B5" w14:paraId="266D9990" w14:textId="7777777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Pr="005A5F8B" w:rsidR="00C50197" w:rsidP="00904EDB" w:rsidRDefault="007948AD" w14:paraId="150D4864" w14:textId="27A20396">
    <w:pPr>
      <w:jc w:val="right"/>
      <w:rPr>
        <w:rFonts w:ascii="Montserrat" w:hAnsi="Montserrat"/>
        <w:b/>
        <w:spacing w:val="30"/>
        <w:sz w:val="12"/>
      </w:rPr>
    </w:pPr>
    <w:sdt>
      <w:sdtPr>
        <w:rPr>
          <w:rFonts w:ascii="Montserrat" w:hAnsi="Montserrat"/>
          <w:b/>
          <w:spacing w:val="30"/>
          <w:sz w:val="16"/>
        </w:rPr>
        <w:alias w:val="Empresa/Organización"/>
        <w:tag w:val=""/>
        <w:id w:val="-355426453"/>
        <w:placeholder>
          <w:docPart w:val="D3C916F1670F4BAB81491874B33CE9C0"/>
        </w:placeholder>
        <w:dataBinding w:prefixMappings="xmlns:ns0='http://schemas.openxmlformats.org/officeDocument/2006/extended-properties' " w:xpath="/ns0:Properties[1]/ns0:Company[1]" w:storeItemID="{6668398D-A668-4E3E-A5EB-62B293D839F1}"/>
        <w:text/>
      </w:sdtPr>
      <w:sdtEndPr/>
      <w:sdtContent>
        <w:r w:rsidRPr="005A5F8B" w:rsidR="00C50197">
          <w:rPr>
            <w:rFonts w:ascii="Montserrat" w:hAnsi="Montserrat"/>
            <w:b/>
            <w:spacing w:val="30"/>
            <w:sz w:val="16"/>
          </w:rPr>
          <w:t>[NOMBRE DE</w:t>
        </w:r>
        <w:r w:rsidR="00C50197">
          <w:rPr>
            <w:rFonts w:ascii="Montserrat" w:hAnsi="Montserrat"/>
            <w:b/>
            <w:spacing w:val="30"/>
            <w:sz w:val="16"/>
          </w:rPr>
          <w:t xml:space="preserve"> </w:t>
        </w:r>
        <w:r w:rsidRPr="005A5F8B" w:rsidR="00C50197">
          <w:rPr>
            <w:rFonts w:ascii="Montserrat" w:hAnsi="Montserrat"/>
            <w:b/>
            <w:spacing w:val="30"/>
            <w:sz w:val="16"/>
          </w:rPr>
          <w:t xml:space="preserve">LA </w:t>
        </w:r>
        <w:r w:rsidR="00C50197">
          <w:rPr>
            <w:rFonts w:ascii="Montserrat" w:hAnsi="Montserrat"/>
            <w:b/>
            <w:spacing w:val="30"/>
            <w:sz w:val="16"/>
          </w:rPr>
          <w:t>ORGANIZACIÓN</w:t>
        </w:r>
        <w:r w:rsidRPr="005A5F8B" w:rsidR="00C50197">
          <w:rPr>
            <w:rFonts w:ascii="Montserrat" w:hAnsi="Montserrat"/>
            <w:b/>
            <w:spacing w:val="30"/>
            <w:sz w:val="16"/>
          </w:rPr>
          <w:t>]</w:t>
        </w:r>
      </w:sdtContent>
    </w:sdt>
    <w:r w:rsidRPr="005A5F8B" w:rsidR="00C50197">
      <w:rPr>
        <w:noProof/>
        <w:spacing w:val="30"/>
        <w:lang w:val="es-CL" w:eastAsia="es-CL" w:bidi="ar-SA"/>
      </w:rPr>
      <w:drawing>
        <wp:anchor distT="0" distB="0" distL="114300" distR="114300" simplePos="0" relativeHeight="251665920" behindDoc="1" locked="0" layoutInCell="1" allowOverlap="1" wp14:anchorId="2D2ADC8D" wp14:editId="605BDD8B">
          <wp:simplePos x="723900" y="457200"/>
          <wp:positionH relativeFrom="page">
            <wp:align>center</wp:align>
          </wp:positionH>
          <wp:positionV relativeFrom="page">
            <wp:align>center</wp:align>
          </wp:positionV>
          <wp:extent cx="7772400" cy="10056840"/>
          <wp:effectExtent l="0" t="0" r="0" b="0"/>
          <wp:wrapNone/>
          <wp:docPr id="498" name="Imagen 498" descr="Imagen que contiene captura de pantal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 name="Pagina_Mesa de trabajo 1_Mesa de trabajo 1.pn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6840"/>
                  </a:xfrm>
                  <a:prstGeom prst="rect">
                    <a:avLst/>
                  </a:prstGeom>
                </pic:spPr>
              </pic:pic>
            </a:graphicData>
          </a:graphic>
          <wp14:sizeRelH relativeFrom="margin">
            <wp14:pctWidth>0</wp14:pctWidth>
          </wp14:sizeRelH>
          <wp14:sizeRelV relativeFrom="margin">
            <wp14:pctHeight>0</wp14:pctHeight>
          </wp14:sizeRelV>
        </wp:anchor>
      </w:drawing>
    </w:r>
    <w:r w:rsidRPr="005A5F8B" w:rsidR="00C50197">
      <w:rPr>
        <w:noProof/>
        <w:spacing w:val="30"/>
        <w:lang w:val="es-CL" w:eastAsia="es-CL" w:bidi="ar-SA"/>
      </w:rPr>
      <mc:AlternateContent>
        <mc:Choice Requires="wpg">
          <w:drawing>
            <wp:anchor distT="0" distB="0" distL="114300" distR="114300" simplePos="0" relativeHeight="251653632" behindDoc="1" locked="0" layoutInCell="1" allowOverlap="1" wp14:anchorId="3F4F12E9" wp14:editId="57954052">
              <wp:simplePos x="0" y="0"/>
              <wp:positionH relativeFrom="page">
                <wp:posOffset>-6350</wp:posOffset>
              </wp:positionH>
              <wp:positionV relativeFrom="page">
                <wp:posOffset>-6350</wp:posOffset>
              </wp:positionV>
              <wp:extent cx="7785100" cy="10071100"/>
              <wp:effectExtent l="0" t="0" r="0" b="0"/>
              <wp:wrapNone/>
              <wp:docPr id="247"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85100" cy="10071100"/>
                        <a:chOff x="-10" y="-10"/>
                        <a:chExt cx="12260" cy="15860"/>
                      </a:xfrm>
                    </wpg:grpSpPr>
                    <wps:wsp>
                      <wps:cNvPr id="248" name="Line 2"/>
                      <wps:cNvCnPr>
                        <a:cxnSpLocks noChangeShapeType="1"/>
                      </wps:cNvCnPr>
                      <wps:spPr bwMode="auto">
                        <a:xfrm>
                          <a:off x="50"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49" name="Line 3"/>
                      <wps:cNvCnPr>
                        <a:cxnSpLocks noChangeShapeType="1"/>
                      </wps:cNvCnPr>
                      <wps:spPr bwMode="auto">
                        <a:xfrm>
                          <a:off x="153"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50" name="Line 4"/>
                      <wps:cNvCnPr>
                        <a:cxnSpLocks noChangeShapeType="1"/>
                      </wps:cNvCnPr>
                      <wps:spPr bwMode="auto">
                        <a:xfrm>
                          <a:off x="257"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51" name="Line 5"/>
                      <wps:cNvCnPr>
                        <a:cxnSpLocks noChangeShapeType="1"/>
                      </wps:cNvCnPr>
                      <wps:spPr bwMode="auto">
                        <a:xfrm>
                          <a:off x="361"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52" name="Line 6"/>
                      <wps:cNvCnPr>
                        <a:cxnSpLocks noChangeShapeType="1"/>
                      </wps:cNvCnPr>
                      <wps:spPr bwMode="auto">
                        <a:xfrm>
                          <a:off x="465"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53" name="Line 7"/>
                      <wps:cNvCnPr>
                        <a:cxnSpLocks noChangeShapeType="1"/>
                      </wps:cNvCnPr>
                      <wps:spPr bwMode="auto">
                        <a:xfrm>
                          <a:off x="568"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54" name="Line 8"/>
                      <wps:cNvCnPr>
                        <a:cxnSpLocks noChangeShapeType="1"/>
                      </wps:cNvCnPr>
                      <wps:spPr bwMode="auto">
                        <a:xfrm>
                          <a:off x="672"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55" name="Line 9"/>
                      <wps:cNvCnPr>
                        <a:cxnSpLocks noChangeShapeType="1"/>
                      </wps:cNvCnPr>
                      <wps:spPr bwMode="auto">
                        <a:xfrm>
                          <a:off x="776"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56" name="Line 10"/>
                      <wps:cNvCnPr>
                        <a:cxnSpLocks noChangeShapeType="1"/>
                      </wps:cNvCnPr>
                      <wps:spPr bwMode="auto">
                        <a:xfrm>
                          <a:off x="879"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57" name="Line 11"/>
                      <wps:cNvCnPr>
                        <a:cxnSpLocks noChangeShapeType="1"/>
                      </wps:cNvCnPr>
                      <wps:spPr bwMode="auto">
                        <a:xfrm>
                          <a:off x="983"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58" name="Line 12"/>
                      <wps:cNvCnPr>
                        <a:cxnSpLocks noChangeShapeType="1"/>
                      </wps:cNvCnPr>
                      <wps:spPr bwMode="auto">
                        <a:xfrm>
                          <a:off x="1087"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59" name="Line 13"/>
                      <wps:cNvCnPr>
                        <a:cxnSpLocks noChangeShapeType="1"/>
                      </wps:cNvCnPr>
                      <wps:spPr bwMode="auto">
                        <a:xfrm>
                          <a:off x="1191"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60" name="Line 14"/>
                      <wps:cNvCnPr>
                        <a:cxnSpLocks noChangeShapeType="1"/>
                      </wps:cNvCnPr>
                      <wps:spPr bwMode="auto">
                        <a:xfrm>
                          <a:off x="1294"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61" name="Line 15"/>
                      <wps:cNvCnPr>
                        <a:cxnSpLocks noChangeShapeType="1"/>
                      </wps:cNvCnPr>
                      <wps:spPr bwMode="auto">
                        <a:xfrm>
                          <a:off x="1398"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62" name="Line 16"/>
                      <wps:cNvCnPr>
                        <a:cxnSpLocks noChangeShapeType="1"/>
                      </wps:cNvCnPr>
                      <wps:spPr bwMode="auto">
                        <a:xfrm>
                          <a:off x="1502"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63" name="Line 17"/>
                      <wps:cNvCnPr>
                        <a:cxnSpLocks noChangeShapeType="1"/>
                      </wps:cNvCnPr>
                      <wps:spPr bwMode="auto">
                        <a:xfrm>
                          <a:off x="1606"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64" name="Line 18"/>
                      <wps:cNvCnPr>
                        <a:cxnSpLocks noChangeShapeType="1"/>
                      </wps:cNvCnPr>
                      <wps:spPr bwMode="auto">
                        <a:xfrm>
                          <a:off x="1709"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65" name="Line 19"/>
                      <wps:cNvCnPr>
                        <a:cxnSpLocks noChangeShapeType="1"/>
                      </wps:cNvCnPr>
                      <wps:spPr bwMode="auto">
                        <a:xfrm>
                          <a:off x="1813"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66" name="Line 20"/>
                      <wps:cNvCnPr>
                        <a:cxnSpLocks noChangeShapeType="1"/>
                      </wps:cNvCnPr>
                      <wps:spPr bwMode="auto">
                        <a:xfrm>
                          <a:off x="1917"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67" name="Line 21"/>
                      <wps:cNvCnPr>
                        <a:cxnSpLocks noChangeShapeType="1"/>
                      </wps:cNvCnPr>
                      <wps:spPr bwMode="auto">
                        <a:xfrm>
                          <a:off x="2021"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68" name="Line 22"/>
                      <wps:cNvCnPr>
                        <a:cxnSpLocks noChangeShapeType="1"/>
                      </wps:cNvCnPr>
                      <wps:spPr bwMode="auto">
                        <a:xfrm>
                          <a:off x="2124"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69" name="Line 23"/>
                      <wps:cNvCnPr>
                        <a:cxnSpLocks noChangeShapeType="1"/>
                      </wps:cNvCnPr>
                      <wps:spPr bwMode="auto">
                        <a:xfrm>
                          <a:off x="2228"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70" name="Line 24"/>
                      <wps:cNvCnPr>
                        <a:cxnSpLocks noChangeShapeType="1"/>
                      </wps:cNvCnPr>
                      <wps:spPr bwMode="auto">
                        <a:xfrm>
                          <a:off x="2332"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71" name="Line 25"/>
                      <wps:cNvCnPr>
                        <a:cxnSpLocks noChangeShapeType="1"/>
                      </wps:cNvCnPr>
                      <wps:spPr bwMode="auto">
                        <a:xfrm>
                          <a:off x="2435"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72" name="Line 26"/>
                      <wps:cNvCnPr>
                        <a:cxnSpLocks noChangeShapeType="1"/>
                      </wps:cNvCnPr>
                      <wps:spPr bwMode="auto">
                        <a:xfrm>
                          <a:off x="2539"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73" name="Line 27"/>
                      <wps:cNvCnPr>
                        <a:cxnSpLocks noChangeShapeType="1"/>
                      </wps:cNvCnPr>
                      <wps:spPr bwMode="auto">
                        <a:xfrm>
                          <a:off x="2643"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74" name="Line 28"/>
                      <wps:cNvCnPr>
                        <a:cxnSpLocks noChangeShapeType="1"/>
                      </wps:cNvCnPr>
                      <wps:spPr bwMode="auto">
                        <a:xfrm>
                          <a:off x="2747"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75" name="Line 29"/>
                      <wps:cNvCnPr>
                        <a:cxnSpLocks noChangeShapeType="1"/>
                      </wps:cNvCnPr>
                      <wps:spPr bwMode="auto">
                        <a:xfrm>
                          <a:off x="2850"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76" name="Line 30"/>
                      <wps:cNvCnPr>
                        <a:cxnSpLocks noChangeShapeType="1"/>
                      </wps:cNvCnPr>
                      <wps:spPr bwMode="auto">
                        <a:xfrm>
                          <a:off x="2954"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77" name="Line 31"/>
                      <wps:cNvCnPr>
                        <a:cxnSpLocks noChangeShapeType="1"/>
                      </wps:cNvCnPr>
                      <wps:spPr bwMode="auto">
                        <a:xfrm>
                          <a:off x="3058"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78" name="Line 32"/>
                      <wps:cNvCnPr>
                        <a:cxnSpLocks noChangeShapeType="1"/>
                      </wps:cNvCnPr>
                      <wps:spPr bwMode="auto">
                        <a:xfrm>
                          <a:off x="3162"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79" name="Line 33"/>
                      <wps:cNvCnPr>
                        <a:cxnSpLocks noChangeShapeType="1"/>
                      </wps:cNvCnPr>
                      <wps:spPr bwMode="auto">
                        <a:xfrm>
                          <a:off x="3265"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80" name="Line 34"/>
                      <wps:cNvCnPr>
                        <a:cxnSpLocks noChangeShapeType="1"/>
                      </wps:cNvCnPr>
                      <wps:spPr bwMode="auto">
                        <a:xfrm>
                          <a:off x="3369"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81" name="Line 35"/>
                      <wps:cNvCnPr>
                        <a:cxnSpLocks noChangeShapeType="1"/>
                      </wps:cNvCnPr>
                      <wps:spPr bwMode="auto">
                        <a:xfrm>
                          <a:off x="3473"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82" name="Line 36"/>
                      <wps:cNvCnPr>
                        <a:cxnSpLocks noChangeShapeType="1"/>
                      </wps:cNvCnPr>
                      <wps:spPr bwMode="auto">
                        <a:xfrm>
                          <a:off x="3576"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83" name="Line 37"/>
                      <wps:cNvCnPr>
                        <a:cxnSpLocks noChangeShapeType="1"/>
                      </wps:cNvCnPr>
                      <wps:spPr bwMode="auto">
                        <a:xfrm>
                          <a:off x="3680"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84" name="Line 38"/>
                      <wps:cNvCnPr>
                        <a:cxnSpLocks noChangeShapeType="1"/>
                      </wps:cNvCnPr>
                      <wps:spPr bwMode="auto">
                        <a:xfrm>
                          <a:off x="3784"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85" name="Line 39"/>
                      <wps:cNvCnPr>
                        <a:cxnSpLocks noChangeShapeType="1"/>
                      </wps:cNvCnPr>
                      <wps:spPr bwMode="auto">
                        <a:xfrm>
                          <a:off x="3888"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86" name="Line 40"/>
                      <wps:cNvCnPr>
                        <a:cxnSpLocks noChangeShapeType="1"/>
                      </wps:cNvCnPr>
                      <wps:spPr bwMode="auto">
                        <a:xfrm>
                          <a:off x="3991"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87" name="Line 41"/>
                      <wps:cNvCnPr>
                        <a:cxnSpLocks noChangeShapeType="1"/>
                      </wps:cNvCnPr>
                      <wps:spPr bwMode="auto">
                        <a:xfrm>
                          <a:off x="4095"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88" name="Line 42"/>
                      <wps:cNvCnPr>
                        <a:cxnSpLocks noChangeShapeType="1"/>
                      </wps:cNvCnPr>
                      <wps:spPr bwMode="auto">
                        <a:xfrm>
                          <a:off x="4199"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89" name="Line 43"/>
                      <wps:cNvCnPr>
                        <a:cxnSpLocks noChangeShapeType="1"/>
                      </wps:cNvCnPr>
                      <wps:spPr bwMode="auto">
                        <a:xfrm>
                          <a:off x="4303"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90" name="Line 44"/>
                      <wps:cNvCnPr>
                        <a:cxnSpLocks noChangeShapeType="1"/>
                      </wps:cNvCnPr>
                      <wps:spPr bwMode="auto">
                        <a:xfrm>
                          <a:off x="4406"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91" name="Line 45"/>
                      <wps:cNvCnPr>
                        <a:cxnSpLocks noChangeShapeType="1"/>
                      </wps:cNvCnPr>
                      <wps:spPr bwMode="auto">
                        <a:xfrm>
                          <a:off x="4510"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92" name="Line 46"/>
                      <wps:cNvCnPr>
                        <a:cxnSpLocks noChangeShapeType="1"/>
                      </wps:cNvCnPr>
                      <wps:spPr bwMode="auto">
                        <a:xfrm>
                          <a:off x="4614"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93" name="Line 47"/>
                      <wps:cNvCnPr>
                        <a:cxnSpLocks noChangeShapeType="1"/>
                      </wps:cNvCnPr>
                      <wps:spPr bwMode="auto">
                        <a:xfrm>
                          <a:off x="4718"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94" name="Line 48"/>
                      <wps:cNvCnPr>
                        <a:cxnSpLocks noChangeShapeType="1"/>
                      </wps:cNvCnPr>
                      <wps:spPr bwMode="auto">
                        <a:xfrm>
                          <a:off x="4821"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95" name="Line 49"/>
                      <wps:cNvCnPr>
                        <a:cxnSpLocks noChangeShapeType="1"/>
                      </wps:cNvCnPr>
                      <wps:spPr bwMode="auto">
                        <a:xfrm>
                          <a:off x="4925"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96" name="Line 50"/>
                      <wps:cNvCnPr>
                        <a:cxnSpLocks noChangeShapeType="1"/>
                      </wps:cNvCnPr>
                      <wps:spPr bwMode="auto">
                        <a:xfrm>
                          <a:off x="5029"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97" name="Line 51"/>
                      <wps:cNvCnPr>
                        <a:cxnSpLocks noChangeShapeType="1"/>
                      </wps:cNvCnPr>
                      <wps:spPr bwMode="auto">
                        <a:xfrm>
                          <a:off x="5132"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98" name="Line 52"/>
                      <wps:cNvCnPr>
                        <a:cxnSpLocks noChangeShapeType="1"/>
                      </wps:cNvCnPr>
                      <wps:spPr bwMode="auto">
                        <a:xfrm>
                          <a:off x="5236"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99" name="Line 53"/>
                      <wps:cNvCnPr>
                        <a:cxnSpLocks noChangeShapeType="1"/>
                      </wps:cNvCnPr>
                      <wps:spPr bwMode="auto">
                        <a:xfrm>
                          <a:off x="5340"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00" name="Line 54"/>
                      <wps:cNvCnPr>
                        <a:cxnSpLocks noChangeShapeType="1"/>
                      </wps:cNvCnPr>
                      <wps:spPr bwMode="auto">
                        <a:xfrm>
                          <a:off x="5444"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01" name="Line 55"/>
                      <wps:cNvCnPr>
                        <a:cxnSpLocks noChangeShapeType="1"/>
                      </wps:cNvCnPr>
                      <wps:spPr bwMode="auto">
                        <a:xfrm>
                          <a:off x="5547"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02" name="Line 56"/>
                      <wps:cNvCnPr>
                        <a:cxnSpLocks noChangeShapeType="1"/>
                      </wps:cNvCnPr>
                      <wps:spPr bwMode="auto">
                        <a:xfrm>
                          <a:off x="5651"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03" name="Line 57"/>
                      <wps:cNvCnPr>
                        <a:cxnSpLocks noChangeShapeType="1"/>
                      </wps:cNvCnPr>
                      <wps:spPr bwMode="auto">
                        <a:xfrm>
                          <a:off x="5755"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04" name="Line 58"/>
                      <wps:cNvCnPr>
                        <a:cxnSpLocks noChangeShapeType="1"/>
                      </wps:cNvCnPr>
                      <wps:spPr bwMode="auto">
                        <a:xfrm>
                          <a:off x="5859"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05" name="Line 59"/>
                      <wps:cNvCnPr>
                        <a:cxnSpLocks noChangeShapeType="1"/>
                      </wps:cNvCnPr>
                      <wps:spPr bwMode="auto">
                        <a:xfrm>
                          <a:off x="5962"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06" name="Line 60"/>
                      <wps:cNvCnPr>
                        <a:cxnSpLocks noChangeShapeType="1"/>
                      </wps:cNvCnPr>
                      <wps:spPr bwMode="auto">
                        <a:xfrm>
                          <a:off x="6066"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07" name="Line 61"/>
                      <wps:cNvCnPr>
                        <a:cxnSpLocks noChangeShapeType="1"/>
                      </wps:cNvCnPr>
                      <wps:spPr bwMode="auto">
                        <a:xfrm>
                          <a:off x="6170"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08" name="Line 62"/>
                      <wps:cNvCnPr>
                        <a:cxnSpLocks noChangeShapeType="1"/>
                      </wps:cNvCnPr>
                      <wps:spPr bwMode="auto">
                        <a:xfrm>
                          <a:off x="6274"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09" name="Line 63"/>
                      <wps:cNvCnPr>
                        <a:cxnSpLocks noChangeShapeType="1"/>
                      </wps:cNvCnPr>
                      <wps:spPr bwMode="auto">
                        <a:xfrm>
                          <a:off x="6377"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10" name="Line 64"/>
                      <wps:cNvCnPr>
                        <a:cxnSpLocks noChangeShapeType="1"/>
                      </wps:cNvCnPr>
                      <wps:spPr bwMode="auto">
                        <a:xfrm>
                          <a:off x="6481"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11" name="Line 65"/>
                      <wps:cNvCnPr>
                        <a:cxnSpLocks noChangeShapeType="1"/>
                      </wps:cNvCnPr>
                      <wps:spPr bwMode="auto">
                        <a:xfrm>
                          <a:off x="6585"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12" name="Line 66"/>
                      <wps:cNvCnPr>
                        <a:cxnSpLocks noChangeShapeType="1"/>
                      </wps:cNvCnPr>
                      <wps:spPr bwMode="auto">
                        <a:xfrm>
                          <a:off x="6688"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13" name="Line 67"/>
                      <wps:cNvCnPr>
                        <a:cxnSpLocks noChangeShapeType="1"/>
                      </wps:cNvCnPr>
                      <wps:spPr bwMode="auto">
                        <a:xfrm>
                          <a:off x="6792"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14" name="Line 68"/>
                      <wps:cNvCnPr>
                        <a:cxnSpLocks noChangeShapeType="1"/>
                      </wps:cNvCnPr>
                      <wps:spPr bwMode="auto">
                        <a:xfrm>
                          <a:off x="6896"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15" name="Line 69"/>
                      <wps:cNvCnPr>
                        <a:cxnSpLocks noChangeShapeType="1"/>
                      </wps:cNvCnPr>
                      <wps:spPr bwMode="auto">
                        <a:xfrm>
                          <a:off x="7000"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16" name="Line 70"/>
                      <wps:cNvCnPr>
                        <a:cxnSpLocks noChangeShapeType="1"/>
                      </wps:cNvCnPr>
                      <wps:spPr bwMode="auto">
                        <a:xfrm>
                          <a:off x="7103"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17" name="Line 71"/>
                      <wps:cNvCnPr>
                        <a:cxnSpLocks noChangeShapeType="1"/>
                      </wps:cNvCnPr>
                      <wps:spPr bwMode="auto">
                        <a:xfrm>
                          <a:off x="7207"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18" name="Line 72"/>
                      <wps:cNvCnPr>
                        <a:cxnSpLocks noChangeShapeType="1"/>
                      </wps:cNvCnPr>
                      <wps:spPr bwMode="auto">
                        <a:xfrm>
                          <a:off x="7311"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19" name="Line 73"/>
                      <wps:cNvCnPr>
                        <a:cxnSpLocks noChangeShapeType="1"/>
                      </wps:cNvCnPr>
                      <wps:spPr bwMode="auto">
                        <a:xfrm>
                          <a:off x="7415"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20" name="Line 74"/>
                      <wps:cNvCnPr>
                        <a:cxnSpLocks noChangeShapeType="1"/>
                      </wps:cNvCnPr>
                      <wps:spPr bwMode="auto">
                        <a:xfrm>
                          <a:off x="7518"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21" name="Line 75"/>
                      <wps:cNvCnPr>
                        <a:cxnSpLocks noChangeShapeType="1"/>
                      </wps:cNvCnPr>
                      <wps:spPr bwMode="auto">
                        <a:xfrm>
                          <a:off x="7622"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22" name="Line 76"/>
                      <wps:cNvCnPr>
                        <a:cxnSpLocks noChangeShapeType="1"/>
                      </wps:cNvCnPr>
                      <wps:spPr bwMode="auto">
                        <a:xfrm>
                          <a:off x="7726"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23" name="Line 77"/>
                      <wps:cNvCnPr>
                        <a:cxnSpLocks noChangeShapeType="1"/>
                      </wps:cNvCnPr>
                      <wps:spPr bwMode="auto">
                        <a:xfrm>
                          <a:off x="7829"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24" name="Line 78"/>
                      <wps:cNvCnPr>
                        <a:cxnSpLocks noChangeShapeType="1"/>
                      </wps:cNvCnPr>
                      <wps:spPr bwMode="auto">
                        <a:xfrm>
                          <a:off x="7933"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25" name="Line 79"/>
                      <wps:cNvCnPr>
                        <a:cxnSpLocks noChangeShapeType="1"/>
                      </wps:cNvCnPr>
                      <wps:spPr bwMode="auto">
                        <a:xfrm>
                          <a:off x="8037"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26" name="Line 80"/>
                      <wps:cNvCnPr>
                        <a:cxnSpLocks noChangeShapeType="1"/>
                      </wps:cNvCnPr>
                      <wps:spPr bwMode="auto">
                        <a:xfrm>
                          <a:off x="8141"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27" name="Line 81"/>
                      <wps:cNvCnPr>
                        <a:cxnSpLocks noChangeShapeType="1"/>
                      </wps:cNvCnPr>
                      <wps:spPr bwMode="auto">
                        <a:xfrm>
                          <a:off x="8244"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28" name="Line 82"/>
                      <wps:cNvCnPr>
                        <a:cxnSpLocks noChangeShapeType="1"/>
                      </wps:cNvCnPr>
                      <wps:spPr bwMode="auto">
                        <a:xfrm>
                          <a:off x="8348"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29" name="Line 83"/>
                      <wps:cNvCnPr>
                        <a:cxnSpLocks noChangeShapeType="1"/>
                      </wps:cNvCnPr>
                      <wps:spPr bwMode="auto">
                        <a:xfrm>
                          <a:off x="8452"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30" name="Line 84"/>
                      <wps:cNvCnPr>
                        <a:cxnSpLocks noChangeShapeType="1"/>
                      </wps:cNvCnPr>
                      <wps:spPr bwMode="auto">
                        <a:xfrm>
                          <a:off x="8556"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31" name="Line 85"/>
                      <wps:cNvCnPr>
                        <a:cxnSpLocks noChangeShapeType="1"/>
                      </wps:cNvCnPr>
                      <wps:spPr bwMode="auto">
                        <a:xfrm>
                          <a:off x="8659"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32" name="Line 86"/>
                      <wps:cNvCnPr>
                        <a:cxnSpLocks noChangeShapeType="1"/>
                      </wps:cNvCnPr>
                      <wps:spPr bwMode="auto">
                        <a:xfrm>
                          <a:off x="8763"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33" name="Line 87"/>
                      <wps:cNvCnPr>
                        <a:cxnSpLocks noChangeShapeType="1"/>
                      </wps:cNvCnPr>
                      <wps:spPr bwMode="auto">
                        <a:xfrm>
                          <a:off x="8867"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34" name="Line 88"/>
                      <wps:cNvCnPr>
                        <a:cxnSpLocks noChangeShapeType="1"/>
                      </wps:cNvCnPr>
                      <wps:spPr bwMode="auto">
                        <a:xfrm>
                          <a:off x="8971"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35" name="Line 89"/>
                      <wps:cNvCnPr>
                        <a:cxnSpLocks noChangeShapeType="1"/>
                      </wps:cNvCnPr>
                      <wps:spPr bwMode="auto">
                        <a:xfrm>
                          <a:off x="9074"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36" name="Line 90"/>
                      <wps:cNvCnPr>
                        <a:cxnSpLocks noChangeShapeType="1"/>
                      </wps:cNvCnPr>
                      <wps:spPr bwMode="auto">
                        <a:xfrm>
                          <a:off x="9178"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37" name="Line 91"/>
                      <wps:cNvCnPr>
                        <a:cxnSpLocks noChangeShapeType="1"/>
                      </wps:cNvCnPr>
                      <wps:spPr bwMode="auto">
                        <a:xfrm>
                          <a:off x="9282"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38" name="Line 92"/>
                      <wps:cNvCnPr>
                        <a:cxnSpLocks noChangeShapeType="1"/>
                      </wps:cNvCnPr>
                      <wps:spPr bwMode="auto">
                        <a:xfrm>
                          <a:off x="9386"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39" name="Line 93"/>
                      <wps:cNvCnPr>
                        <a:cxnSpLocks noChangeShapeType="1"/>
                      </wps:cNvCnPr>
                      <wps:spPr bwMode="auto">
                        <a:xfrm>
                          <a:off x="9489"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40" name="Line 94"/>
                      <wps:cNvCnPr>
                        <a:cxnSpLocks noChangeShapeType="1"/>
                      </wps:cNvCnPr>
                      <wps:spPr bwMode="auto">
                        <a:xfrm>
                          <a:off x="9593"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41" name="Line 95"/>
                      <wps:cNvCnPr>
                        <a:cxnSpLocks noChangeShapeType="1"/>
                      </wps:cNvCnPr>
                      <wps:spPr bwMode="auto">
                        <a:xfrm>
                          <a:off x="9697"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42" name="Line 96"/>
                      <wps:cNvCnPr>
                        <a:cxnSpLocks noChangeShapeType="1"/>
                      </wps:cNvCnPr>
                      <wps:spPr bwMode="auto">
                        <a:xfrm>
                          <a:off x="9801"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43" name="Line 97"/>
                      <wps:cNvCnPr>
                        <a:cxnSpLocks noChangeShapeType="1"/>
                      </wps:cNvCnPr>
                      <wps:spPr bwMode="auto">
                        <a:xfrm>
                          <a:off x="9904"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44" name="Line 98"/>
                      <wps:cNvCnPr>
                        <a:cxnSpLocks noChangeShapeType="1"/>
                      </wps:cNvCnPr>
                      <wps:spPr bwMode="auto">
                        <a:xfrm>
                          <a:off x="10008"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45" name="Line 99"/>
                      <wps:cNvCnPr>
                        <a:cxnSpLocks noChangeShapeType="1"/>
                      </wps:cNvCnPr>
                      <wps:spPr bwMode="auto">
                        <a:xfrm>
                          <a:off x="10112"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46" name="Line 100"/>
                      <wps:cNvCnPr>
                        <a:cxnSpLocks noChangeShapeType="1"/>
                      </wps:cNvCnPr>
                      <wps:spPr bwMode="auto">
                        <a:xfrm>
                          <a:off x="10215"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47" name="Line 101"/>
                      <wps:cNvCnPr>
                        <a:cxnSpLocks noChangeShapeType="1"/>
                      </wps:cNvCnPr>
                      <wps:spPr bwMode="auto">
                        <a:xfrm>
                          <a:off x="10319"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48" name="Line 102"/>
                      <wps:cNvCnPr>
                        <a:cxnSpLocks noChangeShapeType="1"/>
                      </wps:cNvCnPr>
                      <wps:spPr bwMode="auto">
                        <a:xfrm>
                          <a:off x="10423"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49" name="Line 103"/>
                      <wps:cNvCnPr>
                        <a:cxnSpLocks noChangeShapeType="1"/>
                      </wps:cNvCnPr>
                      <wps:spPr bwMode="auto">
                        <a:xfrm>
                          <a:off x="10527"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50" name="Line 104"/>
                      <wps:cNvCnPr>
                        <a:cxnSpLocks noChangeShapeType="1"/>
                      </wps:cNvCnPr>
                      <wps:spPr bwMode="auto">
                        <a:xfrm>
                          <a:off x="10630"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51" name="Line 105"/>
                      <wps:cNvCnPr>
                        <a:cxnSpLocks noChangeShapeType="1"/>
                      </wps:cNvCnPr>
                      <wps:spPr bwMode="auto">
                        <a:xfrm>
                          <a:off x="10734"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52" name="Line 106"/>
                      <wps:cNvCnPr>
                        <a:cxnSpLocks noChangeShapeType="1"/>
                      </wps:cNvCnPr>
                      <wps:spPr bwMode="auto">
                        <a:xfrm>
                          <a:off x="10838"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53" name="Line 107"/>
                      <wps:cNvCnPr>
                        <a:cxnSpLocks noChangeShapeType="1"/>
                      </wps:cNvCnPr>
                      <wps:spPr bwMode="auto">
                        <a:xfrm>
                          <a:off x="10942"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54" name="Line 108"/>
                      <wps:cNvCnPr>
                        <a:cxnSpLocks noChangeShapeType="1"/>
                      </wps:cNvCnPr>
                      <wps:spPr bwMode="auto">
                        <a:xfrm>
                          <a:off x="11045"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55" name="Line 109"/>
                      <wps:cNvCnPr>
                        <a:cxnSpLocks noChangeShapeType="1"/>
                      </wps:cNvCnPr>
                      <wps:spPr bwMode="auto">
                        <a:xfrm>
                          <a:off x="11149"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56" name="Line 110"/>
                      <wps:cNvCnPr>
                        <a:cxnSpLocks noChangeShapeType="1"/>
                      </wps:cNvCnPr>
                      <wps:spPr bwMode="auto">
                        <a:xfrm>
                          <a:off x="11253"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57" name="Line 111"/>
                      <wps:cNvCnPr>
                        <a:cxnSpLocks noChangeShapeType="1"/>
                      </wps:cNvCnPr>
                      <wps:spPr bwMode="auto">
                        <a:xfrm>
                          <a:off x="11357"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58" name="Line 112"/>
                      <wps:cNvCnPr>
                        <a:cxnSpLocks noChangeShapeType="1"/>
                      </wps:cNvCnPr>
                      <wps:spPr bwMode="auto">
                        <a:xfrm>
                          <a:off x="11460"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59" name="Line 113"/>
                      <wps:cNvCnPr>
                        <a:cxnSpLocks noChangeShapeType="1"/>
                      </wps:cNvCnPr>
                      <wps:spPr bwMode="auto">
                        <a:xfrm>
                          <a:off x="11564"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60" name="Line 114"/>
                      <wps:cNvCnPr>
                        <a:cxnSpLocks noChangeShapeType="1"/>
                      </wps:cNvCnPr>
                      <wps:spPr bwMode="auto">
                        <a:xfrm>
                          <a:off x="11668"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61" name="Line 115"/>
                      <wps:cNvCnPr>
                        <a:cxnSpLocks noChangeShapeType="1"/>
                      </wps:cNvCnPr>
                      <wps:spPr bwMode="auto">
                        <a:xfrm>
                          <a:off x="11772"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62" name="Line 116"/>
                      <wps:cNvCnPr>
                        <a:cxnSpLocks noChangeShapeType="1"/>
                      </wps:cNvCnPr>
                      <wps:spPr bwMode="auto">
                        <a:xfrm>
                          <a:off x="11875"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63" name="Line 117"/>
                      <wps:cNvCnPr>
                        <a:cxnSpLocks noChangeShapeType="1"/>
                      </wps:cNvCnPr>
                      <wps:spPr bwMode="auto">
                        <a:xfrm>
                          <a:off x="11979"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64" name="Line 118"/>
                      <wps:cNvCnPr>
                        <a:cxnSpLocks noChangeShapeType="1"/>
                      </wps:cNvCnPr>
                      <wps:spPr bwMode="auto">
                        <a:xfrm>
                          <a:off x="12083"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65" name="Line 119"/>
                      <wps:cNvCnPr>
                        <a:cxnSpLocks noChangeShapeType="1"/>
                      </wps:cNvCnPr>
                      <wps:spPr bwMode="auto">
                        <a:xfrm>
                          <a:off x="12186"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66" name="Line 120"/>
                      <wps:cNvCnPr>
                        <a:cxnSpLocks noChangeShapeType="1"/>
                      </wps:cNvCnPr>
                      <wps:spPr bwMode="auto">
                        <a:xfrm>
                          <a:off x="12240" y="15776"/>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67" name="Line 121"/>
                      <wps:cNvCnPr>
                        <a:cxnSpLocks noChangeShapeType="1"/>
                      </wps:cNvCnPr>
                      <wps:spPr bwMode="auto">
                        <a:xfrm>
                          <a:off x="12240" y="15645"/>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68" name="Line 122"/>
                      <wps:cNvCnPr>
                        <a:cxnSpLocks noChangeShapeType="1"/>
                      </wps:cNvCnPr>
                      <wps:spPr bwMode="auto">
                        <a:xfrm>
                          <a:off x="12240" y="15514"/>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69" name="Line 123"/>
                      <wps:cNvCnPr>
                        <a:cxnSpLocks noChangeShapeType="1"/>
                      </wps:cNvCnPr>
                      <wps:spPr bwMode="auto">
                        <a:xfrm>
                          <a:off x="12240" y="15383"/>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70" name="Line 124"/>
                      <wps:cNvCnPr>
                        <a:cxnSpLocks noChangeShapeType="1"/>
                      </wps:cNvCnPr>
                      <wps:spPr bwMode="auto">
                        <a:xfrm>
                          <a:off x="12240" y="15252"/>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71" name="Line 125"/>
                      <wps:cNvCnPr>
                        <a:cxnSpLocks noChangeShapeType="1"/>
                      </wps:cNvCnPr>
                      <wps:spPr bwMode="auto">
                        <a:xfrm>
                          <a:off x="12240" y="15121"/>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72" name="Line 126"/>
                      <wps:cNvCnPr>
                        <a:cxnSpLocks noChangeShapeType="1"/>
                      </wps:cNvCnPr>
                      <wps:spPr bwMode="auto">
                        <a:xfrm>
                          <a:off x="12240" y="14989"/>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73" name="Line 127"/>
                      <wps:cNvCnPr>
                        <a:cxnSpLocks noChangeShapeType="1"/>
                      </wps:cNvCnPr>
                      <wps:spPr bwMode="auto">
                        <a:xfrm>
                          <a:off x="12240" y="14858"/>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74" name="Line 128"/>
                      <wps:cNvCnPr>
                        <a:cxnSpLocks noChangeShapeType="1"/>
                      </wps:cNvCnPr>
                      <wps:spPr bwMode="auto">
                        <a:xfrm>
                          <a:off x="12240" y="14727"/>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75" name="Line 129"/>
                      <wps:cNvCnPr>
                        <a:cxnSpLocks noChangeShapeType="1"/>
                      </wps:cNvCnPr>
                      <wps:spPr bwMode="auto">
                        <a:xfrm>
                          <a:off x="12240" y="14596"/>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76" name="Line 130"/>
                      <wps:cNvCnPr>
                        <a:cxnSpLocks noChangeShapeType="1"/>
                      </wps:cNvCnPr>
                      <wps:spPr bwMode="auto">
                        <a:xfrm>
                          <a:off x="12240" y="14465"/>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77" name="Line 131"/>
                      <wps:cNvCnPr>
                        <a:cxnSpLocks noChangeShapeType="1"/>
                      </wps:cNvCnPr>
                      <wps:spPr bwMode="auto">
                        <a:xfrm>
                          <a:off x="12240" y="14333"/>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78" name="Line 132"/>
                      <wps:cNvCnPr>
                        <a:cxnSpLocks noChangeShapeType="1"/>
                      </wps:cNvCnPr>
                      <wps:spPr bwMode="auto">
                        <a:xfrm>
                          <a:off x="12240" y="14202"/>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79" name="Line 133"/>
                      <wps:cNvCnPr>
                        <a:cxnSpLocks noChangeShapeType="1"/>
                      </wps:cNvCnPr>
                      <wps:spPr bwMode="auto">
                        <a:xfrm>
                          <a:off x="12240" y="14071"/>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80" name="Line 134"/>
                      <wps:cNvCnPr>
                        <a:cxnSpLocks noChangeShapeType="1"/>
                      </wps:cNvCnPr>
                      <wps:spPr bwMode="auto">
                        <a:xfrm>
                          <a:off x="12240" y="139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81" name="Line 135"/>
                      <wps:cNvCnPr>
                        <a:cxnSpLocks noChangeShapeType="1"/>
                      </wps:cNvCnPr>
                      <wps:spPr bwMode="auto">
                        <a:xfrm>
                          <a:off x="12240" y="13809"/>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82" name="Line 136"/>
                      <wps:cNvCnPr>
                        <a:cxnSpLocks noChangeShapeType="1"/>
                      </wps:cNvCnPr>
                      <wps:spPr bwMode="auto">
                        <a:xfrm>
                          <a:off x="12240" y="13677"/>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83" name="Line 137"/>
                      <wps:cNvCnPr>
                        <a:cxnSpLocks noChangeShapeType="1"/>
                      </wps:cNvCnPr>
                      <wps:spPr bwMode="auto">
                        <a:xfrm>
                          <a:off x="12240" y="13546"/>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84" name="Line 138"/>
                      <wps:cNvCnPr>
                        <a:cxnSpLocks noChangeShapeType="1"/>
                      </wps:cNvCnPr>
                      <wps:spPr bwMode="auto">
                        <a:xfrm>
                          <a:off x="12240" y="13415"/>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85" name="Line 139"/>
                      <wps:cNvCnPr>
                        <a:cxnSpLocks noChangeShapeType="1"/>
                      </wps:cNvCnPr>
                      <wps:spPr bwMode="auto">
                        <a:xfrm>
                          <a:off x="12240" y="13284"/>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86" name="Line 140"/>
                      <wps:cNvCnPr>
                        <a:cxnSpLocks noChangeShapeType="1"/>
                      </wps:cNvCnPr>
                      <wps:spPr bwMode="auto">
                        <a:xfrm>
                          <a:off x="12240" y="13153"/>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87" name="Line 141"/>
                      <wps:cNvCnPr>
                        <a:cxnSpLocks noChangeShapeType="1"/>
                      </wps:cNvCnPr>
                      <wps:spPr bwMode="auto">
                        <a:xfrm>
                          <a:off x="12240" y="13022"/>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88" name="Line 142"/>
                      <wps:cNvCnPr>
                        <a:cxnSpLocks noChangeShapeType="1"/>
                      </wps:cNvCnPr>
                      <wps:spPr bwMode="auto">
                        <a:xfrm>
                          <a:off x="12240" y="1289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89" name="Line 143"/>
                      <wps:cNvCnPr>
                        <a:cxnSpLocks noChangeShapeType="1"/>
                      </wps:cNvCnPr>
                      <wps:spPr bwMode="auto">
                        <a:xfrm>
                          <a:off x="12240" y="12759"/>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90" name="Line 144"/>
                      <wps:cNvCnPr>
                        <a:cxnSpLocks noChangeShapeType="1"/>
                      </wps:cNvCnPr>
                      <wps:spPr bwMode="auto">
                        <a:xfrm>
                          <a:off x="12240" y="12628"/>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91" name="Line 145"/>
                      <wps:cNvCnPr>
                        <a:cxnSpLocks noChangeShapeType="1"/>
                      </wps:cNvCnPr>
                      <wps:spPr bwMode="auto">
                        <a:xfrm>
                          <a:off x="12240" y="12497"/>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92" name="Line 146"/>
                      <wps:cNvCnPr>
                        <a:cxnSpLocks noChangeShapeType="1"/>
                      </wps:cNvCnPr>
                      <wps:spPr bwMode="auto">
                        <a:xfrm>
                          <a:off x="12240" y="12366"/>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93" name="Line 147"/>
                      <wps:cNvCnPr>
                        <a:cxnSpLocks noChangeShapeType="1"/>
                      </wps:cNvCnPr>
                      <wps:spPr bwMode="auto">
                        <a:xfrm>
                          <a:off x="12240" y="12234"/>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94" name="Line 148"/>
                      <wps:cNvCnPr>
                        <a:cxnSpLocks noChangeShapeType="1"/>
                      </wps:cNvCnPr>
                      <wps:spPr bwMode="auto">
                        <a:xfrm>
                          <a:off x="12240" y="12103"/>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95" name="Line 149"/>
                      <wps:cNvCnPr>
                        <a:cxnSpLocks noChangeShapeType="1"/>
                      </wps:cNvCnPr>
                      <wps:spPr bwMode="auto">
                        <a:xfrm>
                          <a:off x="12240" y="11972"/>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96" name="Line 150"/>
                      <wps:cNvCnPr>
                        <a:cxnSpLocks noChangeShapeType="1"/>
                      </wps:cNvCnPr>
                      <wps:spPr bwMode="auto">
                        <a:xfrm>
                          <a:off x="12240" y="11841"/>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97" name="Line 151"/>
                      <wps:cNvCnPr>
                        <a:cxnSpLocks noChangeShapeType="1"/>
                      </wps:cNvCnPr>
                      <wps:spPr bwMode="auto">
                        <a:xfrm>
                          <a:off x="12240" y="1171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98" name="Line 152"/>
                      <wps:cNvCnPr>
                        <a:cxnSpLocks noChangeShapeType="1"/>
                      </wps:cNvCnPr>
                      <wps:spPr bwMode="auto">
                        <a:xfrm>
                          <a:off x="12240" y="11578"/>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99" name="Line 153"/>
                      <wps:cNvCnPr>
                        <a:cxnSpLocks noChangeShapeType="1"/>
                      </wps:cNvCnPr>
                      <wps:spPr bwMode="auto">
                        <a:xfrm>
                          <a:off x="12240" y="11447"/>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00" name="Line 154"/>
                      <wps:cNvCnPr>
                        <a:cxnSpLocks noChangeShapeType="1"/>
                      </wps:cNvCnPr>
                      <wps:spPr bwMode="auto">
                        <a:xfrm>
                          <a:off x="12240" y="11316"/>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01" name="Line 155"/>
                      <wps:cNvCnPr>
                        <a:cxnSpLocks noChangeShapeType="1"/>
                      </wps:cNvCnPr>
                      <wps:spPr bwMode="auto">
                        <a:xfrm>
                          <a:off x="12240" y="11185"/>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02" name="Line 156"/>
                      <wps:cNvCnPr>
                        <a:cxnSpLocks noChangeShapeType="1"/>
                      </wps:cNvCnPr>
                      <wps:spPr bwMode="auto">
                        <a:xfrm>
                          <a:off x="12240" y="11054"/>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03" name="Line 157"/>
                      <wps:cNvCnPr>
                        <a:cxnSpLocks noChangeShapeType="1"/>
                      </wps:cNvCnPr>
                      <wps:spPr bwMode="auto">
                        <a:xfrm>
                          <a:off x="12240" y="10923"/>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04" name="Line 158"/>
                      <wps:cNvCnPr>
                        <a:cxnSpLocks noChangeShapeType="1"/>
                      </wps:cNvCnPr>
                      <wps:spPr bwMode="auto">
                        <a:xfrm>
                          <a:off x="12240" y="10791"/>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05" name="Line 159"/>
                      <wps:cNvCnPr>
                        <a:cxnSpLocks noChangeShapeType="1"/>
                      </wps:cNvCnPr>
                      <wps:spPr bwMode="auto">
                        <a:xfrm>
                          <a:off x="12240" y="1066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06" name="Line 160"/>
                      <wps:cNvCnPr>
                        <a:cxnSpLocks noChangeShapeType="1"/>
                      </wps:cNvCnPr>
                      <wps:spPr bwMode="auto">
                        <a:xfrm>
                          <a:off x="12240" y="10529"/>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07" name="Line 161"/>
                      <wps:cNvCnPr>
                        <a:cxnSpLocks noChangeShapeType="1"/>
                      </wps:cNvCnPr>
                      <wps:spPr bwMode="auto">
                        <a:xfrm>
                          <a:off x="12240" y="10398"/>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08" name="Line 162"/>
                      <wps:cNvCnPr>
                        <a:cxnSpLocks noChangeShapeType="1"/>
                      </wps:cNvCnPr>
                      <wps:spPr bwMode="auto">
                        <a:xfrm>
                          <a:off x="12240" y="10267"/>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09" name="Line 163"/>
                      <wps:cNvCnPr>
                        <a:cxnSpLocks noChangeShapeType="1"/>
                      </wps:cNvCnPr>
                      <wps:spPr bwMode="auto">
                        <a:xfrm>
                          <a:off x="12240" y="10135"/>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10" name="Line 164"/>
                      <wps:cNvCnPr>
                        <a:cxnSpLocks noChangeShapeType="1"/>
                      </wps:cNvCnPr>
                      <wps:spPr bwMode="auto">
                        <a:xfrm>
                          <a:off x="12240" y="10004"/>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11" name="Line 165"/>
                      <wps:cNvCnPr>
                        <a:cxnSpLocks noChangeShapeType="1"/>
                      </wps:cNvCnPr>
                      <wps:spPr bwMode="auto">
                        <a:xfrm>
                          <a:off x="12240" y="9873"/>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12" name="Line 166"/>
                      <wps:cNvCnPr>
                        <a:cxnSpLocks noChangeShapeType="1"/>
                      </wps:cNvCnPr>
                      <wps:spPr bwMode="auto">
                        <a:xfrm>
                          <a:off x="12240" y="9742"/>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13" name="Line 167"/>
                      <wps:cNvCnPr>
                        <a:cxnSpLocks noChangeShapeType="1"/>
                      </wps:cNvCnPr>
                      <wps:spPr bwMode="auto">
                        <a:xfrm>
                          <a:off x="12240" y="9611"/>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14" name="Line 168"/>
                      <wps:cNvCnPr>
                        <a:cxnSpLocks noChangeShapeType="1"/>
                      </wps:cNvCnPr>
                      <wps:spPr bwMode="auto">
                        <a:xfrm>
                          <a:off x="12240" y="9479"/>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15" name="Line 169"/>
                      <wps:cNvCnPr>
                        <a:cxnSpLocks noChangeShapeType="1"/>
                      </wps:cNvCnPr>
                      <wps:spPr bwMode="auto">
                        <a:xfrm>
                          <a:off x="12240" y="9348"/>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16" name="Line 170"/>
                      <wps:cNvCnPr>
                        <a:cxnSpLocks noChangeShapeType="1"/>
                      </wps:cNvCnPr>
                      <wps:spPr bwMode="auto">
                        <a:xfrm>
                          <a:off x="12240" y="9217"/>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17" name="Line 171"/>
                      <wps:cNvCnPr>
                        <a:cxnSpLocks noChangeShapeType="1"/>
                      </wps:cNvCnPr>
                      <wps:spPr bwMode="auto">
                        <a:xfrm>
                          <a:off x="12240" y="9086"/>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18" name="Line 172"/>
                      <wps:cNvCnPr>
                        <a:cxnSpLocks noChangeShapeType="1"/>
                      </wps:cNvCnPr>
                      <wps:spPr bwMode="auto">
                        <a:xfrm>
                          <a:off x="12240" y="8955"/>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19" name="Line 173"/>
                      <wps:cNvCnPr>
                        <a:cxnSpLocks noChangeShapeType="1"/>
                      </wps:cNvCnPr>
                      <wps:spPr bwMode="auto">
                        <a:xfrm>
                          <a:off x="12240" y="8824"/>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20" name="Line 174"/>
                      <wps:cNvCnPr>
                        <a:cxnSpLocks noChangeShapeType="1"/>
                      </wps:cNvCnPr>
                      <wps:spPr bwMode="auto">
                        <a:xfrm>
                          <a:off x="12240" y="8692"/>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21" name="Line 175"/>
                      <wps:cNvCnPr>
                        <a:cxnSpLocks noChangeShapeType="1"/>
                      </wps:cNvCnPr>
                      <wps:spPr bwMode="auto">
                        <a:xfrm>
                          <a:off x="12240" y="8561"/>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22" name="Line 176"/>
                      <wps:cNvCnPr>
                        <a:cxnSpLocks noChangeShapeType="1"/>
                      </wps:cNvCnPr>
                      <wps:spPr bwMode="auto">
                        <a:xfrm>
                          <a:off x="12240" y="843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23" name="Line 177"/>
                      <wps:cNvCnPr>
                        <a:cxnSpLocks noChangeShapeType="1"/>
                      </wps:cNvCnPr>
                      <wps:spPr bwMode="auto">
                        <a:xfrm>
                          <a:off x="12240" y="8299"/>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24" name="Line 178"/>
                      <wps:cNvCnPr>
                        <a:cxnSpLocks noChangeShapeType="1"/>
                      </wps:cNvCnPr>
                      <wps:spPr bwMode="auto">
                        <a:xfrm>
                          <a:off x="12240" y="8168"/>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25" name="Line 179"/>
                      <wps:cNvCnPr>
                        <a:cxnSpLocks noChangeShapeType="1"/>
                      </wps:cNvCnPr>
                      <wps:spPr bwMode="auto">
                        <a:xfrm>
                          <a:off x="12240" y="8036"/>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26" name="Line 180"/>
                      <wps:cNvCnPr>
                        <a:cxnSpLocks noChangeShapeType="1"/>
                      </wps:cNvCnPr>
                      <wps:spPr bwMode="auto">
                        <a:xfrm>
                          <a:off x="12240" y="7905"/>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27" name="Line 181"/>
                      <wps:cNvCnPr>
                        <a:cxnSpLocks noChangeShapeType="1"/>
                      </wps:cNvCnPr>
                      <wps:spPr bwMode="auto">
                        <a:xfrm>
                          <a:off x="12240" y="7774"/>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28" name="Line 182"/>
                      <wps:cNvCnPr>
                        <a:cxnSpLocks noChangeShapeType="1"/>
                      </wps:cNvCnPr>
                      <wps:spPr bwMode="auto">
                        <a:xfrm>
                          <a:off x="12240" y="7643"/>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29" name="Line 183"/>
                      <wps:cNvCnPr>
                        <a:cxnSpLocks noChangeShapeType="1"/>
                      </wps:cNvCnPr>
                      <wps:spPr bwMode="auto">
                        <a:xfrm>
                          <a:off x="12240" y="7512"/>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30" name="Line 184"/>
                      <wps:cNvCnPr>
                        <a:cxnSpLocks noChangeShapeType="1"/>
                      </wps:cNvCnPr>
                      <wps:spPr bwMode="auto">
                        <a:xfrm>
                          <a:off x="12240" y="7381"/>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31" name="Line 185"/>
                      <wps:cNvCnPr>
                        <a:cxnSpLocks noChangeShapeType="1"/>
                      </wps:cNvCnPr>
                      <wps:spPr bwMode="auto">
                        <a:xfrm>
                          <a:off x="12240" y="7249"/>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32" name="Line 186"/>
                      <wps:cNvCnPr>
                        <a:cxnSpLocks noChangeShapeType="1"/>
                      </wps:cNvCnPr>
                      <wps:spPr bwMode="auto">
                        <a:xfrm>
                          <a:off x="12240" y="7118"/>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33" name="Line 187"/>
                      <wps:cNvCnPr>
                        <a:cxnSpLocks noChangeShapeType="1"/>
                      </wps:cNvCnPr>
                      <wps:spPr bwMode="auto">
                        <a:xfrm>
                          <a:off x="12240" y="6987"/>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34" name="Line 188"/>
                      <wps:cNvCnPr>
                        <a:cxnSpLocks noChangeShapeType="1"/>
                      </wps:cNvCnPr>
                      <wps:spPr bwMode="auto">
                        <a:xfrm>
                          <a:off x="12240" y="6856"/>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35" name="Line 189"/>
                      <wps:cNvCnPr>
                        <a:cxnSpLocks noChangeShapeType="1"/>
                      </wps:cNvCnPr>
                      <wps:spPr bwMode="auto">
                        <a:xfrm>
                          <a:off x="12240" y="6725"/>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36" name="Line 190"/>
                      <wps:cNvCnPr>
                        <a:cxnSpLocks noChangeShapeType="1"/>
                      </wps:cNvCnPr>
                      <wps:spPr bwMode="auto">
                        <a:xfrm>
                          <a:off x="12240" y="6593"/>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37" name="Line 191"/>
                      <wps:cNvCnPr>
                        <a:cxnSpLocks noChangeShapeType="1"/>
                      </wps:cNvCnPr>
                      <wps:spPr bwMode="auto">
                        <a:xfrm>
                          <a:off x="12240" y="6462"/>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38" name="Line 192"/>
                      <wps:cNvCnPr>
                        <a:cxnSpLocks noChangeShapeType="1"/>
                      </wps:cNvCnPr>
                      <wps:spPr bwMode="auto">
                        <a:xfrm>
                          <a:off x="12240" y="6331"/>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39" name="Line 193"/>
                      <wps:cNvCnPr>
                        <a:cxnSpLocks noChangeShapeType="1"/>
                      </wps:cNvCnPr>
                      <wps:spPr bwMode="auto">
                        <a:xfrm>
                          <a:off x="12240" y="620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40" name="Line 194"/>
                      <wps:cNvCnPr>
                        <a:cxnSpLocks noChangeShapeType="1"/>
                      </wps:cNvCnPr>
                      <wps:spPr bwMode="auto">
                        <a:xfrm>
                          <a:off x="12240" y="6069"/>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41" name="Line 195"/>
                      <wps:cNvCnPr>
                        <a:cxnSpLocks noChangeShapeType="1"/>
                      </wps:cNvCnPr>
                      <wps:spPr bwMode="auto">
                        <a:xfrm>
                          <a:off x="12240" y="5938"/>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42" name="Line 196"/>
                      <wps:cNvCnPr>
                        <a:cxnSpLocks noChangeShapeType="1"/>
                      </wps:cNvCnPr>
                      <wps:spPr bwMode="auto">
                        <a:xfrm>
                          <a:off x="12240" y="5806"/>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43" name="Line 197"/>
                      <wps:cNvCnPr>
                        <a:cxnSpLocks noChangeShapeType="1"/>
                      </wps:cNvCnPr>
                      <wps:spPr bwMode="auto">
                        <a:xfrm>
                          <a:off x="12240" y="5675"/>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44" name="Line 198"/>
                      <wps:cNvCnPr>
                        <a:cxnSpLocks noChangeShapeType="1"/>
                      </wps:cNvCnPr>
                      <wps:spPr bwMode="auto">
                        <a:xfrm>
                          <a:off x="12240" y="5544"/>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45" name="Line 199"/>
                      <wps:cNvCnPr>
                        <a:cxnSpLocks noChangeShapeType="1"/>
                      </wps:cNvCnPr>
                      <wps:spPr bwMode="auto">
                        <a:xfrm>
                          <a:off x="12240" y="5413"/>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46" name="Line 200"/>
                      <wps:cNvCnPr>
                        <a:cxnSpLocks noChangeShapeType="1"/>
                      </wps:cNvCnPr>
                      <wps:spPr bwMode="auto">
                        <a:xfrm>
                          <a:off x="12240" y="5282"/>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47" name="Line 201"/>
                      <wps:cNvCnPr>
                        <a:cxnSpLocks noChangeShapeType="1"/>
                      </wps:cNvCnPr>
                      <wps:spPr bwMode="auto">
                        <a:xfrm>
                          <a:off x="12240" y="515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48" name="Line 202"/>
                      <wps:cNvCnPr>
                        <a:cxnSpLocks noChangeShapeType="1"/>
                      </wps:cNvCnPr>
                      <wps:spPr bwMode="auto">
                        <a:xfrm>
                          <a:off x="12240" y="5019"/>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49" name="Line 203"/>
                      <wps:cNvCnPr>
                        <a:cxnSpLocks noChangeShapeType="1"/>
                      </wps:cNvCnPr>
                      <wps:spPr bwMode="auto">
                        <a:xfrm>
                          <a:off x="12240" y="4888"/>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50" name="Line 204"/>
                      <wps:cNvCnPr>
                        <a:cxnSpLocks noChangeShapeType="1"/>
                      </wps:cNvCnPr>
                      <wps:spPr bwMode="auto">
                        <a:xfrm>
                          <a:off x="12240" y="4757"/>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51" name="Line 205"/>
                      <wps:cNvCnPr>
                        <a:cxnSpLocks noChangeShapeType="1"/>
                      </wps:cNvCnPr>
                      <wps:spPr bwMode="auto">
                        <a:xfrm>
                          <a:off x="12240" y="4626"/>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52" name="Line 206"/>
                      <wps:cNvCnPr>
                        <a:cxnSpLocks noChangeShapeType="1"/>
                      </wps:cNvCnPr>
                      <wps:spPr bwMode="auto">
                        <a:xfrm>
                          <a:off x="12240" y="4495"/>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53" name="Line 207"/>
                      <wps:cNvCnPr>
                        <a:cxnSpLocks noChangeShapeType="1"/>
                      </wps:cNvCnPr>
                      <wps:spPr bwMode="auto">
                        <a:xfrm>
                          <a:off x="12240" y="4363"/>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54" name="Line 208"/>
                      <wps:cNvCnPr>
                        <a:cxnSpLocks noChangeShapeType="1"/>
                      </wps:cNvCnPr>
                      <wps:spPr bwMode="auto">
                        <a:xfrm>
                          <a:off x="12240" y="4232"/>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55" name="Line 209"/>
                      <wps:cNvCnPr>
                        <a:cxnSpLocks noChangeShapeType="1"/>
                      </wps:cNvCnPr>
                      <wps:spPr bwMode="auto">
                        <a:xfrm>
                          <a:off x="12240" y="4101"/>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56" name="Line 210"/>
                      <wps:cNvCnPr>
                        <a:cxnSpLocks noChangeShapeType="1"/>
                      </wps:cNvCnPr>
                      <wps:spPr bwMode="auto">
                        <a:xfrm>
                          <a:off x="12240" y="397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57" name="Line 211"/>
                      <wps:cNvCnPr>
                        <a:cxnSpLocks noChangeShapeType="1"/>
                      </wps:cNvCnPr>
                      <wps:spPr bwMode="auto">
                        <a:xfrm>
                          <a:off x="12240" y="3839"/>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58" name="Line 212"/>
                      <wps:cNvCnPr>
                        <a:cxnSpLocks noChangeShapeType="1"/>
                      </wps:cNvCnPr>
                      <wps:spPr bwMode="auto">
                        <a:xfrm>
                          <a:off x="12240" y="3707"/>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59" name="Line 213"/>
                      <wps:cNvCnPr>
                        <a:cxnSpLocks noChangeShapeType="1"/>
                      </wps:cNvCnPr>
                      <wps:spPr bwMode="auto">
                        <a:xfrm>
                          <a:off x="12240" y="3576"/>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60" name="Line 214"/>
                      <wps:cNvCnPr>
                        <a:cxnSpLocks noChangeShapeType="1"/>
                      </wps:cNvCnPr>
                      <wps:spPr bwMode="auto">
                        <a:xfrm>
                          <a:off x="12240" y="3445"/>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61" name="Line 215"/>
                      <wps:cNvCnPr>
                        <a:cxnSpLocks noChangeShapeType="1"/>
                      </wps:cNvCnPr>
                      <wps:spPr bwMode="auto">
                        <a:xfrm>
                          <a:off x="12240" y="3314"/>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62" name="Line 216"/>
                      <wps:cNvCnPr>
                        <a:cxnSpLocks noChangeShapeType="1"/>
                      </wps:cNvCnPr>
                      <wps:spPr bwMode="auto">
                        <a:xfrm>
                          <a:off x="12240" y="3183"/>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63" name="Line 217"/>
                      <wps:cNvCnPr>
                        <a:cxnSpLocks noChangeShapeType="1"/>
                      </wps:cNvCnPr>
                      <wps:spPr bwMode="auto">
                        <a:xfrm>
                          <a:off x="12240" y="3052"/>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64" name="Line 218"/>
                      <wps:cNvCnPr>
                        <a:cxnSpLocks noChangeShapeType="1"/>
                      </wps:cNvCnPr>
                      <wps:spPr bwMode="auto">
                        <a:xfrm>
                          <a:off x="12240" y="292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65" name="Line 219"/>
                      <wps:cNvCnPr>
                        <a:cxnSpLocks noChangeShapeType="1"/>
                      </wps:cNvCnPr>
                      <wps:spPr bwMode="auto">
                        <a:xfrm>
                          <a:off x="12240" y="2789"/>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66" name="Line 220"/>
                      <wps:cNvCnPr>
                        <a:cxnSpLocks noChangeShapeType="1"/>
                      </wps:cNvCnPr>
                      <wps:spPr bwMode="auto">
                        <a:xfrm>
                          <a:off x="12240" y="2658"/>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67" name="Line 221"/>
                      <wps:cNvCnPr>
                        <a:cxnSpLocks noChangeShapeType="1"/>
                      </wps:cNvCnPr>
                      <wps:spPr bwMode="auto">
                        <a:xfrm>
                          <a:off x="12240" y="2527"/>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68" name="Line 222"/>
                      <wps:cNvCnPr>
                        <a:cxnSpLocks noChangeShapeType="1"/>
                      </wps:cNvCnPr>
                      <wps:spPr bwMode="auto">
                        <a:xfrm>
                          <a:off x="12240" y="2396"/>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69" name="Line 223"/>
                      <wps:cNvCnPr>
                        <a:cxnSpLocks noChangeShapeType="1"/>
                      </wps:cNvCnPr>
                      <wps:spPr bwMode="auto">
                        <a:xfrm>
                          <a:off x="12240" y="2265"/>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70" name="Line 224"/>
                      <wps:cNvCnPr>
                        <a:cxnSpLocks noChangeShapeType="1"/>
                      </wps:cNvCnPr>
                      <wps:spPr bwMode="auto">
                        <a:xfrm>
                          <a:off x="12240" y="2133"/>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71" name="Line 225"/>
                      <wps:cNvCnPr>
                        <a:cxnSpLocks noChangeShapeType="1"/>
                      </wps:cNvCnPr>
                      <wps:spPr bwMode="auto">
                        <a:xfrm>
                          <a:off x="12240" y="2002"/>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72" name="Line 226"/>
                      <wps:cNvCnPr>
                        <a:cxnSpLocks noChangeShapeType="1"/>
                      </wps:cNvCnPr>
                      <wps:spPr bwMode="auto">
                        <a:xfrm>
                          <a:off x="12240" y="1871"/>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73" name="Line 227"/>
                      <wps:cNvCnPr>
                        <a:cxnSpLocks noChangeShapeType="1"/>
                      </wps:cNvCnPr>
                      <wps:spPr bwMode="auto">
                        <a:xfrm>
                          <a:off x="12240" y="17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74" name="Line 228"/>
                      <wps:cNvCnPr>
                        <a:cxnSpLocks noChangeShapeType="1"/>
                      </wps:cNvCnPr>
                      <wps:spPr bwMode="auto">
                        <a:xfrm>
                          <a:off x="12240" y="1609"/>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75" name="Line 229"/>
                      <wps:cNvCnPr>
                        <a:cxnSpLocks noChangeShapeType="1"/>
                      </wps:cNvCnPr>
                      <wps:spPr bwMode="auto">
                        <a:xfrm>
                          <a:off x="12240" y="1477"/>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76" name="Line 230"/>
                      <wps:cNvCnPr>
                        <a:cxnSpLocks noChangeShapeType="1"/>
                      </wps:cNvCnPr>
                      <wps:spPr bwMode="auto">
                        <a:xfrm>
                          <a:off x="12240" y="1346"/>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77" name="Line 231"/>
                      <wps:cNvCnPr>
                        <a:cxnSpLocks noChangeShapeType="1"/>
                      </wps:cNvCnPr>
                      <wps:spPr bwMode="auto">
                        <a:xfrm>
                          <a:off x="12240" y="1215"/>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78" name="Line 232"/>
                      <wps:cNvCnPr>
                        <a:cxnSpLocks noChangeShapeType="1"/>
                      </wps:cNvCnPr>
                      <wps:spPr bwMode="auto">
                        <a:xfrm>
                          <a:off x="12240" y="1084"/>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79" name="Line 233"/>
                      <wps:cNvCnPr>
                        <a:cxnSpLocks noChangeShapeType="1"/>
                      </wps:cNvCnPr>
                      <wps:spPr bwMode="auto">
                        <a:xfrm>
                          <a:off x="12240" y="953"/>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80" name="Line 234"/>
                      <wps:cNvCnPr>
                        <a:cxnSpLocks noChangeShapeType="1"/>
                      </wps:cNvCnPr>
                      <wps:spPr bwMode="auto">
                        <a:xfrm>
                          <a:off x="12240" y="822"/>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81" name="Line 235"/>
                      <wps:cNvCnPr>
                        <a:cxnSpLocks noChangeShapeType="1"/>
                      </wps:cNvCnPr>
                      <wps:spPr bwMode="auto">
                        <a:xfrm>
                          <a:off x="12240" y="69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82" name="Line 236"/>
                      <wps:cNvCnPr>
                        <a:cxnSpLocks noChangeShapeType="1"/>
                      </wps:cNvCnPr>
                      <wps:spPr bwMode="auto">
                        <a:xfrm>
                          <a:off x="12240" y="559"/>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83" name="Line 237"/>
                      <wps:cNvCnPr>
                        <a:cxnSpLocks noChangeShapeType="1"/>
                      </wps:cNvCnPr>
                      <wps:spPr bwMode="auto">
                        <a:xfrm>
                          <a:off x="12240" y="428"/>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84" name="Line 238"/>
                      <wps:cNvCnPr>
                        <a:cxnSpLocks noChangeShapeType="1"/>
                      </wps:cNvCnPr>
                      <wps:spPr bwMode="auto">
                        <a:xfrm>
                          <a:off x="12240" y="297"/>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85" name="Line 239"/>
                      <wps:cNvCnPr>
                        <a:cxnSpLocks noChangeShapeType="1"/>
                      </wps:cNvCnPr>
                      <wps:spPr bwMode="auto">
                        <a:xfrm>
                          <a:off x="12240" y="166"/>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86" name="Line 240"/>
                      <wps:cNvCnPr>
                        <a:cxnSpLocks noChangeShapeType="1"/>
                      </wps:cNvCnPr>
                      <wps:spPr bwMode="auto">
                        <a:xfrm>
                          <a:off x="12240" y="34"/>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87" name="Rectangle 241"/>
                      <wps:cNvSpPr>
                        <a:spLocks noChangeArrowheads="1"/>
                      </wps:cNvSpPr>
                      <wps:spPr bwMode="auto">
                        <a:xfrm>
                          <a:off x="0" y="0"/>
                          <a:ext cx="12240" cy="15840"/>
                        </a:xfrm>
                        <a:prstGeom prst="rect">
                          <a:avLst/>
                        </a:prstGeom>
                        <a:noFill/>
                        <a:ln w="12700">
                          <a:solidFill>
                            <a:srgbClr val="BDBFB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w16du="http://schemas.microsoft.com/office/word/2023/wordml/word16du">
          <w:pict w14:anchorId="45F4061A">
            <v:group id="Group 1" style="position:absolute;margin-left:-.5pt;margin-top:-.5pt;width:613pt;height:793pt;z-index:-251662848;mso-position-horizontal-relative:page;mso-position-vertical-relative:page" coordsize="12260,15860" coordorigin="-10,-10" o:spid="_x0000_s1026" w14:anchorId="06266B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">
              <v:line id="Line 2" style="position:absolute;visibility:visible;mso-wrap-style:square" o:spid="_x0000_s1027" strokecolor="#bdbfbf" strokeweight=".15347mm" o:connectortype="straight" from="50,15840" to="50,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"/>
              <v:line id="Line 3" style="position:absolute;visibility:visible;mso-wrap-style:square" o:spid="_x0000_s1028" strokecolor="#bdbfbf" strokeweight=".15347mm" o:connectortype="straight" from="153,15840" to="153,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"/>
              <v:line id="Line 4" style="position:absolute;visibility:visible;mso-wrap-style:square" o:spid="_x0000_s1029" strokecolor="#bdbfbf" strokeweight=".15347mm" o:connectortype="straight" from="257,15840" to="257,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"/>
              <v:line id="Line 5" style="position:absolute;visibility:visible;mso-wrap-style:square" o:spid="_x0000_s1030" strokecolor="#bdbfbf" strokeweight=".15347mm" o:connectortype="straight" from="361,15840" to="361,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"/>
              <v:line id="Line 6" style="position:absolute;visibility:visible;mso-wrap-style:square" o:spid="_x0000_s1031" strokecolor="#bdbfbf" strokeweight=".15347mm" o:connectortype="straight" from="465,15840" to="465,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"/>
              <v:line id="Line 7" style="position:absolute;visibility:visible;mso-wrap-style:square" o:spid="_x0000_s1032" strokecolor="#bdbfbf" strokeweight=".15347mm" o:connectortype="straight" from="568,15840" to="568,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"/>
              <v:line id="Line 8" style="position:absolute;visibility:visible;mso-wrap-style:square" o:spid="_x0000_s1033" strokecolor="#bdbfbf" strokeweight=".15347mm" o:connectortype="straight" from="672,15840" to="672,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"/>
              <v:line id="Line 9" style="position:absolute;visibility:visible;mso-wrap-style:square" o:spid="_x0000_s1034" strokecolor="#bdbfbf" strokeweight=".15347mm" o:connectortype="straight" from="776,15840" to="776,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"/>
              <v:line id="Line 10" style="position:absolute;visibility:visible;mso-wrap-style:square" o:spid="_x0000_s1035" strokecolor="#bdbfbf" strokeweight=".15347mm" o:connectortype="straight" from="879,15840" to="879,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"/>
              <v:line id="Line 11" style="position:absolute;visibility:visible;mso-wrap-style:square" o:spid="_x0000_s1036" strokecolor="#bdbfbf" strokeweight=".15347mm" o:connectortype="straight" from="983,15840" to="983,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"/>
              <v:line id="Line 12" style="position:absolute;visibility:visible;mso-wrap-style:square" o:spid="_x0000_s1037" strokecolor="#bdbfbf" strokeweight=".15347mm" o:connectortype="straight" from="1087,15840" to="1087,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"/>
              <v:line id="Line 13" style="position:absolute;visibility:visible;mso-wrap-style:square" o:spid="_x0000_s1038" strokecolor="#bdbfbf" strokeweight=".15347mm" o:connectortype="straight" from="1191,15840" to="1191,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"/>
              <v:line id="Line 14" style="position:absolute;visibility:visible;mso-wrap-style:square" o:spid="_x0000_s1039" strokecolor="#bdbfbf" strokeweight=".15347mm" o:connectortype="straight" from="1294,15840" to="1294,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"/>
              <v:line id="Line 15" style="position:absolute;visibility:visible;mso-wrap-style:square" o:spid="_x0000_s1040" strokecolor="#bdbfbf" strokeweight=".15347mm" o:connectortype="straight" from="1398,15840" to="1398,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"/>
              <v:line id="Line 16" style="position:absolute;visibility:visible;mso-wrap-style:square" o:spid="_x0000_s1041" strokecolor="#bdbfbf" strokeweight=".15347mm" o:connectortype="straight" from="1502,15840" to="1502,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"/>
              <v:line id="Line 17" style="position:absolute;visibility:visible;mso-wrap-style:square" o:spid="_x0000_s1042" strokecolor="#bdbfbf" strokeweight=".15347mm" o:connectortype="straight" from="1606,15840" to="1606,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"/>
              <v:line id="Line 18" style="position:absolute;visibility:visible;mso-wrap-style:square" o:spid="_x0000_s1043" strokecolor="#bdbfbf" strokeweight=".15347mm" o:connectortype="straight" from="1709,15840" to="1709,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"/>
              <v:line id="Line 19" style="position:absolute;visibility:visible;mso-wrap-style:square" o:spid="_x0000_s1044" strokecolor="#bdbfbf" strokeweight=".15347mm" o:connectortype="straight" from="1813,15840" to="1813,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"/>
              <v:line id="Line 20" style="position:absolute;visibility:visible;mso-wrap-style:square" o:spid="_x0000_s1045" strokecolor="#bdbfbf" strokeweight=".15347mm" o:connectortype="straight" from="1917,15840" to="1917,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"/>
              <v:line id="Line 21" style="position:absolute;visibility:visible;mso-wrap-style:square" o:spid="_x0000_s1046" strokecolor="#bdbfbf" strokeweight=".15347mm" o:connectortype="straight" from="2021,15840" to="2021,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"/>
              <v:line id="Line 22" style="position:absolute;visibility:visible;mso-wrap-style:square" o:spid="_x0000_s1047" strokecolor="#bdbfbf" strokeweight=".15347mm" o:connectortype="straight" from="2124,15840" to="2124,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"/>
              <v:line id="Line 23" style="position:absolute;visibility:visible;mso-wrap-style:square" o:spid="_x0000_s1048" strokecolor="#bdbfbf" strokeweight=".15347mm" o:connectortype="straight" from="2228,15840" to="2228,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"/>
              <v:line id="Line 24" style="position:absolute;visibility:visible;mso-wrap-style:square" o:spid="_x0000_s1049" strokecolor="#bdbfbf" strokeweight=".15347mm" o:connectortype="straight" from="2332,15840" to="2332,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"/>
              <v:line id="Line 25" style="position:absolute;visibility:visible;mso-wrap-style:square" o:spid="_x0000_s1050" strokecolor="#bdbfbf" strokeweight=".15347mm" o:connectortype="straight" from="2435,15840" to="2435,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"/>
              <v:line id="Line 26" style="position:absolute;visibility:visible;mso-wrap-style:square" o:spid="_x0000_s1051" strokecolor="#bdbfbf" strokeweight=".15347mm" o:connectortype="straight" from="2539,15840" to="2539,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"/>
              <v:line id="Line 27" style="position:absolute;visibility:visible;mso-wrap-style:square" o:spid="_x0000_s1052" strokecolor="#bdbfbf" strokeweight=".15347mm" o:connectortype="straight" from="2643,15840" to="2643,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"/>
              <v:line id="Line 28" style="position:absolute;visibility:visible;mso-wrap-style:square" o:spid="_x0000_s1053" strokecolor="#bdbfbf" strokeweight=".15347mm" o:connectortype="straight" from="2747,15840" to="2747,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"/>
              <v:line id="Line 29" style="position:absolute;visibility:visible;mso-wrap-style:square" o:spid="_x0000_s1054" strokecolor="#bdbfbf" strokeweight=".15347mm" o:connectortype="straight" from="2850,15840" to="2850,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"/>
              <v:line id="Line 30" style="position:absolute;visibility:visible;mso-wrap-style:square" o:spid="_x0000_s1055" strokecolor="#bdbfbf" strokeweight=".15347mm" o:connectortype="straight" from="2954,15840" to="2954,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"/>
              <v:line id="Line 31" style="position:absolute;visibility:visible;mso-wrap-style:square" o:spid="_x0000_s1056" strokecolor="#bdbfbf" strokeweight=".15347mm" o:connectortype="straight" from="3058,15840" to="3058,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"/>
              <v:line id="Line 32" style="position:absolute;visibility:visible;mso-wrap-style:square" o:spid="_x0000_s1057" strokecolor="#bdbfbf" strokeweight=".15347mm" o:connectortype="straight" from="3162,15840" to="3162,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"/>
              <v:line id="Line 33" style="position:absolute;visibility:visible;mso-wrap-style:square" o:spid="_x0000_s1058" strokecolor="#bdbfbf" strokeweight=".15347mm" o:connectortype="straight" from="3265,15840" to="3265,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"/>
              <v:line id="Line 34" style="position:absolute;visibility:visible;mso-wrap-style:square" o:spid="_x0000_s1059" strokecolor="#bdbfbf" strokeweight=".15347mm" o:connectortype="straight" from="3369,15840" to="3369,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"/>
              <v:line id="Line 35" style="position:absolute;visibility:visible;mso-wrap-style:square" o:spid="_x0000_s1060" strokecolor="#bdbfbf" strokeweight=".15347mm" o:connectortype="straight" from="3473,15840" to="3473,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"/>
              <v:line id="Line 36" style="position:absolute;visibility:visible;mso-wrap-style:square" o:spid="_x0000_s1061" strokecolor="#bdbfbf" strokeweight=".15347mm" o:connectortype="straight" from="3576,15840" to="3576,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"/>
              <v:line id="Line 37" style="position:absolute;visibility:visible;mso-wrap-style:square" o:spid="_x0000_s1062" strokecolor="#bdbfbf" strokeweight=".15347mm" o:connectortype="straight" from="3680,15840" to="3680,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"/>
              <v:line id="Line 38" style="position:absolute;visibility:visible;mso-wrap-style:square" o:spid="_x0000_s1063" strokecolor="#bdbfbf" strokeweight=".15347mm" o:connectortype="straight" from="3784,15840" to="3784,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"/>
              <v:line id="Line 39" style="position:absolute;visibility:visible;mso-wrap-style:square" o:spid="_x0000_s1064" strokecolor="#bdbfbf" strokeweight=".15347mm" o:connectortype="straight" from="3888,15840" to="3888,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"/>
              <v:line id="Line 40" style="position:absolute;visibility:visible;mso-wrap-style:square" o:spid="_x0000_s1065" strokecolor="#bdbfbf" strokeweight=".15347mm" o:connectortype="straight" from="3991,15840" to="3991,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"/>
              <v:line id="Line 41" style="position:absolute;visibility:visible;mso-wrap-style:square" o:spid="_x0000_s1066" strokecolor="#bdbfbf" strokeweight=".15347mm" o:connectortype="straight" from="4095,15840" to="4095,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"/>
              <v:line id="Line 42" style="position:absolute;visibility:visible;mso-wrap-style:square" o:spid="_x0000_s1067" strokecolor="#bdbfbf" strokeweight=".15347mm" o:connectortype="straight" from="4199,15840" to="4199,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"/>
              <v:line id="Line 43" style="position:absolute;visibility:visible;mso-wrap-style:square" o:spid="_x0000_s1068" strokecolor="#bdbfbf" strokeweight=".15347mm" o:connectortype="straight" from="4303,15840" to="4303,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"/>
              <v:line id="Line 44" style="position:absolute;visibility:visible;mso-wrap-style:square" o:spid="_x0000_s1069" strokecolor="#bdbfbf" strokeweight=".15347mm" o:connectortype="straight" from="4406,15840" to="4406,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"/>
              <v:line id="Line 45" style="position:absolute;visibility:visible;mso-wrap-style:square" o:spid="_x0000_s1070" strokecolor="#bdbfbf" strokeweight=".15347mm" o:connectortype="straight" from="4510,15840" to="4510,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"/>
              <v:line id="Line 46" style="position:absolute;visibility:visible;mso-wrap-style:square" o:spid="_x0000_s1071" strokecolor="#bdbfbf" strokeweight=".15347mm" o:connectortype="straight" from="4614,15840" to="4614,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"/>
              <v:line id="Line 47" style="position:absolute;visibility:visible;mso-wrap-style:square" o:spid="_x0000_s1072" strokecolor="#bdbfbf" strokeweight=".15347mm" o:connectortype="straight" from="4718,15840" to="4718,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"/>
              <v:line id="Line 48" style="position:absolute;visibility:visible;mso-wrap-style:square" o:spid="_x0000_s1073" strokecolor="#bdbfbf" strokeweight=".15347mm" o:connectortype="straight" from="4821,15840" to="4821,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"/>
              <v:line id="Line 49" style="position:absolute;visibility:visible;mso-wrap-style:square" o:spid="_x0000_s1074" strokecolor="#bdbfbf" strokeweight=".15347mm" o:connectortype="straight" from="4925,15840" to="4925,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"/>
              <v:line id="Line 50" style="position:absolute;visibility:visible;mso-wrap-style:square" o:spid="_x0000_s1075" strokecolor="#bdbfbf" strokeweight=".15347mm" o:connectortype="straight" from="5029,15840" to="5029,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"/>
              <v:line id="Line 51" style="position:absolute;visibility:visible;mso-wrap-style:square" o:spid="_x0000_s1076" strokecolor="#bdbfbf" strokeweight=".15347mm" o:connectortype="straight" from="5132,15840" to="5132,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"/>
              <v:line id="Line 52" style="position:absolute;visibility:visible;mso-wrap-style:square" o:spid="_x0000_s1077" strokecolor="#bdbfbf" strokeweight=".15347mm" o:connectortype="straight" from="5236,15840" to="5236,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"/>
              <v:line id="Line 53" style="position:absolute;visibility:visible;mso-wrap-style:square" o:spid="_x0000_s1078" strokecolor="#bdbfbf" strokeweight=".15347mm" o:connectortype="straight" from="5340,15840" to="5340,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"/>
              <v:line id="Line 54" style="position:absolute;visibility:visible;mso-wrap-style:square" o:spid="_x0000_s1079" strokecolor="#bdbfbf" strokeweight=".15347mm" o:connectortype="straight" from="5444,15840" to="5444,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"/>
              <v:line id="Line 55" style="position:absolute;visibility:visible;mso-wrap-style:square" o:spid="_x0000_s1080" strokecolor="#bdbfbf" strokeweight=".15347mm" o:connectortype="straight" from="5547,15840" to="5547,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"/>
              <v:line id="Line 56" style="position:absolute;visibility:visible;mso-wrap-style:square" o:spid="_x0000_s1081" strokecolor="#bdbfbf" strokeweight=".15347mm" o:connectortype="straight" from="5651,15840" to="5651,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"/>
              <v:line id="Line 57" style="position:absolute;visibility:visible;mso-wrap-style:square" o:spid="_x0000_s1082" strokecolor="#bdbfbf" strokeweight=".15347mm" o:connectortype="straight" from="5755,15840" to="5755,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"/>
              <v:line id="Line 58" style="position:absolute;visibility:visible;mso-wrap-style:square" o:spid="_x0000_s1083" strokecolor="#bdbfbf" strokeweight=".15347mm" o:connectortype="straight" from="5859,15840" to="5859,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"/>
              <v:line id="Line 59" style="position:absolute;visibility:visible;mso-wrap-style:square" o:spid="_x0000_s1084" strokecolor="#bdbfbf" strokeweight=".15347mm" o:connectortype="straight" from="5962,15840" to="5962,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"/>
              <v:line id="Line 60" style="position:absolute;visibility:visible;mso-wrap-style:square" o:spid="_x0000_s1085" strokecolor="#bdbfbf" strokeweight=".15347mm" o:connectortype="straight" from="6066,15840" to="6066,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"/>
              <v:line id="Line 61" style="position:absolute;visibility:visible;mso-wrap-style:square" o:spid="_x0000_s1086" strokecolor="#bdbfbf" strokeweight=".15347mm" o:connectortype="straight" from="6170,15840" to="6170,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"/>
              <v:line id="Line 62" style="position:absolute;visibility:visible;mso-wrap-style:square" o:spid="_x0000_s1087" strokecolor="#bdbfbf" strokeweight=".15347mm" o:connectortype="straight" from="6274,15840" to="6274,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"/>
              <v:line id="Line 63" style="position:absolute;visibility:visible;mso-wrap-style:square" o:spid="_x0000_s1088" strokecolor="#bdbfbf" strokeweight=".15347mm" o:connectortype="straight" from="6377,15840" to="6377,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"/>
              <v:line id="Line 64" style="position:absolute;visibility:visible;mso-wrap-style:square" o:spid="_x0000_s1089" strokecolor="#bdbfbf" strokeweight=".15347mm" o:connectortype="straight" from="6481,15840" to="6481,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"/>
              <v:line id="Line 65" style="position:absolute;visibility:visible;mso-wrap-style:square" o:spid="_x0000_s1090" strokecolor="#bdbfbf" strokeweight=".15347mm" o:connectortype="straight" from="6585,15840" to="6585,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"/>
              <v:line id="Line 66" style="position:absolute;visibility:visible;mso-wrap-style:square" o:spid="_x0000_s1091" strokecolor="#bdbfbf" strokeweight=".15347mm" o:connectortype="straight" from="6688,15840" to="6688,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"/>
              <v:line id="Line 67" style="position:absolute;visibility:visible;mso-wrap-style:square" o:spid="_x0000_s1092" strokecolor="#bdbfbf" strokeweight=".15347mm" o:connectortype="straight" from="6792,15840" to="6792,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"/>
              <v:line id="Line 68" style="position:absolute;visibility:visible;mso-wrap-style:square" o:spid="_x0000_s1093" strokecolor="#bdbfbf" strokeweight=".15347mm" o:connectortype="straight" from="6896,15840" to="6896,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"/>
              <v:line id="Line 69" style="position:absolute;visibility:visible;mso-wrap-style:square" o:spid="_x0000_s1094" strokecolor="#bdbfbf" strokeweight=".15347mm" o:connectortype="straight" from="7000,15840" to="7000,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"/>
              <v:line id="Line 70" style="position:absolute;visibility:visible;mso-wrap-style:square" o:spid="_x0000_s1095" strokecolor="#bdbfbf" strokeweight=".15347mm" o:connectortype="straight" from="7103,15840" to="7103,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"/>
              <v:line id="Line 71" style="position:absolute;visibility:visible;mso-wrap-style:square" o:spid="_x0000_s1096" strokecolor="#bdbfbf" strokeweight=".15347mm" o:connectortype="straight" from="7207,15840" to="7207,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"/>
              <v:line id="Line 72" style="position:absolute;visibility:visible;mso-wrap-style:square" o:spid="_x0000_s1097" strokecolor="#bdbfbf" strokeweight=".15347mm" o:connectortype="straight" from="7311,15840" to="7311,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"/>
              <v:line id="Line 73" style="position:absolute;visibility:visible;mso-wrap-style:square" o:spid="_x0000_s1098" strokecolor="#bdbfbf" strokeweight=".15347mm" o:connectortype="straight" from="7415,15840" to="7415,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"/>
              <v:line id="Line 74" style="position:absolute;visibility:visible;mso-wrap-style:square" o:spid="_x0000_s1099" strokecolor="#bdbfbf" strokeweight=".15347mm" o:connectortype="straight" from="7518,15840" to="7518,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"/>
              <v:line id="Line 75" style="position:absolute;visibility:visible;mso-wrap-style:square" o:spid="_x0000_s1100" strokecolor="#bdbfbf" strokeweight=".15347mm" o:connectortype="straight" from="7622,15840" to="7622,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"/>
              <v:line id="Line 76" style="position:absolute;visibility:visible;mso-wrap-style:square" o:spid="_x0000_s1101" strokecolor="#bdbfbf" strokeweight=".15347mm" o:connectortype="straight" from="7726,15840" to="7726,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"/>
              <v:line id="Line 77" style="position:absolute;visibility:visible;mso-wrap-style:square" o:spid="_x0000_s1102" strokecolor="#bdbfbf" strokeweight=".15347mm" o:connectortype="straight" from="7829,15840" to="7829,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"/>
              <v:line id="Line 78" style="position:absolute;visibility:visible;mso-wrap-style:square" o:spid="_x0000_s1103" strokecolor="#bdbfbf" strokeweight=".15347mm" o:connectortype="straight" from="7933,15840" to="7933,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"/>
              <v:line id="Line 79" style="position:absolute;visibility:visible;mso-wrap-style:square" o:spid="_x0000_s1104" strokecolor="#bdbfbf" strokeweight=".15347mm" o:connectortype="straight" from="8037,15840" to="8037,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"/>
              <v:line id="Line 80" style="position:absolute;visibility:visible;mso-wrap-style:square" o:spid="_x0000_s1105" strokecolor="#bdbfbf" strokeweight=".15347mm" o:connectortype="straight" from="8141,15840" to="8141,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"/>
              <v:line id="Line 81" style="position:absolute;visibility:visible;mso-wrap-style:square" o:spid="_x0000_s1106" strokecolor="#bdbfbf" strokeweight=".15347mm" o:connectortype="straight" from="8244,15840" to="8244,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"/>
              <v:line id="Line 82" style="position:absolute;visibility:visible;mso-wrap-style:square" o:spid="_x0000_s1107" strokecolor="#bdbfbf" strokeweight=".15347mm" o:connectortype="straight" from="8348,15840" to="8348,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"/>
              <v:line id="Line 83" style="position:absolute;visibility:visible;mso-wrap-style:square" o:spid="_x0000_s1108" strokecolor="#bdbfbf" strokeweight=".15347mm" o:connectortype="straight" from="8452,15840" to="8452,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"/>
              <v:line id="Line 84" style="position:absolute;visibility:visible;mso-wrap-style:square" o:spid="_x0000_s1109" strokecolor="#bdbfbf" strokeweight=".15347mm" o:connectortype="straight" from="8556,15840" to="8556,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"/>
              <v:line id="Line 85" style="position:absolute;visibility:visible;mso-wrap-style:square" o:spid="_x0000_s1110" strokecolor="#bdbfbf" strokeweight=".15347mm" o:connectortype="straight" from="8659,15840" to="8659,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"/>
              <v:line id="Line 86" style="position:absolute;visibility:visible;mso-wrap-style:square" o:spid="_x0000_s1111" strokecolor="#bdbfbf" strokeweight=".15347mm" o:connectortype="straight" from="8763,15840" to="8763,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"/>
              <v:line id="Line 87" style="position:absolute;visibility:visible;mso-wrap-style:square" o:spid="_x0000_s1112" strokecolor="#bdbfbf" strokeweight=".15347mm" o:connectortype="straight" from="8867,15840" to="8867,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"/>
              <v:line id="Line 88" style="position:absolute;visibility:visible;mso-wrap-style:square" o:spid="_x0000_s1113" strokecolor="#bdbfbf" strokeweight=".15347mm" o:connectortype="straight" from="8971,15840" to="8971,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"/>
              <v:line id="Line 89" style="position:absolute;visibility:visible;mso-wrap-style:square" o:spid="_x0000_s1114" strokecolor="#bdbfbf" strokeweight=".15347mm" o:connectortype="straight" from="9074,15840" to="9074,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"/>
              <v:line id="Line 90" style="position:absolute;visibility:visible;mso-wrap-style:square" o:spid="_x0000_s1115" strokecolor="#bdbfbf" strokeweight=".15347mm" o:connectortype="straight" from="9178,15840" to="9178,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"/>
              <v:line id="Line 91" style="position:absolute;visibility:visible;mso-wrap-style:square" o:spid="_x0000_s1116" strokecolor="#bdbfbf" strokeweight=".15347mm" o:connectortype="straight" from="9282,15840" to="9282,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"/>
              <v:line id="Line 92" style="position:absolute;visibility:visible;mso-wrap-style:square" o:spid="_x0000_s1117" strokecolor="#bdbfbf" strokeweight=".15347mm" o:connectortype="straight" from="9386,15840" to="9386,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"/>
              <v:line id="Line 93" style="position:absolute;visibility:visible;mso-wrap-style:square" o:spid="_x0000_s1118" strokecolor="#bdbfbf" strokeweight=".15347mm" o:connectortype="straight" from="9489,15840" to="9489,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"/>
              <v:line id="Line 94" style="position:absolute;visibility:visible;mso-wrap-style:square" o:spid="_x0000_s1119" strokecolor="#bdbfbf" strokeweight=".15347mm" o:connectortype="straight" from="9593,15840" to="9593,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"/>
              <v:line id="Line 95" style="position:absolute;visibility:visible;mso-wrap-style:square" o:spid="_x0000_s1120" strokecolor="#bdbfbf" strokeweight=".15347mm" o:connectortype="straight" from="9697,15840" to="9697,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"/>
              <v:line id="Line 96" style="position:absolute;visibility:visible;mso-wrap-style:square" o:spid="_x0000_s1121" strokecolor="#bdbfbf" strokeweight=".15347mm" o:connectortype="straight" from="9801,15840" to="9801,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"/>
              <v:line id="Line 97" style="position:absolute;visibility:visible;mso-wrap-style:square" o:spid="_x0000_s1122" strokecolor="#bdbfbf" strokeweight=".15347mm" o:connectortype="straight" from="9904,15840" to="9904,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"/>
              <v:line id="Line 98" style="position:absolute;visibility:visible;mso-wrap-style:square" o:spid="_x0000_s1123" strokecolor="#bdbfbf" strokeweight=".15347mm" o:connectortype="straight" from="10008,15840" to="10008,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"/>
              <v:line id="Line 99" style="position:absolute;visibility:visible;mso-wrap-style:square" o:spid="_x0000_s1124" strokecolor="#bdbfbf" strokeweight=".15347mm" o:connectortype="straight" from="10112,15840" to="10112,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"/>
              <v:line id="Line 100" style="position:absolute;visibility:visible;mso-wrap-style:square" o:spid="_x0000_s1125" strokecolor="#bdbfbf" strokeweight=".15347mm" o:connectortype="straight" from="10215,15840" to="10215,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"/>
              <v:line id="Line 101" style="position:absolute;visibility:visible;mso-wrap-style:square" o:spid="_x0000_s1126" strokecolor="#bdbfbf" strokeweight=".15347mm" o:connectortype="straight" from="10319,15840" to="10319,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"/>
              <v:line id="Line 102" style="position:absolute;visibility:visible;mso-wrap-style:square" o:spid="_x0000_s1127" strokecolor="#bdbfbf" strokeweight=".15347mm" o:connectortype="straight" from="10423,15840" to="10423,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"/>
              <v:line id="Line 103" style="position:absolute;visibility:visible;mso-wrap-style:square" o:spid="_x0000_s1128" strokecolor="#bdbfbf" strokeweight=".15347mm" o:connectortype="straight" from="10527,15840" to="10527,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"/>
              <v:line id="Line 104" style="position:absolute;visibility:visible;mso-wrap-style:square" o:spid="_x0000_s1129" strokecolor="#bdbfbf" strokeweight=".15347mm" o:connectortype="straight" from="10630,15840" to="10630,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"/>
              <v:line id="Line 105" style="position:absolute;visibility:visible;mso-wrap-style:square" o:spid="_x0000_s1130" strokecolor="#bdbfbf" strokeweight=".15347mm" o:connectortype="straight" from="10734,15840" to="10734,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"/>
              <v:line id="Line 106" style="position:absolute;visibility:visible;mso-wrap-style:square" o:spid="_x0000_s1131" strokecolor="#bdbfbf" strokeweight=".15347mm" o:connectortype="straight" from="10838,15840" to="10838,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"/>
              <v:line id="Line 107" style="position:absolute;visibility:visible;mso-wrap-style:square" o:spid="_x0000_s1132" strokecolor="#bdbfbf" strokeweight=".15347mm" o:connectortype="straight" from="10942,15840" to="10942,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"/>
              <v:line id="Line 108" style="position:absolute;visibility:visible;mso-wrap-style:square" o:spid="_x0000_s1133" strokecolor="#bdbfbf" strokeweight=".15347mm" o:connectortype="straight" from="11045,15840" to="11045,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"/>
              <v:line id="Line 109" style="position:absolute;visibility:visible;mso-wrap-style:square" o:spid="_x0000_s1134" strokecolor="#bdbfbf" strokeweight=".15347mm" o:connectortype="straight" from="11149,15840" to="11149,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"/>
              <v:line id="Line 110" style="position:absolute;visibility:visible;mso-wrap-style:square" o:spid="_x0000_s1135" strokecolor="#bdbfbf" strokeweight=".15347mm" o:connectortype="straight" from="11253,15840" to="11253,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"/>
              <v:line id="Line 111" style="position:absolute;visibility:visible;mso-wrap-style:square" o:spid="_x0000_s1136" strokecolor="#bdbfbf" strokeweight=".15347mm" o:connectortype="straight" from="11357,15840" to="11357,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"/>
              <v:line id="Line 112" style="position:absolute;visibility:visible;mso-wrap-style:square" o:spid="_x0000_s1137" strokecolor="#bdbfbf" strokeweight=".15347mm" o:connectortype="straight" from="11460,15840" to="11460,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"/>
              <v:line id="Line 113" style="position:absolute;visibility:visible;mso-wrap-style:square" o:spid="_x0000_s1138" strokecolor="#bdbfbf" strokeweight=".15347mm" o:connectortype="straight" from="11564,15840" to="11564,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"/>
              <v:line id="Line 114" style="position:absolute;visibility:visible;mso-wrap-style:square" o:spid="_x0000_s1139" strokecolor="#bdbfbf" strokeweight=".15347mm" o:connectortype="straight" from="11668,15840" to="11668,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"/>
              <v:line id="Line 115" style="position:absolute;visibility:visible;mso-wrap-style:square" o:spid="_x0000_s1140" strokecolor="#bdbfbf" strokeweight=".15347mm" o:connectortype="straight" from="11772,15840" to="11772,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"/>
              <v:line id="Line 116" style="position:absolute;visibility:visible;mso-wrap-style:square" o:spid="_x0000_s1141" strokecolor="#bdbfbf" strokeweight=".15347mm" o:connectortype="straight" from="11875,15840" to="11875,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"/>
              <v:line id="Line 117" style="position:absolute;visibility:visible;mso-wrap-style:square" o:spid="_x0000_s1142" strokecolor="#bdbfbf" strokeweight=".15347mm" o:connectortype="straight" from="11979,15840" to="11979,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"/>
              <v:line id="Line 118" style="position:absolute;visibility:visible;mso-wrap-style:square" o:spid="_x0000_s1143" strokecolor="#bdbfbf" strokeweight=".15347mm" o:connectortype="straight" from="12083,15840" to="12083,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"/>
              <v:line id="Line 119" style="position:absolute;visibility:visible;mso-wrap-style:square" o:spid="_x0000_s1144" strokecolor="#bdbfbf" strokeweight=".15347mm" o:connectortype="straight" from="12186,15840" to="12186,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"/>
              <v:line id="Line 120" style="position:absolute;visibility:visible;mso-wrap-style:square" o:spid="_x0000_s1145" strokecolor="#bdbfbf" strokeweight=".15347mm" o:connectortype="straight" from="12240,15776" to="12240,15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"/>
              <v:line id="Line 121" style="position:absolute;visibility:visible;mso-wrap-style:square" o:spid="_x0000_s1146" strokecolor="#bdbfbf" strokeweight=".15347mm" o:connectortype="straight" from="12240,15645" to="12240,15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"/>
              <v:line id="Line 122" style="position:absolute;visibility:visible;mso-wrap-style:square" o:spid="_x0000_s1147" strokecolor="#bdbfbf" strokeweight=".15347mm" o:connectortype="straight" from="12240,15514" to="12240,15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"/>
              <v:line id="Line 123" style="position:absolute;visibility:visible;mso-wrap-style:square" o:spid="_x0000_s1148" strokecolor="#bdbfbf" strokeweight=".15347mm" o:connectortype="straight" from="12240,15383" to="12240,15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"/>
              <v:line id="Line 124" style="position:absolute;visibility:visible;mso-wrap-style:square" o:spid="_x0000_s1149" strokecolor="#bdbfbf" strokeweight=".15347mm" o:connectortype="straight" from="12240,15252" to="12240,15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"/>
              <v:line id="Line 125" style="position:absolute;visibility:visible;mso-wrap-style:square" o:spid="_x0000_s1150" strokecolor="#bdbfbf" strokeweight=".15347mm" o:connectortype="straight" from="12240,15121" to="12240,15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"/>
              <v:line id="Line 126" style="position:absolute;visibility:visible;mso-wrap-style:square" o:spid="_x0000_s1151" strokecolor="#bdbfbf" strokeweight=".15347mm" o:connectortype="straight" from="12240,14989" to="12240,14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"/>
              <v:line id="Line 127" style="position:absolute;visibility:visible;mso-wrap-style:square" o:spid="_x0000_s1152" strokecolor="#bdbfbf" strokeweight=".15347mm" o:connectortype="straight" from="12240,14858" to="12240,14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"/>
              <v:line id="Line 128" style="position:absolute;visibility:visible;mso-wrap-style:square" o:spid="_x0000_s1153" strokecolor="#bdbfbf" strokeweight=".15347mm" o:connectortype="straight" from="12240,14727" to="12240,14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"/>
              <v:line id="Line 129" style="position:absolute;visibility:visible;mso-wrap-style:square" o:spid="_x0000_s1154" strokecolor="#bdbfbf" strokeweight=".15347mm" o:connectortype="straight" from="12240,14596" to="12240,14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"/>
              <v:line id="Line 130" style="position:absolute;visibility:visible;mso-wrap-style:square" o:spid="_x0000_s1155" strokecolor="#bdbfbf" strokeweight=".15347mm" o:connectortype="straight" from="12240,14465" to="12240,14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"/>
              <v:line id="Line 131" style="position:absolute;visibility:visible;mso-wrap-style:square" o:spid="_x0000_s1156" strokecolor="#bdbfbf" strokeweight=".15347mm" o:connectortype="straight" from="12240,14333" to="12240,14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"/>
              <v:line id="Line 132" style="position:absolute;visibility:visible;mso-wrap-style:square" o:spid="_x0000_s1157" strokecolor="#bdbfbf" strokeweight=".15347mm" o:connectortype="straight" from="12240,14202" to="12240,14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"/>
              <v:line id="Line 133" style="position:absolute;visibility:visible;mso-wrap-style:square" o:spid="_x0000_s1158" strokecolor="#bdbfbf" strokeweight=".15347mm" o:connectortype="straight" from="12240,14071" to="12240,14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"/>
              <v:line id="Line 134" style="position:absolute;visibility:visible;mso-wrap-style:square" o:spid="_x0000_s1159" strokecolor="#bdbfbf" strokeweight=".15347mm" o:connectortype="straight" from="12240,13940" to="12240,13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"/>
              <v:line id="Line 135" style="position:absolute;visibility:visible;mso-wrap-style:square" o:spid="_x0000_s1160" strokecolor="#bdbfbf" strokeweight=".15347mm" o:connectortype="straight" from="12240,13809" to="12240,13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"/>
              <v:line id="Line 136" style="position:absolute;visibility:visible;mso-wrap-style:square" o:spid="_x0000_s1161" strokecolor="#bdbfbf" strokeweight=".15347mm" o:connectortype="straight" from="12240,13677" to="12240,13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"/>
              <v:line id="Line 137" style="position:absolute;visibility:visible;mso-wrap-style:square" o:spid="_x0000_s1162" strokecolor="#bdbfbf" strokeweight=".15347mm" o:connectortype="straight" from="12240,13546" to="12240,13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"/>
              <v:line id="Line 138" style="position:absolute;visibility:visible;mso-wrap-style:square" o:spid="_x0000_s1163" strokecolor="#bdbfbf" strokeweight=".15347mm" o:connectortype="straight" from="12240,13415" to="12240,13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"/>
              <v:line id="Line 139" style="position:absolute;visibility:visible;mso-wrap-style:square" o:spid="_x0000_s1164" strokecolor="#bdbfbf" strokeweight=".15347mm" o:connectortype="straight" from="12240,13284" to="12240,13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"/>
              <v:line id="Line 140" style="position:absolute;visibility:visible;mso-wrap-style:square" o:spid="_x0000_s1165" strokecolor="#bdbfbf" strokeweight=".15347mm" o:connectortype="straight" from="12240,13153" to="12240,13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"/>
              <v:line id="Line 141" style="position:absolute;visibility:visible;mso-wrap-style:square" o:spid="_x0000_s1166" strokecolor="#bdbfbf" strokeweight=".15347mm" o:connectortype="straight" from="12240,13022" to="12240,13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"/>
              <v:line id="Line 142" style="position:absolute;visibility:visible;mso-wrap-style:square" o:spid="_x0000_s1167" strokecolor="#bdbfbf" strokeweight=".15347mm" o:connectortype="straight" from="12240,12890" to="12240,12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"/>
              <v:line id="Line 143" style="position:absolute;visibility:visible;mso-wrap-style:square" o:spid="_x0000_s1168" strokecolor="#bdbfbf" strokeweight=".15347mm" o:connectortype="straight" from="12240,12759" to="12240,12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"/>
              <v:line id="Line 144" style="position:absolute;visibility:visible;mso-wrap-style:square" o:spid="_x0000_s1169" strokecolor="#bdbfbf" strokeweight=".15347mm" o:connectortype="straight" from="12240,12628" to="12240,12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"/>
              <v:line id="Line 145" style="position:absolute;visibility:visible;mso-wrap-style:square" o:spid="_x0000_s1170" strokecolor="#bdbfbf" strokeweight=".15347mm" o:connectortype="straight" from="12240,12497" to="12240,12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"/>
              <v:line id="Line 146" style="position:absolute;visibility:visible;mso-wrap-style:square" o:spid="_x0000_s1171" strokecolor="#bdbfbf" strokeweight=".15347mm" o:connectortype="straight" from="12240,12366" to="12240,12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"/>
              <v:line id="Line 147" style="position:absolute;visibility:visible;mso-wrap-style:square" o:spid="_x0000_s1172" strokecolor="#bdbfbf" strokeweight=".15347mm" o:connectortype="straight" from="12240,12234" to="12240,12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"/>
              <v:line id="Line 148" style="position:absolute;visibility:visible;mso-wrap-style:square" o:spid="_x0000_s1173" strokecolor="#bdbfbf" strokeweight=".15347mm" o:connectortype="straight" from="12240,12103" to="12240,12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"/>
              <v:line id="Line 149" style="position:absolute;visibility:visible;mso-wrap-style:square" o:spid="_x0000_s1174" strokecolor="#bdbfbf" strokeweight=".15347mm" o:connectortype="straight" from="12240,11972" to="12240,11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"/>
              <v:line id="Line 150" style="position:absolute;visibility:visible;mso-wrap-style:square" o:spid="_x0000_s1175" strokecolor="#bdbfbf" strokeweight=".15347mm" o:connectortype="straight" from="12240,11841" to="12240,11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"/>
              <v:line id="Line 151" style="position:absolute;visibility:visible;mso-wrap-style:square" o:spid="_x0000_s1176" strokecolor="#bdbfbf" strokeweight=".15347mm" o:connectortype="straight" from="12240,11710" to="12240,11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"/>
              <v:line id="Line 152" style="position:absolute;visibility:visible;mso-wrap-style:square" o:spid="_x0000_s1177" strokecolor="#bdbfbf" strokeweight=".15347mm" o:connectortype="straight" from="12240,11578" to="12240,11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"/>
              <v:line id="Line 153" style="position:absolute;visibility:visible;mso-wrap-style:square" o:spid="_x0000_s1178" strokecolor="#bdbfbf" strokeweight=".15347mm" o:connectortype="straight" from="12240,11447" to="12240,11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"/>
              <v:line id="Line 154" style="position:absolute;visibility:visible;mso-wrap-style:square" o:spid="_x0000_s1179" strokecolor="#bdbfbf" strokeweight=".15347mm" o:connectortype="straight" from="12240,11316" to="12240,11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"/>
              <v:line id="Line 155" style="position:absolute;visibility:visible;mso-wrap-style:square" o:spid="_x0000_s1180" strokecolor="#bdbfbf" strokeweight=".15347mm" o:connectortype="straight" from="12240,11185" to="12240,11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"/>
              <v:line id="Line 156" style="position:absolute;visibility:visible;mso-wrap-style:square" o:spid="_x0000_s1181" strokecolor="#bdbfbf" strokeweight=".15347mm" o:connectortype="straight" from="12240,11054" to="12240,11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"/>
              <v:line id="Line 157" style="position:absolute;visibility:visible;mso-wrap-style:square" o:spid="_x0000_s1182" strokecolor="#bdbfbf" strokeweight=".15347mm" o:connectortype="straight" from="12240,10923" to="12240,109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"/>
              <v:line id="Line 158" style="position:absolute;visibility:visible;mso-wrap-style:square" o:spid="_x0000_s1183" strokecolor="#bdbfbf" strokeweight=".15347mm" o:connectortype="straight" from="12240,10791" to="12240,10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"/>
              <v:line id="Line 159" style="position:absolute;visibility:visible;mso-wrap-style:square" o:spid="_x0000_s1184" strokecolor="#bdbfbf" strokeweight=".15347mm" o:connectortype="straight" from="12240,10660" to="12240,10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"/>
              <v:line id="Line 160" style="position:absolute;visibility:visible;mso-wrap-style:square" o:spid="_x0000_s1185" strokecolor="#bdbfbf" strokeweight=".15347mm" o:connectortype="straight" from="12240,10529" to="12240,10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"/>
              <v:line id="Line 161" style="position:absolute;visibility:visible;mso-wrap-style:square" o:spid="_x0000_s1186" strokecolor="#bdbfbf" strokeweight=".15347mm" o:connectortype="straight" from="12240,10398" to="12240,10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"/>
              <v:line id="Line 162" style="position:absolute;visibility:visible;mso-wrap-style:square" o:spid="_x0000_s1187" strokecolor="#bdbfbf" strokeweight=".15347mm" o:connectortype="straight" from="12240,10267" to="12240,10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"/>
              <v:line id="Line 163" style="position:absolute;visibility:visible;mso-wrap-style:square" o:spid="_x0000_s1188" strokecolor="#bdbfbf" strokeweight=".15347mm" o:connectortype="straight" from="12240,10135" to="12240,10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"/>
              <v:line id="Line 164" style="position:absolute;visibility:visible;mso-wrap-style:square" o:spid="_x0000_s1189" strokecolor="#bdbfbf" strokeweight=".15347mm" o:connectortype="straight" from="12240,10004" to="12240,10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"/>
              <v:line id="Line 165" style="position:absolute;visibility:visible;mso-wrap-style:square" o:spid="_x0000_s1190" strokecolor="#bdbfbf" strokeweight=".15347mm" o:connectortype="straight" from="12240,9873" to="12240,9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"/>
              <v:line id="Line 166" style="position:absolute;visibility:visible;mso-wrap-style:square" o:spid="_x0000_s1191" strokecolor="#bdbfbf" strokeweight=".15347mm" o:connectortype="straight" from="12240,9742" to="12240,9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"/>
              <v:line id="Line 167" style="position:absolute;visibility:visible;mso-wrap-style:square" o:spid="_x0000_s1192" strokecolor="#bdbfbf" strokeweight=".15347mm" o:connectortype="straight" from="12240,9611" to="12240,9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"/>
              <v:line id="Line 168" style="position:absolute;visibility:visible;mso-wrap-style:square" o:spid="_x0000_s1193" strokecolor="#bdbfbf" strokeweight=".15347mm" o:connectortype="straight" from="12240,9479" to="12240,9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"/>
              <v:line id="Line 169" style="position:absolute;visibility:visible;mso-wrap-style:square" o:spid="_x0000_s1194" strokecolor="#bdbfbf" strokeweight=".15347mm" o:connectortype="straight" from="12240,9348" to="12240,9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"/>
              <v:line id="Line 170" style="position:absolute;visibility:visible;mso-wrap-style:square" o:spid="_x0000_s1195" strokecolor="#bdbfbf" strokeweight=".15347mm" o:connectortype="straight" from="12240,9217" to="12240,9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"/>
              <v:line id="Line 171" style="position:absolute;visibility:visible;mso-wrap-style:square" o:spid="_x0000_s1196" strokecolor="#bdbfbf" strokeweight=".15347mm" o:connectortype="straight" from="12240,9086" to="12240,90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"/>
              <v:line id="Line 172" style="position:absolute;visibility:visible;mso-wrap-style:square" o:spid="_x0000_s1197" strokecolor="#bdbfbf" strokeweight=".15347mm" o:connectortype="straight" from="12240,8955" to="12240,8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"/>
              <v:line id="Line 173" style="position:absolute;visibility:visible;mso-wrap-style:square" o:spid="_x0000_s1198" strokecolor="#bdbfbf" strokeweight=".15347mm" o:connectortype="straight" from="12240,8824" to="12240,8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"/>
              <v:line id="Line 174" style="position:absolute;visibility:visible;mso-wrap-style:square" o:spid="_x0000_s1199" strokecolor="#bdbfbf" strokeweight=".15347mm" o:connectortype="straight" from="12240,8692" to="12240,8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"/>
              <v:line id="Line 175" style="position:absolute;visibility:visible;mso-wrap-style:square" o:spid="_x0000_s1200" strokecolor="#bdbfbf" strokeweight=".15347mm" o:connectortype="straight" from="12240,8561" to="12240,8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"/>
              <v:line id="Line 176" style="position:absolute;visibility:visible;mso-wrap-style:square" o:spid="_x0000_s1201" strokecolor="#bdbfbf" strokeweight=".15347mm" o:connectortype="straight" from="12240,8430" to="12240,8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"/>
              <v:line id="Line 177" style="position:absolute;visibility:visible;mso-wrap-style:square" o:spid="_x0000_s1202" strokecolor="#bdbfbf" strokeweight=".15347mm" o:connectortype="straight" from="12240,8299" to="12240,8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"/>
              <v:line id="Line 178" style="position:absolute;visibility:visible;mso-wrap-style:square" o:spid="_x0000_s1203" strokecolor="#bdbfbf" strokeweight=".15347mm" o:connectortype="straight" from="12240,8168" to="12240,8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"/>
              <v:line id="Line 179" style="position:absolute;visibility:visible;mso-wrap-style:square" o:spid="_x0000_s1204" strokecolor="#bdbfbf" strokeweight=".15347mm" o:connectortype="straight" from="12240,8036" to="12240,8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"/>
              <v:line id="Line 180" style="position:absolute;visibility:visible;mso-wrap-style:square" o:spid="_x0000_s1205" strokecolor="#bdbfbf" strokeweight=".15347mm" o:connectortype="straight" from="12240,7905" to="12240,7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"/>
              <v:line id="Line 181" style="position:absolute;visibility:visible;mso-wrap-style:square" o:spid="_x0000_s1206" strokecolor="#bdbfbf" strokeweight=".15347mm" o:connectortype="straight" from="12240,7774" to="12240,7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"/>
              <v:line id="Line 182" style="position:absolute;visibility:visible;mso-wrap-style:square" o:spid="_x0000_s1207" strokecolor="#bdbfbf" strokeweight=".15347mm" o:connectortype="straight" from="12240,7643" to="12240,7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"/>
              <v:line id="Line 183" style="position:absolute;visibility:visible;mso-wrap-style:square" o:spid="_x0000_s1208" strokecolor="#bdbfbf" strokeweight=".15347mm" o:connectortype="straight" from="12240,7512" to="12240,7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"/>
              <v:line id="Line 184" style="position:absolute;visibility:visible;mso-wrap-style:square" o:spid="_x0000_s1209" strokecolor="#bdbfbf" strokeweight=".15347mm" o:connectortype="straight" from="12240,7381" to="12240,7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"/>
              <v:line id="Line 185" style="position:absolute;visibility:visible;mso-wrap-style:square" o:spid="_x0000_s1210" strokecolor="#bdbfbf" strokeweight=".15347mm" o:connectortype="straight" from="12240,7249" to="12240,7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"/>
              <v:line id="Line 186" style="position:absolute;visibility:visible;mso-wrap-style:square" o:spid="_x0000_s1211" strokecolor="#bdbfbf" strokeweight=".15347mm" o:connectortype="straight" from="12240,7118" to="12240,7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"/>
              <v:line id="Line 187" style="position:absolute;visibility:visible;mso-wrap-style:square" o:spid="_x0000_s1212" strokecolor="#bdbfbf" strokeweight=".15347mm" o:connectortype="straight" from="12240,6987" to="12240,6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"/>
              <v:line id="Line 188" style="position:absolute;visibility:visible;mso-wrap-style:square" o:spid="_x0000_s1213" strokecolor="#bdbfbf" strokeweight=".15347mm" o:connectortype="straight" from="12240,6856" to="12240,6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"/>
              <v:line id="Line 189" style="position:absolute;visibility:visible;mso-wrap-style:square" o:spid="_x0000_s1214" strokecolor="#bdbfbf" strokeweight=".15347mm" o:connectortype="straight" from="12240,6725" to="12240,6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"/>
              <v:line id="Line 190" style="position:absolute;visibility:visible;mso-wrap-style:square" o:spid="_x0000_s1215" strokecolor="#bdbfbf" strokeweight=".15347mm" o:connectortype="straight" from="12240,6593" to="12240,6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"/>
              <v:line id="Line 191" style="position:absolute;visibility:visible;mso-wrap-style:square" o:spid="_x0000_s1216" strokecolor="#bdbfbf" strokeweight=".15347mm" o:connectortype="straight" from="12240,6462" to="12240,6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"/>
              <v:line id="Line 192" style="position:absolute;visibility:visible;mso-wrap-style:square" o:spid="_x0000_s1217" strokecolor="#bdbfbf" strokeweight=".15347mm" o:connectortype="straight" from="12240,6331" to="12240,6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"/>
              <v:line id="Line 193" style="position:absolute;visibility:visible;mso-wrap-style:square" o:spid="_x0000_s1218" strokecolor="#bdbfbf" strokeweight=".15347mm" o:connectortype="straight" from="12240,6200" to="12240,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"/>
              <v:line id="Line 194" style="position:absolute;visibility:visible;mso-wrap-style:square" o:spid="_x0000_s1219" strokecolor="#bdbfbf" strokeweight=".15347mm" o:connectortype="straight" from="12240,6069" to="12240,6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"/>
              <v:line id="Line 195" style="position:absolute;visibility:visible;mso-wrap-style:square" o:spid="_x0000_s1220" strokecolor="#bdbfbf" strokeweight=".15347mm" o:connectortype="straight" from="12240,5938" to="12240,59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"/>
              <v:line id="Line 196" style="position:absolute;visibility:visible;mso-wrap-style:square" o:spid="_x0000_s1221" strokecolor="#bdbfbf" strokeweight=".15347mm" o:connectortype="straight" from="12240,5806" to="12240,5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"/>
              <v:line id="Line 197" style="position:absolute;visibility:visible;mso-wrap-style:square" o:spid="_x0000_s1222" strokecolor="#bdbfbf" strokeweight=".15347mm" o:connectortype="straight" from="12240,5675" to="12240,5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"/>
              <v:line id="Line 198" style="position:absolute;visibility:visible;mso-wrap-style:square" o:spid="_x0000_s1223" strokecolor="#bdbfbf" strokeweight=".15347mm" o:connectortype="straight" from="12240,5544" to="12240,5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"/>
              <v:line id="Line 199" style="position:absolute;visibility:visible;mso-wrap-style:square" o:spid="_x0000_s1224" strokecolor="#bdbfbf" strokeweight=".15347mm" o:connectortype="straight" from="12240,5413" to="12240,5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"/>
              <v:line id="Line 200" style="position:absolute;visibility:visible;mso-wrap-style:square" o:spid="_x0000_s1225" strokecolor="#bdbfbf" strokeweight=".15347mm" o:connectortype="straight" from="12240,5282" to="12240,5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"/>
              <v:line id="Line 201" style="position:absolute;visibility:visible;mso-wrap-style:square" o:spid="_x0000_s1226" strokecolor="#bdbfbf" strokeweight=".15347mm" o:connectortype="straight" from="12240,5150" to="12240,5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"/>
              <v:line id="Line 202" style="position:absolute;visibility:visible;mso-wrap-style:square" o:spid="_x0000_s1227" strokecolor="#bdbfbf" strokeweight=".15347mm" o:connectortype="straight" from="12240,5019" to="12240,5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"/>
              <v:line id="Line 203" style="position:absolute;visibility:visible;mso-wrap-style:square" o:spid="_x0000_s1228" strokecolor="#bdbfbf" strokeweight=".15347mm" o:connectortype="straight" from="12240,4888" to="12240,4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"/>
              <v:line id="Line 204" style="position:absolute;visibility:visible;mso-wrap-style:square" o:spid="_x0000_s1229" strokecolor="#bdbfbf" strokeweight=".15347mm" o:connectortype="straight" from="12240,4757" to="12240,4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"/>
              <v:line id="Line 205" style="position:absolute;visibility:visible;mso-wrap-style:square" o:spid="_x0000_s1230" strokecolor="#bdbfbf" strokeweight=".15347mm" o:connectortype="straight" from="12240,4626" to="12240,4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"/>
              <v:line id="Line 206" style="position:absolute;visibility:visible;mso-wrap-style:square" o:spid="_x0000_s1231" strokecolor="#bdbfbf" strokeweight=".15347mm" o:connectortype="straight" from="12240,4495" to="12240,4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"/>
              <v:line id="Line 207" style="position:absolute;visibility:visible;mso-wrap-style:square" o:spid="_x0000_s1232" strokecolor="#bdbfbf" strokeweight=".15347mm" o:connectortype="straight" from="12240,4363" to="12240,4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"/>
              <v:line id="Line 208" style="position:absolute;visibility:visible;mso-wrap-style:square" o:spid="_x0000_s1233" strokecolor="#bdbfbf" strokeweight=".15347mm" o:connectortype="straight" from="12240,4232" to="12240,4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"/>
              <v:line id="Line 209" style="position:absolute;visibility:visible;mso-wrap-style:square" o:spid="_x0000_s1234" strokecolor="#bdbfbf" strokeweight=".15347mm" o:connectortype="straight" from="12240,4101" to="12240,4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"/>
              <v:line id="Line 210" style="position:absolute;visibility:visible;mso-wrap-style:square" o:spid="_x0000_s1235" strokecolor="#bdbfbf" strokeweight=".15347mm" o:connectortype="straight" from="12240,3970" to="12240,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"/>
              <v:line id="Line 211" style="position:absolute;visibility:visible;mso-wrap-style:square" o:spid="_x0000_s1236" strokecolor="#bdbfbf" strokeweight=".15347mm" o:connectortype="straight" from="12240,3839" to="12240,3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"/>
              <v:line id="Line 212" style="position:absolute;visibility:visible;mso-wrap-style:square" o:spid="_x0000_s1237" strokecolor="#bdbfbf" strokeweight=".15347mm" o:connectortype="straight" from="12240,3707" to="12240,3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"/>
              <v:line id="Line 213" style="position:absolute;visibility:visible;mso-wrap-style:square" o:spid="_x0000_s1238" strokecolor="#bdbfbf" strokeweight=".15347mm" o:connectortype="straight" from="12240,3576" to="12240,3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"/>
              <v:line id="Line 214" style="position:absolute;visibility:visible;mso-wrap-style:square" o:spid="_x0000_s1239" strokecolor="#bdbfbf" strokeweight=".15347mm" o:connectortype="straight" from="12240,3445" to="12240,3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"/>
              <v:line id="Line 215" style="position:absolute;visibility:visible;mso-wrap-style:square" o:spid="_x0000_s1240" strokecolor="#bdbfbf" strokeweight=".15347mm" o:connectortype="straight" from="12240,3314" to="12240,3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"/>
              <v:line id="Line 216" style="position:absolute;visibility:visible;mso-wrap-style:square" o:spid="_x0000_s1241" strokecolor="#bdbfbf" strokeweight=".15347mm" o:connectortype="straight" from="12240,3183" to="12240,3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"/>
              <v:line id="Line 217" style="position:absolute;visibility:visible;mso-wrap-style:square" o:spid="_x0000_s1242" strokecolor="#bdbfbf" strokeweight=".15347mm" o:connectortype="straight" from="12240,3052" to="12240,3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"/>
              <v:line id="Line 218" style="position:absolute;visibility:visible;mso-wrap-style:square" o:spid="_x0000_s1243" strokecolor="#bdbfbf" strokeweight=".15347mm" o:connectortype="straight" from="12240,2920" to="12240,2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"/>
              <v:line id="Line 219" style="position:absolute;visibility:visible;mso-wrap-style:square" o:spid="_x0000_s1244" strokecolor="#bdbfbf" strokeweight=".15347mm" o:connectortype="straight" from="12240,2789" to="12240,2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"/>
              <v:line id="Line 220" style="position:absolute;visibility:visible;mso-wrap-style:square" o:spid="_x0000_s1245" strokecolor="#bdbfbf" strokeweight=".15347mm" o:connectortype="straight" from="12240,2658" to="12240,2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"/>
              <v:line id="Line 221" style="position:absolute;visibility:visible;mso-wrap-style:square" o:spid="_x0000_s1246" strokecolor="#bdbfbf" strokeweight=".15347mm" o:connectortype="straight" from="12240,2527" to="12240,2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"/>
              <v:line id="Line 222" style="position:absolute;visibility:visible;mso-wrap-style:square" o:spid="_x0000_s1247" strokecolor="#bdbfbf" strokeweight=".15347mm" o:connectortype="straight" from="12240,2396" to="12240,2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"/>
              <v:line id="Line 223" style="position:absolute;visibility:visible;mso-wrap-style:square" o:spid="_x0000_s1248" strokecolor="#bdbfbf" strokeweight=".15347mm" o:connectortype="straight" from="12240,2265" to="12240,2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"/>
              <v:line id="Line 224" style="position:absolute;visibility:visible;mso-wrap-style:square" o:spid="_x0000_s1249" strokecolor="#bdbfbf" strokeweight=".15347mm" o:connectortype="straight" from="12240,2133" to="12240,2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"/>
              <v:line id="Line 225" style="position:absolute;visibility:visible;mso-wrap-style:square" o:spid="_x0000_s1250" strokecolor="#bdbfbf" strokeweight=".15347mm" o:connectortype="straight" from="12240,2002" to="12240,2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"/>
              <v:line id="Line 226" style="position:absolute;visibility:visible;mso-wrap-style:square" o:spid="_x0000_s1251" strokecolor="#bdbfbf" strokeweight=".15347mm" o:connectortype="straight" from="12240,1871" to="12240,1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"/>
              <v:line id="Line 227" style="position:absolute;visibility:visible;mso-wrap-style:square" o:spid="_x0000_s1252" strokecolor="#bdbfbf" strokeweight=".15347mm" o:connectortype="straight" from="12240,1740" to="12240,1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"/>
              <v:line id="Line 228" style="position:absolute;visibility:visible;mso-wrap-style:square" o:spid="_x0000_s1253" strokecolor="#bdbfbf" strokeweight=".15347mm" o:connectortype="straight" from="12240,1609" to="12240,1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"/>
              <v:line id="Line 229" style="position:absolute;visibility:visible;mso-wrap-style:square" o:spid="_x0000_s1254" strokecolor="#bdbfbf" strokeweight=".15347mm" o:connectortype="straight" from="12240,1477" to="12240,1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"/>
              <v:line id="Line 230" style="position:absolute;visibility:visible;mso-wrap-style:square" o:spid="_x0000_s1255" strokecolor="#bdbfbf" strokeweight=".15347mm" o:connectortype="straight" from="12240,1346" to="12240,1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"/>
              <v:line id="Line 231" style="position:absolute;visibility:visible;mso-wrap-style:square" o:spid="_x0000_s1256" strokecolor="#bdbfbf" strokeweight=".15347mm" o:connectortype="straight" from="12240,1215" to="12240,1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"/>
              <v:line id="Line 232" style="position:absolute;visibility:visible;mso-wrap-style:square" o:spid="_x0000_s1257" strokecolor="#bdbfbf" strokeweight=".15347mm" o:connectortype="straight" from="12240,1084" to="12240,1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"/>
              <v:line id="Line 233" style="position:absolute;visibility:visible;mso-wrap-style:square" o:spid="_x0000_s1258" strokecolor="#bdbfbf" strokeweight=".15347mm" o:connectortype="straight" from="12240,953" to="12240,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"/>
              <v:line id="Line 234" style="position:absolute;visibility:visible;mso-wrap-style:square" o:spid="_x0000_s1259" strokecolor="#bdbfbf" strokeweight=".15347mm" o:connectortype="straight" from="12240,822" to="12240,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"/>
              <v:line id="Line 235" style="position:absolute;visibility:visible;mso-wrap-style:square" o:spid="_x0000_s1260" strokecolor="#bdbfbf" strokeweight=".15347mm" o:connectortype="straight" from="12240,690" to="12240,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"/>
              <v:line id="Line 236" style="position:absolute;visibility:visible;mso-wrap-style:square" o:spid="_x0000_s1261" strokecolor="#bdbfbf" strokeweight=".15347mm" o:connectortype="straight" from="12240,559" to="12240,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"/>
              <v:line id="Line 237" style="position:absolute;visibility:visible;mso-wrap-style:square" o:spid="_x0000_s1262" strokecolor="#bdbfbf" strokeweight=".15347mm" o:connectortype="straight" from="12240,428" to="12240,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"/>
              <v:line id="Line 238" style="position:absolute;visibility:visible;mso-wrap-style:square" o:spid="_x0000_s1263" strokecolor="#bdbfbf" strokeweight=".15347mm" o:connectortype="straight" from="12240,297" to="12240,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"/>
              <v:line id="Line 239" style="position:absolute;visibility:visible;mso-wrap-style:square" o:spid="_x0000_s1264" strokecolor="#bdbfbf" strokeweight=".15347mm" o:connectortype="straight" from="12240,166" to="12240,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"/>
              <v:line id="Line 240" style="position:absolute;visibility:visible;mso-wrap-style:square" o:spid="_x0000_s1265" strokecolor="#bdbfbf" strokeweight=".15347mm" o:connectortype="straight" from="12240,34" to="1224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"/>
              <v:rect id="Rectangle 241" style="position:absolute;width:12240;height:15840;visibility:visible;mso-wrap-style:square;v-text-anchor:top" o:spid="_x0000_s1266" filled="f" strokecolor="#bdbfb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"/>
              <w10:wrap anchorx="page" anchory="page"/>
            </v:group>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974EA" w:rsidRDefault="00B974EA" w14:paraId="71BC3318" w14:textId="77777777">
    <w:pPr>
      <w:pStyle w:val="Textoindependiente"/>
      <w:spacing w:line="14" w:lineRule="auto"/>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Pr="005A5F8B" w:rsidR="00C50197" w:rsidP="005A5F8B" w:rsidRDefault="00C50197" w14:paraId="064A6F5A" w14:textId="2B58C23C">
    <w:pPr>
      <w:rPr>
        <w:rFonts w:ascii="Montserrat" w:hAnsi="Montserrat"/>
        <w:b/>
        <w:spacing w:val="30"/>
        <w:sz w:val="12"/>
      </w:rPr>
    </w:pPr>
    <w:r>
      <w:rPr>
        <w:noProof/>
        <w:spacing w:val="30"/>
        <w:lang w:val="es-CL" w:eastAsia="es-CL" w:bidi="ar-SA"/>
      </w:rPr>
      <w:drawing>
        <wp:anchor distT="0" distB="0" distL="114300" distR="114300" simplePos="0" relativeHeight="251672064" behindDoc="1" locked="0" layoutInCell="1" allowOverlap="1" wp14:anchorId="50082227" wp14:editId="63131CDD">
          <wp:simplePos x="723900" y="457200"/>
          <wp:positionH relativeFrom="page">
            <wp:align>center</wp:align>
          </wp:positionH>
          <wp:positionV relativeFrom="page">
            <wp:align>center</wp:align>
          </wp:positionV>
          <wp:extent cx="7772400" cy="10061009"/>
          <wp:effectExtent l="0" t="0" r="0" b="0"/>
          <wp:wrapNone/>
          <wp:docPr id="729" name="Imagen 729" descr="Imagen que contiene dibuj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9" name="Contra_Portada Procedimiento 2020.pn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61009"/>
                  </a:xfrm>
                  <a:prstGeom prst="rect">
                    <a:avLst/>
                  </a:prstGeom>
                </pic:spPr>
              </pic:pic>
            </a:graphicData>
          </a:graphic>
          <wp14:sizeRelH relativeFrom="margin">
            <wp14:pctWidth>0</wp14:pctWidth>
          </wp14:sizeRelH>
          <wp14:sizeRelV relativeFrom="margin">
            <wp14:pctHeight>0</wp14:pctHeight>
          </wp14:sizeRelV>
        </wp:anchor>
      </w:drawing>
    </w:r>
    <w:r w:rsidRPr="005A5F8B">
      <w:rPr>
        <w:noProof/>
        <w:spacing w:val="30"/>
        <w:lang w:val="es-CL" w:eastAsia="es-CL" w:bidi="ar-SA"/>
      </w:rPr>
      <mc:AlternateContent>
        <mc:Choice Requires="wpg">
          <w:drawing>
            <wp:anchor distT="0" distB="0" distL="114300" distR="114300" simplePos="0" relativeHeight="251671040" behindDoc="1" locked="0" layoutInCell="1" allowOverlap="1" wp14:anchorId="6F4748C3" wp14:editId="1CBF520F">
              <wp:simplePos x="0" y="0"/>
              <wp:positionH relativeFrom="page">
                <wp:posOffset>-6350</wp:posOffset>
              </wp:positionH>
              <wp:positionV relativeFrom="page">
                <wp:posOffset>-6350</wp:posOffset>
              </wp:positionV>
              <wp:extent cx="7785100" cy="10071100"/>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85100" cy="10071100"/>
                        <a:chOff x="-10" y="-10"/>
                        <a:chExt cx="12260" cy="15860"/>
                      </a:xfrm>
                    </wpg:grpSpPr>
                    <wps:wsp>
                      <wps:cNvPr id="1555146956" name="Line 2"/>
                      <wps:cNvCnPr>
                        <a:cxnSpLocks noChangeShapeType="1"/>
                      </wps:cNvCnPr>
                      <wps:spPr bwMode="auto">
                        <a:xfrm>
                          <a:off x="50"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555146957" name="Line 3"/>
                      <wps:cNvCnPr>
                        <a:cxnSpLocks noChangeShapeType="1"/>
                      </wps:cNvCnPr>
                      <wps:spPr bwMode="auto">
                        <a:xfrm>
                          <a:off x="153"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555146958" name="Line 4"/>
                      <wps:cNvCnPr>
                        <a:cxnSpLocks noChangeShapeType="1"/>
                      </wps:cNvCnPr>
                      <wps:spPr bwMode="auto">
                        <a:xfrm>
                          <a:off x="257"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555146959" name="Line 5"/>
                      <wps:cNvCnPr>
                        <a:cxnSpLocks noChangeShapeType="1"/>
                      </wps:cNvCnPr>
                      <wps:spPr bwMode="auto">
                        <a:xfrm>
                          <a:off x="361"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555146960" name="Line 6"/>
                      <wps:cNvCnPr>
                        <a:cxnSpLocks noChangeShapeType="1"/>
                      </wps:cNvCnPr>
                      <wps:spPr bwMode="auto">
                        <a:xfrm>
                          <a:off x="465"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555146961" name="Line 7"/>
                      <wps:cNvCnPr>
                        <a:cxnSpLocks noChangeShapeType="1"/>
                      </wps:cNvCnPr>
                      <wps:spPr bwMode="auto">
                        <a:xfrm>
                          <a:off x="568"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555146962" name="Line 8"/>
                      <wps:cNvCnPr>
                        <a:cxnSpLocks noChangeShapeType="1"/>
                      </wps:cNvCnPr>
                      <wps:spPr bwMode="auto">
                        <a:xfrm>
                          <a:off x="672"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97" name="Line 9"/>
                      <wps:cNvCnPr>
                        <a:cxnSpLocks noChangeShapeType="1"/>
                      </wps:cNvCnPr>
                      <wps:spPr bwMode="auto">
                        <a:xfrm>
                          <a:off x="776"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555146963" name="Line 10"/>
                      <wps:cNvCnPr>
                        <a:cxnSpLocks noChangeShapeType="1"/>
                      </wps:cNvCnPr>
                      <wps:spPr bwMode="auto">
                        <a:xfrm>
                          <a:off x="879"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555146965" name="Line 11"/>
                      <wps:cNvCnPr>
                        <a:cxnSpLocks noChangeShapeType="1"/>
                      </wps:cNvCnPr>
                      <wps:spPr bwMode="auto">
                        <a:xfrm>
                          <a:off x="983"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555146966" name="Line 12"/>
                      <wps:cNvCnPr>
                        <a:cxnSpLocks noChangeShapeType="1"/>
                      </wps:cNvCnPr>
                      <wps:spPr bwMode="auto">
                        <a:xfrm>
                          <a:off x="1087"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555146967" name="Line 13"/>
                      <wps:cNvCnPr>
                        <a:cxnSpLocks noChangeShapeType="1"/>
                      </wps:cNvCnPr>
                      <wps:spPr bwMode="auto">
                        <a:xfrm>
                          <a:off x="1191"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555146968" name="Line 14"/>
                      <wps:cNvCnPr>
                        <a:cxnSpLocks noChangeShapeType="1"/>
                      </wps:cNvCnPr>
                      <wps:spPr bwMode="auto">
                        <a:xfrm>
                          <a:off x="1294"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05" name="Line 15"/>
                      <wps:cNvCnPr>
                        <a:cxnSpLocks noChangeShapeType="1"/>
                      </wps:cNvCnPr>
                      <wps:spPr bwMode="auto">
                        <a:xfrm>
                          <a:off x="1398"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555146969" name="Line 16"/>
                      <wps:cNvCnPr>
                        <a:cxnSpLocks noChangeShapeType="1"/>
                      </wps:cNvCnPr>
                      <wps:spPr bwMode="auto">
                        <a:xfrm>
                          <a:off x="1502"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555146970" name="Line 17"/>
                      <wps:cNvCnPr>
                        <a:cxnSpLocks noChangeShapeType="1"/>
                      </wps:cNvCnPr>
                      <wps:spPr bwMode="auto">
                        <a:xfrm>
                          <a:off x="1606"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555146971" name="Line 18"/>
                      <wps:cNvCnPr>
                        <a:cxnSpLocks noChangeShapeType="1"/>
                      </wps:cNvCnPr>
                      <wps:spPr bwMode="auto">
                        <a:xfrm>
                          <a:off x="1709"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09" name="Line 19"/>
                      <wps:cNvCnPr>
                        <a:cxnSpLocks noChangeShapeType="1"/>
                      </wps:cNvCnPr>
                      <wps:spPr bwMode="auto">
                        <a:xfrm>
                          <a:off x="1813"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555146972" name="Line 20"/>
                      <wps:cNvCnPr>
                        <a:cxnSpLocks noChangeShapeType="1"/>
                      </wps:cNvCnPr>
                      <wps:spPr bwMode="auto">
                        <a:xfrm>
                          <a:off x="1917"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555146973" name="Line 21"/>
                      <wps:cNvCnPr>
                        <a:cxnSpLocks noChangeShapeType="1"/>
                      </wps:cNvCnPr>
                      <wps:spPr bwMode="auto">
                        <a:xfrm>
                          <a:off x="2021"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45" name="Line 22"/>
                      <wps:cNvCnPr>
                        <a:cxnSpLocks noChangeShapeType="1"/>
                      </wps:cNvCnPr>
                      <wps:spPr bwMode="auto">
                        <a:xfrm>
                          <a:off x="2124"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704" name="Line 23"/>
                      <wps:cNvCnPr>
                        <a:cxnSpLocks noChangeShapeType="1"/>
                      </wps:cNvCnPr>
                      <wps:spPr bwMode="auto">
                        <a:xfrm>
                          <a:off x="2228"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705" name="Line 24"/>
                      <wps:cNvCnPr>
                        <a:cxnSpLocks noChangeShapeType="1"/>
                      </wps:cNvCnPr>
                      <wps:spPr bwMode="auto">
                        <a:xfrm>
                          <a:off x="2332"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706" name="Line 25"/>
                      <wps:cNvCnPr>
                        <a:cxnSpLocks noChangeShapeType="1"/>
                      </wps:cNvCnPr>
                      <wps:spPr bwMode="auto">
                        <a:xfrm>
                          <a:off x="2435"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12" name="Line 26"/>
                      <wps:cNvCnPr>
                        <a:cxnSpLocks noChangeShapeType="1"/>
                      </wps:cNvCnPr>
                      <wps:spPr bwMode="auto">
                        <a:xfrm>
                          <a:off x="2539"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13" name="Line 27"/>
                      <wps:cNvCnPr>
                        <a:cxnSpLocks noChangeShapeType="1"/>
                      </wps:cNvCnPr>
                      <wps:spPr bwMode="auto">
                        <a:xfrm>
                          <a:off x="2643"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14" name="Line 28"/>
                      <wps:cNvCnPr>
                        <a:cxnSpLocks noChangeShapeType="1"/>
                      </wps:cNvCnPr>
                      <wps:spPr bwMode="auto">
                        <a:xfrm>
                          <a:off x="2747"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555146974" name="Line 29"/>
                      <wps:cNvCnPr>
                        <a:cxnSpLocks noChangeShapeType="1"/>
                      </wps:cNvCnPr>
                      <wps:spPr bwMode="auto">
                        <a:xfrm>
                          <a:off x="2850"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555146975" name="Line 30"/>
                      <wps:cNvCnPr>
                        <a:cxnSpLocks noChangeShapeType="1"/>
                      </wps:cNvCnPr>
                      <wps:spPr bwMode="auto">
                        <a:xfrm>
                          <a:off x="2954"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17" name="Line 31"/>
                      <wps:cNvCnPr>
                        <a:cxnSpLocks noChangeShapeType="1"/>
                      </wps:cNvCnPr>
                      <wps:spPr bwMode="auto">
                        <a:xfrm>
                          <a:off x="3058"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555146976" name="Line 32"/>
                      <wps:cNvCnPr>
                        <a:cxnSpLocks noChangeShapeType="1"/>
                      </wps:cNvCnPr>
                      <wps:spPr bwMode="auto">
                        <a:xfrm>
                          <a:off x="3162"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555146977" name="Line 33"/>
                      <wps:cNvCnPr>
                        <a:cxnSpLocks noChangeShapeType="1"/>
                      </wps:cNvCnPr>
                      <wps:spPr bwMode="auto">
                        <a:xfrm>
                          <a:off x="3265"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555146978" name="Line 34"/>
                      <wps:cNvCnPr>
                        <a:cxnSpLocks noChangeShapeType="1"/>
                      </wps:cNvCnPr>
                      <wps:spPr bwMode="auto">
                        <a:xfrm>
                          <a:off x="3369"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21" name="Line 35"/>
                      <wps:cNvCnPr>
                        <a:cxnSpLocks noChangeShapeType="1"/>
                      </wps:cNvCnPr>
                      <wps:spPr bwMode="auto">
                        <a:xfrm>
                          <a:off x="3473"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555146979" name="Line 36"/>
                      <wps:cNvCnPr>
                        <a:cxnSpLocks noChangeShapeType="1"/>
                      </wps:cNvCnPr>
                      <wps:spPr bwMode="auto">
                        <a:xfrm>
                          <a:off x="3576"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555146980" name="Line 37"/>
                      <wps:cNvCnPr>
                        <a:cxnSpLocks noChangeShapeType="1"/>
                      </wps:cNvCnPr>
                      <wps:spPr bwMode="auto">
                        <a:xfrm>
                          <a:off x="3680"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555146981" name="Line 38"/>
                      <wps:cNvCnPr>
                        <a:cxnSpLocks noChangeShapeType="1"/>
                      </wps:cNvCnPr>
                      <wps:spPr bwMode="auto">
                        <a:xfrm>
                          <a:off x="3784"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25" name="Line 39"/>
                      <wps:cNvCnPr>
                        <a:cxnSpLocks noChangeShapeType="1"/>
                      </wps:cNvCnPr>
                      <wps:spPr bwMode="auto">
                        <a:xfrm>
                          <a:off x="3888"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555146982" name="Line 40"/>
                      <wps:cNvCnPr>
                        <a:cxnSpLocks noChangeShapeType="1"/>
                      </wps:cNvCnPr>
                      <wps:spPr bwMode="auto">
                        <a:xfrm>
                          <a:off x="3991"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555146983" name="Line 41"/>
                      <wps:cNvCnPr>
                        <a:cxnSpLocks noChangeShapeType="1"/>
                      </wps:cNvCnPr>
                      <wps:spPr bwMode="auto">
                        <a:xfrm>
                          <a:off x="4095"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555146984" name="Line 42"/>
                      <wps:cNvCnPr>
                        <a:cxnSpLocks noChangeShapeType="1"/>
                      </wps:cNvCnPr>
                      <wps:spPr bwMode="auto">
                        <a:xfrm>
                          <a:off x="4199"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29" name="Line 43"/>
                      <wps:cNvCnPr>
                        <a:cxnSpLocks noChangeShapeType="1"/>
                      </wps:cNvCnPr>
                      <wps:spPr bwMode="auto">
                        <a:xfrm>
                          <a:off x="4303"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555146985" name="Line 44"/>
                      <wps:cNvCnPr>
                        <a:cxnSpLocks noChangeShapeType="1"/>
                      </wps:cNvCnPr>
                      <wps:spPr bwMode="auto">
                        <a:xfrm>
                          <a:off x="4406"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555146986" name="Line 45"/>
                      <wps:cNvCnPr>
                        <a:cxnSpLocks noChangeShapeType="1"/>
                      </wps:cNvCnPr>
                      <wps:spPr bwMode="auto">
                        <a:xfrm>
                          <a:off x="4510"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555146987" name="Line 46"/>
                      <wps:cNvCnPr>
                        <a:cxnSpLocks noChangeShapeType="1"/>
                      </wps:cNvCnPr>
                      <wps:spPr bwMode="auto">
                        <a:xfrm>
                          <a:off x="4614"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33" name="Line 47"/>
                      <wps:cNvCnPr>
                        <a:cxnSpLocks noChangeShapeType="1"/>
                      </wps:cNvCnPr>
                      <wps:spPr bwMode="auto">
                        <a:xfrm>
                          <a:off x="4718"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555146988" name="Line 48"/>
                      <wps:cNvCnPr>
                        <a:cxnSpLocks noChangeShapeType="1"/>
                      </wps:cNvCnPr>
                      <wps:spPr bwMode="auto">
                        <a:xfrm>
                          <a:off x="4821"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555146989" name="Line 49"/>
                      <wps:cNvCnPr>
                        <a:cxnSpLocks noChangeShapeType="1"/>
                      </wps:cNvCnPr>
                      <wps:spPr bwMode="auto">
                        <a:xfrm>
                          <a:off x="4925"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555146990" name="Line 50"/>
                      <wps:cNvCnPr>
                        <a:cxnSpLocks noChangeShapeType="1"/>
                      </wps:cNvCnPr>
                      <wps:spPr bwMode="auto">
                        <a:xfrm>
                          <a:off x="5029"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37" name="Line 51"/>
                      <wps:cNvCnPr>
                        <a:cxnSpLocks noChangeShapeType="1"/>
                      </wps:cNvCnPr>
                      <wps:spPr bwMode="auto">
                        <a:xfrm>
                          <a:off x="5132"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555146991" name="Line 52"/>
                      <wps:cNvCnPr>
                        <a:cxnSpLocks noChangeShapeType="1"/>
                      </wps:cNvCnPr>
                      <wps:spPr bwMode="auto">
                        <a:xfrm>
                          <a:off x="5236"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39" name="Line 53"/>
                      <wps:cNvCnPr>
                        <a:cxnSpLocks noChangeShapeType="1"/>
                      </wps:cNvCnPr>
                      <wps:spPr bwMode="auto">
                        <a:xfrm>
                          <a:off x="5340"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40" name="Line 54"/>
                      <wps:cNvCnPr>
                        <a:cxnSpLocks noChangeShapeType="1"/>
                      </wps:cNvCnPr>
                      <wps:spPr bwMode="auto">
                        <a:xfrm>
                          <a:off x="5444"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41" name="Line 55"/>
                      <wps:cNvCnPr>
                        <a:cxnSpLocks noChangeShapeType="1"/>
                      </wps:cNvCnPr>
                      <wps:spPr bwMode="auto">
                        <a:xfrm>
                          <a:off x="5547"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42" name="Line 56"/>
                      <wps:cNvCnPr>
                        <a:cxnSpLocks noChangeShapeType="1"/>
                      </wps:cNvCnPr>
                      <wps:spPr bwMode="auto">
                        <a:xfrm>
                          <a:off x="5651"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43" name="Line 57"/>
                      <wps:cNvCnPr>
                        <a:cxnSpLocks noChangeShapeType="1"/>
                      </wps:cNvCnPr>
                      <wps:spPr bwMode="auto">
                        <a:xfrm>
                          <a:off x="5755"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44" name="Line 58"/>
                      <wps:cNvCnPr>
                        <a:cxnSpLocks noChangeShapeType="1"/>
                      </wps:cNvCnPr>
                      <wps:spPr bwMode="auto">
                        <a:xfrm>
                          <a:off x="5859"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45" name="Line 59"/>
                      <wps:cNvCnPr>
                        <a:cxnSpLocks noChangeShapeType="1"/>
                      </wps:cNvCnPr>
                      <wps:spPr bwMode="auto">
                        <a:xfrm>
                          <a:off x="5962"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46" name="Line 60"/>
                      <wps:cNvCnPr>
                        <a:cxnSpLocks noChangeShapeType="1"/>
                      </wps:cNvCnPr>
                      <wps:spPr bwMode="auto">
                        <a:xfrm>
                          <a:off x="6066"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47" name="Line 61"/>
                      <wps:cNvCnPr>
                        <a:cxnSpLocks noChangeShapeType="1"/>
                      </wps:cNvCnPr>
                      <wps:spPr bwMode="auto">
                        <a:xfrm>
                          <a:off x="6170"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48" name="Line 62"/>
                      <wps:cNvCnPr>
                        <a:cxnSpLocks noChangeShapeType="1"/>
                      </wps:cNvCnPr>
                      <wps:spPr bwMode="auto">
                        <a:xfrm>
                          <a:off x="6274"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49" name="Line 63"/>
                      <wps:cNvCnPr>
                        <a:cxnSpLocks noChangeShapeType="1"/>
                      </wps:cNvCnPr>
                      <wps:spPr bwMode="auto">
                        <a:xfrm>
                          <a:off x="6377"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50" name="Line 64"/>
                      <wps:cNvCnPr>
                        <a:cxnSpLocks noChangeShapeType="1"/>
                      </wps:cNvCnPr>
                      <wps:spPr bwMode="auto">
                        <a:xfrm>
                          <a:off x="6481"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51" name="Line 65"/>
                      <wps:cNvCnPr>
                        <a:cxnSpLocks noChangeShapeType="1"/>
                      </wps:cNvCnPr>
                      <wps:spPr bwMode="auto">
                        <a:xfrm>
                          <a:off x="6585"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52" name="Line 66"/>
                      <wps:cNvCnPr>
                        <a:cxnSpLocks noChangeShapeType="1"/>
                      </wps:cNvCnPr>
                      <wps:spPr bwMode="auto">
                        <a:xfrm>
                          <a:off x="6688"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53" name="Line 67"/>
                      <wps:cNvCnPr>
                        <a:cxnSpLocks noChangeShapeType="1"/>
                      </wps:cNvCnPr>
                      <wps:spPr bwMode="auto">
                        <a:xfrm>
                          <a:off x="6792"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54" name="Line 68"/>
                      <wps:cNvCnPr>
                        <a:cxnSpLocks noChangeShapeType="1"/>
                      </wps:cNvCnPr>
                      <wps:spPr bwMode="auto">
                        <a:xfrm>
                          <a:off x="6896"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55" name="Line 69"/>
                      <wps:cNvCnPr>
                        <a:cxnSpLocks noChangeShapeType="1"/>
                      </wps:cNvCnPr>
                      <wps:spPr bwMode="auto">
                        <a:xfrm>
                          <a:off x="7000"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56" name="Line 70"/>
                      <wps:cNvCnPr>
                        <a:cxnSpLocks noChangeShapeType="1"/>
                      </wps:cNvCnPr>
                      <wps:spPr bwMode="auto">
                        <a:xfrm>
                          <a:off x="7103"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57" name="Line 71"/>
                      <wps:cNvCnPr>
                        <a:cxnSpLocks noChangeShapeType="1"/>
                      </wps:cNvCnPr>
                      <wps:spPr bwMode="auto">
                        <a:xfrm>
                          <a:off x="7207"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58" name="Line 72"/>
                      <wps:cNvCnPr>
                        <a:cxnSpLocks noChangeShapeType="1"/>
                      </wps:cNvCnPr>
                      <wps:spPr bwMode="auto">
                        <a:xfrm>
                          <a:off x="7311"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59" name="Line 73"/>
                      <wps:cNvCnPr>
                        <a:cxnSpLocks noChangeShapeType="1"/>
                      </wps:cNvCnPr>
                      <wps:spPr bwMode="auto">
                        <a:xfrm>
                          <a:off x="7415"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60" name="Line 74"/>
                      <wps:cNvCnPr>
                        <a:cxnSpLocks noChangeShapeType="1"/>
                      </wps:cNvCnPr>
                      <wps:spPr bwMode="auto">
                        <a:xfrm>
                          <a:off x="7518"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61" name="Line 75"/>
                      <wps:cNvCnPr>
                        <a:cxnSpLocks noChangeShapeType="1"/>
                      </wps:cNvCnPr>
                      <wps:spPr bwMode="auto">
                        <a:xfrm>
                          <a:off x="7622"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62" name="Line 76"/>
                      <wps:cNvCnPr>
                        <a:cxnSpLocks noChangeShapeType="1"/>
                      </wps:cNvCnPr>
                      <wps:spPr bwMode="auto">
                        <a:xfrm>
                          <a:off x="7726"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63" name="Line 77"/>
                      <wps:cNvCnPr>
                        <a:cxnSpLocks noChangeShapeType="1"/>
                      </wps:cNvCnPr>
                      <wps:spPr bwMode="auto">
                        <a:xfrm>
                          <a:off x="7829"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64" name="Line 78"/>
                      <wps:cNvCnPr>
                        <a:cxnSpLocks noChangeShapeType="1"/>
                      </wps:cNvCnPr>
                      <wps:spPr bwMode="auto">
                        <a:xfrm>
                          <a:off x="7933"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65" name="Line 79"/>
                      <wps:cNvCnPr>
                        <a:cxnSpLocks noChangeShapeType="1"/>
                      </wps:cNvCnPr>
                      <wps:spPr bwMode="auto">
                        <a:xfrm>
                          <a:off x="8037"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66" name="Line 80"/>
                      <wps:cNvCnPr>
                        <a:cxnSpLocks noChangeShapeType="1"/>
                      </wps:cNvCnPr>
                      <wps:spPr bwMode="auto">
                        <a:xfrm>
                          <a:off x="8141"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67" name="Line 81"/>
                      <wps:cNvCnPr>
                        <a:cxnSpLocks noChangeShapeType="1"/>
                      </wps:cNvCnPr>
                      <wps:spPr bwMode="auto">
                        <a:xfrm>
                          <a:off x="8244"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68" name="Line 82"/>
                      <wps:cNvCnPr>
                        <a:cxnSpLocks noChangeShapeType="1"/>
                      </wps:cNvCnPr>
                      <wps:spPr bwMode="auto">
                        <a:xfrm>
                          <a:off x="8348"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69" name="Line 83"/>
                      <wps:cNvCnPr>
                        <a:cxnSpLocks noChangeShapeType="1"/>
                      </wps:cNvCnPr>
                      <wps:spPr bwMode="auto">
                        <a:xfrm>
                          <a:off x="8452"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70" name="Line 84"/>
                      <wps:cNvCnPr>
                        <a:cxnSpLocks noChangeShapeType="1"/>
                      </wps:cNvCnPr>
                      <wps:spPr bwMode="auto">
                        <a:xfrm>
                          <a:off x="8556"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71" name="Line 85"/>
                      <wps:cNvCnPr>
                        <a:cxnSpLocks noChangeShapeType="1"/>
                      </wps:cNvCnPr>
                      <wps:spPr bwMode="auto">
                        <a:xfrm>
                          <a:off x="8659"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72" name="Line 86"/>
                      <wps:cNvCnPr>
                        <a:cxnSpLocks noChangeShapeType="1"/>
                      </wps:cNvCnPr>
                      <wps:spPr bwMode="auto">
                        <a:xfrm>
                          <a:off x="8763"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73" name="Line 87"/>
                      <wps:cNvCnPr>
                        <a:cxnSpLocks noChangeShapeType="1"/>
                      </wps:cNvCnPr>
                      <wps:spPr bwMode="auto">
                        <a:xfrm>
                          <a:off x="8867"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74" name="Line 88"/>
                      <wps:cNvCnPr>
                        <a:cxnSpLocks noChangeShapeType="1"/>
                      </wps:cNvCnPr>
                      <wps:spPr bwMode="auto">
                        <a:xfrm>
                          <a:off x="8971"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75" name="Line 89"/>
                      <wps:cNvCnPr>
                        <a:cxnSpLocks noChangeShapeType="1"/>
                      </wps:cNvCnPr>
                      <wps:spPr bwMode="auto">
                        <a:xfrm>
                          <a:off x="9074"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76" name="Line 90"/>
                      <wps:cNvCnPr>
                        <a:cxnSpLocks noChangeShapeType="1"/>
                      </wps:cNvCnPr>
                      <wps:spPr bwMode="auto">
                        <a:xfrm>
                          <a:off x="9178"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77" name="Line 91"/>
                      <wps:cNvCnPr>
                        <a:cxnSpLocks noChangeShapeType="1"/>
                      </wps:cNvCnPr>
                      <wps:spPr bwMode="auto">
                        <a:xfrm>
                          <a:off x="9282"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78" name="Line 92"/>
                      <wps:cNvCnPr>
                        <a:cxnSpLocks noChangeShapeType="1"/>
                      </wps:cNvCnPr>
                      <wps:spPr bwMode="auto">
                        <a:xfrm>
                          <a:off x="9386"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79" name="Line 93"/>
                      <wps:cNvCnPr>
                        <a:cxnSpLocks noChangeShapeType="1"/>
                      </wps:cNvCnPr>
                      <wps:spPr bwMode="auto">
                        <a:xfrm>
                          <a:off x="9489"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80" name="Line 94"/>
                      <wps:cNvCnPr>
                        <a:cxnSpLocks noChangeShapeType="1"/>
                      </wps:cNvCnPr>
                      <wps:spPr bwMode="auto">
                        <a:xfrm>
                          <a:off x="9593"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81" name="Line 95"/>
                      <wps:cNvCnPr>
                        <a:cxnSpLocks noChangeShapeType="1"/>
                      </wps:cNvCnPr>
                      <wps:spPr bwMode="auto">
                        <a:xfrm>
                          <a:off x="9697"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82" name="Line 96"/>
                      <wps:cNvCnPr>
                        <a:cxnSpLocks noChangeShapeType="1"/>
                      </wps:cNvCnPr>
                      <wps:spPr bwMode="auto">
                        <a:xfrm>
                          <a:off x="9801"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83" name="Line 97"/>
                      <wps:cNvCnPr>
                        <a:cxnSpLocks noChangeShapeType="1"/>
                      </wps:cNvCnPr>
                      <wps:spPr bwMode="auto">
                        <a:xfrm>
                          <a:off x="9904"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84" name="Line 98"/>
                      <wps:cNvCnPr>
                        <a:cxnSpLocks noChangeShapeType="1"/>
                      </wps:cNvCnPr>
                      <wps:spPr bwMode="auto">
                        <a:xfrm>
                          <a:off x="10008"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85" name="Line 99"/>
                      <wps:cNvCnPr>
                        <a:cxnSpLocks noChangeShapeType="1"/>
                      </wps:cNvCnPr>
                      <wps:spPr bwMode="auto">
                        <a:xfrm>
                          <a:off x="10112"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86" name="Line 100"/>
                      <wps:cNvCnPr>
                        <a:cxnSpLocks noChangeShapeType="1"/>
                      </wps:cNvCnPr>
                      <wps:spPr bwMode="auto">
                        <a:xfrm>
                          <a:off x="10215"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87" name="Line 101"/>
                      <wps:cNvCnPr>
                        <a:cxnSpLocks noChangeShapeType="1"/>
                      </wps:cNvCnPr>
                      <wps:spPr bwMode="auto">
                        <a:xfrm>
                          <a:off x="10319"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88" name="Line 102"/>
                      <wps:cNvCnPr>
                        <a:cxnSpLocks noChangeShapeType="1"/>
                      </wps:cNvCnPr>
                      <wps:spPr bwMode="auto">
                        <a:xfrm>
                          <a:off x="10423"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89" name="Line 103"/>
                      <wps:cNvCnPr>
                        <a:cxnSpLocks noChangeShapeType="1"/>
                      </wps:cNvCnPr>
                      <wps:spPr bwMode="auto">
                        <a:xfrm>
                          <a:off x="10527"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90" name="Line 104"/>
                      <wps:cNvCnPr>
                        <a:cxnSpLocks noChangeShapeType="1"/>
                      </wps:cNvCnPr>
                      <wps:spPr bwMode="auto">
                        <a:xfrm>
                          <a:off x="10630"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91" name="Line 105"/>
                      <wps:cNvCnPr>
                        <a:cxnSpLocks noChangeShapeType="1"/>
                      </wps:cNvCnPr>
                      <wps:spPr bwMode="auto">
                        <a:xfrm>
                          <a:off x="10734"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92" name="Line 106"/>
                      <wps:cNvCnPr>
                        <a:cxnSpLocks noChangeShapeType="1"/>
                      </wps:cNvCnPr>
                      <wps:spPr bwMode="auto">
                        <a:xfrm>
                          <a:off x="10838"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93" name="Line 107"/>
                      <wps:cNvCnPr>
                        <a:cxnSpLocks noChangeShapeType="1"/>
                      </wps:cNvCnPr>
                      <wps:spPr bwMode="auto">
                        <a:xfrm>
                          <a:off x="10942"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94" name="Line 108"/>
                      <wps:cNvCnPr>
                        <a:cxnSpLocks noChangeShapeType="1"/>
                      </wps:cNvCnPr>
                      <wps:spPr bwMode="auto">
                        <a:xfrm>
                          <a:off x="11045"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95" name="Line 109"/>
                      <wps:cNvCnPr>
                        <a:cxnSpLocks noChangeShapeType="1"/>
                      </wps:cNvCnPr>
                      <wps:spPr bwMode="auto">
                        <a:xfrm>
                          <a:off x="11149"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96" name="Line 110"/>
                      <wps:cNvCnPr>
                        <a:cxnSpLocks noChangeShapeType="1"/>
                      </wps:cNvCnPr>
                      <wps:spPr bwMode="auto">
                        <a:xfrm>
                          <a:off x="11253"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97" name="Line 111"/>
                      <wps:cNvCnPr>
                        <a:cxnSpLocks noChangeShapeType="1"/>
                      </wps:cNvCnPr>
                      <wps:spPr bwMode="auto">
                        <a:xfrm>
                          <a:off x="11357"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98" name="Line 112"/>
                      <wps:cNvCnPr>
                        <a:cxnSpLocks noChangeShapeType="1"/>
                      </wps:cNvCnPr>
                      <wps:spPr bwMode="auto">
                        <a:xfrm>
                          <a:off x="11460"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99" name="Line 113"/>
                      <wps:cNvCnPr>
                        <a:cxnSpLocks noChangeShapeType="1"/>
                      </wps:cNvCnPr>
                      <wps:spPr bwMode="auto">
                        <a:xfrm>
                          <a:off x="11564"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00" name="Line 114"/>
                      <wps:cNvCnPr>
                        <a:cxnSpLocks noChangeShapeType="1"/>
                      </wps:cNvCnPr>
                      <wps:spPr bwMode="auto">
                        <a:xfrm>
                          <a:off x="11668"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01" name="Line 115"/>
                      <wps:cNvCnPr>
                        <a:cxnSpLocks noChangeShapeType="1"/>
                      </wps:cNvCnPr>
                      <wps:spPr bwMode="auto">
                        <a:xfrm>
                          <a:off x="11772"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02" name="Line 116"/>
                      <wps:cNvCnPr>
                        <a:cxnSpLocks noChangeShapeType="1"/>
                      </wps:cNvCnPr>
                      <wps:spPr bwMode="auto">
                        <a:xfrm>
                          <a:off x="11875"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03" name="Line 117"/>
                      <wps:cNvCnPr>
                        <a:cxnSpLocks noChangeShapeType="1"/>
                      </wps:cNvCnPr>
                      <wps:spPr bwMode="auto">
                        <a:xfrm>
                          <a:off x="11979"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04" name="Line 118"/>
                      <wps:cNvCnPr>
                        <a:cxnSpLocks noChangeShapeType="1"/>
                      </wps:cNvCnPr>
                      <wps:spPr bwMode="auto">
                        <a:xfrm>
                          <a:off x="12083"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05" name="Line 119"/>
                      <wps:cNvCnPr>
                        <a:cxnSpLocks noChangeShapeType="1"/>
                      </wps:cNvCnPr>
                      <wps:spPr bwMode="auto">
                        <a:xfrm>
                          <a:off x="12186"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06" name="Line 120"/>
                      <wps:cNvCnPr>
                        <a:cxnSpLocks noChangeShapeType="1"/>
                      </wps:cNvCnPr>
                      <wps:spPr bwMode="auto">
                        <a:xfrm>
                          <a:off x="12240" y="15776"/>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07" name="Line 121"/>
                      <wps:cNvCnPr>
                        <a:cxnSpLocks noChangeShapeType="1"/>
                      </wps:cNvCnPr>
                      <wps:spPr bwMode="auto">
                        <a:xfrm>
                          <a:off x="12240" y="15645"/>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08" name="Line 122"/>
                      <wps:cNvCnPr>
                        <a:cxnSpLocks noChangeShapeType="1"/>
                      </wps:cNvCnPr>
                      <wps:spPr bwMode="auto">
                        <a:xfrm>
                          <a:off x="12240" y="15514"/>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09" name="Line 123"/>
                      <wps:cNvCnPr>
                        <a:cxnSpLocks noChangeShapeType="1"/>
                      </wps:cNvCnPr>
                      <wps:spPr bwMode="auto">
                        <a:xfrm>
                          <a:off x="12240" y="15383"/>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10" name="Line 124"/>
                      <wps:cNvCnPr>
                        <a:cxnSpLocks noChangeShapeType="1"/>
                      </wps:cNvCnPr>
                      <wps:spPr bwMode="auto">
                        <a:xfrm>
                          <a:off x="12240" y="15252"/>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11" name="Line 125"/>
                      <wps:cNvCnPr>
                        <a:cxnSpLocks noChangeShapeType="1"/>
                      </wps:cNvCnPr>
                      <wps:spPr bwMode="auto">
                        <a:xfrm>
                          <a:off x="12240" y="15121"/>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12" name="Line 126"/>
                      <wps:cNvCnPr>
                        <a:cxnSpLocks noChangeShapeType="1"/>
                      </wps:cNvCnPr>
                      <wps:spPr bwMode="auto">
                        <a:xfrm>
                          <a:off x="12240" y="14989"/>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13" name="Line 127"/>
                      <wps:cNvCnPr>
                        <a:cxnSpLocks noChangeShapeType="1"/>
                      </wps:cNvCnPr>
                      <wps:spPr bwMode="auto">
                        <a:xfrm>
                          <a:off x="12240" y="14858"/>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14" name="Line 128"/>
                      <wps:cNvCnPr>
                        <a:cxnSpLocks noChangeShapeType="1"/>
                      </wps:cNvCnPr>
                      <wps:spPr bwMode="auto">
                        <a:xfrm>
                          <a:off x="12240" y="14727"/>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15" name="Line 129"/>
                      <wps:cNvCnPr>
                        <a:cxnSpLocks noChangeShapeType="1"/>
                      </wps:cNvCnPr>
                      <wps:spPr bwMode="auto">
                        <a:xfrm>
                          <a:off x="12240" y="14596"/>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16" name="Line 130"/>
                      <wps:cNvCnPr>
                        <a:cxnSpLocks noChangeShapeType="1"/>
                      </wps:cNvCnPr>
                      <wps:spPr bwMode="auto">
                        <a:xfrm>
                          <a:off x="12240" y="14465"/>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17" name="Line 131"/>
                      <wps:cNvCnPr>
                        <a:cxnSpLocks noChangeShapeType="1"/>
                      </wps:cNvCnPr>
                      <wps:spPr bwMode="auto">
                        <a:xfrm>
                          <a:off x="12240" y="14333"/>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18" name="Line 132"/>
                      <wps:cNvCnPr>
                        <a:cxnSpLocks noChangeShapeType="1"/>
                      </wps:cNvCnPr>
                      <wps:spPr bwMode="auto">
                        <a:xfrm>
                          <a:off x="12240" y="14202"/>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19" name="Line 133"/>
                      <wps:cNvCnPr>
                        <a:cxnSpLocks noChangeShapeType="1"/>
                      </wps:cNvCnPr>
                      <wps:spPr bwMode="auto">
                        <a:xfrm>
                          <a:off x="12240" y="14071"/>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20" name="Line 134"/>
                      <wps:cNvCnPr>
                        <a:cxnSpLocks noChangeShapeType="1"/>
                      </wps:cNvCnPr>
                      <wps:spPr bwMode="auto">
                        <a:xfrm>
                          <a:off x="12240" y="139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21" name="Line 135"/>
                      <wps:cNvCnPr>
                        <a:cxnSpLocks noChangeShapeType="1"/>
                      </wps:cNvCnPr>
                      <wps:spPr bwMode="auto">
                        <a:xfrm>
                          <a:off x="12240" y="13809"/>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22" name="Line 136"/>
                      <wps:cNvCnPr>
                        <a:cxnSpLocks noChangeShapeType="1"/>
                      </wps:cNvCnPr>
                      <wps:spPr bwMode="auto">
                        <a:xfrm>
                          <a:off x="12240" y="13677"/>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23" name="Line 137"/>
                      <wps:cNvCnPr>
                        <a:cxnSpLocks noChangeShapeType="1"/>
                      </wps:cNvCnPr>
                      <wps:spPr bwMode="auto">
                        <a:xfrm>
                          <a:off x="12240" y="13546"/>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24" name="Line 138"/>
                      <wps:cNvCnPr>
                        <a:cxnSpLocks noChangeShapeType="1"/>
                      </wps:cNvCnPr>
                      <wps:spPr bwMode="auto">
                        <a:xfrm>
                          <a:off x="12240" y="13415"/>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25" name="Line 139"/>
                      <wps:cNvCnPr>
                        <a:cxnSpLocks noChangeShapeType="1"/>
                      </wps:cNvCnPr>
                      <wps:spPr bwMode="auto">
                        <a:xfrm>
                          <a:off x="12240" y="13284"/>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26" name="Line 140"/>
                      <wps:cNvCnPr>
                        <a:cxnSpLocks noChangeShapeType="1"/>
                      </wps:cNvCnPr>
                      <wps:spPr bwMode="auto">
                        <a:xfrm>
                          <a:off x="12240" y="13153"/>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27" name="Line 141"/>
                      <wps:cNvCnPr>
                        <a:cxnSpLocks noChangeShapeType="1"/>
                      </wps:cNvCnPr>
                      <wps:spPr bwMode="auto">
                        <a:xfrm>
                          <a:off x="12240" y="13022"/>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28" name="Line 142"/>
                      <wps:cNvCnPr>
                        <a:cxnSpLocks noChangeShapeType="1"/>
                      </wps:cNvCnPr>
                      <wps:spPr bwMode="auto">
                        <a:xfrm>
                          <a:off x="12240" y="1289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29" name="Line 143"/>
                      <wps:cNvCnPr>
                        <a:cxnSpLocks noChangeShapeType="1"/>
                      </wps:cNvCnPr>
                      <wps:spPr bwMode="auto">
                        <a:xfrm>
                          <a:off x="12240" y="12759"/>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30" name="Line 144"/>
                      <wps:cNvCnPr>
                        <a:cxnSpLocks noChangeShapeType="1"/>
                      </wps:cNvCnPr>
                      <wps:spPr bwMode="auto">
                        <a:xfrm>
                          <a:off x="12240" y="12628"/>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31" name="Line 145"/>
                      <wps:cNvCnPr>
                        <a:cxnSpLocks noChangeShapeType="1"/>
                      </wps:cNvCnPr>
                      <wps:spPr bwMode="auto">
                        <a:xfrm>
                          <a:off x="12240" y="12497"/>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32" name="Line 146"/>
                      <wps:cNvCnPr>
                        <a:cxnSpLocks noChangeShapeType="1"/>
                      </wps:cNvCnPr>
                      <wps:spPr bwMode="auto">
                        <a:xfrm>
                          <a:off x="12240" y="12366"/>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33" name="Line 147"/>
                      <wps:cNvCnPr>
                        <a:cxnSpLocks noChangeShapeType="1"/>
                      </wps:cNvCnPr>
                      <wps:spPr bwMode="auto">
                        <a:xfrm>
                          <a:off x="12240" y="12234"/>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34" name="Line 148"/>
                      <wps:cNvCnPr>
                        <a:cxnSpLocks noChangeShapeType="1"/>
                      </wps:cNvCnPr>
                      <wps:spPr bwMode="auto">
                        <a:xfrm>
                          <a:off x="12240" y="12103"/>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35" name="Line 149"/>
                      <wps:cNvCnPr>
                        <a:cxnSpLocks noChangeShapeType="1"/>
                      </wps:cNvCnPr>
                      <wps:spPr bwMode="auto">
                        <a:xfrm>
                          <a:off x="12240" y="11972"/>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36" name="Line 150"/>
                      <wps:cNvCnPr>
                        <a:cxnSpLocks noChangeShapeType="1"/>
                      </wps:cNvCnPr>
                      <wps:spPr bwMode="auto">
                        <a:xfrm>
                          <a:off x="12240" y="11841"/>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37" name="Line 151"/>
                      <wps:cNvCnPr>
                        <a:cxnSpLocks noChangeShapeType="1"/>
                      </wps:cNvCnPr>
                      <wps:spPr bwMode="auto">
                        <a:xfrm>
                          <a:off x="12240" y="1171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38" name="Line 152"/>
                      <wps:cNvCnPr>
                        <a:cxnSpLocks noChangeShapeType="1"/>
                      </wps:cNvCnPr>
                      <wps:spPr bwMode="auto">
                        <a:xfrm>
                          <a:off x="12240" y="11578"/>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39" name="Line 153"/>
                      <wps:cNvCnPr>
                        <a:cxnSpLocks noChangeShapeType="1"/>
                      </wps:cNvCnPr>
                      <wps:spPr bwMode="auto">
                        <a:xfrm>
                          <a:off x="12240" y="11447"/>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40" name="Line 154"/>
                      <wps:cNvCnPr>
                        <a:cxnSpLocks noChangeShapeType="1"/>
                      </wps:cNvCnPr>
                      <wps:spPr bwMode="auto">
                        <a:xfrm>
                          <a:off x="12240" y="11316"/>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41" name="Line 155"/>
                      <wps:cNvCnPr>
                        <a:cxnSpLocks noChangeShapeType="1"/>
                      </wps:cNvCnPr>
                      <wps:spPr bwMode="auto">
                        <a:xfrm>
                          <a:off x="12240" y="11185"/>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42" name="Line 156"/>
                      <wps:cNvCnPr>
                        <a:cxnSpLocks noChangeShapeType="1"/>
                      </wps:cNvCnPr>
                      <wps:spPr bwMode="auto">
                        <a:xfrm>
                          <a:off x="12240" y="11054"/>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43" name="Line 157"/>
                      <wps:cNvCnPr>
                        <a:cxnSpLocks noChangeShapeType="1"/>
                      </wps:cNvCnPr>
                      <wps:spPr bwMode="auto">
                        <a:xfrm>
                          <a:off x="12240" y="10923"/>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44" name="Line 158"/>
                      <wps:cNvCnPr>
                        <a:cxnSpLocks noChangeShapeType="1"/>
                      </wps:cNvCnPr>
                      <wps:spPr bwMode="auto">
                        <a:xfrm>
                          <a:off x="12240" y="10791"/>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45" name="Line 159"/>
                      <wps:cNvCnPr>
                        <a:cxnSpLocks noChangeShapeType="1"/>
                      </wps:cNvCnPr>
                      <wps:spPr bwMode="auto">
                        <a:xfrm>
                          <a:off x="12240" y="1066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46" name="Line 160"/>
                      <wps:cNvCnPr>
                        <a:cxnSpLocks noChangeShapeType="1"/>
                      </wps:cNvCnPr>
                      <wps:spPr bwMode="auto">
                        <a:xfrm>
                          <a:off x="12240" y="10529"/>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47" name="Line 161"/>
                      <wps:cNvCnPr>
                        <a:cxnSpLocks noChangeShapeType="1"/>
                      </wps:cNvCnPr>
                      <wps:spPr bwMode="auto">
                        <a:xfrm>
                          <a:off x="12240" y="10398"/>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48" name="Line 162"/>
                      <wps:cNvCnPr>
                        <a:cxnSpLocks noChangeShapeType="1"/>
                      </wps:cNvCnPr>
                      <wps:spPr bwMode="auto">
                        <a:xfrm>
                          <a:off x="12240" y="10267"/>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49" name="Line 163"/>
                      <wps:cNvCnPr>
                        <a:cxnSpLocks noChangeShapeType="1"/>
                      </wps:cNvCnPr>
                      <wps:spPr bwMode="auto">
                        <a:xfrm>
                          <a:off x="12240" y="10135"/>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50" name="Line 164"/>
                      <wps:cNvCnPr>
                        <a:cxnSpLocks noChangeShapeType="1"/>
                      </wps:cNvCnPr>
                      <wps:spPr bwMode="auto">
                        <a:xfrm>
                          <a:off x="12240" y="10004"/>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51" name="Line 165"/>
                      <wps:cNvCnPr>
                        <a:cxnSpLocks noChangeShapeType="1"/>
                      </wps:cNvCnPr>
                      <wps:spPr bwMode="auto">
                        <a:xfrm>
                          <a:off x="12240" y="9873"/>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52" name="Line 166"/>
                      <wps:cNvCnPr>
                        <a:cxnSpLocks noChangeShapeType="1"/>
                      </wps:cNvCnPr>
                      <wps:spPr bwMode="auto">
                        <a:xfrm>
                          <a:off x="12240" y="9742"/>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53" name="Line 167"/>
                      <wps:cNvCnPr>
                        <a:cxnSpLocks noChangeShapeType="1"/>
                      </wps:cNvCnPr>
                      <wps:spPr bwMode="auto">
                        <a:xfrm>
                          <a:off x="12240" y="9611"/>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54" name="Line 168"/>
                      <wps:cNvCnPr>
                        <a:cxnSpLocks noChangeShapeType="1"/>
                      </wps:cNvCnPr>
                      <wps:spPr bwMode="auto">
                        <a:xfrm>
                          <a:off x="12240" y="9479"/>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55" name="Line 169"/>
                      <wps:cNvCnPr>
                        <a:cxnSpLocks noChangeShapeType="1"/>
                      </wps:cNvCnPr>
                      <wps:spPr bwMode="auto">
                        <a:xfrm>
                          <a:off x="12240" y="9348"/>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56" name="Line 170"/>
                      <wps:cNvCnPr>
                        <a:cxnSpLocks noChangeShapeType="1"/>
                      </wps:cNvCnPr>
                      <wps:spPr bwMode="auto">
                        <a:xfrm>
                          <a:off x="12240" y="9217"/>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57" name="Line 171"/>
                      <wps:cNvCnPr>
                        <a:cxnSpLocks noChangeShapeType="1"/>
                      </wps:cNvCnPr>
                      <wps:spPr bwMode="auto">
                        <a:xfrm>
                          <a:off x="12240" y="9086"/>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58" name="Line 172"/>
                      <wps:cNvCnPr>
                        <a:cxnSpLocks noChangeShapeType="1"/>
                      </wps:cNvCnPr>
                      <wps:spPr bwMode="auto">
                        <a:xfrm>
                          <a:off x="12240" y="8955"/>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59" name="Line 173"/>
                      <wps:cNvCnPr>
                        <a:cxnSpLocks noChangeShapeType="1"/>
                      </wps:cNvCnPr>
                      <wps:spPr bwMode="auto">
                        <a:xfrm>
                          <a:off x="12240" y="8824"/>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60" name="Line 174"/>
                      <wps:cNvCnPr>
                        <a:cxnSpLocks noChangeShapeType="1"/>
                      </wps:cNvCnPr>
                      <wps:spPr bwMode="auto">
                        <a:xfrm>
                          <a:off x="12240" y="8692"/>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61" name="Line 175"/>
                      <wps:cNvCnPr>
                        <a:cxnSpLocks noChangeShapeType="1"/>
                      </wps:cNvCnPr>
                      <wps:spPr bwMode="auto">
                        <a:xfrm>
                          <a:off x="12240" y="8561"/>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62" name="Line 176"/>
                      <wps:cNvCnPr>
                        <a:cxnSpLocks noChangeShapeType="1"/>
                      </wps:cNvCnPr>
                      <wps:spPr bwMode="auto">
                        <a:xfrm>
                          <a:off x="12240" y="843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63" name="Line 177"/>
                      <wps:cNvCnPr>
                        <a:cxnSpLocks noChangeShapeType="1"/>
                      </wps:cNvCnPr>
                      <wps:spPr bwMode="auto">
                        <a:xfrm>
                          <a:off x="12240" y="8299"/>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64" name="Line 178"/>
                      <wps:cNvCnPr>
                        <a:cxnSpLocks noChangeShapeType="1"/>
                      </wps:cNvCnPr>
                      <wps:spPr bwMode="auto">
                        <a:xfrm>
                          <a:off x="12240" y="8168"/>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65" name="Line 179"/>
                      <wps:cNvCnPr>
                        <a:cxnSpLocks noChangeShapeType="1"/>
                      </wps:cNvCnPr>
                      <wps:spPr bwMode="auto">
                        <a:xfrm>
                          <a:off x="12240" y="8036"/>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66" name="Line 180"/>
                      <wps:cNvCnPr>
                        <a:cxnSpLocks noChangeShapeType="1"/>
                      </wps:cNvCnPr>
                      <wps:spPr bwMode="auto">
                        <a:xfrm>
                          <a:off x="12240" y="7905"/>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67" name="Line 181"/>
                      <wps:cNvCnPr>
                        <a:cxnSpLocks noChangeShapeType="1"/>
                      </wps:cNvCnPr>
                      <wps:spPr bwMode="auto">
                        <a:xfrm>
                          <a:off x="12240" y="7774"/>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68" name="Line 182"/>
                      <wps:cNvCnPr>
                        <a:cxnSpLocks noChangeShapeType="1"/>
                      </wps:cNvCnPr>
                      <wps:spPr bwMode="auto">
                        <a:xfrm>
                          <a:off x="12240" y="7643"/>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69" name="Line 183"/>
                      <wps:cNvCnPr>
                        <a:cxnSpLocks noChangeShapeType="1"/>
                      </wps:cNvCnPr>
                      <wps:spPr bwMode="auto">
                        <a:xfrm>
                          <a:off x="12240" y="7512"/>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70" name="Line 184"/>
                      <wps:cNvCnPr>
                        <a:cxnSpLocks noChangeShapeType="1"/>
                      </wps:cNvCnPr>
                      <wps:spPr bwMode="auto">
                        <a:xfrm>
                          <a:off x="12240" y="7381"/>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71" name="Line 185"/>
                      <wps:cNvCnPr>
                        <a:cxnSpLocks noChangeShapeType="1"/>
                      </wps:cNvCnPr>
                      <wps:spPr bwMode="auto">
                        <a:xfrm>
                          <a:off x="12240" y="7249"/>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72" name="Line 186"/>
                      <wps:cNvCnPr>
                        <a:cxnSpLocks noChangeShapeType="1"/>
                      </wps:cNvCnPr>
                      <wps:spPr bwMode="auto">
                        <a:xfrm>
                          <a:off x="12240" y="7118"/>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73" name="Line 187"/>
                      <wps:cNvCnPr>
                        <a:cxnSpLocks noChangeShapeType="1"/>
                      </wps:cNvCnPr>
                      <wps:spPr bwMode="auto">
                        <a:xfrm>
                          <a:off x="12240" y="6987"/>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74" name="Line 188"/>
                      <wps:cNvCnPr>
                        <a:cxnSpLocks noChangeShapeType="1"/>
                      </wps:cNvCnPr>
                      <wps:spPr bwMode="auto">
                        <a:xfrm>
                          <a:off x="12240" y="6856"/>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75" name="Line 189"/>
                      <wps:cNvCnPr>
                        <a:cxnSpLocks noChangeShapeType="1"/>
                      </wps:cNvCnPr>
                      <wps:spPr bwMode="auto">
                        <a:xfrm>
                          <a:off x="12240" y="6725"/>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76" name="Line 190"/>
                      <wps:cNvCnPr>
                        <a:cxnSpLocks noChangeShapeType="1"/>
                      </wps:cNvCnPr>
                      <wps:spPr bwMode="auto">
                        <a:xfrm>
                          <a:off x="12240" y="6593"/>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77" name="Line 191"/>
                      <wps:cNvCnPr>
                        <a:cxnSpLocks noChangeShapeType="1"/>
                      </wps:cNvCnPr>
                      <wps:spPr bwMode="auto">
                        <a:xfrm>
                          <a:off x="12240" y="6462"/>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78" name="Line 192"/>
                      <wps:cNvCnPr>
                        <a:cxnSpLocks noChangeShapeType="1"/>
                      </wps:cNvCnPr>
                      <wps:spPr bwMode="auto">
                        <a:xfrm>
                          <a:off x="12240" y="6331"/>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79" name="Line 193"/>
                      <wps:cNvCnPr>
                        <a:cxnSpLocks noChangeShapeType="1"/>
                      </wps:cNvCnPr>
                      <wps:spPr bwMode="auto">
                        <a:xfrm>
                          <a:off x="12240" y="620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80" name="Line 194"/>
                      <wps:cNvCnPr>
                        <a:cxnSpLocks noChangeShapeType="1"/>
                      </wps:cNvCnPr>
                      <wps:spPr bwMode="auto">
                        <a:xfrm>
                          <a:off x="12240" y="6069"/>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81" name="Line 195"/>
                      <wps:cNvCnPr>
                        <a:cxnSpLocks noChangeShapeType="1"/>
                      </wps:cNvCnPr>
                      <wps:spPr bwMode="auto">
                        <a:xfrm>
                          <a:off x="12240" y="5938"/>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82" name="Line 196"/>
                      <wps:cNvCnPr>
                        <a:cxnSpLocks noChangeShapeType="1"/>
                      </wps:cNvCnPr>
                      <wps:spPr bwMode="auto">
                        <a:xfrm>
                          <a:off x="12240" y="5806"/>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83" name="Line 197"/>
                      <wps:cNvCnPr>
                        <a:cxnSpLocks noChangeShapeType="1"/>
                      </wps:cNvCnPr>
                      <wps:spPr bwMode="auto">
                        <a:xfrm>
                          <a:off x="12240" y="5675"/>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84" name="Line 198"/>
                      <wps:cNvCnPr>
                        <a:cxnSpLocks noChangeShapeType="1"/>
                      </wps:cNvCnPr>
                      <wps:spPr bwMode="auto">
                        <a:xfrm>
                          <a:off x="12240" y="5544"/>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85" name="Line 199"/>
                      <wps:cNvCnPr>
                        <a:cxnSpLocks noChangeShapeType="1"/>
                      </wps:cNvCnPr>
                      <wps:spPr bwMode="auto">
                        <a:xfrm>
                          <a:off x="12240" y="5413"/>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86" name="Line 200"/>
                      <wps:cNvCnPr>
                        <a:cxnSpLocks noChangeShapeType="1"/>
                      </wps:cNvCnPr>
                      <wps:spPr bwMode="auto">
                        <a:xfrm>
                          <a:off x="12240" y="5282"/>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87" name="Line 201"/>
                      <wps:cNvCnPr>
                        <a:cxnSpLocks noChangeShapeType="1"/>
                      </wps:cNvCnPr>
                      <wps:spPr bwMode="auto">
                        <a:xfrm>
                          <a:off x="12240" y="515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88" name="Line 202"/>
                      <wps:cNvCnPr>
                        <a:cxnSpLocks noChangeShapeType="1"/>
                      </wps:cNvCnPr>
                      <wps:spPr bwMode="auto">
                        <a:xfrm>
                          <a:off x="12240" y="5019"/>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89" name="Line 203"/>
                      <wps:cNvCnPr>
                        <a:cxnSpLocks noChangeShapeType="1"/>
                      </wps:cNvCnPr>
                      <wps:spPr bwMode="auto">
                        <a:xfrm>
                          <a:off x="12240" y="4888"/>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90" name="Line 204"/>
                      <wps:cNvCnPr>
                        <a:cxnSpLocks noChangeShapeType="1"/>
                      </wps:cNvCnPr>
                      <wps:spPr bwMode="auto">
                        <a:xfrm>
                          <a:off x="12240" y="4757"/>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91" name="Line 205"/>
                      <wps:cNvCnPr>
                        <a:cxnSpLocks noChangeShapeType="1"/>
                      </wps:cNvCnPr>
                      <wps:spPr bwMode="auto">
                        <a:xfrm>
                          <a:off x="12240" y="4626"/>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92" name="Line 206"/>
                      <wps:cNvCnPr>
                        <a:cxnSpLocks noChangeShapeType="1"/>
                      </wps:cNvCnPr>
                      <wps:spPr bwMode="auto">
                        <a:xfrm>
                          <a:off x="12240" y="4495"/>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93" name="Line 207"/>
                      <wps:cNvCnPr>
                        <a:cxnSpLocks noChangeShapeType="1"/>
                      </wps:cNvCnPr>
                      <wps:spPr bwMode="auto">
                        <a:xfrm>
                          <a:off x="12240" y="4363"/>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94" name="Line 208"/>
                      <wps:cNvCnPr>
                        <a:cxnSpLocks noChangeShapeType="1"/>
                      </wps:cNvCnPr>
                      <wps:spPr bwMode="auto">
                        <a:xfrm>
                          <a:off x="12240" y="4232"/>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95" name="Line 209"/>
                      <wps:cNvCnPr>
                        <a:cxnSpLocks noChangeShapeType="1"/>
                      </wps:cNvCnPr>
                      <wps:spPr bwMode="auto">
                        <a:xfrm>
                          <a:off x="12240" y="4101"/>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96" name="Line 210"/>
                      <wps:cNvCnPr>
                        <a:cxnSpLocks noChangeShapeType="1"/>
                      </wps:cNvCnPr>
                      <wps:spPr bwMode="auto">
                        <a:xfrm>
                          <a:off x="12240" y="397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97" name="Line 211"/>
                      <wps:cNvCnPr>
                        <a:cxnSpLocks noChangeShapeType="1"/>
                      </wps:cNvCnPr>
                      <wps:spPr bwMode="auto">
                        <a:xfrm>
                          <a:off x="12240" y="3839"/>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98" name="Line 212"/>
                      <wps:cNvCnPr>
                        <a:cxnSpLocks noChangeShapeType="1"/>
                      </wps:cNvCnPr>
                      <wps:spPr bwMode="auto">
                        <a:xfrm>
                          <a:off x="12240" y="3707"/>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99" name="Line 213"/>
                      <wps:cNvCnPr>
                        <a:cxnSpLocks noChangeShapeType="1"/>
                      </wps:cNvCnPr>
                      <wps:spPr bwMode="auto">
                        <a:xfrm>
                          <a:off x="12240" y="3576"/>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700" name="Line 214"/>
                      <wps:cNvCnPr>
                        <a:cxnSpLocks noChangeShapeType="1"/>
                      </wps:cNvCnPr>
                      <wps:spPr bwMode="auto">
                        <a:xfrm>
                          <a:off x="12240" y="3445"/>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701" name="Line 215"/>
                      <wps:cNvCnPr>
                        <a:cxnSpLocks noChangeShapeType="1"/>
                      </wps:cNvCnPr>
                      <wps:spPr bwMode="auto">
                        <a:xfrm>
                          <a:off x="12240" y="3314"/>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702" name="Line 216"/>
                      <wps:cNvCnPr>
                        <a:cxnSpLocks noChangeShapeType="1"/>
                      </wps:cNvCnPr>
                      <wps:spPr bwMode="auto">
                        <a:xfrm>
                          <a:off x="12240" y="3183"/>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703" name="Line 217"/>
                      <wps:cNvCnPr>
                        <a:cxnSpLocks noChangeShapeType="1"/>
                      </wps:cNvCnPr>
                      <wps:spPr bwMode="auto">
                        <a:xfrm>
                          <a:off x="12240" y="3052"/>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707" name="Line 218"/>
                      <wps:cNvCnPr>
                        <a:cxnSpLocks noChangeShapeType="1"/>
                      </wps:cNvCnPr>
                      <wps:spPr bwMode="auto">
                        <a:xfrm>
                          <a:off x="12240" y="292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708" name="Line 219"/>
                      <wps:cNvCnPr>
                        <a:cxnSpLocks noChangeShapeType="1"/>
                      </wps:cNvCnPr>
                      <wps:spPr bwMode="auto">
                        <a:xfrm>
                          <a:off x="12240" y="2789"/>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709" name="Line 220"/>
                      <wps:cNvCnPr>
                        <a:cxnSpLocks noChangeShapeType="1"/>
                      </wps:cNvCnPr>
                      <wps:spPr bwMode="auto">
                        <a:xfrm>
                          <a:off x="12240" y="2658"/>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710" name="Line 221"/>
                      <wps:cNvCnPr>
                        <a:cxnSpLocks noChangeShapeType="1"/>
                      </wps:cNvCnPr>
                      <wps:spPr bwMode="auto">
                        <a:xfrm>
                          <a:off x="12240" y="2527"/>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711" name="Line 222"/>
                      <wps:cNvCnPr>
                        <a:cxnSpLocks noChangeShapeType="1"/>
                      </wps:cNvCnPr>
                      <wps:spPr bwMode="auto">
                        <a:xfrm>
                          <a:off x="12240" y="2396"/>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712" name="Line 223"/>
                      <wps:cNvCnPr>
                        <a:cxnSpLocks noChangeShapeType="1"/>
                      </wps:cNvCnPr>
                      <wps:spPr bwMode="auto">
                        <a:xfrm>
                          <a:off x="12240" y="2265"/>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713" name="Line 224"/>
                      <wps:cNvCnPr>
                        <a:cxnSpLocks noChangeShapeType="1"/>
                      </wps:cNvCnPr>
                      <wps:spPr bwMode="auto">
                        <a:xfrm>
                          <a:off x="12240" y="2133"/>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714" name="Line 225"/>
                      <wps:cNvCnPr>
                        <a:cxnSpLocks noChangeShapeType="1"/>
                      </wps:cNvCnPr>
                      <wps:spPr bwMode="auto">
                        <a:xfrm>
                          <a:off x="12240" y="2002"/>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715" name="Line 226"/>
                      <wps:cNvCnPr>
                        <a:cxnSpLocks noChangeShapeType="1"/>
                      </wps:cNvCnPr>
                      <wps:spPr bwMode="auto">
                        <a:xfrm>
                          <a:off x="12240" y="1871"/>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716" name="Line 227"/>
                      <wps:cNvCnPr>
                        <a:cxnSpLocks noChangeShapeType="1"/>
                      </wps:cNvCnPr>
                      <wps:spPr bwMode="auto">
                        <a:xfrm>
                          <a:off x="12240" y="17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717" name="Line 228"/>
                      <wps:cNvCnPr>
                        <a:cxnSpLocks noChangeShapeType="1"/>
                      </wps:cNvCnPr>
                      <wps:spPr bwMode="auto">
                        <a:xfrm>
                          <a:off x="12240" y="1609"/>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718" name="Line 229"/>
                      <wps:cNvCnPr>
                        <a:cxnSpLocks noChangeShapeType="1"/>
                      </wps:cNvCnPr>
                      <wps:spPr bwMode="auto">
                        <a:xfrm>
                          <a:off x="12240" y="1477"/>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719" name="Line 230"/>
                      <wps:cNvCnPr>
                        <a:cxnSpLocks noChangeShapeType="1"/>
                      </wps:cNvCnPr>
                      <wps:spPr bwMode="auto">
                        <a:xfrm>
                          <a:off x="12240" y="1346"/>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720" name="Line 231"/>
                      <wps:cNvCnPr>
                        <a:cxnSpLocks noChangeShapeType="1"/>
                      </wps:cNvCnPr>
                      <wps:spPr bwMode="auto">
                        <a:xfrm>
                          <a:off x="12240" y="1215"/>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721" name="Line 232"/>
                      <wps:cNvCnPr>
                        <a:cxnSpLocks noChangeShapeType="1"/>
                      </wps:cNvCnPr>
                      <wps:spPr bwMode="auto">
                        <a:xfrm>
                          <a:off x="12240" y="1084"/>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722" name="Line 233"/>
                      <wps:cNvCnPr>
                        <a:cxnSpLocks noChangeShapeType="1"/>
                      </wps:cNvCnPr>
                      <wps:spPr bwMode="auto">
                        <a:xfrm>
                          <a:off x="12240" y="953"/>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723" name="Line 234"/>
                      <wps:cNvCnPr>
                        <a:cxnSpLocks noChangeShapeType="1"/>
                      </wps:cNvCnPr>
                      <wps:spPr bwMode="auto">
                        <a:xfrm>
                          <a:off x="12240" y="822"/>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724" name="Line 235"/>
                      <wps:cNvCnPr>
                        <a:cxnSpLocks noChangeShapeType="1"/>
                      </wps:cNvCnPr>
                      <wps:spPr bwMode="auto">
                        <a:xfrm>
                          <a:off x="12240" y="69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725" name="Line 236"/>
                      <wps:cNvCnPr>
                        <a:cxnSpLocks noChangeShapeType="1"/>
                      </wps:cNvCnPr>
                      <wps:spPr bwMode="auto">
                        <a:xfrm>
                          <a:off x="12240" y="559"/>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726" name="Line 237"/>
                      <wps:cNvCnPr>
                        <a:cxnSpLocks noChangeShapeType="1"/>
                      </wps:cNvCnPr>
                      <wps:spPr bwMode="auto">
                        <a:xfrm>
                          <a:off x="12240" y="428"/>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727" name="Line 238"/>
                      <wps:cNvCnPr>
                        <a:cxnSpLocks noChangeShapeType="1"/>
                      </wps:cNvCnPr>
                      <wps:spPr bwMode="auto">
                        <a:xfrm>
                          <a:off x="12240" y="297"/>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728" name="Line 239"/>
                      <wps:cNvCnPr>
                        <a:cxnSpLocks noChangeShapeType="1"/>
                      </wps:cNvCnPr>
                      <wps:spPr bwMode="auto">
                        <a:xfrm>
                          <a:off x="12240" y="166"/>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730" name="Line 240"/>
                      <wps:cNvCnPr>
                        <a:cxnSpLocks noChangeShapeType="1"/>
                      </wps:cNvCnPr>
                      <wps:spPr bwMode="auto">
                        <a:xfrm>
                          <a:off x="12240" y="34"/>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732" name="Rectangle 241"/>
                      <wps:cNvSpPr>
                        <a:spLocks noChangeArrowheads="1"/>
                      </wps:cNvSpPr>
                      <wps:spPr bwMode="auto">
                        <a:xfrm>
                          <a:off x="0" y="0"/>
                          <a:ext cx="12240" cy="15840"/>
                        </a:xfrm>
                        <a:prstGeom prst="rect">
                          <a:avLst/>
                        </a:prstGeom>
                        <a:noFill/>
                        <a:ln w="12700">
                          <a:solidFill>
                            <a:srgbClr val="BDBFB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w16du="http://schemas.microsoft.com/office/word/2023/wordml/word16du">
          <w:pict w14:anchorId="6CD512F8">
            <v:group id="Group 1" style="position:absolute;margin-left:-.5pt;margin-top:-.5pt;width:613pt;height:793pt;z-index:-251645440;mso-position-horizontal-relative:page;mso-position-vertical-relative:page" coordsize="12260,15860" coordorigin="-10,-10" o:spid="_x0000_s1026" w14:anchorId="282BCD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">
              <v:line id="Line 2" style="position:absolute;visibility:visible;mso-wrap-style:square" o:spid="_x0000_s1027" strokecolor="#bdbfbf" strokeweight=".15347mm" o:connectortype="straight" from="50,15840" to="50,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"/>
              <v:line id="Line 3" style="position:absolute;visibility:visible;mso-wrap-style:square" o:spid="_x0000_s1028" strokecolor="#bdbfbf" strokeweight=".15347mm" o:connectortype="straight" from="153,15840" to="153,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"/>
              <v:line id="Line 4" style="position:absolute;visibility:visible;mso-wrap-style:square" o:spid="_x0000_s1029" strokecolor="#bdbfbf" strokeweight=".15347mm" o:connectortype="straight" from="257,15840" to="257,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"/>
              <v:line id="Line 5" style="position:absolute;visibility:visible;mso-wrap-style:square" o:spid="_x0000_s1030" strokecolor="#bdbfbf" strokeweight=".15347mm" o:connectortype="straight" from="361,15840" to="361,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"/>
              <v:line id="Line 6" style="position:absolute;visibility:visible;mso-wrap-style:square" o:spid="_x0000_s1031" strokecolor="#bdbfbf" strokeweight=".15347mm" o:connectortype="straight" from="465,15840" to="465,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"/>
              <v:line id="Line 7" style="position:absolute;visibility:visible;mso-wrap-style:square" o:spid="_x0000_s1032" strokecolor="#bdbfbf" strokeweight=".15347mm" o:connectortype="straight" from="568,15840" to="568,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"/>
              <v:line id="Line 8" style="position:absolute;visibility:visible;mso-wrap-style:square" o:spid="_x0000_s1033" strokecolor="#bdbfbf" strokeweight=".15347mm" o:connectortype="straight" from="672,15840" to="672,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"/>
              <v:line id="Line 9" style="position:absolute;visibility:visible;mso-wrap-style:square" o:spid="_x0000_s1034" strokecolor="#bdbfbf" strokeweight=".15347mm" o:connectortype="straight" from="776,15840" to="776,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"/>
              <v:line id="Line 10" style="position:absolute;visibility:visible;mso-wrap-style:square" o:spid="_x0000_s1035" strokecolor="#bdbfbf" strokeweight=".15347mm" o:connectortype="straight" from="879,15840" to="879,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"/>
              <v:line id="Line 11" style="position:absolute;visibility:visible;mso-wrap-style:square" o:spid="_x0000_s1036" strokecolor="#bdbfbf" strokeweight=".15347mm" o:connectortype="straight" from="983,15840" to="983,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"/>
              <v:line id="Line 12" style="position:absolute;visibility:visible;mso-wrap-style:square" o:spid="_x0000_s1037" strokecolor="#bdbfbf" strokeweight=".15347mm" o:connectortype="straight" from="1087,15840" to="1087,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"/>
              <v:line id="Line 13" style="position:absolute;visibility:visible;mso-wrap-style:square" o:spid="_x0000_s1038" strokecolor="#bdbfbf" strokeweight=".15347mm" o:connectortype="straight" from="1191,15840" to="1191,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"/>
              <v:line id="Line 14" style="position:absolute;visibility:visible;mso-wrap-style:square" o:spid="_x0000_s1039" strokecolor="#bdbfbf" strokeweight=".15347mm" o:connectortype="straight" from="1294,15840" to="1294,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"/>
              <v:line id="Line 15" style="position:absolute;visibility:visible;mso-wrap-style:square" o:spid="_x0000_s1040" strokecolor="#bdbfbf" strokeweight=".15347mm" o:connectortype="straight" from="1398,15840" to="1398,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"/>
              <v:line id="Line 16" style="position:absolute;visibility:visible;mso-wrap-style:square" o:spid="_x0000_s1041" strokecolor="#bdbfbf" strokeweight=".15347mm" o:connectortype="straight" from="1502,15840" to="1502,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"/>
              <v:line id="Line 17" style="position:absolute;visibility:visible;mso-wrap-style:square" o:spid="_x0000_s1042" strokecolor="#bdbfbf" strokeweight=".15347mm" o:connectortype="straight" from="1606,15840" to="1606,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"/>
              <v:line id="Line 18" style="position:absolute;visibility:visible;mso-wrap-style:square" o:spid="_x0000_s1043" strokecolor="#bdbfbf" strokeweight=".15347mm" o:connectortype="straight" from="1709,15840" to="1709,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"/>
              <v:line id="Line 19" style="position:absolute;visibility:visible;mso-wrap-style:square" o:spid="_x0000_s1044" strokecolor="#bdbfbf" strokeweight=".15347mm" o:connectortype="straight" from="1813,15840" to="1813,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"/>
              <v:line id="Line 20" style="position:absolute;visibility:visible;mso-wrap-style:square" o:spid="_x0000_s1045" strokecolor="#bdbfbf" strokeweight=".15347mm" o:connectortype="straight" from="1917,15840" to="1917,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"/>
              <v:line id="Line 21" style="position:absolute;visibility:visible;mso-wrap-style:square" o:spid="_x0000_s1046" strokecolor="#bdbfbf" strokeweight=".15347mm" o:connectortype="straight" from="2021,15840" to="2021,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"/>
              <v:line id="Line 22" style="position:absolute;visibility:visible;mso-wrap-style:square" o:spid="_x0000_s1047" strokecolor="#bdbfbf" strokeweight=".15347mm" o:connectortype="straight" from="2124,15840" to="2124,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"/>
              <v:line id="Line 23" style="position:absolute;visibility:visible;mso-wrap-style:square" o:spid="_x0000_s1048" strokecolor="#bdbfbf" strokeweight=".15347mm" o:connectortype="straight" from="2228,15840" to="2228,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"/>
              <v:line id="Line 24" style="position:absolute;visibility:visible;mso-wrap-style:square" o:spid="_x0000_s1049" strokecolor="#bdbfbf" strokeweight=".15347mm" o:connectortype="straight" from="2332,15840" to="2332,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"/>
              <v:line id="Line 25" style="position:absolute;visibility:visible;mso-wrap-style:square" o:spid="_x0000_s1050" strokecolor="#bdbfbf" strokeweight=".15347mm" o:connectortype="straight" from="2435,15840" to="2435,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"/>
              <v:line id="Line 26" style="position:absolute;visibility:visible;mso-wrap-style:square" o:spid="_x0000_s1051" strokecolor="#bdbfbf" strokeweight=".15347mm" o:connectortype="straight" from="2539,15840" to="2539,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"/>
              <v:line id="Line 27" style="position:absolute;visibility:visible;mso-wrap-style:square" o:spid="_x0000_s1052" strokecolor="#bdbfbf" strokeweight=".15347mm" o:connectortype="straight" from="2643,15840" to="2643,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"/>
              <v:line id="Line 28" style="position:absolute;visibility:visible;mso-wrap-style:square" o:spid="_x0000_s1053" strokecolor="#bdbfbf" strokeweight=".15347mm" o:connectortype="straight" from="2747,15840" to="2747,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"/>
              <v:line id="Line 29" style="position:absolute;visibility:visible;mso-wrap-style:square" o:spid="_x0000_s1054" strokecolor="#bdbfbf" strokeweight=".15347mm" o:connectortype="straight" from="2850,15840" to="2850,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"/>
              <v:line id="Line 30" style="position:absolute;visibility:visible;mso-wrap-style:square" o:spid="_x0000_s1055" strokecolor="#bdbfbf" strokeweight=".15347mm" o:connectortype="straight" from="2954,15840" to="2954,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"/>
              <v:line id="Line 31" style="position:absolute;visibility:visible;mso-wrap-style:square" o:spid="_x0000_s1056" strokecolor="#bdbfbf" strokeweight=".15347mm" o:connectortype="straight" from="3058,15840" to="3058,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"/>
              <v:line id="Line 32" style="position:absolute;visibility:visible;mso-wrap-style:square" o:spid="_x0000_s1057" strokecolor="#bdbfbf" strokeweight=".15347mm" o:connectortype="straight" from="3162,15840" to="3162,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"/>
              <v:line id="Line 33" style="position:absolute;visibility:visible;mso-wrap-style:square" o:spid="_x0000_s1058" strokecolor="#bdbfbf" strokeweight=".15347mm" o:connectortype="straight" from="3265,15840" to="3265,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"/>
              <v:line id="Line 34" style="position:absolute;visibility:visible;mso-wrap-style:square" o:spid="_x0000_s1059" strokecolor="#bdbfbf" strokeweight=".15347mm" o:connectortype="straight" from="3369,15840" to="3369,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"/>
              <v:line id="Line 35" style="position:absolute;visibility:visible;mso-wrap-style:square" o:spid="_x0000_s1060" strokecolor="#bdbfbf" strokeweight=".15347mm" o:connectortype="straight" from="3473,15840" to="3473,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"/>
              <v:line id="Line 36" style="position:absolute;visibility:visible;mso-wrap-style:square" o:spid="_x0000_s1061" strokecolor="#bdbfbf" strokeweight=".15347mm" o:connectortype="straight" from="3576,15840" to="3576,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"/>
              <v:line id="Line 37" style="position:absolute;visibility:visible;mso-wrap-style:square" o:spid="_x0000_s1062" strokecolor="#bdbfbf" strokeweight=".15347mm" o:connectortype="straight" from="3680,15840" to="3680,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"/>
              <v:line id="Line 38" style="position:absolute;visibility:visible;mso-wrap-style:square" o:spid="_x0000_s1063" strokecolor="#bdbfbf" strokeweight=".15347mm" o:connectortype="straight" from="3784,15840" to="3784,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"/>
              <v:line id="Line 39" style="position:absolute;visibility:visible;mso-wrap-style:square" o:spid="_x0000_s1064" strokecolor="#bdbfbf" strokeweight=".15347mm" o:connectortype="straight" from="3888,15840" to="3888,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"/>
              <v:line id="Line 40" style="position:absolute;visibility:visible;mso-wrap-style:square" o:spid="_x0000_s1065" strokecolor="#bdbfbf" strokeweight=".15347mm" o:connectortype="straight" from="3991,15840" to="3991,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"/>
              <v:line id="Line 41" style="position:absolute;visibility:visible;mso-wrap-style:square" o:spid="_x0000_s1066" strokecolor="#bdbfbf" strokeweight=".15347mm" o:connectortype="straight" from="4095,15840" to="4095,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"/>
              <v:line id="Line 42" style="position:absolute;visibility:visible;mso-wrap-style:square" o:spid="_x0000_s1067" strokecolor="#bdbfbf" strokeweight=".15347mm" o:connectortype="straight" from="4199,15840" to="4199,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"/>
              <v:line id="Line 43" style="position:absolute;visibility:visible;mso-wrap-style:square" o:spid="_x0000_s1068" strokecolor="#bdbfbf" strokeweight=".15347mm" o:connectortype="straight" from="4303,15840" to="4303,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"/>
              <v:line id="Line 44" style="position:absolute;visibility:visible;mso-wrap-style:square" o:spid="_x0000_s1069" strokecolor="#bdbfbf" strokeweight=".15347mm" o:connectortype="straight" from="4406,15840" to="4406,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"/>
              <v:line id="Line 45" style="position:absolute;visibility:visible;mso-wrap-style:square" o:spid="_x0000_s1070" strokecolor="#bdbfbf" strokeweight=".15347mm" o:connectortype="straight" from="4510,15840" to="4510,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"/>
              <v:line id="Line 46" style="position:absolute;visibility:visible;mso-wrap-style:square" o:spid="_x0000_s1071" strokecolor="#bdbfbf" strokeweight=".15347mm" o:connectortype="straight" from="4614,15840" to="4614,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"/>
              <v:line id="Line 47" style="position:absolute;visibility:visible;mso-wrap-style:square" o:spid="_x0000_s1072" strokecolor="#bdbfbf" strokeweight=".15347mm" o:connectortype="straight" from="4718,15840" to="4718,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"/>
              <v:line id="Line 48" style="position:absolute;visibility:visible;mso-wrap-style:square" o:spid="_x0000_s1073" strokecolor="#bdbfbf" strokeweight=".15347mm" o:connectortype="straight" from="4821,15840" to="4821,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"/>
              <v:line id="Line 49" style="position:absolute;visibility:visible;mso-wrap-style:square" o:spid="_x0000_s1074" strokecolor="#bdbfbf" strokeweight=".15347mm" o:connectortype="straight" from="4925,15840" to="4925,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"/>
              <v:line id="Line 50" style="position:absolute;visibility:visible;mso-wrap-style:square" o:spid="_x0000_s1075" strokecolor="#bdbfbf" strokeweight=".15347mm" o:connectortype="straight" from="5029,15840" to="5029,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"/>
              <v:line id="Line 51" style="position:absolute;visibility:visible;mso-wrap-style:square" o:spid="_x0000_s1076" strokecolor="#bdbfbf" strokeweight=".15347mm" o:connectortype="straight" from="5132,15840" to="5132,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"/>
              <v:line id="Line 52" style="position:absolute;visibility:visible;mso-wrap-style:square" o:spid="_x0000_s1077" strokecolor="#bdbfbf" strokeweight=".15347mm" o:connectortype="straight" from="5236,15840" to="5236,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"/>
              <v:line id="Line 53" style="position:absolute;visibility:visible;mso-wrap-style:square" o:spid="_x0000_s1078" strokecolor="#bdbfbf" strokeweight=".15347mm" o:connectortype="straight" from="5340,15840" to="5340,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"/>
              <v:line id="Line 54" style="position:absolute;visibility:visible;mso-wrap-style:square" o:spid="_x0000_s1079" strokecolor="#bdbfbf" strokeweight=".15347mm" o:connectortype="straight" from="5444,15840" to="5444,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"/>
              <v:line id="Line 55" style="position:absolute;visibility:visible;mso-wrap-style:square" o:spid="_x0000_s1080" strokecolor="#bdbfbf" strokeweight=".15347mm" o:connectortype="straight" from="5547,15840" to="5547,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"/>
              <v:line id="Line 56" style="position:absolute;visibility:visible;mso-wrap-style:square" o:spid="_x0000_s1081" strokecolor="#bdbfbf" strokeweight=".15347mm" o:connectortype="straight" from="5651,15840" to="5651,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"/>
              <v:line id="Line 57" style="position:absolute;visibility:visible;mso-wrap-style:square" o:spid="_x0000_s1082" strokecolor="#bdbfbf" strokeweight=".15347mm" o:connectortype="straight" from="5755,15840" to="5755,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"/>
              <v:line id="Line 58" style="position:absolute;visibility:visible;mso-wrap-style:square" o:spid="_x0000_s1083" strokecolor="#bdbfbf" strokeweight=".15347mm" o:connectortype="straight" from="5859,15840" to="5859,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"/>
              <v:line id="Line 59" style="position:absolute;visibility:visible;mso-wrap-style:square" o:spid="_x0000_s1084" strokecolor="#bdbfbf" strokeweight=".15347mm" o:connectortype="straight" from="5962,15840" to="5962,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"/>
              <v:line id="Line 60" style="position:absolute;visibility:visible;mso-wrap-style:square" o:spid="_x0000_s1085" strokecolor="#bdbfbf" strokeweight=".15347mm" o:connectortype="straight" from="6066,15840" to="6066,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"/>
              <v:line id="Line 61" style="position:absolute;visibility:visible;mso-wrap-style:square" o:spid="_x0000_s1086" strokecolor="#bdbfbf" strokeweight=".15347mm" o:connectortype="straight" from="6170,15840" to="6170,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"/>
              <v:line id="Line 62" style="position:absolute;visibility:visible;mso-wrap-style:square" o:spid="_x0000_s1087" strokecolor="#bdbfbf" strokeweight=".15347mm" o:connectortype="straight" from="6274,15840" to="6274,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"/>
              <v:line id="Line 63" style="position:absolute;visibility:visible;mso-wrap-style:square" o:spid="_x0000_s1088" strokecolor="#bdbfbf" strokeweight=".15347mm" o:connectortype="straight" from="6377,15840" to="6377,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"/>
              <v:line id="Line 64" style="position:absolute;visibility:visible;mso-wrap-style:square" o:spid="_x0000_s1089" strokecolor="#bdbfbf" strokeweight=".15347mm" o:connectortype="straight" from="6481,15840" to="6481,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"/>
              <v:line id="Line 65" style="position:absolute;visibility:visible;mso-wrap-style:square" o:spid="_x0000_s1090" strokecolor="#bdbfbf" strokeweight=".15347mm" o:connectortype="straight" from="6585,15840" to="6585,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"/>
              <v:line id="Line 66" style="position:absolute;visibility:visible;mso-wrap-style:square" o:spid="_x0000_s1091" strokecolor="#bdbfbf" strokeweight=".15347mm" o:connectortype="straight" from="6688,15840" to="6688,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"/>
              <v:line id="Line 67" style="position:absolute;visibility:visible;mso-wrap-style:square" o:spid="_x0000_s1092" strokecolor="#bdbfbf" strokeweight=".15347mm" o:connectortype="straight" from="6792,15840" to="6792,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"/>
              <v:line id="Line 68" style="position:absolute;visibility:visible;mso-wrap-style:square" o:spid="_x0000_s1093" strokecolor="#bdbfbf" strokeweight=".15347mm" o:connectortype="straight" from="6896,15840" to="6896,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"/>
              <v:line id="Line 69" style="position:absolute;visibility:visible;mso-wrap-style:square" o:spid="_x0000_s1094" strokecolor="#bdbfbf" strokeweight=".15347mm" o:connectortype="straight" from="7000,15840" to="7000,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"/>
              <v:line id="Line 70" style="position:absolute;visibility:visible;mso-wrap-style:square" o:spid="_x0000_s1095" strokecolor="#bdbfbf" strokeweight=".15347mm" o:connectortype="straight" from="7103,15840" to="7103,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"/>
              <v:line id="Line 71" style="position:absolute;visibility:visible;mso-wrap-style:square" o:spid="_x0000_s1096" strokecolor="#bdbfbf" strokeweight=".15347mm" o:connectortype="straight" from="7207,15840" to="7207,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"/>
              <v:line id="Line 72" style="position:absolute;visibility:visible;mso-wrap-style:square" o:spid="_x0000_s1097" strokecolor="#bdbfbf" strokeweight=".15347mm" o:connectortype="straight" from="7311,15840" to="7311,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"/>
              <v:line id="Line 73" style="position:absolute;visibility:visible;mso-wrap-style:square" o:spid="_x0000_s1098" strokecolor="#bdbfbf" strokeweight=".15347mm" o:connectortype="straight" from="7415,15840" to="7415,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"/>
              <v:line id="Line 74" style="position:absolute;visibility:visible;mso-wrap-style:square" o:spid="_x0000_s1099" strokecolor="#bdbfbf" strokeweight=".15347mm" o:connectortype="straight" from="7518,15840" to="7518,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"/>
              <v:line id="Line 75" style="position:absolute;visibility:visible;mso-wrap-style:square" o:spid="_x0000_s1100" strokecolor="#bdbfbf" strokeweight=".15347mm" o:connectortype="straight" from="7622,15840" to="7622,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"/>
              <v:line id="Line 76" style="position:absolute;visibility:visible;mso-wrap-style:square" o:spid="_x0000_s1101" strokecolor="#bdbfbf" strokeweight=".15347mm" o:connectortype="straight" from="7726,15840" to="7726,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"/>
              <v:line id="Line 77" style="position:absolute;visibility:visible;mso-wrap-style:square" o:spid="_x0000_s1102" strokecolor="#bdbfbf" strokeweight=".15347mm" o:connectortype="straight" from="7829,15840" to="7829,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"/>
              <v:line id="Line 78" style="position:absolute;visibility:visible;mso-wrap-style:square" o:spid="_x0000_s1103" strokecolor="#bdbfbf" strokeweight=".15347mm" o:connectortype="straight" from="7933,15840" to="7933,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"/>
              <v:line id="Line 79" style="position:absolute;visibility:visible;mso-wrap-style:square" o:spid="_x0000_s1104" strokecolor="#bdbfbf" strokeweight=".15347mm" o:connectortype="straight" from="8037,15840" to="8037,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"/>
              <v:line id="Line 80" style="position:absolute;visibility:visible;mso-wrap-style:square" o:spid="_x0000_s1105" strokecolor="#bdbfbf" strokeweight=".15347mm" o:connectortype="straight" from="8141,15840" to="8141,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"/>
              <v:line id="Line 81" style="position:absolute;visibility:visible;mso-wrap-style:square" o:spid="_x0000_s1106" strokecolor="#bdbfbf" strokeweight=".15347mm" o:connectortype="straight" from="8244,15840" to="8244,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"/>
              <v:line id="Line 82" style="position:absolute;visibility:visible;mso-wrap-style:square" o:spid="_x0000_s1107" strokecolor="#bdbfbf" strokeweight=".15347mm" o:connectortype="straight" from="8348,15840" to="8348,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"/>
              <v:line id="Line 83" style="position:absolute;visibility:visible;mso-wrap-style:square" o:spid="_x0000_s1108" strokecolor="#bdbfbf" strokeweight=".15347mm" o:connectortype="straight" from="8452,15840" to="8452,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"/>
              <v:line id="Line 84" style="position:absolute;visibility:visible;mso-wrap-style:square" o:spid="_x0000_s1109" strokecolor="#bdbfbf" strokeweight=".15347mm" o:connectortype="straight" from="8556,15840" to="8556,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"/>
              <v:line id="Line 85" style="position:absolute;visibility:visible;mso-wrap-style:square" o:spid="_x0000_s1110" strokecolor="#bdbfbf" strokeweight=".15347mm" o:connectortype="straight" from="8659,15840" to="8659,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"/>
              <v:line id="Line 86" style="position:absolute;visibility:visible;mso-wrap-style:square" o:spid="_x0000_s1111" strokecolor="#bdbfbf" strokeweight=".15347mm" o:connectortype="straight" from="8763,15840" to="8763,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"/>
              <v:line id="Line 87" style="position:absolute;visibility:visible;mso-wrap-style:square" o:spid="_x0000_s1112" strokecolor="#bdbfbf" strokeweight=".15347mm" o:connectortype="straight" from="8867,15840" to="8867,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"/>
              <v:line id="Line 88" style="position:absolute;visibility:visible;mso-wrap-style:square" o:spid="_x0000_s1113" strokecolor="#bdbfbf" strokeweight=".15347mm" o:connectortype="straight" from="8971,15840" to="8971,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"/>
              <v:line id="Line 89" style="position:absolute;visibility:visible;mso-wrap-style:square" o:spid="_x0000_s1114" strokecolor="#bdbfbf" strokeweight=".15347mm" o:connectortype="straight" from="9074,15840" to="9074,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"/>
              <v:line id="Line 90" style="position:absolute;visibility:visible;mso-wrap-style:square" o:spid="_x0000_s1115" strokecolor="#bdbfbf" strokeweight=".15347mm" o:connectortype="straight" from="9178,15840" to="9178,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"/>
              <v:line id="Line 91" style="position:absolute;visibility:visible;mso-wrap-style:square" o:spid="_x0000_s1116" strokecolor="#bdbfbf" strokeweight=".15347mm" o:connectortype="straight" from="9282,15840" to="9282,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"/>
              <v:line id="Line 92" style="position:absolute;visibility:visible;mso-wrap-style:square" o:spid="_x0000_s1117" strokecolor="#bdbfbf" strokeweight=".15347mm" o:connectortype="straight" from="9386,15840" to="9386,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"/>
              <v:line id="Line 93" style="position:absolute;visibility:visible;mso-wrap-style:square" o:spid="_x0000_s1118" strokecolor="#bdbfbf" strokeweight=".15347mm" o:connectortype="straight" from="9489,15840" to="9489,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"/>
              <v:line id="Line 94" style="position:absolute;visibility:visible;mso-wrap-style:square" o:spid="_x0000_s1119" strokecolor="#bdbfbf" strokeweight=".15347mm" o:connectortype="straight" from="9593,15840" to="9593,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"/>
              <v:line id="Line 95" style="position:absolute;visibility:visible;mso-wrap-style:square" o:spid="_x0000_s1120" strokecolor="#bdbfbf" strokeweight=".15347mm" o:connectortype="straight" from="9697,15840" to="9697,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"/>
              <v:line id="Line 96" style="position:absolute;visibility:visible;mso-wrap-style:square" o:spid="_x0000_s1121" strokecolor="#bdbfbf" strokeweight=".15347mm" o:connectortype="straight" from="9801,15840" to="9801,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"/>
              <v:line id="Line 97" style="position:absolute;visibility:visible;mso-wrap-style:square" o:spid="_x0000_s1122" strokecolor="#bdbfbf" strokeweight=".15347mm" o:connectortype="straight" from="9904,15840" to="9904,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"/>
              <v:line id="Line 98" style="position:absolute;visibility:visible;mso-wrap-style:square" o:spid="_x0000_s1123" strokecolor="#bdbfbf" strokeweight=".15347mm" o:connectortype="straight" from="10008,15840" to="10008,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"/>
              <v:line id="Line 99" style="position:absolute;visibility:visible;mso-wrap-style:square" o:spid="_x0000_s1124" strokecolor="#bdbfbf" strokeweight=".15347mm" o:connectortype="straight" from="10112,15840" to="10112,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"/>
              <v:line id="Line 100" style="position:absolute;visibility:visible;mso-wrap-style:square" o:spid="_x0000_s1125" strokecolor="#bdbfbf" strokeweight=".15347mm" o:connectortype="straight" from="10215,15840" to="10215,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"/>
              <v:line id="Line 101" style="position:absolute;visibility:visible;mso-wrap-style:square" o:spid="_x0000_s1126" strokecolor="#bdbfbf" strokeweight=".15347mm" o:connectortype="straight" from="10319,15840" to="10319,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"/>
              <v:line id="Line 102" style="position:absolute;visibility:visible;mso-wrap-style:square" o:spid="_x0000_s1127" strokecolor="#bdbfbf" strokeweight=".15347mm" o:connectortype="straight" from="10423,15840" to="10423,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"/>
              <v:line id="Line 103" style="position:absolute;visibility:visible;mso-wrap-style:square" o:spid="_x0000_s1128" strokecolor="#bdbfbf" strokeweight=".15347mm" o:connectortype="straight" from="10527,15840" to="10527,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"/>
              <v:line id="Line 104" style="position:absolute;visibility:visible;mso-wrap-style:square" o:spid="_x0000_s1129" strokecolor="#bdbfbf" strokeweight=".15347mm" o:connectortype="straight" from="10630,15840" to="10630,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"/>
              <v:line id="Line 105" style="position:absolute;visibility:visible;mso-wrap-style:square" o:spid="_x0000_s1130" strokecolor="#bdbfbf" strokeweight=".15347mm" o:connectortype="straight" from="10734,15840" to="10734,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"/>
              <v:line id="Line 106" style="position:absolute;visibility:visible;mso-wrap-style:square" o:spid="_x0000_s1131" strokecolor="#bdbfbf" strokeweight=".15347mm" o:connectortype="straight" from="10838,15840" to="10838,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"/>
              <v:line id="Line 107" style="position:absolute;visibility:visible;mso-wrap-style:square" o:spid="_x0000_s1132" strokecolor="#bdbfbf" strokeweight=".15347mm" o:connectortype="straight" from="10942,15840" to="10942,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"/>
              <v:line id="Line 108" style="position:absolute;visibility:visible;mso-wrap-style:square" o:spid="_x0000_s1133" strokecolor="#bdbfbf" strokeweight=".15347mm" o:connectortype="straight" from="11045,15840" to="11045,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"/>
              <v:line id="Line 109" style="position:absolute;visibility:visible;mso-wrap-style:square" o:spid="_x0000_s1134" strokecolor="#bdbfbf" strokeweight=".15347mm" o:connectortype="straight" from="11149,15840" to="11149,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"/>
              <v:line id="Line 110" style="position:absolute;visibility:visible;mso-wrap-style:square" o:spid="_x0000_s1135" strokecolor="#bdbfbf" strokeweight=".15347mm" o:connectortype="straight" from="11253,15840" to="11253,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"/>
              <v:line id="Line 111" style="position:absolute;visibility:visible;mso-wrap-style:square" o:spid="_x0000_s1136" strokecolor="#bdbfbf" strokeweight=".15347mm" o:connectortype="straight" from="11357,15840" to="11357,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"/>
              <v:line id="Line 112" style="position:absolute;visibility:visible;mso-wrap-style:square" o:spid="_x0000_s1137" strokecolor="#bdbfbf" strokeweight=".15347mm" o:connectortype="straight" from="11460,15840" to="11460,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"/>
              <v:line id="Line 113" style="position:absolute;visibility:visible;mso-wrap-style:square" o:spid="_x0000_s1138" strokecolor="#bdbfbf" strokeweight=".15347mm" o:connectortype="straight" from="11564,15840" to="11564,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"/>
              <v:line id="Line 114" style="position:absolute;visibility:visible;mso-wrap-style:square" o:spid="_x0000_s1139" strokecolor="#bdbfbf" strokeweight=".15347mm" o:connectortype="straight" from="11668,15840" to="11668,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"/>
              <v:line id="Line 115" style="position:absolute;visibility:visible;mso-wrap-style:square" o:spid="_x0000_s1140" strokecolor="#bdbfbf" strokeweight=".15347mm" o:connectortype="straight" from="11772,15840" to="11772,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"/>
              <v:line id="Line 116" style="position:absolute;visibility:visible;mso-wrap-style:square" o:spid="_x0000_s1141" strokecolor="#bdbfbf" strokeweight=".15347mm" o:connectortype="straight" from="11875,15840" to="11875,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"/>
              <v:line id="Line 117" style="position:absolute;visibility:visible;mso-wrap-style:square" o:spid="_x0000_s1142" strokecolor="#bdbfbf" strokeweight=".15347mm" o:connectortype="straight" from="11979,15840" to="11979,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"/>
              <v:line id="Line 118" style="position:absolute;visibility:visible;mso-wrap-style:square" o:spid="_x0000_s1143" strokecolor="#bdbfbf" strokeweight=".15347mm" o:connectortype="straight" from="12083,15840" to="12083,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"/>
              <v:line id="Line 119" style="position:absolute;visibility:visible;mso-wrap-style:square" o:spid="_x0000_s1144" strokecolor="#bdbfbf" strokeweight=".15347mm" o:connectortype="straight" from="12186,15840" to="12186,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"/>
              <v:line id="Line 120" style="position:absolute;visibility:visible;mso-wrap-style:square" o:spid="_x0000_s1145" strokecolor="#bdbfbf" strokeweight=".15347mm" o:connectortype="straight" from="12240,15776" to="12240,15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"/>
              <v:line id="Line 121" style="position:absolute;visibility:visible;mso-wrap-style:square" o:spid="_x0000_s1146" strokecolor="#bdbfbf" strokeweight=".15347mm" o:connectortype="straight" from="12240,15645" to="12240,15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"/>
              <v:line id="Line 122" style="position:absolute;visibility:visible;mso-wrap-style:square" o:spid="_x0000_s1147" strokecolor="#bdbfbf" strokeweight=".15347mm" o:connectortype="straight" from="12240,15514" to="12240,15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"/>
              <v:line id="Line 123" style="position:absolute;visibility:visible;mso-wrap-style:square" o:spid="_x0000_s1148" strokecolor="#bdbfbf" strokeweight=".15347mm" o:connectortype="straight" from="12240,15383" to="12240,15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"/>
              <v:line id="Line 124" style="position:absolute;visibility:visible;mso-wrap-style:square" o:spid="_x0000_s1149" strokecolor="#bdbfbf" strokeweight=".15347mm" o:connectortype="straight" from="12240,15252" to="12240,15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"/>
              <v:line id="Line 125" style="position:absolute;visibility:visible;mso-wrap-style:square" o:spid="_x0000_s1150" strokecolor="#bdbfbf" strokeweight=".15347mm" o:connectortype="straight" from="12240,15121" to="12240,15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"/>
              <v:line id="Line 126" style="position:absolute;visibility:visible;mso-wrap-style:square" o:spid="_x0000_s1151" strokecolor="#bdbfbf" strokeweight=".15347mm" o:connectortype="straight" from="12240,14989" to="12240,14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"/>
              <v:line id="Line 127" style="position:absolute;visibility:visible;mso-wrap-style:square" o:spid="_x0000_s1152" strokecolor="#bdbfbf" strokeweight=".15347mm" o:connectortype="straight" from="12240,14858" to="12240,14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"/>
              <v:line id="Line 128" style="position:absolute;visibility:visible;mso-wrap-style:square" o:spid="_x0000_s1153" strokecolor="#bdbfbf" strokeweight=".15347mm" o:connectortype="straight" from="12240,14727" to="12240,14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"/>
              <v:line id="Line 129" style="position:absolute;visibility:visible;mso-wrap-style:square" o:spid="_x0000_s1154" strokecolor="#bdbfbf" strokeweight=".15347mm" o:connectortype="straight" from="12240,14596" to="12240,14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"/>
              <v:line id="Line 130" style="position:absolute;visibility:visible;mso-wrap-style:square" o:spid="_x0000_s1155" strokecolor="#bdbfbf" strokeweight=".15347mm" o:connectortype="straight" from="12240,14465" to="12240,14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"/>
              <v:line id="Line 131" style="position:absolute;visibility:visible;mso-wrap-style:square" o:spid="_x0000_s1156" strokecolor="#bdbfbf" strokeweight=".15347mm" o:connectortype="straight" from="12240,14333" to="12240,14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"/>
              <v:line id="Line 132" style="position:absolute;visibility:visible;mso-wrap-style:square" o:spid="_x0000_s1157" strokecolor="#bdbfbf" strokeweight=".15347mm" o:connectortype="straight" from="12240,14202" to="12240,14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"/>
              <v:line id="Line 133" style="position:absolute;visibility:visible;mso-wrap-style:square" o:spid="_x0000_s1158" strokecolor="#bdbfbf" strokeweight=".15347mm" o:connectortype="straight" from="12240,14071" to="12240,14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"/>
              <v:line id="Line 134" style="position:absolute;visibility:visible;mso-wrap-style:square" o:spid="_x0000_s1159" strokecolor="#bdbfbf" strokeweight=".15347mm" o:connectortype="straight" from="12240,13940" to="12240,13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"/>
              <v:line id="Line 135" style="position:absolute;visibility:visible;mso-wrap-style:square" o:spid="_x0000_s1160" strokecolor="#bdbfbf" strokeweight=".15347mm" o:connectortype="straight" from="12240,13809" to="12240,13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"/>
              <v:line id="Line 136" style="position:absolute;visibility:visible;mso-wrap-style:square" o:spid="_x0000_s1161" strokecolor="#bdbfbf" strokeweight=".15347mm" o:connectortype="straight" from="12240,13677" to="12240,13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"/>
              <v:line id="Line 137" style="position:absolute;visibility:visible;mso-wrap-style:square" o:spid="_x0000_s1162" strokecolor="#bdbfbf" strokeweight=".15347mm" o:connectortype="straight" from="12240,13546" to="12240,13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"/>
              <v:line id="Line 138" style="position:absolute;visibility:visible;mso-wrap-style:square" o:spid="_x0000_s1163" strokecolor="#bdbfbf" strokeweight=".15347mm" o:connectortype="straight" from="12240,13415" to="12240,13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"/>
              <v:line id="Line 139" style="position:absolute;visibility:visible;mso-wrap-style:square" o:spid="_x0000_s1164" strokecolor="#bdbfbf" strokeweight=".15347mm" o:connectortype="straight" from="12240,13284" to="12240,13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"/>
              <v:line id="Line 140" style="position:absolute;visibility:visible;mso-wrap-style:square" o:spid="_x0000_s1165" strokecolor="#bdbfbf" strokeweight=".15347mm" o:connectortype="straight" from="12240,13153" to="12240,13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"/>
              <v:line id="Line 141" style="position:absolute;visibility:visible;mso-wrap-style:square" o:spid="_x0000_s1166" strokecolor="#bdbfbf" strokeweight=".15347mm" o:connectortype="straight" from="12240,13022" to="12240,13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"/>
              <v:line id="Line 142" style="position:absolute;visibility:visible;mso-wrap-style:square" o:spid="_x0000_s1167" strokecolor="#bdbfbf" strokeweight=".15347mm" o:connectortype="straight" from="12240,12890" to="12240,12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"/>
              <v:line id="Line 143" style="position:absolute;visibility:visible;mso-wrap-style:square" o:spid="_x0000_s1168" strokecolor="#bdbfbf" strokeweight=".15347mm" o:connectortype="straight" from="12240,12759" to="12240,12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"/>
              <v:line id="Line 144" style="position:absolute;visibility:visible;mso-wrap-style:square" o:spid="_x0000_s1169" strokecolor="#bdbfbf" strokeweight=".15347mm" o:connectortype="straight" from="12240,12628" to="12240,12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"/>
              <v:line id="Line 145" style="position:absolute;visibility:visible;mso-wrap-style:square" o:spid="_x0000_s1170" strokecolor="#bdbfbf" strokeweight=".15347mm" o:connectortype="straight" from="12240,12497" to="12240,12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"/>
              <v:line id="Line 146" style="position:absolute;visibility:visible;mso-wrap-style:square" o:spid="_x0000_s1171" strokecolor="#bdbfbf" strokeweight=".15347mm" o:connectortype="straight" from="12240,12366" to="12240,12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"/>
              <v:line id="Line 147" style="position:absolute;visibility:visible;mso-wrap-style:square" o:spid="_x0000_s1172" strokecolor="#bdbfbf" strokeweight=".15347mm" o:connectortype="straight" from="12240,12234" to="12240,12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"/>
              <v:line id="Line 148" style="position:absolute;visibility:visible;mso-wrap-style:square" o:spid="_x0000_s1173" strokecolor="#bdbfbf" strokeweight=".15347mm" o:connectortype="straight" from="12240,12103" to="12240,12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"/>
              <v:line id="Line 149" style="position:absolute;visibility:visible;mso-wrap-style:square" o:spid="_x0000_s1174" strokecolor="#bdbfbf" strokeweight=".15347mm" o:connectortype="straight" from="12240,11972" to="12240,11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"/>
              <v:line id="Line 150" style="position:absolute;visibility:visible;mso-wrap-style:square" o:spid="_x0000_s1175" strokecolor="#bdbfbf" strokeweight=".15347mm" o:connectortype="straight" from="12240,11841" to="12240,11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"/>
              <v:line id="Line 151" style="position:absolute;visibility:visible;mso-wrap-style:square" o:spid="_x0000_s1176" strokecolor="#bdbfbf" strokeweight=".15347mm" o:connectortype="straight" from="12240,11710" to="12240,11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"/>
              <v:line id="Line 152" style="position:absolute;visibility:visible;mso-wrap-style:square" o:spid="_x0000_s1177" strokecolor="#bdbfbf" strokeweight=".15347mm" o:connectortype="straight" from="12240,11578" to="12240,11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"/>
              <v:line id="Line 153" style="position:absolute;visibility:visible;mso-wrap-style:square" o:spid="_x0000_s1178" strokecolor="#bdbfbf" strokeweight=".15347mm" o:connectortype="straight" from="12240,11447" to="12240,11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"/>
              <v:line id="Line 154" style="position:absolute;visibility:visible;mso-wrap-style:square" o:spid="_x0000_s1179" strokecolor="#bdbfbf" strokeweight=".15347mm" o:connectortype="straight" from="12240,11316" to="12240,11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"/>
              <v:line id="Line 155" style="position:absolute;visibility:visible;mso-wrap-style:square" o:spid="_x0000_s1180" strokecolor="#bdbfbf" strokeweight=".15347mm" o:connectortype="straight" from="12240,11185" to="12240,11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"/>
              <v:line id="Line 156" style="position:absolute;visibility:visible;mso-wrap-style:square" o:spid="_x0000_s1181" strokecolor="#bdbfbf" strokeweight=".15347mm" o:connectortype="straight" from="12240,11054" to="12240,11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"/>
              <v:line id="Line 157" style="position:absolute;visibility:visible;mso-wrap-style:square" o:spid="_x0000_s1182" strokecolor="#bdbfbf" strokeweight=".15347mm" o:connectortype="straight" from="12240,10923" to="12240,109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"/>
              <v:line id="Line 158" style="position:absolute;visibility:visible;mso-wrap-style:square" o:spid="_x0000_s1183" strokecolor="#bdbfbf" strokeweight=".15347mm" o:connectortype="straight" from="12240,10791" to="12240,10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"/>
              <v:line id="Line 159" style="position:absolute;visibility:visible;mso-wrap-style:square" o:spid="_x0000_s1184" strokecolor="#bdbfbf" strokeweight=".15347mm" o:connectortype="straight" from="12240,10660" to="12240,10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"/>
              <v:line id="Line 160" style="position:absolute;visibility:visible;mso-wrap-style:square" o:spid="_x0000_s1185" strokecolor="#bdbfbf" strokeweight=".15347mm" o:connectortype="straight" from="12240,10529" to="12240,10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"/>
              <v:line id="Line 161" style="position:absolute;visibility:visible;mso-wrap-style:square" o:spid="_x0000_s1186" strokecolor="#bdbfbf" strokeweight=".15347mm" o:connectortype="straight" from="12240,10398" to="12240,10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"/>
              <v:line id="Line 162" style="position:absolute;visibility:visible;mso-wrap-style:square" o:spid="_x0000_s1187" strokecolor="#bdbfbf" strokeweight=".15347mm" o:connectortype="straight" from="12240,10267" to="12240,10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"/>
              <v:line id="Line 163" style="position:absolute;visibility:visible;mso-wrap-style:square" o:spid="_x0000_s1188" strokecolor="#bdbfbf" strokeweight=".15347mm" o:connectortype="straight" from="12240,10135" to="12240,10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"/>
              <v:line id="Line 164" style="position:absolute;visibility:visible;mso-wrap-style:square" o:spid="_x0000_s1189" strokecolor="#bdbfbf" strokeweight=".15347mm" o:connectortype="straight" from="12240,10004" to="12240,10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"/>
              <v:line id="Line 165" style="position:absolute;visibility:visible;mso-wrap-style:square" o:spid="_x0000_s1190" strokecolor="#bdbfbf" strokeweight=".15347mm" o:connectortype="straight" from="12240,9873" to="12240,9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"/>
              <v:line id="Line 166" style="position:absolute;visibility:visible;mso-wrap-style:square" o:spid="_x0000_s1191" strokecolor="#bdbfbf" strokeweight=".15347mm" o:connectortype="straight" from="12240,9742" to="12240,9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"/>
              <v:line id="Line 167" style="position:absolute;visibility:visible;mso-wrap-style:square" o:spid="_x0000_s1192" strokecolor="#bdbfbf" strokeweight=".15347mm" o:connectortype="straight" from="12240,9611" to="12240,9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"/>
              <v:line id="Line 168" style="position:absolute;visibility:visible;mso-wrap-style:square" o:spid="_x0000_s1193" strokecolor="#bdbfbf" strokeweight=".15347mm" o:connectortype="straight" from="12240,9479" to="12240,9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"/>
              <v:line id="Line 169" style="position:absolute;visibility:visible;mso-wrap-style:square" o:spid="_x0000_s1194" strokecolor="#bdbfbf" strokeweight=".15347mm" o:connectortype="straight" from="12240,9348" to="12240,9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"/>
              <v:line id="Line 170" style="position:absolute;visibility:visible;mso-wrap-style:square" o:spid="_x0000_s1195" strokecolor="#bdbfbf" strokeweight=".15347mm" o:connectortype="straight" from="12240,9217" to="12240,9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"/>
              <v:line id="Line 171" style="position:absolute;visibility:visible;mso-wrap-style:square" o:spid="_x0000_s1196" strokecolor="#bdbfbf" strokeweight=".15347mm" o:connectortype="straight" from="12240,9086" to="12240,90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"/>
              <v:line id="Line 172" style="position:absolute;visibility:visible;mso-wrap-style:square" o:spid="_x0000_s1197" strokecolor="#bdbfbf" strokeweight=".15347mm" o:connectortype="straight" from="12240,8955" to="12240,8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"/>
              <v:line id="Line 173" style="position:absolute;visibility:visible;mso-wrap-style:square" o:spid="_x0000_s1198" strokecolor="#bdbfbf" strokeweight=".15347mm" o:connectortype="straight" from="12240,8824" to="12240,8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"/>
              <v:line id="Line 174" style="position:absolute;visibility:visible;mso-wrap-style:square" o:spid="_x0000_s1199" strokecolor="#bdbfbf" strokeweight=".15347mm" o:connectortype="straight" from="12240,8692" to="12240,8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"/>
              <v:line id="Line 175" style="position:absolute;visibility:visible;mso-wrap-style:square" o:spid="_x0000_s1200" strokecolor="#bdbfbf" strokeweight=".15347mm" o:connectortype="straight" from="12240,8561" to="12240,8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"/>
              <v:line id="Line 176" style="position:absolute;visibility:visible;mso-wrap-style:square" o:spid="_x0000_s1201" strokecolor="#bdbfbf" strokeweight=".15347mm" o:connectortype="straight" from="12240,8430" to="12240,8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"/>
              <v:line id="Line 177" style="position:absolute;visibility:visible;mso-wrap-style:square" o:spid="_x0000_s1202" strokecolor="#bdbfbf" strokeweight=".15347mm" o:connectortype="straight" from="12240,8299" to="12240,8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"/>
              <v:line id="Line 178" style="position:absolute;visibility:visible;mso-wrap-style:square" o:spid="_x0000_s1203" strokecolor="#bdbfbf" strokeweight=".15347mm" o:connectortype="straight" from="12240,8168" to="12240,8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"/>
              <v:line id="Line 179" style="position:absolute;visibility:visible;mso-wrap-style:square" o:spid="_x0000_s1204" strokecolor="#bdbfbf" strokeweight=".15347mm" o:connectortype="straight" from="12240,8036" to="12240,8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"/>
              <v:line id="Line 180" style="position:absolute;visibility:visible;mso-wrap-style:square" o:spid="_x0000_s1205" strokecolor="#bdbfbf" strokeweight=".15347mm" o:connectortype="straight" from="12240,7905" to="12240,7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"/>
              <v:line id="Line 181" style="position:absolute;visibility:visible;mso-wrap-style:square" o:spid="_x0000_s1206" strokecolor="#bdbfbf" strokeweight=".15347mm" o:connectortype="straight" from="12240,7774" to="12240,7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"/>
              <v:line id="Line 182" style="position:absolute;visibility:visible;mso-wrap-style:square" o:spid="_x0000_s1207" strokecolor="#bdbfbf" strokeweight=".15347mm" o:connectortype="straight" from="12240,7643" to="12240,7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"/>
              <v:line id="Line 183" style="position:absolute;visibility:visible;mso-wrap-style:square" o:spid="_x0000_s1208" strokecolor="#bdbfbf" strokeweight=".15347mm" o:connectortype="straight" from="12240,7512" to="12240,7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"/>
              <v:line id="Line 184" style="position:absolute;visibility:visible;mso-wrap-style:square" o:spid="_x0000_s1209" strokecolor="#bdbfbf" strokeweight=".15347mm" o:connectortype="straight" from="12240,7381" to="12240,7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"/>
              <v:line id="Line 185" style="position:absolute;visibility:visible;mso-wrap-style:square" o:spid="_x0000_s1210" strokecolor="#bdbfbf" strokeweight=".15347mm" o:connectortype="straight" from="12240,7249" to="12240,7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"/>
              <v:line id="Line 186" style="position:absolute;visibility:visible;mso-wrap-style:square" o:spid="_x0000_s1211" strokecolor="#bdbfbf" strokeweight=".15347mm" o:connectortype="straight" from="12240,7118" to="12240,7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"/>
              <v:line id="Line 187" style="position:absolute;visibility:visible;mso-wrap-style:square" o:spid="_x0000_s1212" strokecolor="#bdbfbf" strokeweight=".15347mm" o:connectortype="straight" from="12240,6987" to="12240,6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"/>
              <v:line id="Line 188" style="position:absolute;visibility:visible;mso-wrap-style:square" o:spid="_x0000_s1213" strokecolor="#bdbfbf" strokeweight=".15347mm" o:connectortype="straight" from="12240,6856" to="12240,6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"/>
              <v:line id="Line 189" style="position:absolute;visibility:visible;mso-wrap-style:square" o:spid="_x0000_s1214" strokecolor="#bdbfbf" strokeweight=".15347mm" o:connectortype="straight" from="12240,6725" to="12240,6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"/>
              <v:line id="Line 190" style="position:absolute;visibility:visible;mso-wrap-style:square" o:spid="_x0000_s1215" strokecolor="#bdbfbf" strokeweight=".15347mm" o:connectortype="straight" from="12240,6593" to="12240,6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"/>
              <v:line id="Line 191" style="position:absolute;visibility:visible;mso-wrap-style:square" o:spid="_x0000_s1216" strokecolor="#bdbfbf" strokeweight=".15347mm" o:connectortype="straight" from="12240,6462" to="12240,6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"/>
              <v:line id="Line 192" style="position:absolute;visibility:visible;mso-wrap-style:square" o:spid="_x0000_s1217" strokecolor="#bdbfbf" strokeweight=".15347mm" o:connectortype="straight" from="12240,6331" to="12240,6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"/>
              <v:line id="Line 193" style="position:absolute;visibility:visible;mso-wrap-style:square" o:spid="_x0000_s1218" strokecolor="#bdbfbf" strokeweight=".15347mm" o:connectortype="straight" from="12240,6200" to="12240,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"/>
              <v:line id="Line 194" style="position:absolute;visibility:visible;mso-wrap-style:square" o:spid="_x0000_s1219" strokecolor="#bdbfbf" strokeweight=".15347mm" o:connectortype="straight" from="12240,6069" to="12240,6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"/>
              <v:line id="Line 195" style="position:absolute;visibility:visible;mso-wrap-style:square" o:spid="_x0000_s1220" strokecolor="#bdbfbf" strokeweight=".15347mm" o:connectortype="straight" from="12240,5938" to="12240,59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"/>
              <v:line id="Line 196" style="position:absolute;visibility:visible;mso-wrap-style:square" o:spid="_x0000_s1221" strokecolor="#bdbfbf" strokeweight=".15347mm" o:connectortype="straight" from="12240,5806" to="12240,5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"/>
              <v:line id="Line 197" style="position:absolute;visibility:visible;mso-wrap-style:square" o:spid="_x0000_s1222" strokecolor="#bdbfbf" strokeweight=".15347mm" o:connectortype="straight" from="12240,5675" to="12240,5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"/>
              <v:line id="Line 198" style="position:absolute;visibility:visible;mso-wrap-style:square" o:spid="_x0000_s1223" strokecolor="#bdbfbf" strokeweight=".15347mm" o:connectortype="straight" from="12240,5544" to="12240,5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"/>
              <v:line id="Line 199" style="position:absolute;visibility:visible;mso-wrap-style:square" o:spid="_x0000_s1224" strokecolor="#bdbfbf" strokeweight=".15347mm" o:connectortype="straight" from="12240,5413" to="12240,5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"/>
              <v:line id="Line 200" style="position:absolute;visibility:visible;mso-wrap-style:square" o:spid="_x0000_s1225" strokecolor="#bdbfbf" strokeweight=".15347mm" o:connectortype="straight" from="12240,5282" to="12240,5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"/>
              <v:line id="Line 201" style="position:absolute;visibility:visible;mso-wrap-style:square" o:spid="_x0000_s1226" strokecolor="#bdbfbf" strokeweight=".15347mm" o:connectortype="straight" from="12240,5150" to="12240,5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"/>
              <v:line id="Line 202" style="position:absolute;visibility:visible;mso-wrap-style:square" o:spid="_x0000_s1227" strokecolor="#bdbfbf" strokeweight=".15347mm" o:connectortype="straight" from="12240,5019" to="12240,5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"/>
              <v:line id="Line 203" style="position:absolute;visibility:visible;mso-wrap-style:square" o:spid="_x0000_s1228" strokecolor="#bdbfbf" strokeweight=".15347mm" o:connectortype="straight" from="12240,4888" to="12240,4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"/>
              <v:line id="Line 204" style="position:absolute;visibility:visible;mso-wrap-style:square" o:spid="_x0000_s1229" strokecolor="#bdbfbf" strokeweight=".15347mm" o:connectortype="straight" from="12240,4757" to="12240,4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"/>
              <v:line id="Line 205" style="position:absolute;visibility:visible;mso-wrap-style:square" o:spid="_x0000_s1230" strokecolor="#bdbfbf" strokeweight=".15347mm" o:connectortype="straight" from="12240,4626" to="12240,4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"/>
              <v:line id="Line 206" style="position:absolute;visibility:visible;mso-wrap-style:square" o:spid="_x0000_s1231" strokecolor="#bdbfbf" strokeweight=".15347mm" o:connectortype="straight" from="12240,4495" to="12240,4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"/>
              <v:line id="Line 207" style="position:absolute;visibility:visible;mso-wrap-style:square" o:spid="_x0000_s1232" strokecolor="#bdbfbf" strokeweight=".15347mm" o:connectortype="straight" from="12240,4363" to="12240,4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"/>
              <v:line id="Line 208" style="position:absolute;visibility:visible;mso-wrap-style:square" o:spid="_x0000_s1233" strokecolor="#bdbfbf" strokeweight=".15347mm" o:connectortype="straight" from="12240,4232" to="12240,4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"/>
              <v:line id="Line 209" style="position:absolute;visibility:visible;mso-wrap-style:square" o:spid="_x0000_s1234" strokecolor="#bdbfbf" strokeweight=".15347mm" o:connectortype="straight" from="12240,4101" to="12240,4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"/>
              <v:line id="Line 210" style="position:absolute;visibility:visible;mso-wrap-style:square" o:spid="_x0000_s1235" strokecolor="#bdbfbf" strokeweight=".15347mm" o:connectortype="straight" from="12240,3970" to="12240,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"/>
              <v:line id="Line 211" style="position:absolute;visibility:visible;mso-wrap-style:square" o:spid="_x0000_s1236" strokecolor="#bdbfbf" strokeweight=".15347mm" o:connectortype="straight" from="12240,3839" to="12240,3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"/>
              <v:line id="Line 212" style="position:absolute;visibility:visible;mso-wrap-style:square" o:spid="_x0000_s1237" strokecolor="#bdbfbf" strokeweight=".15347mm" o:connectortype="straight" from="12240,3707" to="12240,3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"/>
              <v:line id="Line 213" style="position:absolute;visibility:visible;mso-wrap-style:square" o:spid="_x0000_s1238" strokecolor="#bdbfbf" strokeweight=".15347mm" o:connectortype="straight" from="12240,3576" to="12240,3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"/>
              <v:line id="Line 214" style="position:absolute;visibility:visible;mso-wrap-style:square" o:spid="_x0000_s1239" strokecolor="#bdbfbf" strokeweight=".15347mm" o:connectortype="straight" from="12240,3445" to="12240,3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"/>
              <v:line id="Line 215" style="position:absolute;visibility:visible;mso-wrap-style:square" o:spid="_x0000_s1240" strokecolor="#bdbfbf" strokeweight=".15347mm" o:connectortype="straight" from="12240,3314" to="12240,3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"/>
              <v:line id="Line 216" style="position:absolute;visibility:visible;mso-wrap-style:square" o:spid="_x0000_s1241" strokecolor="#bdbfbf" strokeweight=".15347mm" o:connectortype="straight" from="12240,3183" to="12240,3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"/>
              <v:line id="Line 217" style="position:absolute;visibility:visible;mso-wrap-style:square" o:spid="_x0000_s1242" strokecolor="#bdbfbf" strokeweight=".15347mm" o:connectortype="straight" from="12240,3052" to="12240,3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"/>
              <v:line id="Line 218" style="position:absolute;visibility:visible;mso-wrap-style:square" o:spid="_x0000_s1243" strokecolor="#bdbfbf" strokeweight=".15347mm" o:connectortype="straight" from="12240,2920" to="12240,2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"/>
              <v:line id="Line 219" style="position:absolute;visibility:visible;mso-wrap-style:square" o:spid="_x0000_s1244" strokecolor="#bdbfbf" strokeweight=".15347mm" o:connectortype="straight" from="12240,2789" to="12240,2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"/>
              <v:line id="Line 220" style="position:absolute;visibility:visible;mso-wrap-style:square" o:spid="_x0000_s1245" strokecolor="#bdbfbf" strokeweight=".15347mm" o:connectortype="straight" from="12240,2658" to="12240,2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"/>
              <v:line id="Line 221" style="position:absolute;visibility:visible;mso-wrap-style:square" o:spid="_x0000_s1246" strokecolor="#bdbfbf" strokeweight=".15347mm" o:connectortype="straight" from="12240,2527" to="12240,2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"/>
              <v:line id="Line 222" style="position:absolute;visibility:visible;mso-wrap-style:square" o:spid="_x0000_s1247" strokecolor="#bdbfbf" strokeweight=".15347mm" o:connectortype="straight" from="12240,2396" to="12240,2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"/>
              <v:line id="Line 223" style="position:absolute;visibility:visible;mso-wrap-style:square" o:spid="_x0000_s1248" strokecolor="#bdbfbf" strokeweight=".15347mm" o:connectortype="straight" from="12240,2265" to="12240,2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"/>
              <v:line id="Line 224" style="position:absolute;visibility:visible;mso-wrap-style:square" o:spid="_x0000_s1249" strokecolor="#bdbfbf" strokeweight=".15347mm" o:connectortype="straight" from="12240,2133" to="12240,2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"/>
              <v:line id="Line 225" style="position:absolute;visibility:visible;mso-wrap-style:square" o:spid="_x0000_s1250" strokecolor="#bdbfbf" strokeweight=".15347mm" o:connectortype="straight" from="12240,2002" to="12240,2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"/>
              <v:line id="Line 226" style="position:absolute;visibility:visible;mso-wrap-style:square" o:spid="_x0000_s1251" strokecolor="#bdbfbf" strokeweight=".15347mm" o:connectortype="straight" from="12240,1871" to="12240,1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"/>
              <v:line id="Line 227" style="position:absolute;visibility:visible;mso-wrap-style:square" o:spid="_x0000_s1252" strokecolor="#bdbfbf" strokeweight=".15347mm" o:connectortype="straight" from="12240,1740" to="12240,1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"/>
              <v:line id="Line 228" style="position:absolute;visibility:visible;mso-wrap-style:square" o:spid="_x0000_s1253" strokecolor="#bdbfbf" strokeweight=".15347mm" o:connectortype="straight" from="12240,1609" to="12240,1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"/>
              <v:line id="Line 229" style="position:absolute;visibility:visible;mso-wrap-style:square" o:spid="_x0000_s1254" strokecolor="#bdbfbf" strokeweight=".15347mm" o:connectortype="straight" from="12240,1477" to="12240,1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"/>
              <v:line id="Line 230" style="position:absolute;visibility:visible;mso-wrap-style:square" o:spid="_x0000_s1255" strokecolor="#bdbfbf" strokeweight=".15347mm" o:connectortype="straight" from="12240,1346" to="12240,1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"/>
              <v:line id="Line 231" style="position:absolute;visibility:visible;mso-wrap-style:square" o:spid="_x0000_s1256" strokecolor="#bdbfbf" strokeweight=".15347mm" o:connectortype="straight" from="12240,1215" to="12240,1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"/>
              <v:line id="Line 232" style="position:absolute;visibility:visible;mso-wrap-style:square" o:spid="_x0000_s1257" strokecolor="#bdbfbf" strokeweight=".15347mm" o:connectortype="straight" from="12240,1084" to="12240,1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"/>
              <v:line id="Line 233" style="position:absolute;visibility:visible;mso-wrap-style:square" o:spid="_x0000_s1258" strokecolor="#bdbfbf" strokeweight=".15347mm" o:connectortype="straight" from="12240,953" to="12240,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"/>
              <v:line id="Line 234" style="position:absolute;visibility:visible;mso-wrap-style:square" o:spid="_x0000_s1259" strokecolor="#bdbfbf" strokeweight=".15347mm" o:connectortype="straight" from="12240,822" to="12240,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"/>
              <v:line id="Line 235" style="position:absolute;visibility:visible;mso-wrap-style:square" o:spid="_x0000_s1260" strokecolor="#bdbfbf" strokeweight=".15347mm" o:connectortype="straight" from="12240,690" to="12240,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"/>
              <v:line id="Line 236" style="position:absolute;visibility:visible;mso-wrap-style:square" o:spid="_x0000_s1261" strokecolor="#bdbfbf" strokeweight=".15347mm" o:connectortype="straight" from="12240,559" to="12240,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"/>
              <v:line id="Line 237" style="position:absolute;visibility:visible;mso-wrap-style:square" o:spid="_x0000_s1262" strokecolor="#bdbfbf" strokeweight=".15347mm" o:connectortype="straight" from="12240,428" to="12240,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"/>
              <v:line id="Line 238" style="position:absolute;visibility:visible;mso-wrap-style:square" o:spid="_x0000_s1263" strokecolor="#bdbfbf" strokeweight=".15347mm" o:connectortype="straight" from="12240,297" to="12240,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"/>
              <v:line id="Line 239" style="position:absolute;visibility:visible;mso-wrap-style:square" o:spid="_x0000_s1264" strokecolor="#bdbfbf" strokeweight=".15347mm" o:connectortype="straight" from="12240,166" to="12240,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"/>
              <v:line id="Line 240" style="position:absolute;visibility:visible;mso-wrap-style:square" o:spid="_x0000_s1265" strokecolor="#bdbfbf" strokeweight=".15347mm" o:connectortype="straight" from="12240,34" to="1224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"/>
              <v:rect id="Rectangle 241" style="position:absolute;width:12240;height:15840;visibility:visible;mso-wrap-style:square;v-text-anchor:top" o:spid="_x0000_s1266" filled="f" strokecolor="#bdbfb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"/>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C50197" w:rsidRDefault="00C50197" w14:paraId="0C65A9ED" w14:textId="4AE04A46">
    <w:pPr>
      <w:pStyle w:val="Encabezado"/>
    </w:pPr>
    <w:r>
      <w:rPr>
        <w:noProof/>
        <w:lang w:val="es-CL" w:eastAsia="es-CL" w:bidi="ar-SA"/>
      </w:rPr>
      <w:drawing>
        <wp:anchor distT="0" distB="0" distL="114300" distR="114300" simplePos="0" relativeHeight="251664896" behindDoc="1" locked="0" layoutInCell="1" allowOverlap="1" wp14:anchorId="42456DB3" wp14:editId="5D0EF3A9">
          <wp:simplePos x="723900" y="457200"/>
          <wp:positionH relativeFrom="page">
            <wp:align>center</wp:align>
          </wp:positionH>
          <wp:positionV relativeFrom="page">
            <wp:align>center</wp:align>
          </wp:positionV>
          <wp:extent cx="7764366" cy="10048002"/>
          <wp:effectExtent l="0" t="0" r="8255" b="0"/>
          <wp:wrapNone/>
          <wp:docPr id="493" name="Imagen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 name="Portada.png"/>
                  <pic:cNvPicPr/>
                </pic:nvPicPr>
                <pic:blipFill>
                  <a:blip r:embed="rId1">
                    <a:extLst>
                      <a:ext uri="{28A0092B-C50C-407E-A947-70E740481C1C}">
                        <a14:useLocalDpi xmlns:a14="http://schemas.microsoft.com/office/drawing/2010/main" val="0"/>
                      </a:ext>
                    </a:extLst>
                  </a:blip>
                  <a:stretch>
                    <a:fillRect/>
                  </a:stretch>
                </pic:blipFill>
                <pic:spPr>
                  <a:xfrm>
                    <a:off x="0" y="0"/>
                    <a:ext cx="7764366" cy="10048002"/>
                  </a:xfrm>
                  <a:prstGeom prst="rect">
                    <a:avLst/>
                  </a:prstGeom>
                </pic:spPr>
              </pic:pic>
            </a:graphicData>
          </a:graphic>
          <wp14:sizeRelH relativeFrom="margin">
            <wp14:pctWidth>0</wp14:pctWidth>
          </wp14:sizeRelH>
          <wp14:sizeRelV relativeFrom="margin">
            <wp14:pctHeight>0</wp14:pctHeight>
          </wp14:sizeRelV>
        </wp:anchor>
      </w:drawing>
    </w:r>
    <w:r>
      <w:rPr>
        <w:noProof/>
        <w:lang w:val="es-CL" w:eastAsia="es-CL" w:bidi="ar-SA"/>
      </w:rPr>
      <mc:AlternateContent>
        <mc:Choice Requires="wpg">
          <w:drawing>
            <wp:anchor distT="0" distB="0" distL="114300" distR="114300" simplePos="0" relativeHeight="251654656" behindDoc="1" locked="0" layoutInCell="1" allowOverlap="1" wp14:anchorId="4BD8170E" wp14:editId="0E53E96C">
              <wp:simplePos x="0" y="0"/>
              <wp:positionH relativeFrom="page">
                <wp:align>center</wp:align>
              </wp:positionH>
              <wp:positionV relativeFrom="page">
                <wp:align>center</wp:align>
              </wp:positionV>
              <wp:extent cx="7785100" cy="10071100"/>
              <wp:effectExtent l="0" t="0" r="0" b="0"/>
              <wp:wrapNone/>
              <wp:docPr id="4" name="Group 2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85100" cy="10071100"/>
                        <a:chOff x="-10" y="-10"/>
                        <a:chExt cx="12260" cy="15860"/>
                      </a:xfrm>
                    </wpg:grpSpPr>
                    <wps:wsp>
                      <wps:cNvPr id="5" name="Line 248"/>
                      <wps:cNvCnPr>
                        <a:cxnSpLocks noChangeShapeType="1"/>
                      </wps:cNvCnPr>
                      <wps:spPr bwMode="auto">
                        <a:xfrm>
                          <a:off x="50"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 name="Line 249"/>
                      <wps:cNvCnPr>
                        <a:cxnSpLocks noChangeShapeType="1"/>
                      </wps:cNvCnPr>
                      <wps:spPr bwMode="auto">
                        <a:xfrm>
                          <a:off x="153"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7" name="Line 250"/>
                      <wps:cNvCnPr>
                        <a:cxnSpLocks noChangeShapeType="1"/>
                      </wps:cNvCnPr>
                      <wps:spPr bwMode="auto">
                        <a:xfrm>
                          <a:off x="257"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8" name="Line 251"/>
                      <wps:cNvCnPr>
                        <a:cxnSpLocks noChangeShapeType="1"/>
                      </wps:cNvCnPr>
                      <wps:spPr bwMode="auto">
                        <a:xfrm>
                          <a:off x="361"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9" name="Line 252"/>
                      <wps:cNvCnPr>
                        <a:cxnSpLocks noChangeShapeType="1"/>
                      </wps:cNvCnPr>
                      <wps:spPr bwMode="auto">
                        <a:xfrm>
                          <a:off x="465"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0" name="Line 253"/>
                      <wps:cNvCnPr>
                        <a:cxnSpLocks noChangeShapeType="1"/>
                      </wps:cNvCnPr>
                      <wps:spPr bwMode="auto">
                        <a:xfrm>
                          <a:off x="568"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1" name="Line 254"/>
                      <wps:cNvCnPr>
                        <a:cxnSpLocks noChangeShapeType="1"/>
                      </wps:cNvCnPr>
                      <wps:spPr bwMode="auto">
                        <a:xfrm>
                          <a:off x="672"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2" name="Line 255"/>
                      <wps:cNvCnPr>
                        <a:cxnSpLocks noChangeShapeType="1"/>
                      </wps:cNvCnPr>
                      <wps:spPr bwMode="auto">
                        <a:xfrm>
                          <a:off x="776"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3" name="Line 256"/>
                      <wps:cNvCnPr>
                        <a:cxnSpLocks noChangeShapeType="1"/>
                      </wps:cNvCnPr>
                      <wps:spPr bwMode="auto">
                        <a:xfrm>
                          <a:off x="879"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4" name="Line 257"/>
                      <wps:cNvCnPr>
                        <a:cxnSpLocks noChangeShapeType="1"/>
                      </wps:cNvCnPr>
                      <wps:spPr bwMode="auto">
                        <a:xfrm>
                          <a:off x="983"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5" name="Line 258"/>
                      <wps:cNvCnPr>
                        <a:cxnSpLocks noChangeShapeType="1"/>
                      </wps:cNvCnPr>
                      <wps:spPr bwMode="auto">
                        <a:xfrm>
                          <a:off x="1087"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6" name="Line 259"/>
                      <wps:cNvCnPr>
                        <a:cxnSpLocks noChangeShapeType="1"/>
                      </wps:cNvCnPr>
                      <wps:spPr bwMode="auto">
                        <a:xfrm>
                          <a:off x="1191"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7" name="Line 260"/>
                      <wps:cNvCnPr>
                        <a:cxnSpLocks noChangeShapeType="1"/>
                      </wps:cNvCnPr>
                      <wps:spPr bwMode="auto">
                        <a:xfrm>
                          <a:off x="1294"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8" name="Line 261"/>
                      <wps:cNvCnPr>
                        <a:cxnSpLocks noChangeShapeType="1"/>
                      </wps:cNvCnPr>
                      <wps:spPr bwMode="auto">
                        <a:xfrm>
                          <a:off x="1398"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9" name="Line 262"/>
                      <wps:cNvCnPr>
                        <a:cxnSpLocks noChangeShapeType="1"/>
                      </wps:cNvCnPr>
                      <wps:spPr bwMode="auto">
                        <a:xfrm>
                          <a:off x="1502"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0" name="Line 263"/>
                      <wps:cNvCnPr>
                        <a:cxnSpLocks noChangeShapeType="1"/>
                      </wps:cNvCnPr>
                      <wps:spPr bwMode="auto">
                        <a:xfrm>
                          <a:off x="1606"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1" name="Line 264"/>
                      <wps:cNvCnPr>
                        <a:cxnSpLocks noChangeShapeType="1"/>
                      </wps:cNvCnPr>
                      <wps:spPr bwMode="auto">
                        <a:xfrm>
                          <a:off x="1709"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2" name="Line 265"/>
                      <wps:cNvCnPr>
                        <a:cxnSpLocks noChangeShapeType="1"/>
                      </wps:cNvCnPr>
                      <wps:spPr bwMode="auto">
                        <a:xfrm>
                          <a:off x="1813"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3" name="Line 266"/>
                      <wps:cNvCnPr>
                        <a:cxnSpLocks noChangeShapeType="1"/>
                      </wps:cNvCnPr>
                      <wps:spPr bwMode="auto">
                        <a:xfrm>
                          <a:off x="1917"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4" name="Line 267"/>
                      <wps:cNvCnPr>
                        <a:cxnSpLocks noChangeShapeType="1"/>
                      </wps:cNvCnPr>
                      <wps:spPr bwMode="auto">
                        <a:xfrm>
                          <a:off x="2021"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5" name="Line 268"/>
                      <wps:cNvCnPr>
                        <a:cxnSpLocks noChangeShapeType="1"/>
                      </wps:cNvCnPr>
                      <wps:spPr bwMode="auto">
                        <a:xfrm>
                          <a:off x="2124"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6" name="Line 269"/>
                      <wps:cNvCnPr>
                        <a:cxnSpLocks noChangeShapeType="1"/>
                      </wps:cNvCnPr>
                      <wps:spPr bwMode="auto">
                        <a:xfrm>
                          <a:off x="2228"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7" name="Line 270"/>
                      <wps:cNvCnPr>
                        <a:cxnSpLocks noChangeShapeType="1"/>
                      </wps:cNvCnPr>
                      <wps:spPr bwMode="auto">
                        <a:xfrm>
                          <a:off x="2332"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8" name="Line 271"/>
                      <wps:cNvCnPr>
                        <a:cxnSpLocks noChangeShapeType="1"/>
                      </wps:cNvCnPr>
                      <wps:spPr bwMode="auto">
                        <a:xfrm>
                          <a:off x="2435"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9" name="Line 272"/>
                      <wps:cNvCnPr>
                        <a:cxnSpLocks noChangeShapeType="1"/>
                      </wps:cNvCnPr>
                      <wps:spPr bwMode="auto">
                        <a:xfrm>
                          <a:off x="2539"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0" name="Line 273"/>
                      <wps:cNvCnPr>
                        <a:cxnSpLocks noChangeShapeType="1"/>
                      </wps:cNvCnPr>
                      <wps:spPr bwMode="auto">
                        <a:xfrm>
                          <a:off x="2643"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1" name="Line 274"/>
                      <wps:cNvCnPr>
                        <a:cxnSpLocks noChangeShapeType="1"/>
                      </wps:cNvCnPr>
                      <wps:spPr bwMode="auto">
                        <a:xfrm>
                          <a:off x="2747"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2" name="Line 275"/>
                      <wps:cNvCnPr>
                        <a:cxnSpLocks noChangeShapeType="1"/>
                      </wps:cNvCnPr>
                      <wps:spPr bwMode="auto">
                        <a:xfrm>
                          <a:off x="2850"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3" name="Line 276"/>
                      <wps:cNvCnPr>
                        <a:cxnSpLocks noChangeShapeType="1"/>
                      </wps:cNvCnPr>
                      <wps:spPr bwMode="auto">
                        <a:xfrm>
                          <a:off x="2954"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4" name="Line 277"/>
                      <wps:cNvCnPr>
                        <a:cxnSpLocks noChangeShapeType="1"/>
                      </wps:cNvCnPr>
                      <wps:spPr bwMode="auto">
                        <a:xfrm>
                          <a:off x="3058"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5" name="Line 278"/>
                      <wps:cNvCnPr>
                        <a:cxnSpLocks noChangeShapeType="1"/>
                      </wps:cNvCnPr>
                      <wps:spPr bwMode="auto">
                        <a:xfrm>
                          <a:off x="3162"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6" name="Line 279"/>
                      <wps:cNvCnPr>
                        <a:cxnSpLocks noChangeShapeType="1"/>
                      </wps:cNvCnPr>
                      <wps:spPr bwMode="auto">
                        <a:xfrm>
                          <a:off x="3265"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7" name="Line 280"/>
                      <wps:cNvCnPr>
                        <a:cxnSpLocks noChangeShapeType="1"/>
                      </wps:cNvCnPr>
                      <wps:spPr bwMode="auto">
                        <a:xfrm>
                          <a:off x="3369"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8" name="Line 281"/>
                      <wps:cNvCnPr>
                        <a:cxnSpLocks noChangeShapeType="1"/>
                      </wps:cNvCnPr>
                      <wps:spPr bwMode="auto">
                        <a:xfrm>
                          <a:off x="3473"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9" name="Line 282"/>
                      <wps:cNvCnPr>
                        <a:cxnSpLocks noChangeShapeType="1"/>
                      </wps:cNvCnPr>
                      <wps:spPr bwMode="auto">
                        <a:xfrm>
                          <a:off x="3576"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0" name="Line 283"/>
                      <wps:cNvCnPr>
                        <a:cxnSpLocks noChangeShapeType="1"/>
                      </wps:cNvCnPr>
                      <wps:spPr bwMode="auto">
                        <a:xfrm>
                          <a:off x="3680"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1" name="Line 284"/>
                      <wps:cNvCnPr>
                        <a:cxnSpLocks noChangeShapeType="1"/>
                      </wps:cNvCnPr>
                      <wps:spPr bwMode="auto">
                        <a:xfrm>
                          <a:off x="3784"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2" name="Line 285"/>
                      <wps:cNvCnPr>
                        <a:cxnSpLocks noChangeShapeType="1"/>
                      </wps:cNvCnPr>
                      <wps:spPr bwMode="auto">
                        <a:xfrm>
                          <a:off x="3888"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3" name="Line 286"/>
                      <wps:cNvCnPr>
                        <a:cxnSpLocks noChangeShapeType="1"/>
                      </wps:cNvCnPr>
                      <wps:spPr bwMode="auto">
                        <a:xfrm>
                          <a:off x="3991"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4" name="Line 287"/>
                      <wps:cNvCnPr>
                        <a:cxnSpLocks noChangeShapeType="1"/>
                      </wps:cNvCnPr>
                      <wps:spPr bwMode="auto">
                        <a:xfrm>
                          <a:off x="4095"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5" name="Line 288"/>
                      <wps:cNvCnPr>
                        <a:cxnSpLocks noChangeShapeType="1"/>
                      </wps:cNvCnPr>
                      <wps:spPr bwMode="auto">
                        <a:xfrm>
                          <a:off x="4199"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6" name="Line 289"/>
                      <wps:cNvCnPr>
                        <a:cxnSpLocks noChangeShapeType="1"/>
                      </wps:cNvCnPr>
                      <wps:spPr bwMode="auto">
                        <a:xfrm>
                          <a:off x="4303"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7" name="Line 290"/>
                      <wps:cNvCnPr>
                        <a:cxnSpLocks noChangeShapeType="1"/>
                      </wps:cNvCnPr>
                      <wps:spPr bwMode="auto">
                        <a:xfrm>
                          <a:off x="4406"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8" name="Line 291"/>
                      <wps:cNvCnPr>
                        <a:cxnSpLocks noChangeShapeType="1"/>
                      </wps:cNvCnPr>
                      <wps:spPr bwMode="auto">
                        <a:xfrm>
                          <a:off x="4510"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9" name="Line 292"/>
                      <wps:cNvCnPr>
                        <a:cxnSpLocks noChangeShapeType="1"/>
                      </wps:cNvCnPr>
                      <wps:spPr bwMode="auto">
                        <a:xfrm>
                          <a:off x="4614"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0" name="Line 293"/>
                      <wps:cNvCnPr>
                        <a:cxnSpLocks noChangeShapeType="1"/>
                      </wps:cNvCnPr>
                      <wps:spPr bwMode="auto">
                        <a:xfrm>
                          <a:off x="4718"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1" name="Line 294"/>
                      <wps:cNvCnPr>
                        <a:cxnSpLocks noChangeShapeType="1"/>
                      </wps:cNvCnPr>
                      <wps:spPr bwMode="auto">
                        <a:xfrm>
                          <a:off x="4821"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2" name="Line 295"/>
                      <wps:cNvCnPr>
                        <a:cxnSpLocks noChangeShapeType="1"/>
                      </wps:cNvCnPr>
                      <wps:spPr bwMode="auto">
                        <a:xfrm>
                          <a:off x="4925"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3" name="Line 296"/>
                      <wps:cNvCnPr>
                        <a:cxnSpLocks noChangeShapeType="1"/>
                      </wps:cNvCnPr>
                      <wps:spPr bwMode="auto">
                        <a:xfrm>
                          <a:off x="5029"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4" name="Line 297"/>
                      <wps:cNvCnPr>
                        <a:cxnSpLocks noChangeShapeType="1"/>
                      </wps:cNvCnPr>
                      <wps:spPr bwMode="auto">
                        <a:xfrm>
                          <a:off x="5132"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5" name="Line 298"/>
                      <wps:cNvCnPr>
                        <a:cxnSpLocks noChangeShapeType="1"/>
                      </wps:cNvCnPr>
                      <wps:spPr bwMode="auto">
                        <a:xfrm>
                          <a:off x="5236"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6" name="Line 299"/>
                      <wps:cNvCnPr>
                        <a:cxnSpLocks noChangeShapeType="1"/>
                      </wps:cNvCnPr>
                      <wps:spPr bwMode="auto">
                        <a:xfrm>
                          <a:off x="5340"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7" name="Line 300"/>
                      <wps:cNvCnPr>
                        <a:cxnSpLocks noChangeShapeType="1"/>
                      </wps:cNvCnPr>
                      <wps:spPr bwMode="auto">
                        <a:xfrm>
                          <a:off x="5444"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8" name="Line 301"/>
                      <wps:cNvCnPr>
                        <a:cxnSpLocks noChangeShapeType="1"/>
                      </wps:cNvCnPr>
                      <wps:spPr bwMode="auto">
                        <a:xfrm>
                          <a:off x="5547"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9" name="Line 302"/>
                      <wps:cNvCnPr>
                        <a:cxnSpLocks noChangeShapeType="1"/>
                      </wps:cNvCnPr>
                      <wps:spPr bwMode="auto">
                        <a:xfrm>
                          <a:off x="5651"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0" name="Line 303"/>
                      <wps:cNvCnPr>
                        <a:cxnSpLocks noChangeShapeType="1"/>
                      </wps:cNvCnPr>
                      <wps:spPr bwMode="auto">
                        <a:xfrm>
                          <a:off x="5755"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1" name="Line 304"/>
                      <wps:cNvCnPr>
                        <a:cxnSpLocks noChangeShapeType="1"/>
                      </wps:cNvCnPr>
                      <wps:spPr bwMode="auto">
                        <a:xfrm>
                          <a:off x="5859"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2" name="Line 305"/>
                      <wps:cNvCnPr>
                        <a:cxnSpLocks noChangeShapeType="1"/>
                      </wps:cNvCnPr>
                      <wps:spPr bwMode="auto">
                        <a:xfrm>
                          <a:off x="5962"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3" name="Line 306"/>
                      <wps:cNvCnPr>
                        <a:cxnSpLocks noChangeShapeType="1"/>
                      </wps:cNvCnPr>
                      <wps:spPr bwMode="auto">
                        <a:xfrm>
                          <a:off x="6066"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4" name="Line 307"/>
                      <wps:cNvCnPr>
                        <a:cxnSpLocks noChangeShapeType="1"/>
                      </wps:cNvCnPr>
                      <wps:spPr bwMode="auto">
                        <a:xfrm>
                          <a:off x="6170"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5" name="Line 308"/>
                      <wps:cNvCnPr>
                        <a:cxnSpLocks noChangeShapeType="1"/>
                      </wps:cNvCnPr>
                      <wps:spPr bwMode="auto">
                        <a:xfrm>
                          <a:off x="6274"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6" name="Line 309"/>
                      <wps:cNvCnPr>
                        <a:cxnSpLocks noChangeShapeType="1"/>
                      </wps:cNvCnPr>
                      <wps:spPr bwMode="auto">
                        <a:xfrm>
                          <a:off x="6377"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7" name="Line 310"/>
                      <wps:cNvCnPr>
                        <a:cxnSpLocks noChangeShapeType="1"/>
                      </wps:cNvCnPr>
                      <wps:spPr bwMode="auto">
                        <a:xfrm>
                          <a:off x="6481"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8" name="Line 311"/>
                      <wps:cNvCnPr>
                        <a:cxnSpLocks noChangeShapeType="1"/>
                      </wps:cNvCnPr>
                      <wps:spPr bwMode="auto">
                        <a:xfrm>
                          <a:off x="6585"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9" name="Line 312"/>
                      <wps:cNvCnPr>
                        <a:cxnSpLocks noChangeShapeType="1"/>
                      </wps:cNvCnPr>
                      <wps:spPr bwMode="auto">
                        <a:xfrm>
                          <a:off x="6688"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70" name="Line 313"/>
                      <wps:cNvCnPr>
                        <a:cxnSpLocks noChangeShapeType="1"/>
                      </wps:cNvCnPr>
                      <wps:spPr bwMode="auto">
                        <a:xfrm>
                          <a:off x="6792"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71" name="Line 314"/>
                      <wps:cNvCnPr>
                        <a:cxnSpLocks noChangeShapeType="1"/>
                      </wps:cNvCnPr>
                      <wps:spPr bwMode="auto">
                        <a:xfrm>
                          <a:off x="6896"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72" name="Line 315"/>
                      <wps:cNvCnPr>
                        <a:cxnSpLocks noChangeShapeType="1"/>
                      </wps:cNvCnPr>
                      <wps:spPr bwMode="auto">
                        <a:xfrm>
                          <a:off x="7000"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73" name="Line 316"/>
                      <wps:cNvCnPr>
                        <a:cxnSpLocks noChangeShapeType="1"/>
                      </wps:cNvCnPr>
                      <wps:spPr bwMode="auto">
                        <a:xfrm>
                          <a:off x="7103"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74" name="Line 317"/>
                      <wps:cNvCnPr>
                        <a:cxnSpLocks noChangeShapeType="1"/>
                      </wps:cNvCnPr>
                      <wps:spPr bwMode="auto">
                        <a:xfrm>
                          <a:off x="7207"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75" name="Line 318"/>
                      <wps:cNvCnPr>
                        <a:cxnSpLocks noChangeShapeType="1"/>
                      </wps:cNvCnPr>
                      <wps:spPr bwMode="auto">
                        <a:xfrm>
                          <a:off x="7311"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76" name="Line 319"/>
                      <wps:cNvCnPr>
                        <a:cxnSpLocks noChangeShapeType="1"/>
                      </wps:cNvCnPr>
                      <wps:spPr bwMode="auto">
                        <a:xfrm>
                          <a:off x="7415"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77" name="Line 320"/>
                      <wps:cNvCnPr>
                        <a:cxnSpLocks noChangeShapeType="1"/>
                      </wps:cNvCnPr>
                      <wps:spPr bwMode="auto">
                        <a:xfrm>
                          <a:off x="7518"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78" name="Line 321"/>
                      <wps:cNvCnPr>
                        <a:cxnSpLocks noChangeShapeType="1"/>
                      </wps:cNvCnPr>
                      <wps:spPr bwMode="auto">
                        <a:xfrm>
                          <a:off x="7622"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79" name="Line 322"/>
                      <wps:cNvCnPr>
                        <a:cxnSpLocks noChangeShapeType="1"/>
                      </wps:cNvCnPr>
                      <wps:spPr bwMode="auto">
                        <a:xfrm>
                          <a:off x="7726"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80" name="Line 323"/>
                      <wps:cNvCnPr>
                        <a:cxnSpLocks noChangeShapeType="1"/>
                      </wps:cNvCnPr>
                      <wps:spPr bwMode="auto">
                        <a:xfrm>
                          <a:off x="7829"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81" name="Line 324"/>
                      <wps:cNvCnPr>
                        <a:cxnSpLocks noChangeShapeType="1"/>
                      </wps:cNvCnPr>
                      <wps:spPr bwMode="auto">
                        <a:xfrm>
                          <a:off x="7933"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82" name="Line 325"/>
                      <wps:cNvCnPr>
                        <a:cxnSpLocks noChangeShapeType="1"/>
                      </wps:cNvCnPr>
                      <wps:spPr bwMode="auto">
                        <a:xfrm>
                          <a:off x="8037"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83" name="Line 326"/>
                      <wps:cNvCnPr>
                        <a:cxnSpLocks noChangeShapeType="1"/>
                      </wps:cNvCnPr>
                      <wps:spPr bwMode="auto">
                        <a:xfrm>
                          <a:off x="8141"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84" name="Line 327"/>
                      <wps:cNvCnPr>
                        <a:cxnSpLocks noChangeShapeType="1"/>
                      </wps:cNvCnPr>
                      <wps:spPr bwMode="auto">
                        <a:xfrm>
                          <a:off x="8244"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85" name="Line 328"/>
                      <wps:cNvCnPr>
                        <a:cxnSpLocks noChangeShapeType="1"/>
                      </wps:cNvCnPr>
                      <wps:spPr bwMode="auto">
                        <a:xfrm>
                          <a:off x="8348"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86" name="Line 329"/>
                      <wps:cNvCnPr>
                        <a:cxnSpLocks noChangeShapeType="1"/>
                      </wps:cNvCnPr>
                      <wps:spPr bwMode="auto">
                        <a:xfrm>
                          <a:off x="8452"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87" name="Line 330"/>
                      <wps:cNvCnPr>
                        <a:cxnSpLocks noChangeShapeType="1"/>
                      </wps:cNvCnPr>
                      <wps:spPr bwMode="auto">
                        <a:xfrm>
                          <a:off x="8556"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88" name="Line 331"/>
                      <wps:cNvCnPr>
                        <a:cxnSpLocks noChangeShapeType="1"/>
                      </wps:cNvCnPr>
                      <wps:spPr bwMode="auto">
                        <a:xfrm>
                          <a:off x="8659"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89" name="Line 332"/>
                      <wps:cNvCnPr>
                        <a:cxnSpLocks noChangeShapeType="1"/>
                      </wps:cNvCnPr>
                      <wps:spPr bwMode="auto">
                        <a:xfrm>
                          <a:off x="8763"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90" name="Line 333"/>
                      <wps:cNvCnPr>
                        <a:cxnSpLocks noChangeShapeType="1"/>
                      </wps:cNvCnPr>
                      <wps:spPr bwMode="auto">
                        <a:xfrm>
                          <a:off x="8867"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91" name="Line 334"/>
                      <wps:cNvCnPr>
                        <a:cxnSpLocks noChangeShapeType="1"/>
                      </wps:cNvCnPr>
                      <wps:spPr bwMode="auto">
                        <a:xfrm>
                          <a:off x="8971"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92" name="Line 335"/>
                      <wps:cNvCnPr>
                        <a:cxnSpLocks noChangeShapeType="1"/>
                      </wps:cNvCnPr>
                      <wps:spPr bwMode="auto">
                        <a:xfrm>
                          <a:off x="9074"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93" name="Line 336"/>
                      <wps:cNvCnPr>
                        <a:cxnSpLocks noChangeShapeType="1"/>
                      </wps:cNvCnPr>
                      <wps:spPr bwMode="auto">
                        <a:xfrm>
                          <a:off x="9178"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94" name="Line 337"/>
                      <wps:cNvCnPr>
                        <a:cxnSpLocks noChangeShapeType="1"/>
                      </wps:cNvCnPr>
                      <wps:spPr bwMode="auto">
                        <a:xfrm>
                          <a:off x="9282"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95" name="Line 338"/>
                      <wps:cNvCnPr>
                        <a:cxnSpLocks noChangeShapeType="1"/>
                      </wps:cNvCnPr>
                      <wps:spPr bwMode="auto">
                        <a:xfrm>
                          <a:off x="9386"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96" name="Line 339"/>
                      <wps:cNvCnPr>
                        <a:cxnSpLocks noChangeShapeType="1"/>
                      </wps:cNvCnPr>
                      <wps:spPr bwMode="auto">
                        <a:xfrm>
                          <a:off x="9489"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97" name="Line 340"/>
                      <wps:cNvCnPr>
                        <a:cxnSpLocks noChangeShapeType="1"/>
                      </wps:cNvCnPr>
                      <wps:spPr bwMode="auto">
                        <a:xfrm>
                          <a:off x="9593"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98" name="Line 341"/>
                      <wps:cNvCnPr>
                        <a:cxnSpLocks noChangeShapeType="1"/>
                      </wps:cNvCnPr>
                      <wps:spPr bwMode="auto">
                        <a:xfrm>
                          <a:off x="9697"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99" name="Line 342"/>
                      <wps:cNvCnPr>
                        <a:cxnSpLocks noChangeShapeType="1"/>
                      </wps:cNvCnPr>
                      <wps:spPr bwMode="auto">
                        <a:xfrm>
                          <a:off x="9801"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00" name="Line 343"/>
                      <wps:cNvCnPr>
                        <a:cxnSpLocks noChangeShapeType="1"/>
                      </wps:cNvCnPr>
                      <wps:spPr bwMode="auto">
                        <a:xfrm>
                          <a:off x="9904"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01" name="Line 344"/>
                      <wps:cNvCnPr>
                        <a:cxnSpLocks noChangeShapeType="1"/>
                      </wps:cNvCnPr>
                      <wps:spPr bwMode="auto">
                        <a:xfrm>
                          <a:off x="10008"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02" name="Line 345"/>
                      <wps:cNvCnPr>
                        <a:cxnSpLocks noChangeShapeType="1"/>
                      </wps:cNvCnPr>
                      <wps:spPr bwMode="auto">
                        <a:xfrm>
                          <a:off x="10112"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03" name="Line 346"/>
                      <wps:cNvCnPr>
                        <a:cxnSpLocks noChangeShapeType="1"/>
                      </wps:cNvCnPr>
                      <wps:spPr bwMode="auto">
                        <a:xfrm>
                          <a:off x="10215"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04" name="Line 347"/>
                      <wps:cNvCnPr>
                        <a:cxnSpLocks noChangeShapeType="1"/>
                      </wps:cNvCnPr>
                      <wps:spPr bwMode="auto">
                        <a:xfrm>
                          <a:off x="10319"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05" name="Line 348"/>
                      <wps:cNvCnPr>
                        <a:cxnSpLocks noChangeShapeType="1"/>
                      </wps:cNvCnPr>
                      <wps:spPr bwMode="auto">
                        <a:xfrm>
                          <a:off x="10423"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06" name="Line 349"/>
                      <wps:cNvCnPr>
                        <a:cxnSpLocks noChangeShapeType="1"/>
                      </wps:cNvCnPr>
                      <wps:spPr bwMode="auto">
                        <a:xfrm>
                          <a:off x="10527"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07" name="Line 350"/>
                      <wps:cNvCnPr>
                        <a:cxnSpLocks noChangeShapeType="1"/>
                      </wps:cNvCnPr>
                      <wps:spPr bwMode="auto">
                        <a:xfrm>
                          <a:off x="10630"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08" name="Line 351"/>
                      <wps:cNvCnPr>
                        <a:cxnSpLocks noChangeShapeType="1"/>
                      </wps:cNvCnPr>
                      <wps:spPr bwMode="auto">
                        <a:xfrm>
                          <a:off x="10734"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09" name="Line 352"/>
                      <wps:cNvCnPr>
                        <a:cxnSpLocks noChangeShapeType="1"/>
                      </wps:cNvCnPr>
                      <wps:spPr bwMode="auto">
                        <a:xfrm>
                          <a:off x="10838"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10" name="Line 353"/>
                      <wps:cNvCnPr>
                        <a:cxnSpLocks noChangeShapeType="1"/>
                      </wps:cNvCnPr>
                      <wps:spPr bwMode="auto">
                        <a:xfrm>
                          <a:off x="10942"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11" name="Line 354"/>
                      <wps:cNvCnPr>
                        <a:cxnSpLocks noChangeShapeType="1"/>
                      </wps:cNvCnPr>
                      <wps:spPr bwMode="auto">
                        <a:xfrm>
                          <a:off x="11045"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12" name="Line 355"/>
                      <wps:cNvCnPr>
                        <a:cxnSpLocks noChangeShapeType="1"/>
                      </wps:cNvCnPr>
                      <wps:spPr bwMode="auto">
                        <a:xfrm>
                          <a:off x="11149"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13" name="Line 356"/>
                      <wps:cNvCnPr>
                        <a:cxnSpLocks noChangeShapeType="1"/>
                      </wps:cNvCnPr>
                      <wps:spPr bwMode="auto">
                        <a:xfrm>
                          <a:off x="11253"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14" name="Line 357"/>
                      <wps:cNvCnPr>
                        <a:cxnSpLocks noChangeShapeType="1"/>
                      </wps:cNvCnPr>
                      <wps:spPr bwMode="auto">
                        <a:xfrm>
                          <a:off x="11357"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15" name="Line 358"/>
                      <wps:cNvCnPr>
                        <a:cxnSpLocks noChangeShapeType="1"/>
                      </wps:cNvCnPr>
                      <wps:spPr bwMode="auto">
                        <a:xfrm>
                          <a:off x="11460"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16" name="Line 359"/>
                      <wps:cNvCnPr>
                        <a:cxnSpLocks noChangeShapeType="1"/>
                      </wps:cNvCnPr>
                      <wps:spPr bwMode="auto">
                        <a:xfrm>
                          <a:off x="11564"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17" name="Line 360"/>
                      <wps:cNvCnPr>
                        <a:cxnSpLocks noChangeShapeType="1"/>
                      </wps:cNvCnPr>
                      <wps:spPr bwMode="auto">
                        <a:xfrm>
                          <a:off x="11668"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18" name="Line 361"/>
                      <wps:cNvCnPr>
                        <a:cxnSpLocks noChangeShapeType="1"/>
                      </wps:cNvCnPr>
                      <wps:spPr bwMode="auto">
                        <a:xfrm>
                          <a:off x="11772"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19" name="Line 362"/>
                      <wps:cNvCnPr>
                        <a:cxnSpLocks noChangeShapeType="1"/>
                      </wps:cNvCnPr>
                      <wps:spPr bwMode="auto">
                        <a:xfrm>
                          <a:off x="11875"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20" name="Line 363"/>
                      <wps:cNvCnPr>
                        <a:cxnSpLocks noChangeShapeType="1"/>
                      </wps:cNvCnPr>
                      <wps:spPr bwMode="auto">
                        <a:xfrm>
                          <a:off x="11979"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21" name="Line 364"/>
                      <wps:cNvCnPr>
                        <a:cxnSpLocks noChangeShapeType="1"/>
                      </wps:cNvCnPr>
                      <wps:spPr bwMode="auto">
                        <a:xfrm>
                          <a:off x="12083"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22" name="Line 365"/>
                      <wps:cNvCnPr>
                        <a:cxnSpLocks noChangeShapeType="1"/>
                      </wps:cNvCnPr>
                      <wps:spPr bwMode="auto">
                        <a:xfrm>
                          <a:off x="12186"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23" name="Line 366"/>
                      <wps:cNvCnPr>
                        <a:cxnSpLocks noChangeShapeType="1"/>
                      </wps:cNvCnPr>
                      <wps:spPr bwMode="auto">
                        <a:xfrm>
                          <a:off x="12240" y="15776"/>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24" name="Line 367"/>
                      <wps:cNvCnPr>
                        <a:cxnSpLocks noChangeShapeType="1"/>
                      </wps:cNvCnPr>
                      <wps:spPr bwMode="auto">
                        <a:xfrm>
                          <a:off x="12240" y="15645"/>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25" name="Line 368"/>
                      <wps:cNvCnPr>
                        <a:cxnSpLocks noChangeShapeType="1"/>
                      </wps:cNvCnPr>
                      <wps:spPr bwMode="auto">
                        <a:xfrm>
                          <a:off x="12240" y="15514"/>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26" name="Line 369"/>
                      <wps:cNvCnPr>
                        <a:cxnSpLocks noChangeShapeType="1"/>
                      </wps:cNvCnPr>
                      <wps:spPr bwMode="auto">
                        <a:xfrm>
                          <a:off x="12240" y="15383"/>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27" name="Line 370"/>
                      <wps:cNvCnPr>
                        <a:cxnSpLocks noChangeShapeType="1"/>
                      </wps:cNvCnPr>
                      <wps:spPr bwMode="auto">
                        <a:xfrm>
                          <a:off x="12240" y="15252"/>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28" name="Line 371"/>
                      <wps:cNvCnPr>
                        <a:cxnSpLocks noChangeShapeType="1"/>
                      </wps:cNvCnPr>
                      <wps:spPr bwMode="auto">
                        <a:xfrm>
                          <a:off x="12240" y="15121"/>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29" name="Line 372"/>
                      <wps:cNvCnPr>
                        <a:cxnSpLocks noChangeShapeType="1"/>
                      </wps:cNvCnPr>
                      <wps:spPr bwMode="auto">
                        <a:xfrm>
                          <a:off x="12240" y="14989"/>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30" name="Line 373"/>
                      <wps:cNvCnPr>
                        <a:cxnSpLocks noChangeShapeType="1"/>
                      </wps:cNvCnPr>
                      <wps:spPr bwMode="auto">
                        <a:xfrm>
                          <a:off x="12240" y="14858"/>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31" name="Line 374"/>
                      <wps:cNvCnPr>
                        <a:cxnSpLocks noChangeShapeType="1"/>
                      </wps:cNvCnPr>
                      <wps:spPr bwMode="auto">
                        <a:xfrm>
                          <a:off x="12240" y="14727"/>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32" name="Line 375"/>
                      <wps:cNvCnPr>
                        <a:cxnSpLocks noChangeShapeType="1"/>
                      </wps:cNvCnPr>
                      <wps:spPr bwMode="auto">
                        <a:xfrm>
                          <a:off x="12240" y="14596"/>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33" name="Line 376"/>
                      <wps:cNvCnPr>
                        <a:cxnSpLocks noChangeShapeType="1"/>
                      </wps:cNvCnPr>
                      <wps:spPr bwMode="auto">
                        <a:xfrm>
                          <a:off x="12240" y="14465"/>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34" name="Line 377"/>
                      <wps:cNvCnPr>
                        <a:cxnSpLocks noChangeShapeType="1"/>
                      </wps:cNvCnPr>
                      <wps:spPr bwMode="auto">
                        <a:xfrm>
                          <a:off x="12240" y="14333"/>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35" name="Line 378"/>
                      <wps:cNvCnPr>
                        <a:cxnSpLocks noChangeShapeType="1"/>
                      </wps:cNvCnPr>
                      <wps:spPr bwMode="auto">
                        <a:xfrm>
                          <a:off x="12240" y="14202"/>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36" name="Line 379"/>
                      <wps:cNvCnPr>
                        <a:cxnSpLocks noChangeShapeType="1"/>
                      </wps:cNvCnPr>
                      <wps:spPr bwMode="auto">
                        <a:xfrm>
                          <a:off x="12240" y="14071"/>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37" name="Line 380"/>
                      <wps:cNvCnPr>
                        <a:cxnSpLocks noChangeShapeType="1"/>
                      </wps:cNvCnPr>
                      <wps:spPr bwMode="auto">
                        <a:xfrm>
                          <a:off x="12240" y="139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38" name="Line 381"/>
                      <wps:cNvCnPr>
                        <a:cxnSpLocks noChangeShapeType="1"/>
                      </wps:cNvCnPr>
                      <wps:spPr bwMode="auto">
                        <a:xfrm>
                          <a:off x="12240" y="13809"/>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39" name="Line 382"/>
                      <wps:cNvCnPr>
                        <a:cxnSpLocks noChangeShapeType="1"/>
                      </wps:cNvCnPr>
                      <wps:spPr bwMode="auto">
                        <a:xfrm>
                          <a:off x="12240" y="13677"/>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40" name="Line 383"/>
                      <wps:cNvCnPr>
                        <a:cxnSpLocks noChangeShapeType="1"/>
                      </wps:cNvCnPr>
                      <wps:spPr bwMode="auto">
                        <a:xfrm>
                          <a:off x="12240" y="13546"/>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41" name="Line 384"/>
                      <wps:cNvCnPr>
                        <a:cxnSpLocks noChangeShapeType="1"/>
                      </wps:cNvCnPr>
                      <wps:spPr bwMode="auto">
                        <a:xfrm>
                          <a:off x="12240" y="13415"/>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42" name="Line 385"/>
                      <wps:cNvCnPr>
                        <a:cxnSpLocks noChangeShapeType="1"/>
                      </wps:cNvCnPr>
                      <wps:spPr bwMode="auto">
                        <a:xfrm>
                          <a:off x="12240" y="13284"/>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43" name="Line 386"/>
                      <wps:cNvCnPr>
                        <a:cxnSpLocks noChangeShapeType="1"/>
                      </wps:cNvCnPr>
                      <wps:spPr bwMode="auto">
                        <a:xfrm>
                          <a:off x="12240" y="13153"/>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44" name="Line 387"/>
                      <wps:cNvCnPr>
                        <a:cxnSpLocks noChangeShapeType="1"/>
                      </wps:cNvCnPr>
                      <wps:spPr bwMode="auto">
                        <a:xfrm>
                          <a:off x="12240" y="13022"/>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45" name="Line 388"/>
                      <wps:cNvCnPr>
                        <a:cxnSpLocks noChangeShapeType="1"/>
                      </wps:cNvCnPr>
                      <wps:spPr bwMode="auto">
                        <a:xfrm>
                          <a:off x="12240" y="1289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46" name="Line 389"/>
                      <wps:cNvCnPr>
                        <a:cxnSpLocks noChangeShapeType="1"/>
                      </wps:cNvCnPr>
                      <wps:spPr bwMode="auto">
                        <a:xfrm>
                          <a:off x="12240" y="12759"/>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47" name="Line 390"/>
                      <wps:cNvCnPr>
                        <a:cxnSpLocks noChangeShapeType="1"/>
                      </wps:cNvCnPr>
                      <wps:spPr bwMode="auto">
                        <a:xfrm>
                          <a:off x="12240" y="12628"/>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48" name="Line 391"/>
                      <wps:cNvCnPr>
                        <a:cxnSpLocks noChangeShapeType="1"/>
                      </wps:cNvCnPr>
                      <wps:spPr bwMode="auto">
                        <a:xfrm>
                          <a:off x="12240" y="12497"/>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49" name="Line 392"/>
                      <wps:cNvCnPr>
                        <a:cxnSpLocks noChangeShapeType="1"/>
                      </wps:cNvCnPr>
                      <wps:spPr bwMode="auto">
                        <a:xfrm>
                          <a:off x="12240" y="12366"/>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50" name="Line 393"/>
                      <wps:cNvCnPr>
                        <a:cxnSpLocks noChangeShapeType="1"/>
                      </wps:cNvCnPr>
                      <wps:spPr bwMode="auto">
                        <a:xfrm>
                          <a:off x="12240" y="12234"/>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51" name="Line 394"/>
                      <wps:cNvCnPr>
                        <a:cxnSpLocks noChangeShapeType="1"/>
                      </wps:cNvCnPr>
                      <wps:spPr bwMode="auto">
                        <a:xfrm>
                          <a:off x="12240" y="12103"/>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52" name="Line 395"/>
                      <wps:cNvCnPr>
                        <a:cxnSpLocks noChangeShapeType="1"/>
                      </wps:cNvCnPr>
                      <wps:spPr bwMode="auto">
                        <a:xfrm>
                          <a:off x="12240" y="11972"/>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53" name="Line 396"/>
                      <wps:cNvCnPr>
                        <a:cxnSpLocks noChangeShapeType="1"/>
                      </wps:cNvCnPr>
                      <wps:spPr bwMode="auto">
                        <a:xfrm>
                          <a:off x="12240" y="11841"/>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54" name="Line 397"/>
                      <wps:cNvCnPr>
                        <a:cxnSpLocks noChangeShapeType="1"/>
                      </wps:cNvCnPr>
                      <wps:spPr bwMode="auto">
                        <a:xfrm>
                          <a:off x="12240" y="1171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55" name="Line 398"/>
                      <wps:cNvCnPr>
                        <a:cxnSpLocks noChangeShapeType="1"/>
                      </wps:cNvCnPr>
                      <wps:spPr bwMode="auto">
                        <a:xfrm>
                          <a:off x="12240" y="11578"/>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56" name="Line 399"/>
                      <wps:cNvCnPr>
                        <a:cxnSpLocks noChangeShapeType="1"/>
                      </wps:cNvCnPr>
                      <wps:spPr bwMode="auto">
                        <a:xfrm>
                          <a:off x="12240" y="11447"/>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57" name="Line 400"/>
                      <wps:cNvCnPr>
                        <a:cxnSpLocks noChangeShapeType="1"/>
                      </wps:cNvCnPr>
                      <wps:spPr bwMode="auto">
                        <a:xfrm>
                          <a:off x="12240" y="11316"/>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58" name="Line 401"/>
                      <wps:cNvCnPr>
                        <a:cxnSpLocks noChangeShapeType="1"/>
                      </wps:cNvCnPr>
                      <wps:spPr bwMode="auto">
                        <a:xfrm>
                          <a:off x="12240" y="11185"/>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59" name="Line 402"/>
                      <wps:cNvCnPr>
                        <a:cxnSpLocks noChangeShapeType="1"/>
                      </wps:cNvCnPr>
                      <wps:spPr bwMode="auto">
                        <a:xfrm>
                          <a:off x="12240" y="11054"/>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60" name="Line 403"/>
                      <wps:cNvCnPr>
                        <a:cxnSpLocks noChangeShapeType="1"/>
                      </wps:cNvCnPr>
                      <wps:spPr bwMode="auto">
                        <a:xfrm>
                          <a:off x="12240" y="10923"/>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61" name="Line 404"/>
                      <wps:cNvCnPr>
                        <a:cxnSpLocks noChangeShapeType="1"/>
                      </wps:cNvCnPr>
                      <wps:spPr bwMode="auto">
                        <a:xfrm>
                          <a:off x="12240" y="10791"/>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62" name="Line 405"/>
                      <wps:cNvCnPr>
                        <a:cxnSpLocks noChangeShapeType="1"/>
                      </wps:cNvCnPr>
                      <wps:spPr bwMode="auto">
                        <a:xfrm>
                          <a:off x="12240" y="1066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63" name="Line 406"/>
                      <wps:cNvCnPr>
                        <a:cxnSpLocks noChangeShapeType="1"/>
                      </wps:cNvCnPr>
                      <wps:spPr bwMode="auto">
                        <a:xfrm>
                          <a:off x="12240" y="10529"/>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64" name="Line 407"/>
                      <wps:cNvCnPr>
                        <a:cxnSpLocks noChangeShapeType="1"/>
                      </wps:cNvCnPr>
                      <wps:spPr bwMode="auto">
                        <a:xfrm>
                          <a:off x="12240" y="10398"/>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65" name="Line 408"/>
                      <wps:cNvCnPr>
                        <a:cxnSpLocks noChangeShapeType="1"/>
                      </wps:cNvCnPr>
                      <wps:spPr bwMode="auto">
                        <a:xfrm>
                          <a:off x="12240" y="10267"/>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66" name="Line 409"/>
                      <wps:cNvCnPr>
                        <a:cxnSpLocks noChangeShapeType="1"/>
                      </wps:cNvCnPr>
                      <wps:spPr bwMode="auto">
                        <a:xfrm>
                          <a:off x="12240" y="10135"/>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67" name="Line 410"/>
                      <wps:cNvCnPr>
                        <a:cxnSpLocks noChangeShapeType="1"/>
                      </wps:cNvCnPr>
                      <wps:spPr bwMode="auto">
                        <a:xfrm>
                          <a:off x="12240" y="10004"/>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68" name="Line 411"/>
                      <wps:cNvCnPr>
                        <a:cxnSpLocks noChangeShapeType="1"/>
                      </wps:cNvCnPr>
                      <wps:spPr bwMode="auto">
                        <a:xfrm>
                          <a:off x="12240" y="9873"/>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69" name="Line 412"/>
                      <wps:cNvCnPr>
                        <a:cxnSpLocks noChangeShapeType="1"/>
                      </wps:cNvCnPr>
                      <wps:spPr bwMode="auto">
                        <a:xfrm>
                          <a:off x="12240" y="9742"/>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70" name="Line 413"/>
                      <wps:cNvCnPr>
                        <a:cxnSpLocks noChangeShapeType="1"/>
                      </wps:cNvCnPr>
                      <wps:spPr bwMode="auto">
                        <a:xfrm>
                          <a:off x="12240" y="9611"/>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71" name="Line 414"/>
                      <wps:cNvCnPr>
                        <a:cxnSpLocks noChangeShapeType="1"/>
                      </wps:cNvCnPr>
                      <wps:spPr bwMode="auto">
                        <a:xfrm>
                          <a:off x="12240" y="9479"/>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72" name="Line 415"/>
                      <wps:cNvCnPr>
                        <a:cxnSpLocks noChangeShapeType="1"/>
                      </wps:cNvCnPr>
                      <wps:spPr bwMode="auto">
                        <a:xfrm>
                          <a:off x="12240" y="9348"/>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73" name="Line 416"/>
                      <wps:cNvCnPr>
                        <a:cxnSpLocks noChangeShapeType="1"/>
                      </wps:cNvCnPr>
                      <wps:spPr bwMode="auto">
                        <a:xfrm>
                          <a:off x="12240" y="9217"/>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74" name="Line 417"/>
                      <wps:cNvCnPr>
                        <a:cxnSpLocks noChangeShapeType="1"/>
                      </wps:cNvCnPr>
                      <wps:spPr bwMode="auto">
                        <a:xfrm>
                          <a:off x="12240" y="9086"/>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75" name="Line 418"/>
                      <wps:cNvCnPr>
                        <a:cxnSpLocks noChangeShapeType="1"/>
                      </wps:cNvCnPr>
                      <wps:spPr bwMode="auto">
                        <a:xfrm>
                          <a:off x="12240" y="8955"/>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76" name="Line 419"/>
                      <wps:cNvCnPr>
                        <a:cxnSpLocks noChangeShapeType="1"/>
                      </wps:cNvCnPr>
                      <wps:spPr bwMode="auto">
                        <a:xfrm>
                          <a:off x="12240" y="8824"/>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77" name="Line 420"/>
                      <wps:cNvCnPr>
                        <a:cxnSpLocks noChangeShapeType="1"/>
                      </wps:cNvCnPr>
                      <wps:spPr bwMode="auto">
                        <a:xfrm>
                          <a:off x="12240" y="8692"/>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78" name="Line 421"/>
                      <wps:cNvCnPr>
                        <a:cxnSpLocks noChangeShapeType="1"/>
                      </wps:cNvCnPr>
                      <wps:spPr bwMode="auto">
                        <a:xfrm>
                          <a:off x="12240" y="8561"/>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79" name="Line 422"/>
                      <wps:cNvCnPr>
                        <a:cxnSpLocks noChangeShapeType="1"/>
                      </wps:cNvCnPr>
                      <wps:spPr bwMode="auto">
                        <a:xfrm>
                          <a:off x="12240" y="843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80" name="Line 423"/>
                      <wps:cNvCnPr>
                        <a:cxnSpLocks noChangeShapeType="1"/>
                      </wps:cNvCnPr>
                      <wps:spPr bwMode="auto">
                        <a:xfrm>
                          <a:off x="12240" y="8299"/>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81" name="Line 424"/>
                      <wps:cNvCnPr>
                        <a:cxnSpLocks noChangeShapeType="1"/>
                      </wps:cNvCnPr>
                      <wps:spPr bwMode="auto">
                        <a:xfrm>
                          <a:off x="12240" y="8168"/>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82" name="Line 425"/>
                      <wps:cNvCnPr>
                        <a:cxnSpLocks noChangeShapeType="1"/>
                      </wps:cNvCnPr>
                      <wps:spPr bwMode="auto">
                        <a:xfrm>
                          <a:off x="12240" y="8036"/>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83" name="Line 426"/>
                      <wps:cNvCnPr>
                        <a:cxnSpLocks noChangeShapeType="1"/>
                      </wps:cNvCnPr>
                      <wps:spPr bwMode="auto">
                        <a:xfrm>
                          <a:off x="12240" y="7905"/>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84" name="Line 427"/>
                      <wps:cNvCnPr>
                        <a:cxnSpLocks noChangeShapeType="1"/>
                      </wps:cNvCnPr>
                      <wps:spPr bwMode="auto">
                        <a:xfrm>
                          <a:off x="12240" y="7774"/>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85" name="Line 428"/>
                      <wps:cNvCnPr>
                        <a:cxnSpLocks noChangeShapeType="1"/>
                      </wps:cNvCnPr>
                      <wps:spPr bwMode="auto">
                        <a:xfrm>
                          <a:off x="12240" y="7643"/>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86" name="Line 429"/>
                      <wps:cNvCnPr>
                        <a:cxnSpLocks noChangeShapeType="1"/>
                      </wps:cNvCnPr>
                      <wps:spPr bwMode="auto">
                        <a:xfrm>
                          <a:off x="12240" y="7512"/>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87" name="Line 430"/>
                      <wps:cNvCnPr>
                        <a:cxnSpLocks noChangeShapeType="1"/>
                      </wps:cNvCnPr>
                      <wps:spPr bwMode="auto">
                        <a:xfrm>
                          <a:off x="12240" y="7381"/>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88" name="Line 431"/>
                      <wps:cNvCnPr>
                        <a:cxnSpLocks noChangeShapeType="1"/>
                      </wps:cNvCnPr>
                      <wps:spPr bwMode="auto">
                        <a:xfrm>
                          <a:off x="12240" y="7249"/>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89" name="Line 432"/>
                      <wps:cNvCnPr>
                        <a:cxnSpLocks noChangeShapeType="1"/>
                      </wps:cNvCnPr>
                      <wps:spPr bwMode="auto">
                        <a:xfrm>
                          <a:off x="12240" y="7118"/>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90" name="Line 433"/>
                      <wps:cNvCnPr>
                        <a:cxnSpLocks noChangeShapeType="1"/>
                      </wps:cNvCnPr>
                      <wps:spPr bwMode="auto">
                        <a:xfrm>
                          <a:off x="12240" y="6987"/>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91" name="Line 434"/>
                      <wps:cNvCnPr>
                        <a:cxnSpLocks noChangeShapeType="1"/>
                      </wps:cNvCnPr>
                      <wps:spPr bwMode="auto">
                        <a:xfrm>
                          <a:off x="12240" y="6856"/>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92" name="Line 435"/>
                      <wps:cNvCnPr>
                        <a:cxnSpLocks noChangeShapeType="1"/>
                      </wps:cNvCnPr>
                      <wps:spPr bwMode="auto">
                        <a:xfrm>
                          <a:off x="12240" y="6725"/>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93" name="Line 436"/>
                      <wps:cNvCnPr>
                        <a:cxnSpLocks noChangeShapeType="1"/>
                      </wps:cNvCnPr>
                      <wps:spPr bwMode="auto">
                        <a:xfrm>
                          <a:off x="12240" y="6593"/>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94" name="Line 437"/>
                      <wps:cNvCnPr>
                        <a:cxnSpLocks noChangeShapeType="1"/>
                      </wps:cNvCnPr>
                      <wps:spPr bwMode="auto">
                        <a:xfrm>
                          <a:off x="12240" y="6462"/>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95" name="Line 438"/>
                      <wps:cNvCnPr>
                        <a:cxnSpLocks noChangeShapeType="1"/>
                      </wps:cNvCnPr>
                      <wps:spPr bwMode="auto">
                        <a:xfrm>
                          <a:off x="12240" y="6331"/>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96" name="Line 439"/>
                      <wps:cNvCnPr>
                        <a:cxnSpLocks noChangeShapeType="1"/>
                      </wps:cNvCnPr>
                      <wps:spPr bwMode="auto">
                        <a:xfrm>
                          <a:off x="12240" y="620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97" name="Line 440"/>
                      <wps:cNvCnPr>
                        <a:cxnSpLocks noChangeShapeType="1"/>
                      </wps:cNvCnPr>
                      <wps:spPr bwMode="auto">
                        <a:xfrm>
                          <a:off x="12240" y="6069"/>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98" name="Line 441"/>
                      <wps:cNvCnPr>
                        <a:cxnSpLocks noChangeShapeType="1"/>
                      </wps:cNvCnPr>
                      <wps:spPr bwMode="auto">
                        <a:xfrm>
                          <a:off x="12240" y="5938"/>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99" name="Line 442"/>
                      <wps:cNvCnPr>
                        <a:cxnSpLocks noChangeShapeType="1"/>
                      </wps:cNvCnPr>
                      <wps:spPr bwMode="auto">
                        <a:xfrm>
                          <a:off x="12240" y="5806"/>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00" name="Line 443"/>
                      <wps:cNvCnPr>
                        <a:cxnSpLocks noChangeShapeType="1"/>
                      </wps:cNvCnPr>
                      <wps:spPr bwMode="auto">
                        <a:xfrm>
                          <a:off x="12240" y="5675"/>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01" name="Line 444"/>
                      <wps:cNvCnPr>
                        <a:cxnSpLocks noChangeShapeType="1"/>
                      </wps:cNvCnPr>
                      <wps:spPr bwMode="auto">
                        <a:xfrm>
                          <a:off x="12240" y="5544"/>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02" name="Line 445"/>
                      <wps:cNvCnPr>
                        <a:cxnSpLocks noChangeShapeType="1"/>
                      </wps:cNvCnPr>
                      <wps:spPr bwMode="auto">
                        <a:xfrm>
                          <a:off x="12240" y="5413"/>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03" name="Line 446"/>
                      <wps:cNvCnPr>
                        <a:cxnSpLocks noChangeShapeType="1"/>
                      </wps:cNvCnPr>
                      <wps:spPr bwMode="auto">
                        <a:xfrm>
                          <a:off x="12240" y="5282"/>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04" name="Line 447"/>
                      <wps:cNvCnPr>
                        <a:cxnSpLocks noChangeShapeType="1"/>
                      </wps:cNvCnPr>
                      <wps:spPr bwMode="auto">
                        <a:xfrm>
                          <a:off x="12240" y="515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05" name="Line 448"/>
                      <wps:cNvCnPr>
                        <a:cxnSpLocks noChangeShapeType="1"/>
                      </wps:cNvCnPr>
                      <wps:spPr bwMode="auto">
                        <a:xfrm>
                          <a:off x="12240" y="5019"/>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06" name="Line 449"/>
                      <wps:cNvCnPr>
                        <a:cxnSpLocks noChangeShapeType="1"/>
                      </wps:cNvCnPr>
                      <wps:spPr bwMode="auto">
                        <a:xfrm>
                          <a:off x="12240" y="4888"/>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07" name="Line 450"/>
                      <wps:cNvCnPr>
                        <a:cxnSpLocks noChangeShapeType="1"/>
                      </wps:cNvCnPr>
                      <wps:spPr bwMode="auto">
                        <a:xfrm>
                          <a:off x="12240" y="4757"/>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08" name="Line 451"/>
                      <wps:cNvCnPr>
                        <a:cxnSpLocks noChangeShapeType="1"/>
                      </wps:cNvCnPr>
                      <wps:spPr bwMode="auto">
                        <a:xfrm>
                          <a:off x="12240" y="4626"/>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09" name="Line 452"/>
                      <wps:cNvCnPr>
                        <a:cxnSpLocks noChangeShapeType="1"/>
                      </wps:cNvCnPr>
                      <wps:spPr bwMode="auto">
                        <a:xfrm>
                          <a:off x="12240" y="4495"/>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10" name="Line 453"/>
                      <wps:cNvCnPr>
                        <a:cxnSpLocks noChangeShapeType="1"/>
                      </wps:cNvCnPr>
                      <wps:spPr bwMode="auto">
                        <a:xfrm>
                          <a:off x="12240" y="4363"/>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11" name="Line 454"/>
                      <wps:cNvCnPr>
                        <a:cxnSpLocks noChangeShapeType="1"/>
                      </wps:cNvCnPr>
                      <wps:spPr bwMode="auto">
                        <a:xfrm>
                          <a:off x="12240" y="4232"/>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12" name="Line 455"/>
                      <wps:cNvCnPr>
                        <a:cxnSpLocks noChangeShapeType="1"/>
                      </wps:cNvCnPr>
                      <wps:spPr bwMode="auto">
                        <a:xfrm>
                          <a:off x="12240" y="4101"/>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13" name="Line 456"/>
                      <wps:cNvCnPr>
                        <a:cxnSpLocks noChangeShapeType="1"/>
                      </wps:cNvCnPr>
                      <wps:spPr bwMode="auto">
                        <a:xfrm>
                          <a:off x="12240" y="397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14" name="Line 457"/>
                      <wps:cNvCnPr>
                        <a:cxnSpLocks noChangeShapeType="1"/>
                      </wps:cNvCnPr>
                      <wps:spPr bwMode="auto">
                        <a:xfrm>
                          <a:off x="12240" y="3839"/>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15" name="Line 458"/>
                      <wps:cNvCnPr>
                        <a:cxnSpLocks noChangeShapeType="1"/>
                      </wps:cNvCnPr>
                      <wps:spPr bwMode="auto">
                        <a:xfrm>
                          <a:off x="12240" y="3707"/>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16" name="Line 459"/>
                      <wps:cNvCnPr>
                        <a:cxnSpLocks noChangeShapeType="1"/>
                      </wps:cNvCnPr>
                      <wps:spPr bwMode="auto">
                        <a:xfrm>
                          <a:off x="12240" y="3576"/>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17" name="Line 460"/>
                      <wps:cNvCnPr>
                        <a:cxnSpLocks noChangeShapeType="1"/>
                      </wps:cNvCnPr>
                      <wps:spPr bwMode="auto">
                        <a:xfrm>
                          <a:off x="12240" y="3445"/>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18" name="Line 461"/>
                      <wps:cNvCnPr>
                        <a:cxnSpLocks noChangeShapeType="1"/>
                      </wps:cNvCnPr>
                      <wps:spPr bwMode="auto">
                        <a:xfrm>
                          <a:off x="12240" y="3314"/>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19" name="Line 462"/>
                      <wps:cNvCnPr>
                        <a:cxnSpLocks noChangeShapeType="1"/>
                      </wps:cNvCnPr>
                      <wps:spPr bwMode="auto">
                        <a:xfrm>
                          <a:off x="12240" y="3183"/>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20" name="Line 463"/>
                      <wps:cNvCnPr>
                        <a:cxnSpLocks noChangeShapeType="1"/>
                      </wps:cNvCnPr>
                      <wps:spPr bwMode="auto">
                        <a:xfrm>
                          <a:off x="12240" y="3052"/>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21" name="Line 464"/>
                      <wps:cNvCnPr>
                        <a:cxnSpLocks noChangeShapeType="1"/>
                      </wps:cNvCnPr>
                      <wps:spPr bwMode="auto">
                        <a:xfrm>
                          <a:off x="12240" y="292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22" name="Line 465"/>
                      <wps:cNvCnPr>
                        <a:cxnSpLocks noChangeShapeType="1"/>
                      </wps:cNvCnPr>
                      <wps:spPr bwMode="auto">
                        <a:xfrm>
                          <a:off x="12240" y="2789"/>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23" name="Line 466"/>
                      <wps:cNvCnPr>
                        <a:cxnSpLocks noChangeShapeType="1"/>
                      </wps:cNvCnPr>
                      <wps:spPr bwMode="auto">
                        <a:xfrm>
                          <a:off x="12240" y="2658"/>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24" name="Line 467"/>
                      <wps:cNvCnPr>
                        <a:cxnSpLocks noChangeShapeType="1"/>
                      </wps:cNvCnPr>
                      <wps:spPr bwMode="auto">
                        <a:xfrm>
                          <a:off x="12240" y="2527"/>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25" name="Line 468"/>
                      <wps:cNvCnPr>
                        <a:cxnSpLocks noChangeShapeType="1"/>
                      </wps:cNvCnPr>
                      <wps:spPr bwMode="auto">
                        <a:xfrm>
                          <a:off x="12240" y="2396"/>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26" name="Line 469"/>
                      <wps:cNvCnPr>
                        <a:cxnSpLocks noChangeShapeType="1"/>
                      </wps:cNvCnPr>
                      <wps:spPr bwMode="auto">
                        <a:xfrm>
                          <a:off x="12240" y="2265"/>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27" name="Line 470"/>
                      <wps:cNvCnPr>
                        <a:cxnSpLocks noChangeShapeType="1"/>
                      </wps:cNvCnPr>
                      <wps:spPr bwMode="auto">
                        <a:xfrm>
                          <a:off x="12240" y="2133"/>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28" name="Line 471"/>
                      <wps:cNvCnPr>
                        <a:cxnSpLocks noChangeShapeType="1"/>
                      </wps:cNvCnPr>
                      <wps:spPr bwMode="auto">
                        <a:xfrm>
                          <a:off x="12240" y="2002"/>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29" name="Line 472"/>
                      <wps:cNvCnPr>
                        <a:cxnSpLocks noChangeShapeType="1"/>
                      </wps:cNvCnPr>
                      <wps:spPr bwMode="auto">
                        <a:xfrm>
                          <a:off x="12240" y="1871"/>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30" name="Line 473"/>
                      <wps:cNvCnPr>
                        <a:cxnSpLocks noChangeShapeType="1"/>
                      </wps:cNvCnPr>
                      <wps:spPr bwMode="auto">
                        <a:xfrm>
                          <a:off x="12240" y="17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31" name="Line 474"/>
                      <wps:cNvCnPr>
                        <a:cxnSpLocks noChangeShapeType="1"/>
                      </wps:cNvCnPr>
                      <wps:spPr bwMode="auto">
                        <a:xfrm>
                          <a:off x="12240" y="1609"/>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32" name="Line 475"/>
                      <wps:cNvCnPr>
                        <a:cxnSpLocks noChangeShapeType="1"/>
                      </wps:cNvCnPr>
                      <wps:spPr bwMode="auto">
                        <a:xfrm>
                          <a:off x="12240" y="1477"/>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33" name="Line 476"/>
                      <wps:cNvCnPr>
                        <a:cxnSpLocks noChangeShapeType="1"/>
                      </wps:cNvCnPr>
                      <wps:spPr bwMode="auto">
                        <a:xfrm>
                          <a:off x="12240" y="1346"/>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34" name="Line 477"/>
                      <wps:cNvCnPr>
                        <a:cxnSpLocks noChangeShapeType="1"/>
                      </wps:cNvCnPr>
                      <wps:spPr bwMode="auto">
                        <a:xfrm>
                          <a:off x="12240" y="1215"/>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35" name="Line 478"/>
                      <wps:cNvCnPr>
                        <a:cxnSpLocks noChangeShapeType="1"/>
                      </wps:cNvCnPr>
                      <wps:spPr bwMode="auto">
                        <a:xfrm>
                          <a:off x="12240" y="1084"/>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36" name="Line 479"/>
                      <wps:cNvCnPr>
                        <a:cxnSpLocks noChangeShapeType="1"/>
                      </wps:cNvCnPr>
                      <wps:spPr bwMode="auto">
                        <a:xfrm>
                          <a:off x="12240" y="953"/>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37" name="Line 480"/>
                      <wps:cNvCnPr>
                        <a:cxnSpLocks noChangeShapeType="1"/>
                      </wps:cNvCnPr>
                      <wps:spPr bwMode="auto">
                        <a:xfrm>
                          <a:off x="12240" y="822"/>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38" name="Line 481"/>
                      <wps:cNvCnPr>
                        <a:cxnSpLocks noChangeShapeType="1"/>
                      </wps:cNvCnPr>
                      <wps:spPr bwMode="auto">
                        <a:xfrm>
                          <a:off x="12240" y="69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39" name="Line 482"/>
                      <wps:cNvCnPr>
                        <a:cxnSpLocks noChangeShapeType="1"/>
                      </wps:cNvCnPr>
                      <wps:spPr bwMode="auto">
                        <a:xfrm>
                          <a:off x="12240" y="559"/>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40" name="Line 483"/>
                      <wps:cNvCnPr>
                        <a:cxnSpLocks noChangeShapeType="1"/>
                      </wps:cNvCnPr>
                      <wps:spPr bwMode="auto">
                        <a:xfrm>
                          <a:off x="12240" y="428"/>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41" name="Line 484"/>
                      <wps:cNvCnPr>
                        <a:cxnSpLocks noChangeShapeType="1"/>
                      </wps:cNvCnPr>
                      <wps:spPr bwMode="auto">
                        <a:xfrm>
                          <a:off x="12240" y="297"/>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42" name="Line 485"/>
                      <wps:cNvCnPr>
                        <a:cxnSpLocks noChangeShapeType="1"/>
                      </wps:cNvCnPr>
                      <wps:spPr bwMode="auto">
                        <a:xfrm>
                          <a:off x="12240" y="166"/>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43" name="Line 486"/>
                      <wps:cNvCnPr>
                        <a:cxnSpLocks noChangeShapeType="1"/>
                      </wps:cNvCnPr>
                      <wps:spPr bwMode="auto">
                        <a:xfrm>
                          <a:off x="12240" y="34"/>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44" name="Rectangle 487"/>
                      <wps:cNvSpPr>
                        <a:spLocks noChangeArrowheads="1"/>
                      </wps:cNvSpPr>
                      <wps:spPr bwMode="auto">
                        <a:xfrm>
                          <a:off x="0" y="0"/>
                          <a:ext cx="12240" cy="15840"/>
                        </a:xfrm>
                        <a:prstGeom prst="rect">
                          <a:avLst/>
                        </a:prstGeom>
                        <a:noFill/>
                        <a:ln w="12700">
                          <a:solidFill>
                            <a:srgbClr val="BDBFB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w16du="http://schemas.microsoft.com/office/word/2023/wordml/word16du">
          <w:pict w14:anchorId="1798B59C">
            <v:group id="Group 247" style="position:absolute;margin-left:0;margin-top:0;width:613pt;height:793pt;z-index:-251661824;mso-position-horizontal:center;mso-position-horizontal-relative:page;mso-position-vertical:center;mso-position-vertical-relative:page" coordsize="12260,15860" coordorigin="-10,-10" o:spid="_x0000_s1026" w14:anchorId="47F0C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">
              <v:line id="Line 248" style="position:absolute;visibility:visible;mso-wrap-style:square" o:spid="_x0000_s1027" strokecolor="#bdbfbf" strokeweight=".15347mm" o:connectortype="straight" from="50,15840" to="50,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"/>
              <v:line id="Line 249" style="position:absolute;visibility:visible;mso-wrap-style:square" o:spid="_x0000_s1028" strokecolor="#bdbfbf" strokeweight=".15347mm" o:connectortype="straight" from="153,15840" to="153,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"/>
              <v:line id="Line 250" style="position:absolute;visibility:visible;mso-wrap-style:square" o:spid="_x0000_s1029" strokecolor="#bdbfbf" strokeweight=".15347mm" o:connectortype="straight" from="257,15840" to="257,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"/>
              <v:line id="Line 251" style="position:absolute;visibility:visible;mso-wrap-style:square" o:spid="_x0000_s1030" strokecolor="#bdbfbf" strokeweight=".15347mm" o:connectortype="straight" from="361,15840" to="361,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"/>
              <v:line id="Line 252" style="position:absolute;visibility:visible;mso-wrap-style:square" o:spid="_x0000_s1031" strokecolor="#bdbfbf" strokeweight=".15347mm" o:connectortype="straight" from="465,15840" to="465,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"/>
              <v:line id="Line 253" style="position:absolute;visibility:visible;mso-wrap-style:square" o:spid="_x0000_s1032" strokecolor="#bdbfbf" strokeweight=".15347mm" o:connectortype="straight" from="568,15840" to="568,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"/>
              <v:line id="Line 254" style="position:absolute;visibility:visible;mso-wrap-style:square" o:spid="_x0000_s1033" strokecolor="#bdbfbf" strokeweight=".15347mm" o:connectortype="straight" from="672,15840" to="672,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"/>
              <v:line id="Line 255" style="position:absolute;visibility:visible;mso-wrap-style:square" o:spid="_x0000_s1034" strokecolor="#bdbfbf" strokeweight=".15347mm" o:connectortype="straight" from="776,15840" to="776,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"/>
              <v:line id="Line 256" style="position:absolute;visibility:visible;mso-wrap-style:square" o:spid="_x0000_s1035" strokecolor="#bdbfbf" strokeweight=".15347mm" o:connectortype="straight" from="879,15840" to="879,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"/>
              <v:line id="Line 257" style="position:absolute;visibility:visible;mso-wrap-style:square" o:spid="_x0000_s1036" strokecolor="#bdbfbf" strokeweight=".15347mm" o:connectortype="straight" from="983,15840" to="983,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"/>
              <v:line id="Line 258" style="position:absolute;visibility:visible;mso-wrap-style:square" o:spid="_x0000_s1037" strokecolor="#bdbfbf" strokeweight=".15347mm" o:connectortype="straight" from="1087,15840" to="1087,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"/>
              <v:line id="Line 259" style="position:absolute;visibility:visible;mso-wrap-style:square" o:spid="_x0000_s1038" strokecolor="#bdbfbf" strokeweight=".15347mm" o:connectortype="straight" from="1191,15840" to="1191,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"/>
              <v:line id="Line 260" style="position:absolute;visibility:visible;mso-wrap-style:square" o:spid="_x0000_s1039" strokecolor="#bdbfbf" strokeweight=".15347mm" o:connectortype="straight" from="1294,15840" to="1294,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"/>
              <v:line id="Line 261" style="position:absolute;visibility:visible;mso-wrap-style:square" o:spid="_x0000_s1040" strokecolor="#bdbfbf" strokeweight=".15347mm" o:connectortype="straight" from="1398,15840" to="1398,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"/>
              <v:line id="Line 262" style="position:absolute;visibility:visible;mso-wrap-style:square" o:spid="_x0000_s1041" strokecolor="#bdbfbf" strokeweight=".15347mm" o:connectortype="straight" from="1502,15840" to="1502,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"/>
              <v:line id="Line 263" style="position:absolute;visibility:visible;mso-wrap-style:square" o:spid="_x0000_s1042" strokecolor="#bdbfbf" strokeweight=".15347mm" o:connectortype="straight" from="1606,15840" to="1606,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"/>
              <v:line id="Line 264" style="position:absolute;visibility:visible;mso-wrap-style:square" o:spid="_x0000_s1043" strokecolor="#bdbfbf" strokeweight=".15347mm" o:connectortype="straight" from="1709,15840" to="1709,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"/>
              <v:line id="Line 265" style="position:absolute;visibility:visible;mso-wrap-style:square" o:spid="_x0000_s1044" strokecolor="#bdbfbf" strokeweight=".15347mm" o:connectortype="straight" from="1813,15840" to="1813,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"/>
              <v:line id="Line 266" style="position:absolute;visibility:visible;mso-wrap-style:square" o:spid="_x0000_s1045" strokecolor="#bdbfbf" strokeweight=".15347mm" o:connectortype="straight" from="1917,15840" to="1917,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"/>
              <v:line id="Line 267" style="position:absolute;visibility:visible;mso-wrap-style:square" o:spid="_x0000_s1046" strokecolor="#bdbfbf" strokeweight=".15347mm" o:connectortype="straight" from="2021,15840" to="2021,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"/>
              <v:line id="Line 268" style="position:absolute;visibility:visible;mso-wrap-style:square" o:spid="_x0000_s1047" strokecolor="#bdbfbf" strokeweight=".15347mm" o:connectortype="straight" from="2124,15840" to="2124,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"/>
              <v:line id="Line 269" style="position:absolute;visibility:visible;mso-wrap-style:square" o:spid="_x0000_s1048" strokecolor="#bdbfbf" strokeweight=".15347mm" o:connectortype="straight" from="2228,15840" to="2228,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"/>
              <v:line id="Line 270" style="position:absolute;visibility:visible;mso-wrap-style:square" o:spid="_x0000_s1049" strokecolor="#bdbfbf" strokeweight=".15347mm" o:connectortype="straight" from="2332,15840" to="2332,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"/>
              <v:line id="Line 271" style="position:absolute;visibility:visible;mso-wrap-style:square" o:spid="_x0000_s1050" strokecolor="#bdbfbf" strokeweight=".15347mm" o:connectortype="straight" from="2435,15840" to="2435,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"/>
              <v:line id="Line 272" style="position:absolute;visibility:visible;mso-wrap-style:square" o:spid="_x0000_s1051" strokecolor="#bdbfbf" strokeweight=".15347mm" o:connectortype="straight" from="2539,15840" to="2539,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"/>
              <v:line id="Line 273" style="position:absolute;visibility:visible;mso-wrap-style:square" o:spid="_x0000_s1052" strokecolor="#bdbfbf" strokeweight=".15347mm" o:connectortype="straight" from="2643,15840" to="2643,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"/>
              <v:line id="Line 274" style="position:absolute;visibility:visible;mso-wrap-style:square" o:spid="_x0000_s1053" strokecolor="#bdbfbf" strokeweight=".15347mm" o:connectortype="straight" from="2747,15840" to="2747,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"/>
              <v:line id="Line 275" style="position:absolute;visibility:visible;mso-wrap-style:square" o:spid="_x0000_s1054" strokecolor="#bdbfbf" strokeweight=".15347mm" o:connectortype="straight" from="2850,15840" to="2850,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"/>
              <v:line id="Line 276" style="position:absolute;visibility:visible;mso-wrap-style:square" o:spid="_x0000_s1055" strokecolor="#bdbfbf" strokeweight=".15347mm" o:connectortype="straight" from="2954,15840" to="2954,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"/>
              <v:line id="Line 277" style="position:absolute;visibility:visible;mso-wrap-style:square" o:spid="_x0000_s1056" strokecolor="#bdbfbf" strokeweight=".15347mm" o:connectortype="straight" from="3058,15840" to="3058,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"/>
              <v:line id="Line 278" style="position:absolute;visibility:visible;mso-wrap-style:square" o:spid="_x0000_s1057" strokecolor="#bdbfbf" strokeweight=".15347mm" o:connectortype="straight" from="3162,15840" to="3162,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"/>
              <v:line id="Line 279" style="position:absolute;visibility:visible;mso-wrap-style:square" o:spid="_x0000_s1058" strokecolor="#bdbfbf" strokeweight=".15347mm" o:connectortype="straight" from="3265,15840" to="3265,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"/>
              <v:line id="Line 280" style="position:absolute;visibility:visible;mso-wrap-style:square" o:spid="_x0000_s1059" strokecolor="#bdbfbf" strokeweight=".15347mm" o:connectortype="straight" from="3369,15840" to="3369,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"/>
              <v:line id="Line 281" style="position:absolute;visibility:visible;mso-wrap-style:square" o:spid="_x0000_s1060" strokecolor="#bdbfbf" strokeweight=".15347mm" o:connectortype="straight" from="3473,15840" to="3473,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"/>
              <v:line id="Line 282" style="position:absolute;visibility:visible;mso-wrap-style:square" o:spid="_x0000_s1061" strokecolor="#bdbfbf" strokeweight=".15347mm" o:connectortype="straight" from="3576,15840" to="3576,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"/>
              <v:line id="Line 283" style="position:absolute;visibility:visible;mso-wrap-style:square" o:spid="_x0000_s1062" strokecolor="#bdbfbf" strokeweight=".15347mm" o:connectortype="straight" from="3680,15840" to="3680,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"/>
              <v:line id="Line 284" style="position:absolute;visibility:visible;mso-wrap-style:square" o:spid="_x0000_s1063" strokecolor="#bdbfbf" strokeweight=".15347mm" o:connectortype="straight" from="3784,15840" to="3784,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"/>
              <v:line id="Line 285" style="position:absolute;visibility:visible;mso-wrap-style:square" o:spid="_x0000_s1064" strokecolor="#bdbfbf" strokeweight=".15347mm" o:connectortype="straight" from="3888,15840" to="3888,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"/>
              <v:line id="Line 286" style="position:absolute;visibility:visible;mso-wrap-style:square" o:spid="_x0000_s1065" strokecolor="#bdbfbf" strokeweight=".15347mm" o:connectortype="straight" from="3991,15840" to="3991,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"/>
              <v:line id="Line 287" style="position:absolute;visibility:visible;mso-wrap-style:square" o:spid="_x0000_s1066" strokecolor="#bdbfbf" strokeweight=".15347mm" o:connectortype="straight" from="4095,15840" to="4095,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"/>
              <v:line id="Line 288" style="position:absolute;visibility:visible;mso-wrap-style:square" o:spid="_x0000_s1067" strokecolor="#bdbfbf" strokeweight=".15347mm" o:connectortype="straight" from="4199,15840" to="4199,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"/>
              <v:line id="Line 289" style="position:absolute;visibility:visible;mso-wrap-style:square" o:spid="_x0000_s1068" strokecolor="#bdbfbf" strokeweight=".15347mm" o:connectortype="straight" from="4303,15840" to="4303,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"/>
              <v:line id="Line 290" style="position:absolute;visibility:visible;mso-wrap-style:square" o:spid="_x0000_s1069" strokecolor="#bdbfbf" strokeweight=".15347mm" o:connectortype="straight" from="4406,15840" to="4406,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"/>
              <v:line id="Line 291" style="position:absolute;visibility:visible;mso-wrap-style:square" o:spid="_x0000_s1070" strokecolor="#bdbfbf" strokeweight=".15347mm" o:connectortype="straight" from="4510,15840" to="4510,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"/>
              <v:line id="Line 292" style="position:absolute;visibility:visible;mso-wrap-style:square" o:spid="_x0000_s1071" strokecolor="#bdbfbf" strokeweight=".15347mm" o:connectortype="straight" from="4614,15840" to="4614,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"/>
              <v:line id="Line 293" style="position:absolute;visibility:visible;mso-wrap-style:square" o:spid="_x0000_s1072" strokecolor="#bdbfbf" strokeweight=".15347mm" o:connectortype="straight" from="4718,15840" to="4718,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"/>
              <v:line id="Line 294" style="position:absolute;visibility:visible;mso-wrap-style:square" o:spid="_x0000_s1073" strokecolor="#bdbfbf" strokeweight=".15347mm" o:connectortype="straight" from="4821,15840" to="4821,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"/>
              <v:line id="Line 295" style="position:absolute;visibility:visible;mso-wrap-style:square" o:spid="_x0000_s1074" strokecolor="#bdbfbf" strokeweight=".15347mm" o:connectortype="straight" from="4925,15840" to="4925,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"/>
              <v:line id="Line 296" style="position:absolute;visibility:visible;mso-wrap-style:square" o:spid="_x0000_s1075" strokecolor="#bdbfbf" strokeweight=".15347mm" o:connectortype="straight" from="5029,15840" to="5029,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"/>
              <v:line id="Line 297" style="position:absolute;visibility:visible;mso-wrap-style:square" o:spid="_x0000_s1076" strokecolor="#bdbfbf" strokeweight=".15347mm" o:connectortype="straight" from="5132,15840" to="5132,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"/>
              <v:line id="Line 298" style="position:absolute;visibility:visible;mso-wrap-style:square" o:spid="_x0000_s1077" strokecolor="#bdbfbf" strokeweight=".15347mm" o:connectortype="straight" from="5236,15840" to="5236,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"/>
              <v:line id="Line 299" style="position:absolute;visibility:visible;mso-wrap-style:square" o:spid="_x0000_s1078" strokecolor="#bdbfbf" strokeweight=".15347mm" o:connectortype="straight" from="5340,15840" to="5340,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"/>
              <v:line id="Line 300" style="position:absolute;visibility:visible;mso-wrap-style:square" o:spid="_x0000_s1079" strokecolor="#bdbfbf" strokeweight=".15347mm" o:connectortype="straight" from="5444,15840" to="5444,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"/>
              <v:line id="Line 301" style="position:absolute;visibility:visible;mso-wrap-style:square" o:spid="_x0000_s1080" strokecolor="#bdbfbf" strokeweight=".15347mm" o:connectortype="straight" from="5547,15840" to="5547,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"/>
              <v:line id="Line 302" style="position:absolute;visibility:visible;mso-wrap-style:square" o:spid="_x0000_s1081" strokecolor="#bdbfbf" strokeweight=".15347mm" o:connectortype="straight" from="5651,15840" to="5651,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"/>
              <v:line id="Line 303" style="position:absolute;visibility:visible;mso-wrap-style:square" o:spid="_x0000_s1082" strokecolor="#bdbfbf" strokeweight=".15347mm" o:connectortype="straight" from="5755,15840" to="5755,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"/>
              <v:line id="Line 304" style="position:absolute;visibility:visible;mso-wrap-style:square" o:spid="_x0000_s1083" strokecolor="#bdbfbf" strokeweight=".15347mm" o:connectortype="straight" from="5859,15840" to="5859,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"/>
              <v:line id="Line 305" style="position:absolute;visibility:visible;mso-wrap-style:square" o:spid="_x0000_s1084" strokecolor="#bdbfbf" strokeweight=".15347mm" o:connectortype="straight" from="5962,15840" to="5962,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"/>
              <v:line id="Line 306" style="position:absolute;visibility:visible;mso-wrap-style:square" o:spid="_x0000_s1085" strokecolor="#bdbfbf" strokeweight=".15347mm" o:connectortype="straight" from="6066,15840" to="6066,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"/>
              <v:line id="Line 307" style="position:absolute;visibility:visible;mso-wrap-style:square" o:spid="_x0000_s1086" strokecolor="#bdbfbf" strokeweight=".15347mm" o:connectortype="straight" from="6170,15840" to="6170,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"/>
              <v:line id="Line 308" style="position:absolute;visibility:visible;mso-wrap-style:square" o:spid="_x0000_s1087" strokecolor="#bdbfbf" strokeweight=".15347mm" o:connectortype="straight" from="6274,15840" to="6274,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"/>
              <v:line id="Line 309" style="position:absolute;visibility:visible;mso-wrap-style:square" o:spid="_x0000_s1088" strokecolor="#bdbfbf" strokeweight=".15347mm" o:connectortype="straight" from="6377,15840" to="6377,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"/>
              <v:line id="Line 310" style="position:absolute;visibility:visible;mso-wrap-style:square" o:spid="_x0000_s1089" strokecolor="#bdbfbf" strokeweight=".15347mm" o:connectortype="straight" from="6481,15840" to="6481,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"/>
              <v:line id="Line 311" style="position:absolute;visibility:visible;mso-wrap-style:square" o:spid="_x0000_s1090" strokecolor="#bdbfbf" strokeweight=".15347mm" o:connectortype="straight" from="6585,15840" to="6585,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"/>
              <v:line id="Line 312" style="position:absolute;visibility:visible;mso-wrap-style:square" o:spid="_x0000_s1091" strokecolor="#bdbfbf" strokeweight=".15347mm" o:connectortype="straight" from="6688,15840" to="6688,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"/>
              <v:line id="Line 313" style="position:absolute;visibility:visible;mso-wrap-style:square" o:spid="_x0000_s1092" strokecolor="#bdbfbf" strokeweight=".15347mm" o:connectortype="straight" from="6792,15840" to="6792,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"/>
              <v:line id="Line 314" style="position:absolute;visibility:visible;mso-wrap-style:square" o:spid="_x0000_s1093" strokecolor="#bdbfbf" strokeweight=".15347mm" o:connectortype="straight" from="6896,15840" to="6896,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"/>
              <v:line id="Line 315" style="position:absolute;visibility:visible;mso-wrap-style:square" o:spid="_x0000_s1094" strokecolor="#bdbfbf" strokeweight=".15347mm" o:connectortype="straight" from="7000,15840" to="7000,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"/>
              <v:line id="Line 316" style="position:absolute;visibility:visible;mso-wrap-style:square" o:spid="_x0000_s1095" strokecolor="#bdbfbf" strokeweight=".15347mm" o:connectortype="straight" from="7103,15840" to="7103,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"/>
              <v:line id="Line 317" style="position:absolute;visibility:visible;mso-wrap-style:square" o:spid="_x0000_s1096" strokecolor="#bdbfbf" strokeweight=".15347mm" o:connectortype="straight" from="7207,15840" to="7207,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"/>
              <v:line id="Line 318" style="position:absolute;visibility:visible;mso-wrap-style:square" o:spid="_x0000_s1097" strokecolor="#bdbfbf" strokeweight=".15347mm" o:connectortype="straight" from="7311,15840" to="7311,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"/>
              <v:line id="Line 319" style="position:absolute;visibility:visible;mso-wrap-style:square" o:spid="_x0000_s1098" strokecolor="#bdbfbf" strokeweight=".15347mm" o:connectortype="straight" from="7415,15840" to="7415,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"/>
              <v:line id="Line 320" style="position:absolute;visibility:visible;mso-wrap-style:square" o:spid="_x0000_s1099" strokecolor="#bdbfbf" strokeweight=".15347mm" o:connectortype="straight" from="7518,15840" to="7518,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"/>
              <v:line id="Line 321" style="position:absolute;visibility:visible;mso-wrap-style:square" o:spid="_x0000_s1100" strokecolor="#bdbfbf" strokeweight=".15347mm" o:connectortype="straight" from="7622,15840" to="7622,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"/>
              <v:line id="Line 322" style="position:absolute;visibility:visible;mso-wrap-style:square" o:spid="_x0000_s1101" strokecolor="#bdbfbf" strokeweight=".15347mm" o:connectortype="straight" from="7726,15840" to="7726,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"/>
              <v:line id="Line 323" style="position:absolute;visibility:visible;mso-wrap-style:square" o:spid="_x0000_s1102" strokecolor="#bdbfbf" strokeweight=".15347mm" o:connectortype="straight" from="7829,15840" to="7829,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"/>
              <v:line id="Line 324" style="position:absolute;visibility:visible;mso-wrap-style:square" o:spid="_x0000_s1103" strokecolor="#bdbfbf" strokeweight=".15347mm" o:connectortype="straight" from="7933,15840" to="7933,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"/>
              <v:line id="Line 325" style="position:absolute;visibility:visible;mso-wrap-style:square" o:spid="_x0000_s1104" strokecolor="#bdbfbf" strokeweight=".15347mm" o:connectortype="straight" from="8037,15840" to="8037,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"/>
              <v:line id="Line 326" style="position:absolute;visibility:visible;mso-wrap-style:square" o:spid="_x0000_s1105" strokecolor="#bdbfbf" strokeweight=".15347mm" o:connectortype="straight" from="8141,15840" to="8141,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"/>
              <v:line id="Line 327" style="position:absolute;visibility:visible;mso-wrap-style:square" o:spid="_x0000_s1106" strokecolor="#bdbfbf" strokeweight=".15347mm" o:connectortype="straight" from="8244,15840" to="8244,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"/>
              <v:line id="Line 328" style="position:absolute;visibility:visible;mso-wrap-style:square" o:spid="_x0000_s1107" strokecolor="#bdbfbf" strokeweight=".15347mm" o:connectortype="straight" from="8348,15840" to="8348,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"/>
              <v:line id="Line 329" style="position:absolute;visibility:visible;mso-wrap-style:square" o:spid="_x0000_s1108" strokecolor="#bdbfbf" strokeweight=".15347mm" o:connectortype="straight" from="8452,15840" to="8452,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"/>
              <v:line id="Line 330" style="position:absolute;visibility:visible;mso-wrap-style:square" o:spid="_x0000_s1109" strokecolor="#bdbfbf" strokeweight=".15347mm" o:connectortype="straight" from="8556,15840" to="8556,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"/>
              <v:line id="Line 331" style="position:absolute;visibility:visible;mso-wrap-style:square" o:spid="_x0000_s1110" strokecolor="#bdbfbf" strokeweight=".15347mm" o:connectortype="straight" from="8659,15840" to="8659,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"/>
              <v:line id="Line 332" style="position:absolute;visibility:visible;mso-wrap-style:square" o:spid="_x0000_s1111" strokecolor="#bdbfbf" strokeweight=".15347mm" o:connectortype="straight" from="8763,15840" to="8763,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"/>
              <v:line id="Line 333" style="position:absolute;visibility:visible;mso-wrap-style:square" o:spid="_x0000_s1112" strokecolor="#bdbfbf" strokeweight=".15347mm" o:connectortype="straight" from="8867,15840" to="8867,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"/>
              <v:line id="Line 334" style="position:absolute;visibility:visible;mso-wrap-style:square" o:spid="_x0000_s1113" strokecolor="#bdbfbf" strokeweight=".15347mm" o:connectortype="straight" from="8971,15840" to="8971,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"/>
              <v:line id="Line 335" style="position:absolute;visibility:visible;mso-wrap-style:square" o:spid="_x0000_s1114" strokecolor="#bdbfbf" strokeweight=".15347mm" o:connectortype="straight" from="9074,15840" to="9074,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"/>
              <v:line id="Line 336" style="position:absolute;visibility:visible;mso-wrap-style:square" o:spid="_x0000_s1115" strokecolor="#bdbfbf" strokeweight=".15347mm" o:connectortype="straight" from="9178,15840" to="9178,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"/>
              <v:line id="Line 337" style="position:absolute;visibility:visible;mso-wrap-style:square" o:spid="_x0000_s1116" strokecolor="#bdbfbf" strokeweight=".15347mm" o:connectortype="straight" from="9282,15840" to="9282,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"/>
              <v:line id="Line 338" style="position:absolute;visibility:visible;mso-wrap-style:square" o:spid="_x0000_s1117" strokecolor="#bdbfbf" strokeweight=".15347mm" o:connectortype="straight" from="9386,15840" to="9386,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"/>
              <v:line id="Line 339" style="position:absolute;visibility:visible;mso-wrap-style:square" o:spid="_x0000_s1118" strokecolor="#bdbfbf" strokeweight=".15347mm" o:connectortype="straight" from="9489,15840" to="9489,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"/>
              <v:line id="Line 340" style="position:absolute;visibility:visible;mso-wrap-style:square" o:spid="_x0000_s1119" strokecolor="#bdbfbf" strokeweight=".15347mm" o:connectortype="straight" from="9593,15840" to="9593,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"/>
              <v:line id="Line 341" style="position:absolute;visibility:visible;mso-wrap-style:square" o:spid="_x0000_s1120" strokecolor="#bdbfbf" strokeweight=".15347mm" o:connectortype="straight" from="9697,15840" to="9697,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"/>
              <v:line id="Line 342" style="position:absolute;visibility:visible;mso-wrap-style:square" o:spid="_x0000_s1121" strokecolor="#bdbfbf" strokeweight=".15347mm" o:connectortype="straight" from="9801,15840" to="9801,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"/>
              <v:line id="Line 343" style="position:absolute;visibility:visible;mso-wrap-style:square" o:spid="_x0000_s1122" strokecolor="#bdbfbf" strokeweight=".15347mm" o:connectortype="straight" from="9904,15840" to="9904,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"/>
              <v:line id="Line 344" style="position:absolute;visibility:visible;mso-wrap-style:square" o:spid="_x0000_s1123" strokecolor="#bdbfbf" strokeweight=".15347mm" o:connectortype="straight" from="10008,15840" to="10008,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"/>
              <v:line id="Line 345" style="position:absolute;visibility:visible;mso-wrap-style:square" o:spid="_x0000_s1124" strokecolor="#bdbfbf" strokeweight=".15347mm" o:connectortype="straight" from="10112,15840" to="10112,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"/>
              <v:line id="Line 346" style="position:absolute;visibility:visible;mso-wrap-style:square" o:spid="_x0000_s1125" strokecolor="#bdbfbf" strokeweight=".15347mm" o:connectortype="straight" from="10215,15840" to="10215,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"/>
              <v:line id="Line 347" style="position:absolute;visibility:visible;mso-wrap-style:square" o:spid="_x0000_s1126" strokecolor="#bdbfbf" strokeweight=".15347mm" o:connectortype="straight" from="10319,15840" to="10319,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"/>
              <v:line id="Line 348" style="position:absolute;visibility:visible;mso-wrap-style:square" o:spid="_x0000_s1127" strokecolor="#bdbfbf" strokeweight=".15347mm" o:connectortype="straight" from="10423,15840" to="10423,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"/>
              <v:line id="Line 349" style="position:absolute;visibility:visible;mso-wrap-style:square" o:spid="_x0000_s1128" strokecolor="#bdbfbf" strokeweight=".15347mm" o:connectortype="straight" from="10527,15840" to="10527,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"/>
              <v:line id="Line 350" style="position:absolute;visibility:visible;mso-wrap-style:square" o:spid="_x0000_s1129" strokecolor="#bdbfbf" strokeweight=".15347mm" o:connectortype="straight" from="10630,15840" to="10630,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"/>
              <v:line id="Line 351" style="position:absolute;visibility:visible;mso-wrap-style:square" o:spid="_x0000_s1130" strokecolor="#bdbfbf" strokeweight=".15347mm" o:connectortype="straight" from="10734,15840" to="10734,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"/>
              <v:line id="Line 352" style="position:absolute;visibility:visible;mso-wrap-style:square" o:spid="_x0000_s1131" strokecolor="#bdbfbf" strokeweight=".15347mm" o:connectortype="straight" from="10838,15840" to="10838,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"/>
              <v:line id="Line 353" style="position:absolute;visibility:visible;mso-wrap-style:square" o:spid="_x0000_s1132" strokecolor="#bdbfbf" strokeweight=".15347mm" o:connectortype="straight" from="10942,15840" to="10942,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"/>
              <v:line id="Line 354" style="position:absolute;visibility:visible;mso-wrap-style:square" o:spid="_x0000_s1133" strokecolor="#bdbfbf" strokeweight=".15347mm" o:connectortype="straight" from="11045,15840" to="11045,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"/>
              <v:line id="Line 355" style="position:absolute;visibility:visible;mso-wrap-style:square" o:spid="_x0000_s1134" strokecolor="#bdbfbf" strokeweight=".15347mm" o:connectortype="straight" from="11149,15840" to="11149,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"/>
              <v:line id="Line 356" style="position:absolute;visibility:visible;mso-wrap-style:square" o:spid="_x0000_s1135" strokecolor="#bdbfbf" strokeweight=".15347mm" o:connectortype="straight" from="11253,15840" to="11253,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"/>
              <v:line id="Line 357" style="position:absolute;visibility:visible;mso-wrap-style:square" o:spid="_x0000_s1136" strokecolor="#bdbfbf" strokeweight=".15347mm" o:connectortype="straight" from="11357,15840" to="11357,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"/>
              <v:line id="Line 358" style="position:absolute;visibility:visible;mso-wrap-style:square" o:spid="_x0000_s1137" strokecolor="#bdbfbf" strokeweight=".15347mm" o:connectortype="straight" from="11460,15840" to="11460,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"/>
              <v:line id="Line 359" style="position:absolute;visibility:visible;mso-wrap-style:square" o:spid="_x0000_s1138" strokecolor="#bdbfbf" strokeweight=".15347mm" o:connectortype="straight" from="11564,15840" to="11564,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"/>
              <v:line id="Line 360" style="position:absolute;visibility:visible;mso-wrap-style:square" o:spid="_x0000_s1139" strokecolor="#bdbfbf" strokeweight=".15347mm" o:connectortype="straight" from="11668,15840" to="11668,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"/>
              <v:line id="Line 361" style="position:absolute;visibility:visible;mso-wrap-style:square" o:spid="_x0000_s1140" strokecolor="#bdbfbf" strokeweight=".15347mm" o:connectortype="straight" from="11772,15840" to="11772,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"/>
              <v:line id="Line 362" style="position:absolute;visibility:visible;mso-wrap-style:square" o:spid="_x0000_s1141" strokecolor="#bdbfbf" strokeweight=".15347mm" o:connectortype="straight" from="11875,15840" to="11875,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"/>
              <v:line id="Line 363" style="position:absolute;visibility:visible;mso-wrap-style:square" o:spid="_x0000_s1142" strokecolor="#bdbfbf" strokeweight=".15347mm" o:connectortype="straight" from="11979,15840" to="11979,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"/>
              <v:line id="Line 364" style="position:absolute;visibility:visible;mso-wrap-style:square" o:spid="_x0000_s1143" strokecolor="#bdbfbf" strokeweight=".15347mm" o:connectortype="straight" from="12083,15840" to="12083,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"/>
              <v:line id="Line 365" style="position:absolute;visibility:visible;mso-wrap-style:square" o:spid="_x0000_s1144" strokecolor="#bdbfbf" strokeweight=".15347mm" o:connectortype="straight" from="12186,15840" to="12186,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"/>
              <v:line id="Line 366" style="position:absolute;visibility:visible;mso-wrap-style:square" o:spid="_x0000_s1145" strokecolor="#bdbfbf" strokeweight=".15347mm" o:connectortype="straight" from="12240,15776" to="12240,15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"/>
              <v:line id="Line 367" style="position:absolute;visibility:visible;mso-wrap-style:square" o:spid="_x0000_s1146" strokecolor="#bdbfbf" strokeweight=".15347mm" o:connectortype="straight" from="12240,15645" to="12240,15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"/>
              <v:line id="Line 368" style="position:absolute;visibility:visible;mso-wrap-style:square" o:spid="_x0000_s1147" strokecolor="#bdbfbf" strokeweight=".15347mm" o:connectortype="straight" from="12240,15514" to="12240,15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"/>
              <v:line id="Line 369" style="position:absolute;visibility:visible;mso-wrap-style:square" o:spid="_x0000_s1148" strokecolor="#bdbfbf" strokeweight=".15347mm" o:connectortype="straight" from="12240,15383" to="12240,15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"/>
              <v:line id="Line 370" style="position:absolute;visibility:visible;mso-wrap-style:square" o:spid="_x0000_s1149" strokecolor="#bdbfbf" strokeweight=".15347mm" o:connectortype="straight" from="12240,15252" to="12240,15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"/>
              <v:line id="Line 371" style="position:absolute;visibility:visible;mso-wrap-style:square" o:spid="_x0000_s1150" strokecolor="#bdbfbf" strokeweight=".15347mm" o:connectortype="straight" from="12240,15121" to="12240,15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"/>
              <v:line id="Line 372" style="position:absolute;visibility:visible;mso-wrap-style:square" o:spid="_x0000_s1151" strokecolor="#bdbfbf" strokeweight=".15347mm" o:connectortype="straight" from="12240,14989" to="12240,14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"/>
              <v:line id="Line 373" style="position:absolute;visibility:visible;mso-wrap-style:square" o:spid="_x0000_s1152" strokecolor="#bdbfbf" strokeweight=".15347mm" o:connectortype="straight" from="12240,14858" to="12240,14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"/>
              <v:line id="Line 374" style="position:absolute;visibility:visible;mso-wrap-style:square" o:spid="_x0000_s1153" strokecolor="#bdbfbf" strokeweight=".15347mm" o:connectortype="straight" from="12240,14727" to="12240,14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"/>
              <v:line id="Line 375" style="position:absolute;visibility:visible;mso-wrap-style:square" o:spid="_x0000_s1154" strokecolor="#bdbfbf" strokeweight=".15347mm" o:connectortype="straight" from="12240,14596" to="12240,14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"/>
              <v:line id="Line 376" style="position:absolute;visibility:visible;mso-wrap-style:square" o:spid="_x0000_s1155" strokecolor="#bdbfbf" strokeweight=".15347mm" o:connectortype="straight" from="12240,14465" to="12240,14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"/>
              <v:line id="Line 377" style="position:absolute;visibility:visible;mso-wrap-style:square" o:spid="_x0000_s1156" strokecolor="#bdbfbf" strokeweight=".15347mm" o:connectortype="straight" from="12240,14333" to="12240,14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"/>
              <v:line id="Line 378" style="position:absolute;visibility:visible;mso-wrap-style:square" o:spid="_x0000_s1157" strokecolor="#bdbfbf" strokeweight=".15347mm" o:connectortype="straight" from="12240,14202" to="12240,14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"/>
              <v:line id="Line 379" style="position:absolute;visibility:visible;mso-wrap-style:square" o:spid="_x0000_s1158" strokecolor="#bdbfbf" strokeweight=".15347mm" o:connectortype="straight" from="12240,14071" to="12240,14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"/>
              <v:line id="Line 380" style="position:absolute;visibility:visible;mso-wrap-style:square" o:spid="_x0000_s1159" strokecolor="#bdbfbf" strokeweight=".15347mm" o:connectortype="straight" from="12240,13940" to="12240,13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"/>
              <v:line id="Line 381" style="position:absolute;visibility:visible;mso-wrap-style:square" o:spid="_x0000_s1160" strokecolor="#bdbfbf" strokeweight=".15347mm" o:connectortype="straight" from="12240,13809" to="12240,13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"/>
              <v:line id="Line 382" style="position:absolute;visibility:visible;mso-wrap-style:square" o:spid="_x0000_s1161" strokecolor="#bdbfbf" strokeweight=".15347mm" o:connectortype="straight" from="12240,13677" to="12240,13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"/>
              <v:line id="Line 383" style="position:absolute;visibility:visible;mso-wrap-style:square" o:spid="_x0000_s1162" strokecolor="#bdbfbf" strokeweight=".15347mm" o:connectortype="straight" from="12240,13546" to="12240,13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"/>
              <v:line id="Line 384" style="position:absolute;visibility:visible;mso-wrap-style:square" o:spid="_x0000_s1163" strokecolor="#bdbfbf" strokeweight=".15347mm" o:connectortype="straight" from="12240,13415" to="12240,13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"/>
              <v:line id="Line 385" style="position:absolute;visibility:visible;mso-wrap-style:square" o:spid="_x0000_s1164" strokecolor="#bdbfbf" strokeweight=".15347mm" o:connectortype="straight" from="12240,13284" to="12240,13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"/>
              <v:line id="Line 386" style="position:absolute;visibility:visible;mso-wrap-style:square" o:spid="_x0000_s1165" strokecolor="#bdbfbf" strokeweight=".15347mm" o:connectortype="straight" from="12240,13153" to="12240,13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"/>
              <v:line id="Line 387" style="position:absolute;visibility:visible;mso-wrap-style:square" o:spid="_x0000_s1166" strokecolor="#bdbfbf" strokeweight=".15347mm" o:connectortype="straight" from="12240,13022" to="12240,13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"/>
              <v:line id="Line 388" style="position:absolute;visibility:visible;mso-wrap-style:square" o:spid="_x0000_s1167" strokecolor="#bdbfbf" strokeweight=".15347mm" o:connectortype="straight" from="12240,12890" to="12240,12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"/>
              <v:line id="Line 389" style="position:absolute;visibility:visible;mso-wrap-style:square" o:spid="_x0000_s1168" strokecolor="#bdbfbf" strokeweight=".15347mm" o:connectortype="straight" from="12240,12759" to="12240,12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"/>
              <v:line id="Line 390" style="position:absolute;visibility:visible;mso-wrap-style:square" o:spid="_x0000_s1169" strokecolor="#bdbfbf" strokeweight=".15347mm" o:connectortype="straight" from="12240,12628" to="12240,12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"/>
              <v:line id="Line 391" style="position:absolute;visibility:visible;mso-wrap-style:square" o:spid="_x0000_s1170" strokecolor="#bdbfbf" strokeweight=".15347mm" o:connectortype="straight" from="12240,12497" to="12240,12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"/>
              <v:line id="Line 392" style="position:absolute;visibility:visible;mso-wrap-style:square" o:spid="_x0000_s1171" strokecolor="#bdbfbf" strokeweight=".15347mm" o:connectortype="straight" from="12240,12366" to="12240,12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"/>
              <v:line id="Line 393" style="position:absolute;visibility:visible;mso-wrap-style:square" o:spid="_x0000_s1172" strokecolor="#bdbfbf" strokeweight=".15347mm" o:connectortype="straight" from="12240,12234" to="12240,12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"/>
              <v:line id="Line 394" style="position:absolute;visibility:visible;mso-wrap-style:square" o:spid="_x0000_s1173" strokecolor="#bdbfbf" strokeweight=".15347mm" o:connectortype="straight" from="12240,12103" to="12240,12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"/>
              <v:line id="Line 395" style="position:absolute;visibility:visible;mso-wrap-style:square" o:spid="_x0000_s1174" strokecolor="#bdbfbf" strokeweight=".15347mm" o:connectortype="straight" from="12240,11972" to="12240,11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"/>
              <v:line id="Line 396" style="position:absolute;visibility:visible;mso-wrap-style:square" o:spid="_x0000_s1175" strokecolor="#bdbfbf" strokeweight=".15347mm" o:connectortype="straight" from="12240,11841" to="12240,11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"/>
              <v:line id="Line 397" style="position:absolute;visibility:visible;mso-wrap-style:square" o:spid="_x0000_s1176" strokecolor="#bdbfbf" strokeweight=".15347mm" o:connectortype="straight" from="12240,11710" to="12240,11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"/>
              <v:line id="Line 398" style="position:absolute;visibility:visible;mso-wrap-style:square" o:spid="_x0000_s1177" strokecolor="#bdbfbf" strokeweight=".15347mm" o:connectortype="straight" from="12240,11578" to="12240,11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"/>
              <v:line id="Line 399" style="position:absolute;visibility:visible;mso-wrap-style:square" o:spid="_x0000_s1178" strokecolor="#bdbfbf" strokeweight=".15347mm" o:connectortype="straight" from="12240,11447" to="12240,11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"/>
              <v:line id="Line 400" style="position:absolute;visibility:visible;mso-wrap-style:square" o:spid="_x0000_s1179" strokecolor="#bdbfbf" strokeweight=".15347mm" o:connectortype="straight" from="12240,11316" to="12240,11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"/>
              <v:line id="Line 401" style="position:absolute;visibility:visible;mso-wrap-style:square" o:spid="_x0000_s1180" strokecolor="#bdbfbf" strokeweight=".15347mm" o:connectortype="straight" from="12240,11185" to="12240,11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"/>
              <v:line id="Line 402" style="position:absolute;visibility:visible;mso-wrap-style:square" o:spid="_x0000_s1181" strokecolor="#bdbfbf" strokeweight=".15347mm" o:connectortype="straight" from="12240,11054" to="12240,11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"/>
              <v:line id="Line 403" style="position:absolute;visibility:visible;mso-wrap-style:square" o:spid="_x0000_s1182" strokecolor="#bdbfbf" strokeweight=".15347mm" o:connectortype="straight" from="12240,10923" to="12240,109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"/>
              <v:line id="Line 404" style="position:absolute;visibility:visible;mso-wrap-style:square" o:spid="_x0000_s1183" strokecolor="#bdbfbf" strokeweight=".15347mm" o:connectortype="straight" from="12240,10791" to="12240,10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"/>
              <v:line id="Line 405" style="position:absolute;visibility:visible;mso-wrap-style:square" o:spid="_x0000_s1184" strokecolor="#bdbfbf" strokeweight=".15347mm" o:connectortype="straight" from="12240,10660" to="12240,10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"/>
              <v:line id="Line 406" style="position:absolute;visibility:visible;mso-wrap-style:square" o:spid="_x0000_s1185" strokecolor="#bdbfbf" strokeweight=".15347mm" o:connectortype="straight" from="12240,10529" to="12240,10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"/>
              <v:line id="Line 407" style="position:absolute;visibility:visible;mso-wrap-style:square" o:spid="_x0000_s1186" strokecolor="#bdbfbf" strokeweight=".15347mm" o:connectortype="straight" from="12240,10398" to="12240,10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"/>
              <v:line id="Line 408" style="position:absolute;visibility:visible;mso-wrap-style:square" o:spid="_x0000_s1187" strokecolor="#bdbfbf" strokeweight=".15347mm" o:connectortype="straight" from="12240,10267" to="12240,10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"/>
              <v:line id="Line 409" style="position:absolute;visibility:visible;mso-wrap-style:square" o:spid="_x0000_s1188" strokecolor="#bdbfbf" strokeweight=".15347mm" o:connectortype="straight" from="12240,10135" to="12240,10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"/>
              <v:line id="Line 410" style="position:absolute;visibility:visible;mso-wrap-style:square" o:spid="_x0000_s1189" strokecolor="#bdbfbf" strokeweight=".15347mm" o:connectortype="straight" from="12240,10004" to="12240,10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"/>
              <v:line id="Line 411" style="position:absolute;visibility:visible;mso-wrap-style:square" o:spid="_x0000_s1190" strokecolor="#bdbfbf" strokeweight=".15347mm" o:connectortype="straight" from="12240,9873" to="12240,9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"/>
              <v:line id="Line 412" style="position:absolute;visibility:visible;mso-wrap-style:square" o:spid="_x0000_s1191" strokecolor="#bdbfbf" strokeweight=".15347mm" o:connectortype="straight" from="12240,9742" to="12240,9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"/>
              <v:line id="Line 413" style="position:absolute;visibility:visible;mso-wrap-style:square" o:spid="_x0000_s1192" strokecolor="#bdbfbf" strokeweight=".15347mm" o:connectortype="straight" from="12240,9611" to="12240,9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"/>
              <v:line id="Line 414" style="position:absolute;visibility:visible;mso-wrap-style:square" o:spid="_x0000_s1193" strokecolor="#bdbfbf" strokeweight=".15347mm" o:connectortype="straight" from="12240,9479" to="12240,9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"/>
              <v:line id="Line 415" style="position:absolute;visibility:visible;mso-wrap-style:square" o:spid="_x0000_s1194" strokecolor="#bdbfbf" strokeweight=".15347mm" o:connectortype="straight" from="12240,9348" to="12240,9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"/>
              <v:line id="Line 416" style="position:absolute;visibility:visible;mso-wrap-style:square" o:spid="_x0000_s1195" strokecolor="#bdbfbf" strokeweight=".15347mm" o:connectortype="straight" from="12240,9217" to="12240,9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"/>
              <v:line id="Line 417" style="position:absolute;visibility:visible;mso-wrap-style:square" o:spid="_x0000_s1196" strokecolor="#bdbfbf" strokeweight=".15347mm" o:connectortype="straight" from="12240,9086" to="12240,90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"/>
              <v:line id="Line 418" style="position:absolute;visibility:visible;mso-wrap-style:square" o:spid="_x0000_s1197" strokecolor="#bdbfbf" strokeweight=".15347mm" o:connectortype="straight" from="12240,8955" to="12240,8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"/>
              <v:line id="Line 419" style="position:absolute;visibility:visible;mso-wrap-style:square" o:spid="_x0000_s1198" strokecolor="#bdbfbf" strokeweight=".15347mm" o:connectortype="straight" from="12240,8824" to="12240,8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"/>
              <v:line id="Line 420" style="position:absolute;visibility:visible;mso-wrap-style:square" o:spid="_x0000_s1199" strokecolor="#bdbfbf" strokeweight=".15347mm" o:connectortype="straight" from="12240,8692" to="12240,8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"/>
              <v:line id="Line 421" style="position:absolute;visibility:visible;mso-wrap-style:square" o:spid="_x0000_s1200" strokecolor="#bdbfbf" strokeweight=".15347mm" o:connectortype="straight" from="12240,8561" to="12240,8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"/>
              <v:line id="Line 422" style="position:absolute;visibility:visible;mso-wrap-style:square" o:spid="_x0000_s1201" strokecolor="#bdbfbf" strokeweight=".15347mm" o:connectortype="straight" from="12240,8430" to="12240,8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"/>
              <v:line id="Line 423" style="position:absolute;visibility:visible;mso-wrap-style:square" o:spid="_x0000_s1202" strokecolor="#bdbfbf" strokeweight=".15347mm" o:connectortype="straight" from="12240,8299" to="12240,8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"/>
              <v:line id="Line 424" style="position:absolute;visibility:visible;mso-wrap-style:square" o:spid="_x0000_s1203" strokecolor="#bdbfbf" strokeweight=".15347mm" o:connectortype="straight" from="12240,8168" to="12240,8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"/>
              <v:line id="Line 425" style="position:absolute;visibility:visible;mso-wrap-style:square" o:spid="_x0000_s1204" strokecolor="#bdbfbf" strokeweight=".15347mm" o:connectortype="straight" from="12240,8036" to="12240,8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"/>
              <v:line id="Line 426" style="position:absolute;visibility:visible;mso-wrap-style:square" o:spid="_x0000_s1205" strokecolor="#bdbfbf" strokeweight=".15347mm" o:connectortype="straight" from="12240,7905" to="12240,7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"/>
              <v:line id="Line 427" style="position:absolute;visibility:visible;mso-wrap-style:square" o:spid="_x0000_s1206" strokecolor="#bdbfbf" strokeweight=".15347mm" o:connectortype="straight" from="12240,7774" to="12240,7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"/>
              <v:line id="Line 428" style="position:absolute;visibility:visible;mso-wrap-style:square" o:spid="_x0000_s1207" strokecolor="#bdbfbf" strokeweight=".15347mm" o:connectortype="straight" from="12240,7643" to="12240,7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"/>
              <v:line id="Line 429" style="position:absolute;visibility:visible;mso-wrap-style:square" o:spid="_x0000_s1208" strokecolor="#bdbfbf" strokeweight=".15347mm" o:connectortype="straight" from="12240,7512" to="12240,7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"/>
              <v:line id="Line 430" style="position:absolute;visibility:visible;mso-wrap-style:square" o:spid="_x0000_s1209" strokecolor="#bdbfbf" strokeweight=".15347mm" o:connectortype="straight" from="12240,7381" to="12240,7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"/>
              <v:line id="Line 431" style="position:absolute;visibility:visible;mso-wrap-style:square" o:spid="_x0000_s1210" strokecolor="#bdbfbf" strokeweight=".15347mm" o:connectortype="straight" from="12240,7249" to="12240,7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"/>
              <v:line id="Line 432" style="position:absolute;visibility:visible;mso-wrap-style:square" o:spid="_x0000_s1211" strokecolor="#bdbfbf" strokeweight=".15347mm" o:connectortype="straight" from="12240,7118" to="12240,7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"/>
              <v:line id="Line 433" style="position:absolute;visibility:visible;mso-wrap-style:square" o:spid="_x0000_s1212" strokecolor="#bdbfbf" strokeweight=".15347mm" o:connectortype="straight" from="12240,6987" to="12240,6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"/>
              <v:line id="Line 434" style="position:absolute;visibility:visible;mso-wrap-style:square" o:spid="_x0000_s1213" strokecolor="#bdbfbf" strokeweight=".15347mm" o:connectortype="straight" from="12240,6856" to="12240,6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"/>
              <v:line id="Line 435" style="position:absolute;visibility:visible;mso-wrap-style:square" o:spid="_x0000_s1214" strokecolor="#bdbfbf" strokeweight=".15347mm" o:connectortype="straight" from="12240,6725" to="12240,6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"/>
              <v:line id="Line 436" style="position:absolute;visibility:visible;mso-wrap-style:square" o:spid="_x0000_s1215" strokecolor="#bdbfbf" strokeweight=".15347mm" o:connectortype="straight" from="12240,6593" to="12240,6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"/>
              <v:line id="Line 437" style="position:absolute;visibility:visible;mso-wrap-style:square" o:spid="_x0000_s1216" strokecolor="#bdbfbf" strokeweight=".15347mm" o:connectortype="straight" from="12240,6462" to="12240,6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"/>
              <v:line id="Line 438" style="position:absolute;visibility:visible;mso-wrap-style:square" o:spid="_x0000_s1217" strokecolor="#bdbfbf" strokeweight=".15347mm" o:connectortype="straight" from="12240,6331" to="12240,6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"/>
              <v:line id="Line 439" style="position:absolute;visibility:visible;mso-wrap-style:square" o:spid="_x0000_s1218" strokecolor="#bdbfbf" strokeweight=".15347mm" o:connectortype="straight" from="12240,6200" to="12240,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"/>
              <v:line id="Line 440" style="position:absolute;visibility:visible;mso-wrap-style:square" o:spid="_x0000_s1219" strokecolor="#bdbfbf" strokeweight=".15347mm" o:connectortype="straight" from="12240,6069" to="12240,6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"/>
              <v:line id="Line 441" style="position:absolute;visibility:visible;mso-wrap-style:square" o:spid="_x0000_s1220" strokecolor="#bdbfbf" strokeweight=".15347mm" o:connectortype="straight" from="12240,5938" to="12240,59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"/>
              <v:line id="Line 442" style="position:absolute;visibility:visible;mso-wrap-style:square" o:spid="_x0000_s1221" strokecolor="#bdbfbf" strokeweight=".15347mm" o:connectortype="straight" from="12240,5806" to="12240,5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"/>
              <v:line id="Line 443" style="position:absolute;visibility:visible;mso-wrap-style:square" o:spid="_x0000_s1222" strokecolor="#bdbfbf" strokeweight=".15347mm" o:connectortype="straight" from="12240,5675" to="12240,5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"/>
              <v:line id="Line 444" style="position:absolute;visibility:visible;mso-wrap-style:square" o:spid="_x0000_s1223" strokecolor="#bdbfbf" strokeweight=".15347mm" o:connectortype="straight" from="12240,5544" to="12240,5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"/>
              <v:line id="Line 445" style="position:absolute;visibility:visible;mso-wrap-style:square" o:spid="_x0000_s1224" strokecolor="#bdbfbf" strokeweight=".15347mm" o:connectortype="straight" from="12240,5413" to="12240,5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"/>
              <v:line id="Line 446" style="position:absolute;visibility:visible;mso-wrap-style:square" o:spid="_x0000_s1225" strokecolor="#bdbfbf" strokeweight=".15347mm" o:connectortype="straight" from="12240,5282" to="12240,5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"/>
              <v:line id="Line 447" style="position:absolute;visibility:visible;mso-wrap-style:square" o:spid="_x0000_s1226" strokecolor="#bdbfbf" strokeweight=".15347mm" o:connectortype="straight" from="12240,5150" to="12240,5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"/>
              <v:line id="Line 448" style="position:absolute;visibility:visible;mso-wrap-style:square" o:spid="_x0000_s1227" strokecolor="#bdbfbf" strokeweight=".15347mm" o:connectortype="straight" from="12240,5019" to="12240,5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"/>
              <v:line id="Line 449" style="position:absolute;visibility:visible;mso-wrap-style:square" o:spid="_x0000_s1228" strokecolor="#bdbfbf" strokeweight=".15347mm" o:connectortype="straight" from="12240,4888" to="12240,4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"/>
              <v:line id="Line 450" style="position:absolute;visibility:visible;mso-wrap-style:square" o:spid="_x0000_s1229" strokecolor="#bdbfbf" strokeweight=".15347mm" o:connectortype="straight" from="12240,4757" to="12240,4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"/>
              <v:line id="Line 451" style="position:absolute;visibility:visible;mso-wrap-style:square" o:spid="_x0000_s1230" strokecolor="#bdbfbf" strokeweight=".15347mm" o:connectortype="straight" from="12240,4626" to="12240,4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"/>
              <v:line id="Line 452" style="position:absolute;visibility:visible;mso-wrap-style:square" o:spid="_x0000_s1231" strokecolor="#bdbfbf" strokeweight=".15347mm" o:connectortype="straight" from="12240,4495" to="12240,4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"/>
              <v:line id="Line 453" style="position:absolute;visibility:visible;mso-wrap-style:square" o:spid="_x0000_s1232" strokecolor="#bdbfbf" strokeweight=".15347mm" o:connectortype="straight" from="12240,4363" to="12240,4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"/>
              <v:line id="Line 454" style="position:absolute;visibility:visible;mso-wrap-style:square" o:spid="_x0000_s1233" strokecolor="#bdbfbf" strokeweight=".15347mm" o:connectortype="straight" from="12240,4232" to="12240,4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"/>
              <v:line id="Line 455" style="position:absolute;visibility:visible;mso-wrap-style:square" o:spid="_x0000_s1234" strokecolor="#bdbfbf" strokeweight=".15347mm" o:connectortype="straight" from="12240,4101" to="12240,4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"/>
              <v:line id="Line 456" style="position:absolute;visibility:visible;mso-wrap-style:square" o:spid="_x0000_s1235" strokecolor="#bdbfbf" strokeweight=".15347mm" o:connectortype="straight" from="12240,3970" to="12240,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"/>
              <v:line id="Line 457" style="position:absolute;visibility:visible;mso-wrap-style:square" o:spid="_x0000_s1236" strokecolor="#bdbfbf" strokeweight=".15347mm" o:connectortype="straight" from="12240,3839" to="12240,3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"/>
              <v:line id="Line 458" style="position:absolute;visibility:visible;mso-wrap-style:square" o:spid="_x0000_s1237" strokecolor="#bdbfbf" strokeweight=".15347mm" o:connectortype="straight" from="12240,3707" to="12240,3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"/>
              <v:line id="Line 459" style="position:absolute;visibility:visible;mso-wrap-style:square" o:spid="_x0000_s1238" strokecolor="#bdbfbf" strokeweight=".15347mm" o:connectortype="straight" from="12240,3576" to="12240,3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"/>
              <v:line id="Line 460" style="position:absolute;visibility:visible;mso-wrap-style:square" o:spid="_x0000_s1239" strokecolor="#bdbfbf" strokeweight=".15347mm" o:connectortype="straight" from="12240,3445" to="12240,3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"/>
              <v:line id="Line 461" style="position:absolute;visibility:visible;mso-wrap-style:square" o:spid="_x0000_s1240" strokecolor="#bdbfbf" strokeweight=".15347mm" o:connectortype="straight" from="12240,3314" to="12240,3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"/>
              <v:line id="Line 462" style="position:absolute;visibility:visible;mso-wrap-style:square" o:spid="_x0000_s1241" strokecolor="#bdbfbf" strokeweight=".15347mm" o:connectortype="straight" from="12240,3183" to="12240,3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"/>
              <v:line id="Line 463" style="position:absolute;visibility:visible;mso-wrap-style:square" o:spid="_x0000_s1242" strokecolor="#bdbfbf" strokeweight=".15347mm" o:connectortype="straight" from="12240,3052" to="12240,3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"/>
              <v:line id="Line 464" style="position:absolute;visibility:visible;mso-wrap-style:square" o:spid="_x0000_s1243" strokecolor="#bdbfbf" strokeweight=".15347mm" o:connectortype="straight" from="12240,2920" to="12240,2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"/>
              <v:line id="Line 465" style="position:absolute;visibility:visible;mso-wrap-style:square" o:spid="_x0000_s1244" strokecolor="#bdbfbf" strokeweight=".15347mm" o:connectortype="straight" from="12240,2789" to="12240,2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"/>
              <v:line id="Line 466" style="position:absolute;visibility:visible;mso-wrap-style:square" o:spid="_x0000_s1245" strokecolor="#bdbfbf" strokeweight=".15347mm" o:connectortype="straight" from="12240,2658" to="12240,2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"/>
              <v:line id="Line 467" style="position:absolute;visibility:visible;mso-wrap-style:square" o:spid="_x0000_s1246" strokecolor="#bdbfbf" strokeweight=".15347mm" o:connectortype="straight" from="12240,2527" to="12240,2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"/>
              <v:line id="Line 468" style="position:absolute;visibility:visible;mso-wrap-style:square" o:spid="_x0000_s1247" strokecolor="#bdbfbf" strokeweight=".15347mm" o:connectortype="straight" from="12240,2396" to="12240,2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"/>
              <v:line id="Line 469" style="position:absolute;visibility:visible;mso-wrap-style:square" o:spid="_x0000_s1248" strokecolor="#bdbfbf" strokeweight=".15347mm" o:connectortype="straight" from="12240,2265" to="12240,2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"/>
              <v:line id="Line 470" style="position:absolute;visibility:visible;mso-wrap-style:square" o:spid="_x0000_s1249" strokecolor="#bdbfbf" strokeweight=".15347mm" o:connectortype="straight" from="12240,2133" to="12240,2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"/>
              <v:line id="Line 471" style="position:absolute;visibility:visible;mso-wrap-style:square" o:spid="_x0000_s1250" strokecolor="#bdbfbf" strokeweight=".15347mm" o:connectortype="straight" from="12240,2002" to="12240,2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"/>
              <v:line id="Line 472" style="position:absolute;visibility:visible;mso-wrap-style:square" o:spid="_x0000_s1251" strokecolor="#bdbfbf" strokeweight=".15347mm" o:connectortype="straight" from="12240,1871" to="12240,1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"/>
              <v:line id="Line 473" style="position:absolute;visibility:visible;mso-wrap-style:square" o:spid="_x0000_s1252" strokecolor="#bdbfbf" strokeweight=".15347mm" o:connectortype="straight" from="12240,1740" to="12240,1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"/>
              <v:line id="Line 474" style="position:absolute;visibility:visible;mso-wrap-style:square" o:spid="_x0000_s1253" strokecolor="#bdbfbf" strokeweight=".15347mm" o:connectortype="straight" from="12240,1609" to="12240,1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"/>
              <v:line id="Line 475" style="position:absolute;visibility:visible;mso-wrap-style:square" o:spid="_x0000_s1254" strokecolor="#bdbfbf" strokeweight=".15347mm" o:connectortype="straight" from="12240,1477" to="12240,1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"/>
              <v:line id="Line 476" style="position:absolute;visibility:visible;mso-wrap-style:square" o:spid="_x0000_s1255" strokecolor="#bdbfbf" strokeweight=".15347mm" o:connectortype="straight" from="12240,1346" to="12240,1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"/>
              <v:line id="Line 477" style="position:absolute;visibility:visible;mso-wrap-style:square" o:spid="_x0000_s1256" strokecolor="#bdbfbf" strokeweight=".15347mm" o:connectortype="straight" from="12240,1215" to="12240,1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"/>
              <v:line id="Line 478" style="position:absolute;visibility:visible;mso-wrap-style:square" o:spid="_x0000_s1257" strokecolor="#bdbfbf" strokeweight=".15347mm" o:connectortype="straight" from="12240,1084" to="12240,1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"/>
              <v:line id="Line 479" style="position:absolute;visibility:visible;mso-wrap-style:square" o:spid="_x0000_s1258" strokecolor="#bdbfbf" strokeweight=".15347mm" o:connectortype="straight" from="12240,953" to="12240,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"/>
              <v:line id="Line 480" style="position:absolute;visibility:visible;mso-wrap-style:square" o:spid="_x0000_s1259" strokecolor="#bdbfbf" strokeweight=".15347mm" o:connectortype="straight" from="12240,822" to="12240,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"/>
              <v:line id="Line 481" style="position:absolute;visibility:visible;mso-wrap-style:square" o:spid="_x0000_s1260" strokecolor="#bdbfbf" strokeweight=".15347mm" o:connectortype="straight" from="12240,690" to="12240,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"/>
              <v:line id="Line 482" style="position:absolute;visibility:visible;mso-wrap-style:square" o:spid="_x0000_s1261" strokecolor="#bdbfbf" strokeweight=".15347mm" o:connectortype="straight" from="12240,559" to="12240,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"/>
              <v:line id="Line 483" style="position:absolute;visibility:visible;mso-wrap-style:square" o:spid="_x0000_s1262" strokecolor="#bdbfbf" strokeweight=".15347mm" o:connectortype="straight" from="12240,428" to="12240,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"/>
              <v:line id="Line 484" style="position:absolute;visibility:visible;mso-wrap-style:square" o:spid="_x0000_s1263" strokecolor="#bdbfbf" strokeweight=".15347mm" o:connectortype="straight" from="12240,297" to="12240,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"/>
              <v:line id="Line 485" style="position:absolute;visibility:visible;mso-wrap-style:square" o:spid="_x0000_s1264" strokecolor="#bdbfbf" strokeweight=".15347mm" o:connectortype="straight" from="12240,166" to="12240,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"/>
              <v:line id="Line 486" style="position:absolute;visibility:visible;mso-wrap-style:square" o:spid="_x0000_s1265" strokecolor="#bdbfbf" strokeweight=".15347mm" o:connectortype="straight" from="12240,34" to="1224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"/>
              <v:rect id="Rectangle 487" style="position:absolute;width:12240;height:15840;visibility:visible;mso-wrap-style:square;v-text-anchor:top" o:spid="_x0000_s1266" filled="f" strokecolor="#bdbfb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"/>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mc:Ignorable="w14 w15 w16se w16cid w16 w16cex w16sdtdh wp14">
  <w:p w:rsidR="00B974EA" w:rsidRDefault="00B974EA" w14:paraId="7C71DFEB" w14:textId="77777777">
    <w:pPr>
      <w:pStyle w:val="Textoindependiente"/>
      <w:spacing w:line="14" w:lineRule="auto"/>
    </w:pPr>
    <w:r>
      <w:rPr>
        <w:noProof/>
      </w:rPr>
      <mc:AlternateContent>
        <mc:Choice Requires="wps">
          <w:drawing>
            <wp:anchor distT="0" distB="0" distL="114300" distR="114300" simplePos="0" relativeHeight="251676160" behindDoc="1" locked="0" layoutInCell="1" allowOverlap="1" wp14:anchorId="05B2A859" wp14:editId="31F1187A">
              <wp:simplePos x="0" y="0"/>
              <wp:positionH relativeFrom="page">
                <wp:posOffset>360045</wp:posOffset>
              </wp:positionH>
              <wp:positionV relativeFrom="page">
                <wp:posOffset>1591945</wp:posOffset>
              </wp:positionV>
              <wp:extent cx="7054850" cy="0"/>
              <wp:effectExtent l="0" t="0" r="6350" b="12700"/>
              <wp:wrapNone/>
              <wp:docPr id="2024597390" name="Line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7054850" cy="0"/>
                      </a:xfrm>
                      <a:prstGeom prst="line">
                        <a:avLst/>
                      </a:prstGeom>
                      <a:noFill/>
                      <a:ln w="12700">
                        <a:solidFill>
                          <a:srgbClr val="13C045"/>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a="http://schemas.openxmlformats.org/drawingml/2006/main" xmlns:w16du="http://schemas.microsoft.com/office/word/2023/wordml/word16du">
          <w:pict w14:anchorId="738F19FD">
            <v:line id="Line 206" style="position:absolute;z-index:-25164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spid="_x0000_s1026" strokecolor="#13c045" strokeweight="1pt" from="28.35pt,125.35pt" to="583.85pt,125.35pt" w14:anchorId="5202DDC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">
              <o:lock v:ext="edit" shapetype="f"/>
              <w10:wrap anchorx="page" anchory="page"/>
            </v:lin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974EA" w:rsidRDefault="00B974EA" w14:paraId="03565817" w14:textId="77777777">
    <w:pPr>
      <w:pStyle w:val="Textoindependiente"/>
      <w:spacing w:line="14" w:lineRule="auto"/>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974EA" w:rsidRDefault="00B974EA" w14:paraId="4053ABBF" w14:textId="77777777">
    <w:pPr>
      <w:pStyle w:val="Textoindependiente"/>
      <w:spacing w:line="14" w:lineRule="auto"/>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974EA" w:rsidRDefault="00B974EA" w14:paraId="09656607" w14:textId="77777777">
    <w:pPr>
      <w:pStyle w:val="Textoindependiente"/>
      <w:spacing w:line="14" w:lineRule="auto"/>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974EA" w:rsidRDefault="00B974EA" w14:paraId="414E0037" w14:textId="77777777">
    <w:pPr>
      <w:pStyle w:val="Textoindependiente"/>
      <w:spacing w:line="14" w:lineRule="auto"/>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974EA" w:rsidRDefault="00B974EA" w14:paraId="12280397" w14:textId="77777777">
    <w:pPr>
      <w:pStyle w:val="Textoindependiente"/>
      <w:spacing w:line="14" w:lineRule="auto"/>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974EA" w:rsidRDefault="00B974EA" w14:paraId="383ECAE6" w14:textId="77777777">
    <w:pPr>
      <w:pStyle w:val="Textoindependiente"/>
      <w:spacing w:line="14"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filled="f" stroked="f" o:spt="75" o:preferrelative="t" path="m@4@5l@4@11@9@11@9@5xe" w14:anchorId="12C7C62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25" style="width:15pt;height:15pt;visibility:visible" alt="Tijeras" o:bullet="t" type="#_x0000_t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">
        <v:imagedata croptop="-2010f" cropright="-4755f" cropbottom="-804f" o:title="" r:id="rId1"/>
      </v:shape>
    </w:pict>
  </w:numPicBullet>
  <w:abstractNum w:abstractNumId="0" w15:restartNumberingAfterBreak="0">
    <w:nsid w:val="041E338D"/>
    <w:multiLevelType w:val="hybridMultilevel"/>
    <w:tmpl w:val="BF361CAC"/>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15:restartNumberingAfterBreak="0">
    <w:nsid w:val="04E73BDE"/>
    <w:multiLevelType w:val="hybridMultilevel"/>
    <w:tmpl w:val="EB5E2E6E"/>
    <w:lvl w:ilvl="0" w:tplc="D66EBD70">
      <w:start w:val="2"/>
      <w:numFmt w:val="upperRoman"/>
      <w:lvlText w:val="%1."/>
      <w:lvlJc w:val="left"/>
      <w:pPr>
        <w:ind w:left="424" w:hanging="301"/>
      </w:pPr>
      <w:rPr>
        <w:rFonts w:hint="default" w:ascii="ACHS Nueva Sans SemiBold" w:hAnsi="ACHS Nueva Sans SemiBold" w:cs="ACHSNuevaSans-SemiBold"/>
        <w:b/>
        <w:bCs/>
        <w:i w:val="0"/>
        <w:iCs w:val="0"/>
        <w:color w:val="00AE41"/>
        <w:spacing w:val="-15"/>
        <w:w w:val="100"/>
        <w:sz w:val="30"/>
        <w:szCs w:val="30"/>
        <w:lang w:val="es-ES" w:eastAsia="en-US" w:bidi="ar-SA"/>
      </w:rPr>
    </w:lvl>
    <w:lvl w:ilvl="1" w:tplc="2C0C164A">
      <w:numFmt w:val="bullet"/>
      <w:lvlText w:val="•"/>
      <w:lvlJc w:val="left"/>
      <w:pPr>
        <w:ind w:left="692" w:hanging="301"/>
      </w:pPr>
      <w:rPr>
        <w:rFonts w:hint="default"/>
        <w:lang w:val="es-ES" w:eastAsia="en-US" w:bidi="ar-SA"/>
      </w:rPr>
    </w:lvl>
    <w:lvl w:ilvl="2" w:tplc="5BD0A640">
      <w:numFmt w:val="bullet"/>
      <w:lvlText w:val="•"/>
      <w:lvlJc w:val="left"/>
      <w:pPr>
        <w:ind w:left="965" w:hanging="301"/>
      </w:pPr>
      <w:rPr>
        <w:rFonts w:hint="default"/>
        <w:lang w:val="es-ES" w:eastAsia="en-US" w:bidi="ar-SA"/>
      </w:rPr>
    </w:lvl>
    <w:lvl w:ilvl="3" w:tplc="672EC394">
      <w:numFmt w:val="bullet"/>
      <w:lvlText w:val="•"/>
      <w:lvlJc w:val="left"/>
      <w:pPr>
        <w:ind w:left="1238" w:hanging="301"/>
      </w:pPr>
      <w:rPr>
        <w:rFonts w:hint="default"/>
        <w:lang w:val="es-ES" w:eastAsia="en-US" w:bidi="ar-SA"/>
      </w:rPr>
    </w:lvl>
    <w:lvl w:ilvl="4" w:tplc="7B247FBA">
      <w:numFmt w:val="bullet"/>
      <w:lvlText w:val="•"/>
      <w:lvlJc w:val="left"/>
      <w:pPr>
        <w:ind w:left="1511" w:hanging="301"/>
      </w:pPr>
      <w:rPr>
        <w:rFonts w:hint="default"/>
        <w:lang w:val="es-ES" w:eastAsia="en-US" w:bidi="ar-SA"/>
      </w:rPr>
    </w:lvl>
    <w:lvl w:ilvl="5" w:tplc="608C4A08">
      <w:numFmt w:val="bullet"/>
      <w:lvlText w:val="•"/>
      <w:lvlJc w:val="left"/>
      <w:pPr>
        <w:ind w:left="1783" w:hanging="301"/>
      </w:pPr>
      <w:rPr>
        <w:rFonts w:hint="default"/>
        <w:lang w:val="es-ES" w:eastAsia="en-US" w:bidi="ar-SA"/>
      </w:rPr>
    </w:lvl>
    <w:lvl w:ilvl="6" w:tplc="6F5CAAB0">
      <w:numFmt w:val="bullet"/>
      <w:lvlText w:val="•"/>
      <w:lvlJc w:val="left"/>
      <w:pPr>
        <w:ind w:left="2056" w:hanging="301"/>
      </w:pPr>
      <w:rPr>
        <w:rFonts w:hint="default"/>
        <w:lang w:val="es-ES" w:eastAsia="en-US" w:bidi="ar-SA"/>
      </w:rPr>
    </w:lvl>
    <w:lvl w:ilvl="7" w:tplc="A0C8CAFA">
      <w:numFmt w:val="bullet"/>
      <w:lvlText w:val="•"/>
      <w:lvlJc w:val="left"/>
      <w:pPr>
        <w:ind w:left="2329" w:hanging="301"/>
      </w:pPr>
      <w:rPr>
        <w:rFonts w:hint="default"/>
        <w:lang w:val="es-ES" w:eastAsia="en-US" w:bidi="ar-SA"/>
      </w:rPr>
    </w:lvl>
    <w:lvl w:ilvl="8" w:tplc="6B109E8C">
      <w:numFmt w:val="bullet"/>
      <w:lvlText w:val="•"/>
      <w:lvlJc w:val="left"/>
      <w:pPr>
        <w:ind w:left="2602" w:hanging="301"/>
      </w:pPr>
      <w:rPr>
        <w:rFonts w:hint="default"/>
        <w:lang w:val="es-ES" w:eastAsia="en-US" w:bidi="ar-SA"/>
      </w:rPr>
    </w:lvl>
  </w:abstractNum>
  <w:abstractNum w:abstractNumId="2" w15:restartNumberingAfterBreak="0">
    <w:nsid w:val="06B03196"/>
    <w:multiLevelType w:val="hybridMultilevel"/>
    <w:tmpl w:val="F87C595A"/>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15:restartNumberingAfterBreak="0">
    <w:nsid w:val="08A430FA"/>
    <w:multiLevelType w:val="hybridMultilevel"/>
    <w:tmpl w:val="BB926DEC"/>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15:restartNumberingAfterBreak="0">
    <w:nsid w:val="0A504634"/>
    <w:multiLevelType w:val="hybridMultilevel"/>
    <w:tmpl w:val="0670424A"/>
    <w:lvl w:ilvl="0" w:tplc="830A8BDA">
      <w:numFmt w:val="bullet"/>
      <w:lvlText w:val="•"/>
      <w:lvlJc w:val="left"/>
      <w:pPr>
        <w:ind w:left="1138" w:hanging="227"/>
      </w:pPr>
      <w:rPr>
        <w:rFonts w:hint="default" w:ascii="ACHS Nueva Sans" w:hAnsi="ACHS Nueva Sans" w:eastAsia="ACHS Nueva Sans" w:cs="ACHS Nueva Sans"/>
        <w:b w:val="0"/>
        <w:bCs w:val="0"/>
        <w:i w:val="0"/>
        <w:iCs w:val="0"/>
        <w:color w:val="004C14"/>
        <w:w w:val="100"/>
        <w:sz w:val="20"/>
        <w:szCs w:val="20"/>
        <w:lang w:val="es-ES" w:eastAsia="en-US" w:bidi="ar-SA"/>
      </w:rPr>
    </w:lvl>
    <w:lvl w:ilvl="1" w:tplc="949A5A62">
      <w:numFmt w:val="bullet"/>
      <w:lvlText w:val="•"/>
      <w:lvlJc w:val="left"/>
      <w:pPr>
        <w:ind w:left="1752" w:hanging="227"/>
      </w:pPr>
      <w:rPr>
        <w:rFonts w:hint="default"/>
        <w:lang w:val="es-ES" w:eastAsia="en-US" w:bidi="ar-SA"/>
      </w:rPr>
    </w:lvl>
    <w:lvl w:ilvl="2" w:tplc="B316CFCA">
      <w:numFmt w:val="bullet"/>
      <w:lvlText w:val="•"/>
      <w:lvlJc w:val="left"/>
      <w:pPr>
        <w:ind w:left="2364" w:hanging="227"/>
      </w:pPr>
      <w:rPr>
        <w:rFonts w:hint="default"/>
        <w:lang w:val="es-ES" w:eastAsia="en-US" w:bidi="ar-SA"/>
      </w:rPr>
    </w:lvl>
    <w:lvl w:ilvl="3" w:tplc="0764E06C">
      <w:numFmt w:val="bullet"/>
      <w:lvlText w:val="•"/>
      <w:lvlJc w:val="left"/>
      <w:pPr>
        <w:ind w:left="2976" w:hanging="227"/>
      </w:pPr>
      <w:rPr>
        <w:rFonts w:hint="default"/>
        <w:lang w:val="es-ES" w:eastAsia="en-US" w:bidi="ar-SA"/>
      </w:rPr>
    </w:lvl>
    <w:lvl w:ilvl="4" w:tplc="385444AE">
      <w:numFmt w:val="bullet"/>
      <w:lvlText w:val="•"/>
      <w:lvlJc w:val="left"/>
      <w:pPr>
        <w:ind w:left="3588" w:hanging="227"/>
      </w:pPr>
      <w:rPr>
        <w:rFonts w:hint="default"/>
        <w:lang w:val="es-ES" w:eastAsia="en-US" w:bidi="ar-SA"/>
      </w:rPr>
    </w:lvl>
    <w:lvl w:ilvl="5" w:tplc="5AA850D6">
      <w:numFmt w:val="bullet"/>
      <w:lvlText w:val="•"/>
      <w:lvlJc w:val="left"/>
      <w:pPr>
        <w:ind w:left="4200" w:hanging="227"/>
      </w:pPr>
      <w:rPr>
        <w:rFonts w:hint="default"/>
        <w:lang w:val="es-ES" w:eastAsia="en-US" w:bidi="ar-SA"/>
      </w:rPr>
    </w:lvl>
    <w:lvl w:ilvl="6" w:tplc="7A92CAFA">
      <w:numFmt w:val="bullet"/>
      <w:lvlText w:val="•"/>
      <w:lvlJc w:val="left"/>
      <w:pPr>
        <w:ind w:left="4812" w:hanging="227"/>
      </w:pPr>
      <w:rPr>
        <w:rFonts w:hint="default"/>
        <w:lang w:val="es-ES" w:eastAsia="en-US" w:bidi="ar-SA"/>
      </w:rPr>
    </w:lvl>
    <w:lvl w:ilvl="7" w:tplc="810E5E82">
      <w:numFmt w:val="bullet"/>
      <w:lvlText w:val="•"/>
      <w:lvlJc w:val="left"/>
      <w:pPr>
        <w:ind w:left="5424" w:hanging="227"/>
      </w:pPr>
      <w:rPr>
        <w:rFonts w:hint="default"/>
        <w:lang w:val="es-ES" w:eastAsia="en-US" w:bidi="ar-SA"/>
      </w:rPr>
    </w:lvl>
    <w:lvl w:ilvl="8" w:tplc="3A50585E">
      <w:numFmt w:val="bullet"/>
      <w:lvlText w:val="•"/>
      <w:lvlJc w:val="left"/>
      <w:pPr>
        <w:ind w:left="6036" w:hanging="227"/>
      </w:pPr>
      <w:rPr>
        <w:rFonts w:hint="default"/>
        <w:lang w:val="es-ES" w:eastAsia="en-US" w:bidi="ar-SA"/>
      </w:rPr>
    </w:lvl>
  </w:abstractNum>
  <w:abstractNum w:abstractNumId="5" w15:restartNumberingAfterBreak="0">
    <w:nsid w:val="0F9B6E88"/>
    <w:multiLevelType w:val="hybridMultilevel"/>
    <w:tmpl w:val="27346156"/>
    <w:lvl w:ilvl="0" w:tplc="6A48AB46">
      <w:start w:val="1"/>
      <w:numFmt w:val="lowerLetter"/>
      <w:pStyle w:val="BULLETLETRAS"/>
      <w:lvlText w:val="%1."/>
      <w:lvlJc w:val="left"/>
      <w:pPr>
        <w:ind w:left="720" w:hanging="360"/>
      </w:pPr>
      <w:rPr>
        <w:rFonts w:hint="default"/>
        <w:b/>
        <w:color w:val="205B64"/>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6" w15:restartNumberingAfterBreak="0">
    <w:nsid w:val="29F26104"/>
    <w:multiLevelType w:val="hybridMultilevel"/>
    <w:tmpl w:val="412A3C7A"/>
    <w:lvl w:ilvl="0" w:tplc="340A000D">
      <w:start w:val="1"/>
      <w:numFmt w:val="bullet"/>
      <w:lvlText w:val=""/>
      <w:lvlJc w:val="left"/>
      <w:pPr>
        <w:ind w:left="720" w:hanging="360"/>
      </w:pPr>
      <w:rPr>
        <w:rFonts w:hint="default" w:ascii="Wingdings" w:hAnsi="Wingdings"/>
        <w:color w:val="84B727"/>
      </w:rPr>
    </w:lvl>
    <w:lvl w:ilvl="1" w:tplc="340A000D">
      <w:start w:val="1"/>
      <w:numFmt w:val="bullet"/>
      <w:lvlText w:val=""/>
      <w:lvlJc w:val="left"/>
      <w:pPr>
        <w:ind w:left="1440" w:hanging="360"/>
      </w:pPr>
      <w:rPr>
        <w:rFonts w:hint="default" w:ascii="Wingdings" w:hAnsi="Wingdings"/>
      </w:rPr>
    </w:lvl>
    <w:lvl w:ilvl="2" w:tplc="340A0005" w:tentative="1">
      <w:start w:val="1"/>
      <w:numFmt w:val="bullet"/>
      <w:lvlText w:val=""/>
      <w:lvlJc w:val="left"/>
      <w:pPr>
        <w:ind w:left="2160" w:hanging="360"/>
      </w:pPr>
      <w:rPr>
        <w:rFonts w:hint="default" w:ascii="Wingdings" w:hAnsi="Wingdings"/>
      </w:rPr>
    </w:lvl>
    <w:lvl w:ilvl="3" w:tplc="340A0001" w:tentative="1">
      <w:start w:val="1"/>
      <w:numFmt w:val="bullet"/>
      <w:lvlText w:val=""/>
      <w:lvlJc w:val="left"/>
      <w:pPr>
        <w:ind w:left="2880" w:hanging="360"/>
      </w:pPr>
      <w:rPr>
        <w:rFonts w:hint="default" w:ascii="Symbol" w:hAnsi="Symbol"/>
      </w:rPr>
    </w:lvl>
    <w:lvl w:ilvl="4" w:tplc="340A0003" w:tentative="1">
      <w:start w:val="1"/>
      <w:numFmt w:val="bullet"/>
      <w:lvlText w:val="o"/>
      <w:lvlJc w:val="left"/>
      <w:pPr>
        <w:ind w:left="3600" w:hanging="360"/>
      </w:pPr>
      <w:rPr>
        <w:rFonts w:hint="default" w:ascii="Courier New" w:hAnsi="Courier New" w:cs="Courier New"/>
      </w:rPr>
    </w:lvl>
    <w:lvl w:ilvl="5" w:tplc="340A0005" w:tentative="1">
      <w:start w:val="1"/>
      <w:numFmt w:val="bullet"/>
      <w:lvlText w:val=""/>
      <w:lvlJc w:val="left"/>
      <w:pPr>
        <w:ind w:left="4320" w:hanging="360"/>
      </w:pPr>
      <w:rPr>
        <w:rFonts w:hint="default" w:ascii="Wingdings" w:hAnsi="Wingdings"/>
      </w:rPr>
    </w:lvl>
    <w:lvl w:ilvl="6" w:tplc="340A0001" w:tentative="1">
      <w:start w:val="1"/>
      <w:numFmt w:val="bullet"/>
      <w:lvlText w:val=""/>
      <w:lvlJc w:val="left"/>
      <w:pPr>
        <w:ind w:left="5040" w:hanging="360"/>
      </w:pPr>
      <w:rPr>
        <w:rFonts w:hint="default" w:ascii="Symbol" w:hAnsi="Symbol"/>
      </w:rPr>
    </w:lvl>
    <w:lvl w:ilvl="7" w:tplc="340A0003" w:tentative="1">
      <w:start w:val="1"/>
      <w:numFmt w:val="bullet"/>
      <w:lvlText w:val="o"/>
      <w:lvlJc w:val="left"/>
      <w:pPr>
        <w:ind w:left="5760" w:hanging="360"/>
      </w:pPr>
      <w:rPr>
        <w:rFonts w:hint="default" w:ascii="Courier New" w:hAnsi="Courier New" w:cs="Courier New"/>
      </w:rPr>
    </w:lvl>
    <w:lvl w:ilvl="8" w:tplc="340A0005" w:tentative="1">
      <w:start w:val="1"/>
      <w:numFmt w:val="bullet"/>
      <w:lvlText w:val=""/>
      <w:lvlJc w:val="left"/>
      <w:pPr>
        <w:ind w:left="6480" w:hanging="360"/>
      </w:pPr>
      <w:rPr>
        <w:rFonts w:hint="default" w:ascii="Wingdings" w:hAnsi="Wingdings"/>
      </w:rPr>
    </w:lvl>
  </w:abstractNum>
  <w:abstractNum w:abstractNumId="7" w15:restartNumberingAfterBreak="0">
    <w:nsid w:val="2BD83916"/>
    <w:multiLevelType w:val="hybridMultilevel"/>
    <w:tmpl w:val="07F819DA"/>
    <w:lvl w:ilvl="0" w:tplc="47D2A080">
      <w:start w:val="1"/>
      <w:numFmt w:val="bullet"/>
      <w:pStyle w:val="Prrafodelista"/>
      <w:lvlText w:val=""/>
      <w:lvlJc w:val="left"/>
      <w:pPr>
        <w:ind w:left="360" w:hanging="360"/>
      </w:pPr>
      <w:rPr>
        <w:rFonts w:hint="default" w:ascii="Symbol" w:hAnsi="Symbol"/>
      </w:rPr>
    </w:lvl>
    <w:lvl w:ilvl="1" w:tplc="340A0003" w:tentative="1">
      <w:start w:val="1"/>
      <w:numFmt w:val="bullet"/>
      <w:lvlText w:val="o"/>
      <w:lvlJc w:val="left"/>
      <w:pPr>
        <w:ind w:left="1080" w:hanging="360"/>
      </w:pPr>
      <w:rPr>
        <w:rFonts w:hint="default" w:ascii="Courier New" w:hAnsi="Courier New" w:cs="Courier New"/>
      </w:rPr>
    </w:lvl>
    <w:lvl w:ilvl="2" w:tplc="340A0005" w:tentative="1">
      <w:start w:val="1"/>
      <w:numFmt w:val="bullet"/>
      <w:lvlText w:val=""/>
      <w:lvlJc w:val="left"/>
      <w:pPr>
        <w:ind w:left="1800" w:hanging="360"/>
      </w:pPr>
      <w:rPr>
        <w:rFonts w:hint="default" w:ascii="Wingdings" w:hAnsi="Wingdings"/>
      </w:rPr>
    </w:lvl>
    <w:lvl w:ilvl="3" w:tplc="340A0001" w:tentative="1">
      <w:start w:val="1"/>
      <w:numFmt w:val="bullet"/>
      <w:lvlText w:val=""/>
      <w:lvlJc w:val="left"/>
      <w:pPr>
        <w:ind w:left="2520" w:hanging="360"/>
      </w:pPr>
      <w:rPr>
        <w:rFonts w:hint="default" w:ascii="Symbol" w:hAnsi="Symbol"/>
      </w:rPr>
    </w:lvl>
    <w:lvl w:ilvl="4" w:tplc="340A0003" w:tentative="1">
      <w:start w:val="1"/>
      <w:numFmt w:val="bullet"/>
      <w:lvlText w:val="o"/>
      <w:lvlJc w:val="left"/>
      <w:pPr>
        <w:ind w:left="3240" w:hanging="360"/>
      </w:pPr>
      <w:rPr>
        <w:rFonts w:hint="default" w:ascii="Courier New" w:hAnsi="Courier New" w:cs="Courier New"/>
      </w:rPr>
    </w:lvl>
    <w:lvl w:ilvl="5" w:tplc="340A0005" w:tentative="1">
      <w:start w:val="1"/>
      <w:numFmt w:val="bullet"/>
      <w:lvlText w:val=""/>
      <w:lvlJc w:val="left"/>
      <w:pPr>
        <w:ind w:left="3960" w:hanging="360"/>
      </w:pPr>
      <w:rPr>
        <w:rFonts w:hint="default" w:ascii="Wingdings" w:hAnsi="Wingdings"/>
      </w:rPr>
    </w:lvl>
    <w:lvl w:ilvl="6" w:tplc="340A0001" w:tentative="1">
      <w:start w:val="1"/>
      <w:numFmt w:val="bullet"/>
      <w:lvlText w:val=""/>
      <w:lvlJc w:val="left"/>
      <w:pPr>
        <w:ind w:left="4680" w:hanging="360"/>
      </w:pPr>
      <w:rPr>
        <w:rFonts w:hint="default" w:ascii="Symbol" w:hAnsi="Symbol"/>
      </w:rPr>
    </w:lvl>
    <w:lvl w:ilvl="7" w:tplc="340A0003" w:tentative="1">
      <w:start w:val="1"/>
      <w:numFmt w:val="bullet"/>
      <w:lvlText w:val="o"/>
      <w:lvlJc w:val="left"/>
      <w:pPr>
        <w:ind w:left="5400" w:hanging="360"/>
      </w:pPr>
      <w:rPr>
        <w:rFonts w:hint="default" w:ascii="Courier New" w:hAnsi="Courier New" w:cs="Courier New"/>
      </w:rPr>
    </w:lvl>
    <w:lvl w:ilvl="8" w:tplc="340A0005" w:tentative="1">
      <w:start w:val="1"/>
      <w:numFmt w:val="bullet"/>
      <w:lvlText w:val=""/>
      <w:lvlJc w:val="left"/>
      <w:pPr>
        <w:ind w:left="6120" w:hanging="360"/>
      </w:pPr>
      <w:rPr>
        <w:rFonts w:hint="default" w:ascii="Wingdings" w:hAnsi="Wingdings"/>
      </w:rPr>
    </w:lvl>
  </w:abstractNum>
  <w:abstractNum w:abstractNumId="8" w15:restartNumberingAfterBreak="0">
    <w:nsid w:val="326F1C14"/>
    <w:multiLevelType w:val="hybridMultilevel"/>
    <w:tmpl w:val="9FF2885E"/>
    <w:lvl w:ilvl="0" w:tplc="0F1CFE70">
      <w:start w:val="1"/>
      <w:numFmt w:val="decimal"/>
      <w:lvlText w:val="%1."/>
      <w:lvlJc w:val="left"/>
      <w:pPr>
        <w:ind w:left="930" w:hanging="360"/>
      </w:pPr>
      <w:rPr>
        <w:rFonts w:hint="default"/>
      </w:rPr>
    </w:lvl>
    <w:lvl w:ilvl="1" w:tplc="340A0019" w:tentative="1">
      <w:start w:val="1"/>
      <w:numFmt w:val="lowerLetter"/>
      <w:lvlText w:val="%2."/>
      <w:lvlJc w:val="left"/>
      <w:pPr>
        <w:ind w:left="1650" w:hanging="360"/>
      </w:pPr>
    </w:lvl>
    <w:lvl w:ilvl="2" w:tplc="340A001B" w:tentative="1">
      <w:start w:val="1"/>
      <w:numFmt w:val="lowerRoman"/>
      <w:lvlText w:val="%3."/>
      <w:lvlJc w:val="right"/>
      <w:pPr>
        <w:ind w:left="2370" w:hanging="180"/>
      </w:pPr>
    </w:lvl>
    <w:lvl w:ilvl="3" w:tplc="340A000F" w:tentative="1">
      <w:start w:val="1"/>
      <w:numFmt w:val="decimal"/>
      <w:lvlText w:val="%4."/>
      <w:lvlJc w:val="left"/>
      <w:pPr>
        <w:ind w:left="3090" w:hanging="360"/>
      </w:pPr>
    </w:lvl>
    <w:lvl w:ilvl="4" w:tplc="340A0019" w:tentative="1">
      <w:start w:val="1"/>
      <w:numFmt w:val="lowerLetter"/>
      <w:lvlText w:val="%5."/>
      <w:lvlJc w:val="left"/>
      <w:pPr>
        <w:ind w:left="3810" w:hanging="360"/>
      </w:pPr>
    </w:lvl>
    <w:lvl w:ilvl="5" w:tplc="340A001B" w:tentative="1">
      <w:start w:val="1"/>
      <w:numFmt w:val="lowerRoman"/>
      <w:lvlText w:val="%6."/>
      <w:lvlJc w:val="right"/>
      <w:pPr>
        <w:ind w:left="4530" w:hanging="180"/>
      </w:pPr>
    </w:lvl>
    <w:lvl w:ilvl="6" w:tplc="340A000F" w:tentative="1">
      <w:start w:val="1"/>
      <w:numFmt w:val="decimal"/>
      <w:lvlText w:val="%7."/>
      <w:lvlJc w:val="left"/>
      <w:pPr>
        <w:ind w:left="5250" w:hanging="360"/>
      </w:pPr>
    </w:lvl>
    <w:lvl w:ilvl="7" w:tplc="340A0019" w:tentative="1">
      <w:start w:val="1"/>
      <w:numFmt w:val="lowerLetter"/>
      <w:lvlText w:val="%8."/>
      <w:lvlJc w:val="left"/>
      <w:pPr>
        <w:ind w:left="5970" w:hanging="360"/>
      </w:pPr>
    </w:lvl>
    <w:lvl w:ilvl="8" w:tplc="340A001B" w:tentative="1">
      <w:start w:val="1"/>
      <w:numFmt w:val="lowerRoman"/>
      <w:lvlText w:val="%9."/>
      <w:lvlJc w:val="right"/>
      <w:pPr>
        <w:ind w:left="6690" w:hanging="180"/>
      </w:pPr>
    </w:lvl>
  </w:abstractNum>
  <w:abstractNum w:abstractNumId="9" w15:restartNumberingAfterBreak="0">
    <w:nsid w:val="333370B2"/>
    <w:multiLevelType w:val="hybridMultilevel"/>
    <w:tmpl w:val="770227CE"/>
    <w:lvl w:ilvl="0" w:tplc="610EC50E">
      <w:numFmt w:val="bullet"/>
      <w:lvlText w:val="•"/>
      <w:lvlJc w:val="left"/>
      <w:pPr>
        <w:ind w:left="1138" w:hanging="227"/>
      </w:pPr>
      <w:rPr>
        <w:rFonts w:hint="default" w:ascii="ACHS Nueva Sans" w:hAnsi="ACHS Nueva Sans" w:eastAsia="ACHS Nueva Sans" w:cs="ACHS Nueva Sans"/>
        <w:b w:val="0"/>
        <w:bCs w:val="0"/>
        <w:i w:val="0"/>
        <w:iCs w:val="0"/>
        <w:color w:val="004C14"/>
        <w:w w:val="100"/>
        <w:sz w:val="20"/>
        <w:szCs w:val="20"/>
        <w:lang w:val="es-ES" w:eastAsia="en-US" w:bidi="ar-SA"/>
      </w:rPr>
    </w:lvl>
    <w:lvl w:ilvl="1" w:tplc="5088BFB8">
      <w:numFmt w:val="bullet"/>
      <w:lvlText w:val="•"/>
      <w:lvlJc w:val="left"/>
      <w:pPr>
        <w:ind w:left="1752" w:hanging="227"/>
      </w:pPr>
      <w:rPr>
        <w:rFonts w:hint="default"/>
        <w:lang w:val="es-ES" w:eastAsia="en-US" w:bidi="ar-SA"/>
      </w:rPr>
    </w:lvl>
    <w:lvl w:ilvl="2" w:tplc="A906EFB8">
      <w:numFmt w:val="bullet"/>
      <w:lvlText w:val="•"/>
      <w:lvlJc w:val="left"/>
      <w:pPr>
        <w:ind w:left="2364" w:hanging="227"/>
      </w:pPr>
      <w:rPr>
        <w:rFonts w:hint="default"/>
        <w:lang w:val="es-ES" w:eastAsia="en-US" w:bidi="ar-SA"/>
      </w:rPr>
    </w:lvl>
    <w:lvl w:ilvl="3" w:tplc="EDE87AE4">
      <w:numFmt w:val="bullet"/>
      <w:lvlText w:val="•"/>
      <w:lvlJc w:val="left"/>
      <w:pPr>
        <w:ind w:left="2976" w:hanging="227"/>
      </w:pPr>
      <w:rPr>
        <w:rFonts w:hint="default"/>
        <w:lang w:val="es-ES" w:eastAsia="en-US" w:bidi="ar-SA"/>
      </w:rPr>
    </w:lvl>
    <w:lvl w:ilvl="4" w:tplc="EBE2EF78">
      <w:numFmt w:val="bullet"/>
      <w:lvlText w:val="•"/>
      <w:lvlJc w:val="left"/>
      <w:pPr>
        <w:ind w:left="3588" w:hanging="227"/>
      </w:pPr>
      <w:rPr>
        <w:rFonts w:hint="default"/>
        <w:lang w:val="es-ES" w:eastAsia="en-US" w:bidi="ar-SA"/>
      </w:rPr>
    </w:lvl>
    <w:lvl w:ilvl="5" w:tplc="8FAAEA42">
      <w:numFmt w:val="bullet"/>
      <w:lvlText w:val="•"/>
      <w:lvlJc w:val="left"/>
      <w:pPr>
        <w:ind w:left="4200" w:hanging="227"/>
      </w:pPr>
      <w:rPr>
        <w:rFonts w:hint="default"/>
        <w:lang w:val="es-ES" w:eastAsia="en-US" w:bidi="ar-SA"/>
      </w:rPr>
    </w:lvl>
    <w:lvl w:ilvl="6" w:tplc="68F84F78">
      <w:numFmt w:val="bullet"/>
      <w:lvlText w:val="•"/>
      <w:lvlJc w:val="left"/>
      <w:pPr>
        <w:ind w:left="4812" w:hanging="227"/>
      </w:pPr>
      <w:rPr>
        <w:rFonts w:hint="default"/>
        <w:lang w:val="es-ES" w:eastAsia="en-US" w:bidi="ar-SA"/>
      </w:rPr>
    </w:lvl>
    <w:lvl w:ilvl="7" w:tplc="136A4B0C">
      <w:numFmt w:val="bullet"/>
      <w:lvlText w:val="•"/>
      <w:lvlJc w:val="left"/>
      <w:pPr>
        <w:ind w:left="5424" w:hanging="227"/>
      </w:pPr>
      <w:rPr>
        <w:rFonts w:hint="default"/>
        <w:lang w:val="es-ES" w:eastAsia="en-US" w:bidi="ar-SA"/>
      </w:rPr>
    </w:lvl>
    <w:lvl w:ilvl="8" w:tplc="94FC1F52">
      <w:numFmt w:val="bullet"/>
      <w:lvlText w:val="•"/>
      <w:lvlJc w:val="left"/>
      <w:pPr>
        <w:ind w:left="6036" w:hanging="227"/>
      </w:pPr>
      <w:rPr>
        <w:rFonts w:hint="default"/>
        <w:lang w:val="es-ES" w:eastAsia="en-US" w:bidi="ar-SA"/>
      </w:rPr>
    </w:lvl>
  </w:abstractNum>
  <w:abstractNum w:abstractNumId="10" w15:restartNumberingAfterBreak="0">
    <w:nsid w:val="38223641"/>
    <w:multiLevelType w:val="hybridMultilevel"/>
    <w:tmpl w:val="49F48DC2"/>
    <w:lvl w:ilvl="0" w:tplc="340A0005">
      <w:start w:val="1"/>
      <w:numFmt w:val="bullet"/>
      <w:lvlText w:val=""/>
      <w:lvlJc w:val="left"/>
      <w:pPr>
        <w:ind w:left="720" w:hanging="360"/>
      </w:pPr>
      <w:rPr>
        <w:rFonts w:hint="default" w:ascii="Wingdings" w:hAnsi="Wingdings"/>
      </w:rPr>
    </w:lvl>
    <w:lvl w:ilvl="1" w:tplc="340A0003" w:tentative="1">
      <w:start w:val="1"/>
      <w:numFmt w:val="bullet"/>
      <w:lvlText w:val="o"/>
      <w:lvlJc w:val="left"/>
      <w:pPr>
        <w:ind w:left="1440" w:hanging="360"/>
      </w:pPr>
      <w:rPr>
        <w:rFonts w:hint="default" w:ascii="Courier New" w:hAnsi="Courier New" w:cs="Courier New"/>
      </w:rPr>
    </w:lvl>
    <w:lvl w:ilvl="2" w:tplc="340A0005" w:tentative="1">
      <w:start w:val="1"/>
      <w:numFmt w:val="bullet"/>
      <w:lvlText w:val=""/>
      <w:lvlJc w:val="left"/>
      <w:pPr>
        <w:ind w:left="2160" w:hanging="360"/>
      </w:pPr>
      <w:rPr>
        <w:rFonts w:hint="default" w:ascii="Wingdings" w:hAnsi="Wingdings"/>
      </w:rPr>
    </w:lvl>
    <w:lvl w:ilvl="3" w:tplc="340A0001" w:tentative="1">
      <w:start w:val="1"/>
      <w:numFmt w:val="bullet"/>
      <w:lvlText w:val=""/>
      <w:lvlJc w:val="left"/>
      <w:pPr>
        <w:ind w:left="2880" w:hanging="360"/>
      </w:pPr>
      <w:rPr>
        <w:rFonts w:hint="default" w:ascii="Symbol" w:hAnsi="Symbol"/>
      </w:rPr>
    </w:lvl>
    <w:lvl w:ilvl="4" w:tplc="340A0003" w:tentative="1">
      <w:start w:val="1"/>
      <w:numFmt w:val="bullet"/>
      <w:lvlText w:val="o"/>
      <w:lvlJc w:val="left"/>
      <w:pPr>
        <w:ind w:left="3600" w:hanging="360"/>
      </w:pPr>
      <w:rPr>
        <w:rFonts w:hint="default" w:ascii="Courier New" w:hAnsi="Courier New" w:cs="Courier New"/>
      </w:rPr>
    </w:lvl>
    <w:lvl w:ilvl="5" w:tplc="340A0005" w:tentative="1">
      <w:start w:val="1"/>
      <w:numFmt w:val="bullet"/>
      <w:lvlText w:val=""/>
      <w:lvlJc w:val="left"/>
      <w:pPr>
        <w:ind w:left="4320" w:hanging="360"/>
      </w:pPr>
      <w:rPr>
        <w:rFonts w:hint="default" w:ascii="Wingdings" w:hAnsi="Wingdings"/>
      </w:rPr>
    </w:lvl>
    <w:lvl w:ilvl="6" w:tplc="340A0001" w:tentative="1">
      <w:start w:val="1"/>
      <w:numFmt w:val="bullet"/>
      <w:lvlText w:val=""/>
      <w:lvlJc w:val="left"/>
      <w:pPr>
        <w:ind w:left="5040" w:hanging="360"/>
      </w:pPr>
      <w:rPr>
        <w:rFonts w:hint="default" w:ascii="Symbol" w:hAnsi="Symbol"/>
      </w:rPr>
    </w:lvl>
    <w:lvl w:ilvl="7" w:tplc="340A0003" w:tentative="1">
      <w:start w:val="1"/>
      <w:numFmt w:val="bullet"/>
      <w:lvlText w:val="o"/>
      <w:lvlJc w:val="left"/>
      <w:pPr>
        <w:ind w:left="5760" w:hanging="360"/>
      </w:pPr>
      <w:rPr>
        <w:rFonts w:hint="default" w:ascii="Courier New" w:hAnsi="Courier New" w:cs="Courier New"/>
      </w:rPr>
    </w:lvl>
    <w:lvl w:ilvl="8" w:tplc="340A0005" w:tentative="1">
      <w:start w:val="1"/>
      <w:numFmt w:val="bullet"/>
      <w:lvlText w:val=""/>
      <w:lvlJc w:val="left"/>
      <w:pPr>
        <w:ind w:left="6480" w:hanging="360"/>
      </w:pPr>
      <w:rPr>
        <w:rFonts w:hint="default" w:ascii="Wingdings" w:hAnsi="Wingdings"/>
      </w:rPr>
    </w:lvl>
  </w:abstractNum>
  <w:abstractNum w:abstractNumId="11" w15:restartNumberingAfterBreak="0">
    <w:nsid w:val="3E563C44"/>
    <w:multiLevelType w:val="hybridMultilevel"/>
    <w:tmpl w:val="604261F8"/>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 w15:restartNumberingAfterBreak="0">
    <w:nsid w:val="3E7B2492"/>
    <w:multiLevelType w:val="hybridMultilevel"/>
    <w:tmpl w:val="716E119C"/>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 w15:restartNumberingAfterBreak="0">
    <w:nsid w:val="3F252C9D"/>
    <w:multiLevelType w:val="hybridMultilevel"/>
    <w:tmpl w:val="594E86CC"/>
    <w:lvl w:ilvl="0" w:tplc="D72EBAD0">
      <w:start w:val="1"/>
      <w:numFmt w:val="upperRoman"/>
      <w:lvlText w:val="%1."/>
      <w:lvlJc w:val="left"/>
      <w:pPr>
        <w:ind w:left="327" w:hanging="204"/>
      </w:pPr>
      <w:rPr>
        <w:rFonts w:hint="default" w:ascii="ACHS Nueva Sans SemiBold" w:hAnsi="ACHS Nueva Sans SemiBold" w:cs="ACHSNuevaSans-SemiBold"/>
        <w:b/>
        <w:bCs/>
        <w:i w:val="0"/>
        <w:iCs w:val="0"/>
        <w:color w:val="00AE41"/>
        <w:spacing w:val="-15"/>
        <w:w w:val="100"/>
        <w:sz w:val="30"/>
        <w:szCs w:val="30"/>
        <w:lang w:val="es-ES" w:eastAsia="en-US" w:bidi="ar-SA"/>
      </w:rPr>
    </w:lvl>
    <w:lvl w:ilvl="1" w:tplc="977CD5E6">
      <w:numFmt w:val="bullet"/>
      <w:lvlText w:val="•"/>
      <w:lvlJc w:val="left"/>
      <w:pPr>
        <w:ind w:left="341" w:hanging="204"/>
      </w:pPr>
      <w:rPr>
        <w:rFonts w:hint="default"/>
        <w:lang w:val="es-ES" w:eastAsia="en-US" w:bidi="ar-SA"/>
      </w:rPr>
    </w:lvl>
    <w:lvl w:ilvl="2" w:tplc="759AFC08">
      <w:numFmt w:val="bullet"/>
      <w:lvlText w:val="•"/>
      <w:lvlJc w:val="left"/>
      <w:pPr>
        <w:ind w:left="562" w:hanging="204"/>
      </w:pPr>
      <w:rPr>
        <w:rFonts w:hint="default"/>
        <w:lang w:val="es-ES" w:eastAsia="en-US" w:bidi="ar-SA"/>
      </w:rPr>
    </w:lvl>
    <w:lvl w:ilvl="3" w:tplc="80B29AC0">
      <w:numFmt w:val="bullet"/>
      <w:lvlText w:val="•"/>
      <w:lvlJc w:val="left"/>
      <w:pPr>
        <w:ind w:left="784" w:hanging="204"/>
      </w:pPr>
      <w:rPr>
        <w:rFonts w:hint="default"/>
        <w:lang w:val="es-ES" w:eastAsia="en-US" w:bidi="ar-SA"/>
      </w:rPr>
    </w:lvl>
    <w:lvl w:ilvl="4" w:tplc="5BB80A7E">
      <w:numFmt w:val="bullet"/>
      <w:lvlText w:val="•"/>
      <w:lvlJc w:val="left"/>
      <w:pPr>
        <w:ind w:left="1005" w:hanging="204"/>
      </w:pPr>
      <w:rPr>
        <w:rFonts w:hint="default"/>
        <w:lang w:val="es-ES" w:eastAsia="en-US" w:bidi="ar-SA"/>
      </w:rPr>
    </w:lvl>
    <w:lvl w:ilvl="5" w:tplc="DAC09BD2">
      <w:numFmt w:val="bullet"/>
      <w:lvlText w:val="•"/>
      <w:lvlJc w:val="left"/>
      <w:pPr>
        <w:ind w:left="1226" w:hanging="204"/>
      </w:pPr>
      <w:rPr>
        <w:rFonts w:hint="default"/>
        <w:lang w:val="es-ES" w:eastAsia="en-US" w:bidi="ar-SA"/>
      </w:rPr>
    </w:lvl>
    <w:lvl w:ilvl="6" w:tplc="726E852C">
      <w:numFmt w:val="bullet"/>
      <w:lvlText w:val="•"/>
      <w:lvlJc w:val="left"/>
      <w:pPr>
        <w:ind w:left="1448" w:hanging="204"/>
      </w:pPr>
      <w:rPr>
        <w:rFonts w:hint="default"/>
        <w:lang w:val="es-ES" w:eastAsia="en-US" w:bidi="ar-SA"/>
      </w:rPr>
    </w:lvl>
    <w:lvl w:ilvl="7" w:tplc="746E11AC">
      <w:numFmt w:val="bullet"/>
      <w:lvlText w:val="•"/>
      <w:lvlJc w:val="left"/>
      <w:pPr>
        <w:ind w:left="1669" w:hanging="204"/>
      </w:pPr>
      <w:rPr>
        <w:rFonts w:hint="default"/>
        <w:lang w:val="es-ES" w:eastAsia="en-US" w:bidi="ar-SA"/>
      </w:rPr>
    </w:lvl>
    <w:lvl w:ilvl="8" w:tplc="3CB0BF28">
      <w:numFmt w:val="bullet"/>
      <w:lvlText w:val="•"/>
      <w:lvlJc w:val="left"/>
      <w:pPr>
        <w:ind w:left="1890" w:hanging="204"/>
      </w:pPr>
      <w:rPr>
        <w:rFonts w:hint="default"/>
        <w:lang w:val="es-ES" w:eastAsia="en-US" w:bidi="ar-SA"/>
      </w:rPr>
    </w:lvl>
  </w:abstractNum>
  <w:abstractNum w:abstractNumId="14" w15:restartNumberingAfterBreak="0">
    <w:nsid w:val="4ECC2891"/>
    <w:multiLevelType w:val="hybridMultilevel"/>
    <w:tmpl w:val="10722A74"/>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5" w15:restartNumberingAfterBreak="0">
    <w:nsid w:val="4F621D78"/>
    <w:multiLevelType w:val="hybridMultilevel"/>
    <w:tmpl w:val="97D8E3B4"/>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6" w15:restartNumberingAfterBreak="0">
    <w:nsid w:val="55EE48F0"/>
    <w:multiLevelType w:val="hybridMultilevel"/>
    <w:tmpl w:val="6864629A"/>
    <w:lvl w:ilvl="0" w:tplc="2B1661C8">
      <w:start w:val="1"/>
      <w:numFmt w:val="bullet"/>
      <w:pStyle w:val="BULLET"/>
      <w:lvlText w:val=""/>
      <w:lvlJc w:val="left"/>
      <w:pPr>
        <w:ind w:left="720" w:hanging="360"/>
      </w:pPr>
      <w:rPr>
        <w:rFonts w:hint="default" w:ascii="Symbol" w:hAnsi="Symbol"/>
        <w:color w:val="68C8BE"/>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7" w15:restartNumberingAfterBreak="0">
    <w:nsid w:val="57CF5D25"/>
    <w:multiLevelType w:val="hybridMultilevel"/>
    <w:tmpl w:val="54AA6420"/>
    <w:lvl w:ilvl="0" w:tplc="0FB4ED86">
      <w:start w:val="1"/>
      <w:numFmt w:val="lowerLetter"/>
      <w:lvlText w:val="%1."/>
      <w:lvlJc w:val="left"/>
      <w:pPr>
        <w:ind w:left="720" w:hanging="360"/>
      </w:pPr>
      <w:rPr>
        <w:rFonts w:hint="default"/>
        <w:b/>
        <w:color w:val="205B64"/>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8" w15:restartNumberingAfterBreak="0">
    <w:nsid w:val="59FC5039"/>
    <w:multiLevelType w:val="multilevel"/>
    <w:tmpl w:val="A56E006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9" w15:restartNumberingAfterBreak="0">
    <w:nsid w:val="5A0D6B21"/>
    <w:multiLevelType w:val="hybridMultilevel"/>
    <w:tmpl w:val="4F422238"/>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0" w15:restartNumberingAfterBreak="0">
    <w:nsid w:val="5CA908DB"/>
    <w:multiLevelType w:val="hybridMultilevel"/>
    <w:tmpl w:val="F0E4ECFE"/>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1" w15:restartNumberingAfterBreak="0">
    <w:nsid w:val="5FBB5D20"/>
    <w:multiLevelType w:val="hybridMultilevel"/>
    <w:tmpl w:val="A1F82A46"/>
    <w:lvl w:ilvl="0" w:tplc="340A0001">
      <w:start w:val="1"/>
      <w:numFmt w:val="bullet"/>
      <w:lvlText w:val=""/>
      <w:lvlJc w:val="left"/>
      <w:pPr>
        <w:ind w:left="720" w:hanging="360"/>
      </w:pPr>
      <w:rPr>
        <w:rFonts w:hint="default" w:ascii="Symbol" w:hAnsi="Symbol"/>
        <w:color w:val="84B727"/>
      </w:rPr>
    </w:lvl>
    <w:lvl w:ilvl="1" w:tplc="340A000D">
      <w:start w:val="1"/>
      <w:numFmt w:val="bullet"/>
      <w:lvlText w:val=""/>
      <w:lvlJc w:val="left"/>
      <w:pPr>
        <w:ind w:left="1440" w:hanging="360"/>
      </w:pPr>
      <w:rPr>
        <w:rFonts w:hint="default" w:ascii="Wingdings" w:hAnsi="Wingdings"/>
      </w:rPr>
    </w:lvl>
    <w:lvl w:ilvl="2" w:tplc="340A0005" w:tentative="1">
      <w:start w:val="1"/>
      <w:numFmt w:val="bullet"/>
      <w:lvlText w:val=""/>
      <w:lvlJc w:val="left"/>
      <w:pPr>
        <w:ind w:left="2160" w:hanging="360"/>
      </w:pPr>
      <w:rPr>
        <w:rFonts w:hint="default" w:ascii="Wingdings" w:hAnsi="Wingdings"/>
      </w:rPr>
    </w:lvl>
    <w:lvl w:ilvl="3" w:tplc="340A0001" w:tentative="1">
      <w:start w:val="1"/>
      <w:numFmt w:val="bullet"/>
      <w:lvlText w:val=""/>
      <w:lvlJc w:val="left"/>
      <w:pPr>
        <w:ind w:left="2880" w:hanging="360"/>
      </w:pPr>
      <w:rPr>
        <w:rFonts w:hint="default" w:ascii="Symbol" w:hAnsi="Symbol"/>
      </w:rPr>
    </w:lvl>
    <w:lvl w:ilvl="4" w:tplc="340A0003" w:tentative="1">
      <w:start w:val="1"/>
      <w:numFmt w:val="bullet"/>
      <w:lvlText w:val="o"/>
      <w:lvlJc w:val="left"/>
      <w:pPr>
        <w:ind w:left="3600" w:hanging="360"/>
      </w:pPr>
      <w:rPr>
        <w:rFonts w:hint="default" w:ascii="Courier New" w:hAnsi="Courier New" w:cs="Courier New"/>
      </w:rPr>
    </w:lvl>
    <w:lvl w:ilvl="5" w:tplc="340A0005" w:tentative="1">
      <w:start w:val="1"/>
      <w:numFmt w:val="bullet"/>
      <w:lvlText w:val=""/>
      <w:lvlJc w:val="left"/>
      <w:pPr>
        <w:ind w:left="4320" w:hanging="360"/>
      </w:pPr>
      <w:rPr>
        <w:rFonts w:hint="default" w:ascii="Wingdings" w:hAnsi="Wingdings"/>
      </w:rPr>
    </w:lvl>
    <w:lvl w:ilvl="6" w:tplc="340A0001" w:tentative="1">
      <w:start w:val="1"/>
      <w:numFmt w:val="bullet"/>
      <w:lvlText w:val=""/>
      <w:lvlJc w:val="left"/>
      <w:pPr>
        <w:ind w:left="5040" w:hanging="360"/>
      </w:pPr>
      <w:rPr>
        <w:rFonts w:hint="default" w:ascii="Symbol" w:hAnsi="Symbol"/>
      </w:rPr>
    </w:lvl>
    <w:lvl w:ilvl="7" w:tplc="340A0003" w:tentative="1">
      <w:start w:val="1"/>
      <w:numFmt w:val="bullet"/>
      <w:lvlText w:val="o"/>
      <w:lvlJc w:val="left"/>
      <w:pPr>
        <w:ind w:left="5760" w:hanging="360"/>
      </w:pPr>
      <w:rPr>
        <w:rFonts w:hint="default" w:ascii="Courier New" w:hAnsi="Courier New" w:cs="Courier New"/>
      </w:rPr>
    </w:lvl>
    <w:lvl w:ilvl="8" w:tplc="340A0005" w:tentative="1">
      <w:start w:val="1"/>
      <w:numFmt w:val="bullet"/>
      <w:lvlText w:val=""/>
      <w:lvlJc w:val="left"/>
      <w:pPr>
        <w:ind w:left="6480" w:hanging="360"/>
      </w:pPr>
      <w:rPr>
        <w:rFonts w:hint="default" w:ascii="Wingdings" w:hAnsi="Wingdings"/>
      </w:rPr>
    </w:lvl>
  </w:abstractNum>
  <w:abstractNum w:abstractNumId="22" w15:restartNumberingAfterBreak="0">
    <w:nsid w:val="65D97E36"/>
    <w:multiLevelType w:val="hybridMultilevel"/>
    <w:tmpl w:val="832C959C"/>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3" w15:restartNumberingAfterBreak="0">
    <w:nsid w:val="677A00F0"/>
    <w:multiLevelType w:val="hybridMultilevel"/>
    <w:tmpl w:val="3216D362"/>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4" w15:restartNumberingAfterBreak="0">
    <w:nsid w:val="682524E1"/>
    <w:multiLevelType w:val="hybridMultilevel"/>
    <w:tmpl w:val="E8FA48B8"/>
    <w:lvl w:ilvl="0" w:tplc="F794A4D4">
      <w:start w:val="1"/>
      <w:numFmt w:val="decimal"/>
      <w:lvlText w:val="%1."/>
      <w:lvlJc w:val="left"/>
      <w:pPr>
        <w:ind w:left="269" w:hanging="146"/>
      </w:pPr>
      <w:rPr>
        <w:rFonts w:hint="default" w:ascii="ACHS Nueva Sans SemiBold" w:hAnsi="ACHS Nueva Sans SemiBold" w:cs="ACHSNuevaSans-SemiBold"/>
        <w:b/>
        <w:bCs/>
        <w:i w:val="0"/>
        <w:iCs w:val="0"/>
        <w:color w:val="004B13"/>
        <w:spacing w:val="-12"/>
        <w:w w:val="100"/>
        <w:sz w:val="20"/>
        <w:szCs w:val="20"/>
        <w:lang w:val="es-ES" w:eastAsia="en-US" w:bidi="ar-SA"/>
      </w:rPr>
    </w:lvl>
    <w:lvl w:ilvl="1" w:tplc="80B0832E">
      <w:start w:val="1"/>
      <w:numFmt w:val="upperRoman"/>
      <w:lvlText w:val="%2."/>
      <w:lvlJc w:val="left"/>
      <w:pPr>
        <w:ind w:left="520" w:hanging="284"/>
      </w:pPr>
      <w:rPr>
        <w:rFonts w:hint="default" w:ascii="ACHS Nueva Sans SemiBold" w:hAnsi="ACHS Nueva Sans SemiBold" w:cs="ACHSNuevaSans-SemiBold"/>
        <w:b/>
        <w:bCs/>
        <w:i w:val="0"/>
        <w:iCs w:val="0"/>
        <w:color w:val="00AE41"/>
        <w:spacing w:val="-10"/>
        <w:w w:val="100"/>
        <w:sz w:val="20"/>
        <w:szCs w:val="20"/>
      </w:rPr>
    </w:lvl>
    <w:lvl w:ilvl="2" w:tplc="4A5C343E">
      <w:numFmt w:val="bullet"/>
      <w:lvlText w:val="•"/>
      <w:lvlJc w:val="left"/>
      <w:pPr>
        <w:ind w:left="719" w:hanging="227"/>
      </w:pPr>
      <w:rPr>
        <w:rFonts w:hint="default" w:ascii="ACHS Nueva Sans" w:hAnsi="ACHS Nueva Sans" w:eastAsia="ACHS Nueva Sans" w:cs="ACHS Nueva Sans"/>
        <w:b w:val="0"/>
        <w:bCs w:val="0"/>
        <w:i w:val="0"/>
        <w:iCs w:val="0"/>
        <w:color w:val="004C14"/>
        <w:w w:val="100"/>
        <w:sz w:val="20"/>
        <w:szCs w:val="20"/>
        <w:lang w:val="es-ES" w:eastAsia="en-US" w:bidi="ar-SA"/>
      </w:rPr>
    </w:lvl>
    <w:lvl w:ilvl="3" w:tplc="78E0C4A6">
      <w:numFmt w:val="bullet"/>
      <w:lvlText w:val="•"/>
      <w:lvlJc w:val="left"/>
      <w:pPr>
        <w:ind w:left="720" w:hanging="227"/>
      </w:pPr>
      <w:rPr>
        <w:rFonts w:hint="default"/>
        <w:lang w:val="es-ES" w:eastAsia="en-US" w:bidi="ar-SA"/>
      </w:rPr>
    </w:lvl>
    <w:lvl w:ilvl="4" w:tplc="A516A788">
      <w:numFmt w:val="bullet"/>
      <w:lvlText w:val="•"/>
      <w:lvlJc w:val="left"/>
      <w:pPr>
        <w:ind w:left="1653" w:hanging="227"/>
      </w:pPr>
      <w:rPr>
        <w:rFonts w:hint="default"/>
        <w:lang w:val="es-ES" w:eastAsia="en-US" w:bidi="ar-SA"/>
      </w:rPr>
    </w:lvl>
    <w:lvl w:ilvl="5" w:tplc="9D124D50">
      <w:numFmt w:val="bullet"/>
      <w:lvlText w:val="•"/>
      <w:lvlJc w:val="left"/>
      <w:pPr>
        <w:ind w:left="2587" w:hanging="227"/>
      </w:pPr>
      <w:rPr>
        <w:rFonts w:hint="default"/>
        <w:lang w:val="es-ES" w:eastAsia="en-US" w:bidi="ar-SA"/>
      </w:rPr>
    </w:lvl>
    <w:lvl w:ilvl="6" w:tplc="741CF8D8">
      <w:numFmt w:val="bullet"/>
      <w:lvlText w:val="•"/>
      <w:lvlJc w:val="left"/>
      <w:pPr>
        <w:ind w:left="3520" w:hanging="227"/>
      </w:pPr>
      <w:rPr>
        <w:rFonts w:hint="default"/>
        <w:lang w:val="es-ES" w:eastAsia="en-US" w:bidi="ar-SA"/>
      </w:rPr>
    </w:lvl>
    <w:lvl w:ilvl="7" w:tplc="147E64F0">
      <w:numFmt w:val="bullet"/>
      <w:lvlText w:val="•"/>
      <w:lvlJc w:val="left"/>
      <w:pPr>
        <w:ind w:left="4454" w:hanging="227"/>
      </w:pPr>
      <w:rPr>
        <w:rFonts w:hint="default"/>
        <w:lang w:val="es-ES" w:eastAsia="en-US" w:bidi="ar-SA"/>
      </w:rPr>
    </w:lvl>
    <w:lvl w:ilvl="8" w:tplc="C218BBEC">
      <w:numFmt w:val="bullet"/>
      <w:lvlText w:val="•"/>
      <w:lvlJc w:val="left"/>
      <w:pPr>
        <w:ind w:left="5388" w:hanging="227"/>
      </w:pPr>
      <w:rPr>
        <w:rFonts w:hint="default"/>
        <w:lang w:val="es-ES" w:eastAsia="en-US" w:bidi="ar-SA"/>
      </w:rPr>
    </w:lvl>
  </w:abstractNum>
  <w:abstractNum w:abstractNumId="25" w15:restartNumberingAfterBreak="0">
    <w:nsid w:val="6DE40419"/>
    <w:multiLevelType w:val="hybridMultilevel"/>
    <w:tmpl w:val="D6CAAD90"/>
    <w:lvl w:ilvl="0" w:tplc="1BE8FE44">
      <w:numFmt w:val="bullet"/>
      <w:lvlText w:val="•"/>
      <w:lvlJc w:val="left"/>
      <w:pPr>
        <w:ind w:left="1138" w:hanging="227"/>
      </w:pPr>
      <w:rPr>
        <w:rFonts w:hint="default" w:ascii="ACHS Nueva Sans" w:hAnsi="ACHS Nueva Sans" w:eastAsia="ACHS Nueva Sans" w:cs="ACHS Nueva Sans"/>
        <w:b w:val="0"/>
        <w:bCs w:val="0"/>
        <w:i w:val="0"/>
        <w:iCs w:val="0"/>
        <w:color w:val="004C14"/>
        <w:w w:val="100"/>
        <w:sz w:val="20"/>
        <w:szCs w:val="20"/>
        <w:lang w:val="es-ES" w:eastAsia="en-US" w:bidi="ar-SA"/>
      </w:rPr>
    </w:lvl>
    <w:lvl w:ilvl="1" w:tplc="3E5CE1AA">
      <w:numFmt w:val="bullet"/>
      <w:lvlText w:val="•"/>
      <w:lvlJc w:val="left"/>
      <w:pPr>
        <w:ind w:left="1752" w:hanging="227"/>
      </w:pPr>
      <w:rPr>
        <w:rFonts w:hint="default"/>
        <w:lang w:val="es-ES" w:eastAsia="en-US" w:bidi="ar-SA"/>
      </w:rPr>
    </w:lvl>
    <w:lvl w:ilvl="2" w:tplc="F4C27FA2">
      <w:numFmt w:val="bullet"/>
      <w:lvlText w:val="•"/>
      <w:lvlJc w:val="left"/>
      <w:pPr>
        <w:ind w:left="2364" w:hanging="227"/>
      </w:pPr>
      <w:rPr>
        <w:rFonts w:hint="default"/>
        <w:lang w:val="es-ES" w:eastAsia="en-US" w:bidi="ar-SA"/>
      </w:rPr>
    </w:lvl>
    <w:lvl w:ilvl="3" w:tplc="EBFEF186">
      <w:numFmt w:val="bullet"/>
      <w:lvlText w:val="•"/>
      <w:lvlJc w:val="left"/>
      <w:pPr>
        <w:ind w:left="2976" w:hanging="227"/>
      </w:pPr>
      <w:rPr>
        <w:rFonts w:hint="default"/>
        <w:lang w:val="es-ES" w:eastAsia="en-US" w:bidi="ar-SA"/>
      </w:rPr>
    </w:lvl>
    <w:lvl w:ilvl="4" w:tplc="60E6D0F8">
      <w:numFmt w:val="bullet"/>
      <w:lvlText w:val="•"/>
      <w:lvlJc w:val="left"/>
      <w:pPr>
        <w:ind w:left="3588" w:hanging="227"/>
      </w:pPr>
      <w:rPr>
        <w:rFonts w:hint="default"/>
        <w:lang w:val="es-ES" w:eastAsia="en-US" w:bidi="ar-SA"/>
      </w:rPr>
    </w:lvl>
    <w:lvl w:ilvl="5" w:tplc="6F2A00EE">
      <w:numFmt w:val="bullet"/>
      <w:lvlText w:val="•"/>
      <w:lvlJc w:val="left"/>
      <w:pPr>
        <w:ind w:left="4200" w:hanging="227"/>
      </w:pPr>
      <w:rPr>
        <w:rFonts w:hint="default"/>
        <w:lang w:val="es-ES" w:eastAsia="en-US" w:bidi="ar-SA"/>
      </w:rPr>
    </w:lvl>
    <w:lvl w:ilvl="6" w:tplc="FC1ED5CC">
      <w:numFmt w:val="bullet"/>
      <w:lvlText w:val="•"/>
      <w:lvlJc w:val="left"/>
      <w:pPr>
        <w:ind w:left="4812" w:hanging="227"/>
      </w:pPr>
      <w:rPr>
        <w:rFonts w:hint="default"/>
        <w:lang w:val="es-ES" w:eastAsia="en-US" w:bidi="ar-SA"/>
      </w:rPr>
    </w:lvl>
    <w:lvl w:ilvl="7" w:tplc="7A2688F8">
      <w:numFmt w:val="bullet"/>
      <w:lvlText w:val="•"/>
      <w:lvlJc w:val="left"/>
      <w:pPr>
        <w:ind w:left="5424" w:hanging="227"/>
      </w:pPr>
      <w:rPr>
        <w:rFonts w:hint="default"/>
        <w:lang w:val="es-ES" w:eastAsia="en-US" w:bidi="ar-SA"/>
      </w:rPr>
    </w:lvl>
    <w:lvl w:ilvl="8" w:tplc="29DC4088">
      <w:numFmt w:val="bullet"/>
      <w:lvlText w:val="•"/>
      <w:lvlJc w:val="left"/>
      <w:pPr>
        <w:ind w:left="6036" w:hanging="227"/>
      </w:pPr>
      <w:rPr>
        <w:rFonts w:hint="default"/>
        <w:lang w:val="es-ES" w:eastAsia="en-US" w:bidi="ar-SA"/>
      </w:rPr>
    </w:lvl>
  </w:abstractNum>
  <w:abstractNum w:abstractNumId="26" w15:restartNumberingAfterBreak="0">
    <w:nsid w:val="6ED53214"/>
    <w:multiLevelType w:val="multilevel"/>
    <w:tmpl w:val="EB54B77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7" w15:restartNumberingAfterBreak="0">
    <w:nsid w:val="6FD87DD5"/>
    <w:multiLevelType w:val="hybridMultilevel"/>
    <w:tmpl w:val="525E66CA"/>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8" w15:restartNumberingAfterBreak="0">
    <w:nsid w:val="6FF84936"/>
    <w:multiLevelType w:val="hybridMultilevel"/>
    <w:tmpl w:val="069E217E"/>
    <w:lvl w:ilvl="0" w:tplc="73EA732E">
      <w:start w:val="1"/>
      <w:numFmt w:val="decimal"/>
      <w:lvlText w:val="%1."/>
      <w:lvlJc w:val="left"/>
      <w:pPr>
        <w:ind w:left="288" w:hanging="146"/>
      </w:pPr>
      <w:rPr>
        <w:rFonts w:hint="default" w:ascii="ACHS Nueva Sans SemiBold" w:hAnsi="ACHS Nueva Sans SemiBold" w:cs="ACHSNuevaSans-SemiBold"/>
        <w:b/>
        <w:bCs/>
        <w:i w:val="0"/>
        <w:iCs w:val="0"/>
        <w:color w:val="004B13"/>
        <w:spacing w:val="-12"/>
        <w:w w:val="100"/>
        <w:sz w:val="20"/>
        <w:szCs w:val="20"/>
        <w:lang w:val="es-ES" w:eastAsia="en-US" w:bidi="ar-SA"/>
      </w:rPr>
    </w:lvl>
    <w:lvl w:ilvl="1" w:tplc="CCFC61F8">
      <w:numFmt w:val="bullet"/>
      <w:lvlText w:val="•"/>
      <w:lvlJc w:val="left"/>
      <w:pPr>
        <w:ind w:left="1434" w:hanging="146"/>
      </w:pPr>
      <w:rPr>
        <w:rFonts w:hint="default"/>
        <w:lang w:val="es-ES" w:eastAsia="en-US" w:bidi="ar-SA"/>
      </w:rPr>
    </w:lvl>
    <w:lvl w:ilvl="2" w:tplc="F11A2372">
      <w:numFmt w:val="bullet"/>
      <w:lvlText w:val="•"/>
      <w:lvlJc w:val="left"/>
      <w:pPr>
        <w:ind w:left="2164" w:hanging="146"/>
      </w:pPr>
      <w:rPr>
        <w:rFonts w:hint="default"/>
        <w:lang w:val="es-ES" w:eastAsia="en-US" w:bidi="ar-SA"/>
      </w:rPr>
    </w:lvl>
    <w:lvl w:ilvl="3" w:tplc="48368BC8">
      <w:numFmt w:val="bullet"/>
      <w:lvlText w:val="•"/>
      <w:lvlJc w:val="left"/>
      <w:pPr>
        <w:ind w:left="2895" w:hanging="146"/>
      </w:pPr>
      <w:rPr>
        <w:rFonts w:hint="default"/>
        <w:lang w:val="es-ES" w:eastAsia="en-US" w:bidi="ar-SA"/>
      </w:rPr>
    </w:lvl>
    <w:lvl w:ilvl="4" w:tplc="21C6FF08">
      <w:numFmt w:val="bullet"/>
      <w:lvlText w:val="•"/>
      <w:lvlJc w:val="left"/>
      <w:pPr>
        <w:ind w:left="3625" w:hanging="146"/>
      </w:pPr>
      <w:rPr>
        <w:rFonts w:hint="default"/>
        <w:lang w:val="es-ES" w:eastAsia="en-US" w:bidi="ar-SA"/>
      </w:rPr>
    </w:lvl>
    <w:lvl w:ilvl="5" w:tplc="87B4AFBE">
      <w:numFmt w:val="bullet"/>
      <w:lvlText w:val="•"/>
      <w:lvlJc w:val="left"/>
      <w:pPr>
        <w:ind w:left="4355" w:hanging="146"/>
      </w:pPr>
      <w:rPr>
        <w:rFonts w:hint="default"/>
        <w:lang w:val="es-ES" w:eastAsia="en-US" w:bidi="ar-SA"/>
      </w:rPr>
    </w:lvl>
    <w:lvl w:ilvl="6" w:tplc="7EDC1B10">
      <w:numFmt w:val="bullet"/>
      <w:lvlText w:val="•"/>
      <w:lvlJc w:val="left"/>
      <w:pPr>
        <w:ind w:left="5086" w:hanging="146"/>
      </w:pPr>
      <w:rPr>
        <w:rFonts w:hint="default"/>
        <w:lang w:val="es-ES" w:eastAsia="en-US" w:bidi="ar-SA"/>
      </w:rPr>
    </w:lvl>
    <w:lvl w:ilvl="7" w:tplc="8F202E3C">
      <w:numFmt w:val="bullet"/>
      <w:lvlText w:val="•"/>
      <w:lvlJc w:val="left"/>
      <w:pPr>
        <w:ind w:left="5816" w:hanging="146"/>
      </w:pPr>
      <w:rPr>
        <w:rFonts w:hint="default"/>
        <w:lang w:val="es-ES" w:eastAsia="en-US" w:bidi="ar-SA"/>
      </w:rPr>
    </w:lvl>
    <w:lvl w:ilvl="8" w:tplc="200CE324">
      <w:numFmt w:val="bullet"/>
      <w:lvlText w:val="•"/>
      <w:lvlJc w:val="left"/>
      <w:pPr>
        <w:ind w:left="6546" w:hanging="146"/>
      </w:pPr>
      <w:rPr>
        <w:rFonts w:hint="default"/>
        <w:lang w:val="es-ES" w:eastAsia="en-US" w:bidi="ar-SA"/>
      </w:rPr>
    </w:lvl>
  </w:abstractNum>
  <w:abstractNum w:abstractNumId="29" w15:restartNumberingAfterBreak="0">
    <w:nsid w:val="709F4303"/>
    <w:multiLevelType w:val="hybridMultilevel"/>
    <w:tmpl w:val="0FD0DE42"/>
    <w:lvl w:ilvl="0" w:tplc="0FC20266">
      <w:numFmt w:val="bullet"/>
      <w:lvlText w:val="•"/>
      <w:lvlJc w:val="left"/>
      <w:pPr>
        <w:ind w:left="1138" w:hanging="227"/>
      </w:pPr>
      <w:rPr>
        <w:rFonts w:hint="default" w:ascii="ACHS Nueva Sans" w:hAnsi="ACHS Nueva Sans" w:eastAsia="ACHS Nueva Sans" w:cs="ACHS Nueva Sans"/>
        <w:b w:val="0"/>
        <w:bCs w:val="0"/>
        <w:i w:val="0"/>
        <w:iCs w:val="0"/>
        <w:color w:val="004C14"/>
        <w:w w:val="100"/>
        <w:sz w:val="20"/>
        <w:szCs w:val="20"/>
        <w:lang w:val="es-ES" w:eastAsia="en-US" w:bidi="ar-SA"/>
      </w:rPr>
    </w:lvl>
    <w:lvl w:ilvl="1" w:tplc="5386C7DC">
      <w:numFmt w:val="bullet"/>
      <w:lvlText w:val="•"/>
      <w:lvlJc w:val="left"/>
      <w:pPr>
        <w:ind w:left="1752" w:hanging="227"/>
      </w:pPr>
      <w:rPr>
        <w:rFonts w:hint="default"/>
        <w:lang w:val="es-ES" w:eastAsia="en-US" w:bidi="ar-SA"/>
      </w:rPr>
    </w:lvl>
    <w:lvl w:ilvl="2" w:tplc="DE12F79A">
      <w:numFmt w:val="bullet"/>
      <w:lvlText w:val="•"/>
      <w:lvlJc w:val="left"/>
      <w:pPr>
        <w:ind w:left="2364" w:hanging="227"/>
      </w:pPr>
      <w:rPr>
        <w:rFonts w:hint="default"/>
        <w:lang w:val="es-ES" w:eastAsia="en-US" w:bidi="ar-SA"/>
      </w:rPr>
    </w:lvl>
    <w:lvl w:ilvl="3" w:tplc="5E766946">
      <w:numFmt w:val="bullet"/>
      <w:lvlText w:val="•"/>
      <w:lvlJc w:val="left"/>
      <w:pPr>
        <w:ind w:left="2976" w:hanging="227"/>
      </w:pPr>
      <w:rPr>
        <w:rFonts w:hint="default"/>
        <w:lang w:val="es-ES" w:eastAsia="en-US" w:bidi="ar-SA"/>
      </w:rPr>
    </w:lvl>
    <w:lvl w:ilvl="4" w:tplc="235A8B92">
      <w:numFmt w:val="bullet"/>
      <w:lvlText w:val="•"/>
      <w:lvlJc w:val="left"/>
      <w:pPr>
        <w:ind w:left="3588" w:hanging="227"/>
      </w:pPr>
      <w:rPr>
        <w:rFonts w:hint="default"/>
        <w:lang w:val="es-ES" w:eastAsia="en-US" w:bidi="ar-SA"/>
      </w:rPr>
    </w:lvl>
    <w:lvl w:ilvl="5" w:tplc="C5C6B170">
      <w:numFmt w:val="bullet"/>
      <w:lvlText w:val="•"/>
      <w:lvlJc w:val="left"/>
      <w:pPr>
        <w:ind w:left="4200" w:hanging="227"/>
      </w:pPr>
      <w:rPr>
        <w:rFonts w:hint="default"/>
        <w:lang w:val="es-ES" w:eastAsia="en-US" w:bidi="ar-SA"/>
      </w:rPr>
    </w:lvl>
    <w:lvl w:ilvl="6" w:tplc="A71E9DF6">
      <w:numFmt w:val="bullet"/>
      <w:lvlText w:val="•"/>
      <w:lvlJc w:val="left"/>
      <w:pPr>
        <w:ind w:left="4812" w:hanging="227"/>
      </w:pPr>
      <w:rPr>
        <w:rFonts w:hint="default"/>
        <w:lang w:val="es-ES" w:eastAsia="en-US" w:bidi="ar-SA"/>
      </w:rPr>
    </w:lvl>
    <w:lvl w:ilvl="7" w:tplc="8C5E9988">
      <w:numFmt w:val="bullet"/>
      <w:lvlText w:val="•"/>
      <w:lvlJc w:val="left"/>
      <w:pPr>
        <w:ind w:left="5424" w:hanging="227"/>
      </w:pPr>
      <w:rPr>
        <w:rFonts w:hint="default"/>
        <w:lang w:val="es-ES" w:eastAsia="en-US" w:bidi="ar-SA"/>
      </w:rPr>
    </w:lvl>
    <w:lvl w:ilvl="8" w:tplc="A03CA68C">
      <w:numFmt w:val="bullet"/>
      <w:lvlText w:val="•"/>
      <w:lvlJc w:val="left"/>
      <w:pPr>
        <w:ind w:left="6036" w:hanging="227"/>
      </w:pPr>
      <w:rPr>
        <w:rFonts w:hint="default"/>
        <w:lang w:val="es-ES" w:eastAsia="en-US" w:bidi="ar-SA"/>
      </w:rPr>
    </w:lvl>
  </w:abstractNum>
  <w:abstractNum w:abstractNumId="30" w15:restartNumberingAfterBreak="0">
    <w:nsid w:val="7C047069"/>
    <w:multiLevelType w:val="hybridMultilevel"/>
    <w:tmpl w:val="9C78257A"/>
    <w:lvl w:ilvl="0" w:tplc="AF303896">
      <w:numFmt w:val="bullet"/>
      <w:lvlText w:val="-"/>
      <w:lvlJc w:val="left"/>
      <w:pPr>
        <w:ind w:left="720" w:hanging="360"/>
      </w:pPr>
      <w:rPr>
        <w:rFonts w:hint="default" w:ascii="Arial" w:hAnsi="Arial" w:eastAsia="Catamaran" w:cs="Arial"/>
      </w:rPr>
    </w:lvl>
    <w:lvl w:ilvl="1" w:tplc="340A0003" w:tentative="1">
      <w:start w:val="1"/>
      <w:numFmt w:val="bullet"/>
      <w:lvlText w:val="o"/>
      <w:lvlJc w:val="left"/>
      <w:pPr>
        <w:ind w:left="1440" w:hanging="360"/>
      </w:pPr>
      <w:rPr>
        <w:rFonts w:hint="default" w:ascii="Courier New" w:hAnsi="Courier New" w:cs="Courier New"/>
      </w:rPr>
    </w:lvl>
    <w:lvl w:ilvl="2" w:tplc="340A0005" w:tentative="1">
      <w:start w:val="1"/>
      <w:numFmt w:val="bullet"/>
      <w:lvlText w:val=""/>
      <w:lvlJc w:val="left"/>
      <w:pPr>
        <w:ind w:left="2160" w:hanging="360"/>
      </w:pPr>
      <w:rPr>
        <w:rFonts w:hint="default" w:ascii="Wingdings" w:hAnsi="Wingdings"/>
      </w:rPr>
    </w:lvl>
    <w:lvl w:ilvl="3" w:tplc="340A0001" w:tentative="1">
      <w:start w:val="1"/>
      <w:numFmt w:val="bullet"/>
      <w:lvlText w:val=""/>
      <w:lvlJc w:val="left"/>
      <w:pPr>
        <w:ind w:left="2880" w:hanging="360"/>
      </w:pPr>
      <w:rPr>
        <w:rFonts w:hint="default" w:ascii="Symbol" w:hAnsi="Symbol"/>
      </w:rPr>
    </w:lvl>
    <w:lvl w:ilvl="4" w:tplc="340A0003" w:tentative="1">
      <w:start w:val="1"/>
      <w:numFmt w:val="bullet"/>
      <w:lvlText w:val="o"/>
      <w:lvlJc w:val="left"/>
      <w:pPr>
        <w:ind w:left="3600" w:hanging="360"/>
      </w:pPr>
      <w:rPr>
        <w:rFonts w:hint="default" w:ascii="Courier New" w:hAnsi="Courier New" w:cs="Courier New"/>
      </w:rPr>
    </w:lvl>
    <w:lvl w:ilvl="5" w:tplc="340A0005" w:tentative="1">
      <w:start w:val="1"/>
      <w:numFmt w:val="bullet"/>
      <w:lvlText w:val=""/>
      <w:lvlJc w:val="left"/>
      <w:pPr>
        <w:ind w:left="4320" w:hanging="360"/>
      </w:pPr>
      <w:rPr>
        <w:rFonts w:hint="default" w:ascii="Wingdings" w:hAnsi="Wingdings"/>
      </w:rPr>
    </w:lvl>
    <w:lvl w:ilvl="6" w:tplc="340A0001" w:tentative="1">
      <w:start w:val="1"/>
      <w:numFmt w:val="bullet"/>
      <w:lvlText w:val=""/>
      <w:lvlJc w:val="left"/>
      <w:pPr>
        <w:ind w:left="5040" w:hanging="360"/>
      </w:pPr>
      <w:rPr>
        <w:rFonts w:hint="default" w:ascii="Symbol" w:hAnsi="Symbol"/>
      </w:rPr>
    </w:lvl>
    <w:lvl w:ilvl="7" w:tplc="340A0003" w:tentative="1">
      <w:start w:val="1"/>
      <w:numFmt w:val="bullet"/>
      <w:lvlText w:val="o"/>
      <w:lvlJc w:val="left"/>
      <w:pPr>
        <w:ind w:left="5760" w:hanging="360"/>
      </w:pPr>
      <w:rPr>
        <w:rFonts w:hint="default" w:ascii="Courier New" w:hAnsi="Courier New" w:cs="Courier New"/>
      </w:rPr>
    </w:lvl>
    <w:lvl w:ilvl="8" w:tplc="340A0005" w:tentative="1">
      <w:start w:val="1"/>
      <w:numFmt w:val="bullet"/>
      <w:lvlText w:val=""/>
      <w:lvlJc w:val="left"/>
      <w:pPr>
        <w:ind w:left="6480" w:hanging="360"/>
      </w:pPr>
      <w:rPr>
        <w:rFonts w:hint="default" w:ascii="Wingdings" w:hAnsi="Wingdings"/>
      </w:rPr>
    </w:lvl>
  </w:abstractNum>
  <w:abstractNum w:abstractNumId="31" w15:restartNumberingAfterBreak="0">
    <w:nsid w:val="7D3F1F7B"/>
    <w:multiLevelType w:val="hybridMultilevel"/>
    <w:tmpl w:val="F12E20A4"/>
    <w:lvl w:ilvl="0" w:tplc="880215F2">
      <w:numFmt w:val="bullet"/>
      <w:lvlText w:val="•"/>
      <w:lvlJc w:val="left"/>
      <w:pPr>
        <w:ind w:left="691" w:hanging="227"/>
      </w:pPr>
      <w:rPr>
        <w:rFonts w:hint="default" w:ascii="ACHS Nueva Sans" w:hAnsi="ACHS Nueva Sans" w:eastAsia="ACHS Nueva Sans" w:cs="ACHS Nueva Sans"/>
        <w:b w:val="0"/>
        <w:bCs w:val="0"/>
        <w:i w:val="0"/>
        <w:iCs w:val="0"/>
        <w:color w:val="004C14"/>
        <w:w w:val="100"/>
        <w:sz w:val="20"/>
        <w:szCs w:val="20"/>
        <w:lang w:val="es-ES" w:eastAsia="en-US" w:bidi="ar-SA"/>
      </w:rPr>
    </w:lvl>
    <w:lvl w:ilvl="1" w:tplc="34424342">
      <w:numFmt w:val="bullet"/>
      <w:lvlText w:val="•"/>
      <w:lvlJc w:val="left"/>
      <w:pPr>
        <w:ind w:left="1386" w:hanging="227"/>
      </w:pPr>
      <w:rPr>
        <w:rFonts w:hint="default"/>
        <w:lang w:val="es-ES" w:eastAsia="en-US" w:bidi="ar-SA"/>
      </w:rPr>
    </w:lvl>
    <w:lvl w:ilvl="2" w:tplc="C6AA0744">
      <w:numFmt w:val="bullet"/>
      <w:lvlText w:val="•"/>
      <w:lvlJc w:val="left"/>
      <w:pPr>
        <w:ind w:left="2072" w:hanging="227"/>
      </w:pPr>
      <w:rPr>
        <w:rFonts w:hint="default"/>
        <w:lang w:val="es-ES" w:eastAsia="en-US" w:bidi="ar-SA"/>
      </w:rPr>
    </w:lvl>
    <w:lvl w:ilvl="3" w:tplc="15525F08">
      <w:numFmt w:val="bullet"/>
      <w:lvlText w:val="•"/>
      <w:lvlJc w:val="left"/>
      <w:pPr>
        <w:ind w:left="2758" w:hanging="227"/>
      </w:pPr>
      <w:rPr>
        <w:rFonts w:hint="default"/>
        <w:lang w:val="es-ES" w:eastAsia="en-US" w:bidi="ar-SA"/>
      </w:rPr>
    </w:lvl>
    <w:lvl w:ilvl="4" w:tplc="3FA4FC70">
      <w:numFmt w:val="bullet"/>
      <w:lvlText w:val="•"/>
      <w:lvlJc w:val="left"/>
      <w:pPr>
        <w:ind w:left="3444" w:hanging="227"/>
      </w:pPr>
      <w:rPr>
        <w:rFonts w:hint="default"/>
        <w:lang w:val="es-ES" w:eastAsia="en-US" w:bidi="ar-SA"/>
      </w:rPr>
    </w:lvl>
    <w:lvl w:ilvl="5" w:tplc="DA78EAA4">
      <w:numFmt w:val="bullet"/>
      <w:lvlText w:val="•"/>
      <w:lvlJc w:val="left"/>
      <w:pPr>
        <w:ind w:left="4130" w:hanging="227"/>
      </w:pPr>
      <w:rPr>
        <w:rFonts w:hint="default"/>
        <w:lang w:val="es-ES" w:eastAsia="en-US" w:bidi="ar-SA"/>
      </w:rPr>
    </w:lvl>
    <w:lvl w:ilvl="6" w:tplc="5D88842E">
      <w:numFmt w:val="bullet"/>
      <w:lvlText w:val="•"/>
      <w:lvlJc w:val="left"/>
      <w:pPr>
        <w:ind w:left="4816" w:hanging="227"/>
      </w:pPr>
      <w:rPr>
        <w:rFonts w:hint="default"/>
        <w:lang w:val="es-ES" w:eastAsia="en-US" w:bidi="ar-SA"/>
      </w:rPr>
    </w:lvl>
    <w:lvl w:ilvl="7" w:tplc="58009380">
      <w:numFmt w:val="bullet"/>
      <w:lvlText w:val="•"/>
      <w:lvlJc w:val="left"/>
      <w:pPr>
        <w:ind w:left="5502" w:hanging="227"/>
      </w:pPr>
      <w:rPr>
        <w:rFonts w:hint="default"/>
        <w:lang w:val="es-ES" w:eastAsia="en-US" w:bidi="ar-SA"/>
      </w:rPr>
    </w:lvl>
    <w:lvl w:ilvl="8" w:tplc="1EA899C6">
      <w:numFmt w:val="bullet"/>
      <w:lvlText w:val="•"/>
      <w:lvlJc w:val="left"/>
      <w:pPr>
        <w:ind w:left="6188" w:hanging="227"/>
      </w:pPr>
      <w:rPr>
        <w:rFonts w:hint="default"/>
        <w:lang w:val="es-ES" w:eastAsia="en-US" w:bidi="ar-SA"/>
      </w:rPr>
    </w:lvl>
  </w:abstractNum>
  <w:num w:numId="1" w16cid:durableId="1994409251">
    <w:abstractNumId w:val="7"/>
  </w:num>
  <w:num w:numId="2" w16cid:durableId="1086002851">
    <w:abstractNumId w:val="17"/>
  </w:num>
  <w:num w:numId="3" w16cid:durableId="426392003">
    <w:abstractNumId w:val="16"/>
  </w:num>
  <w:num w:numId="4" w16cid:durableId="1033506056">
    <w:abstractNumId w:val="5"/>
  </w:num>
  <w:num w:numId="5" w16cid:durableId="1069036358">
    <w:abstractNumId w:val="26"/>
  </w:num>
  <w:num w:numId="6" w16cid:durableId="1569420555">
    <w:abstractNumId w:val="18"/>
  </w:num>
  <w:num w:numId="7" w16cid:durableId="417865482">
    <w:abstractNumId w:val="22"/>
  </w:num>
  <w:num w:numId="8" w16cid:durableId="388500457">
    <w:abstractNumId w:val="27"/>
  </w:num>
  <w:num w:numId="9" w16cid:durableId="360011508">
    <w:abstractNumId w:val="11"/>
  </w:num>
  <w:num w:numId="10" w16cid:durableId="1047022977">
    <w:abstractNumId w:val="14"/>
  </w:num>
  <w:num w:numId="11" w16cid:durableId="2041199631">
    <w:abstractNumId w:val="0"/>
  </w:num>
  <w:num w:numId="12" w16cid:durableId="15277045">
    <w:abstractNumId w:val="20"/>
  </w:num>
  <w:num w:numId="13" w16cid:durableId="1994404384">
    <w:abstractNumId w:val="2"/>
  </w:num>
  <w:num w:numId="14" w16cid:durableId="2011517392">
    <w:abstractNumId w:val="15"/>
  </w:num>
  <w:num w:numId="15" w16cid:durableId="962812865">
    <w:abstractNumId w:val="19"/>
  </w:num>
  <w:num w:numId="16" w16cid:durableId="450972980">
    <w:abstractNumId w:val="23"/>
  </w:num>
  <w:num w:numId="17" w16cid:durableId="1246837954">
    <w:abstractNumId w:val="12"/>
  </w:num>
  <w:num w:numId="18" w16cid:durableId="1459911551">
    <w:abstractNumId w:val="6"/>
  </w:num>
  <w:num w:numId="19" w16cid:durableId="854417333">
    <w:abstractNumId w:val="21"/>
  </w:num>
  <w:num w:numId="20" w16cid:durableId="2081096031">
    <w:abstractNumId w:val="3"/>
  </w:num>
  <w:num w:numId="21" w16cid:durableId="230385705">
    <w:abstractNumId w:val="10"/>
  </w:num>
  <w:num w:numId="22" w16cid:durableId="1306810904">
    <w:abstractNumId w:val="8"/>
  </w:num>
  <w:num w:numId="23" w16cid:durableId="1046177761">
    <w:abstractNumId w:val="30"/>
  </w:num>
  <w:num w:numId="24" w16cid:durableId="1658416825">
    <w:abstractNumId w:val="1"/>
  </w:num>
  <w:num w:numId="25" w16cid:durableId="777219546">
    <w:abstractNumId w:val="31"/>
  </w:num>
  <w:num w:numId="26" w16cid:durableId="1575386617">
    <w:abstractNumId w:val="28"/>
  </w:num>
  <w:num w:numId="27" w16cid:durableId="1210219052">
    <w:abstractNumId w:val="13"/>
  </w:num>
  <w:num w:numId="28" w16cid:durableId="1936934405">
    <w:abstractNumId w:val="29"/>
  </w:num>
  <w:num w:numId="29" w16cid:durableId="808405195">
    <w:abstractNumId w:val="25"/>
  </w:num>
  <w:num w:numId="30" w16cid:durableId="1149520019">
    <w:abstractNumId w:val="4"/>
  </w:num>
  <w:num w:numId="31" w16cid:durableId="1215656479">
    <w:abstractNumId w:val="9"/>
  </w:num>
  <w:num w:numId="32" w16cid:durableId="1023357257">
    <w:abstractNumId w:val="24"/>
  </w:num>
  <w:numIdMacAtCleanup w:val="17"/>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attachedTemplate r:id="rId1"/>
  <w:trackRevisions w:val="false"/>
  <w:defaultTabStop w:val="567"/>
  <w:hyphenationZone w:val="425"/>
  <w:drawingGridHorizontalSpacing w:val="110"/>
  <w:displayHorizontalDrawingGridEvery w:val="2"/>
  <w:characterSpacingControl w:val="doNotCompress"/>
  <w:hdrShapeDefaults>
    <o:shapedefaults v:ext="edit" spidmax="3073">
      <o:colormru v:ext="edit" colors="#195a28"/>
    </o:shapedefaults>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43A5"/>
    <w:rsid w:val="00000020"/>
    <w:rsid w:val="00000467"/>
    <w:rsid w:val="00000B89"/>
    <w:rsid w:val="00003246"/>
    <w:rsid w:val="00003583"/>
    <w:rsid w:val="0000429C"/>
    <w:rsid w:val="000125EE"/>
    <w:rsid w:val="00030729"/>
    <w:rsid w:val="00033E99"/>
    <w:rsid w:val="000505CF"/>
    <w:rsid w:val="00052EE5"/>
    <w:rsid w:val="00065978"/>
    <w:rsid w:val="00066FCB"/>
    <w:rsid w:val="00067E6E"/>
    <w:rsid w:val="000705DC"/>
    <w:rsid w:val="00071A1B"/>
    <w:rsid w:val="00075C64"/>
    <w:rsid w:val="00076B0E"/>
    <w:rsid w:val="00077C16"/>
    <w:rsid w:val="000813D9"/>
    <w:rsid w:val="0008154F"/>
    <w:rsid w:val="0008761E"/>
    <w:rsid w:val="00090B6D"/>
    <w:rsid w:val="00092011"/>
    <w:rsid w:val="000930D7"/>
    <w:rsid w:val="000A29E4"/>
    <w:rsid w:val="000A2FE2"/>
    <w:rsid w:val="000A498F"/>
    <w:rsid w:val="000A73D7"/>
    <w:rsid w:val="000A74F6"/>
    <w:rsid w:val="000A776D"/>
    <w:rsid w:val="000B1CAA"/>
    <w:rsid w:val="000B43BB"/>
    <w:rsid w:val="000B4B1E"/>
    <w:rsid w:val="000B6245"/>
    <w:rsid w:val="000C24BB"/>
    <w:rsid w:val="000C4EA5"/>
    <w:rsid w:val="000D10FB"/>
    <w:rsid w:val="000D1ACB"/>
    <w:rsid w:val="000D478A"/>
    <w:rsid w:val="000D4BAE"/>
    <w:rsid w:val="000D71B4"/>
    <w:rsid w:val="000F4926"/>
    <w:rsid w:val="0010348A"/>
    <w:rsid w:val="001072D4"/>
    <w:rsid w:val="00112C5C"/>
    <w:rsid w:val="00113074"/>
    <w:rsid w:val="00113E96"/>
    <w:rsid w:val="00121F81"/>
    <w:rsid w:val="00122E75"/>
    <w:rsid w:val="00123A04"/>
    <w:rsid w:val="00127DAB"/>
    <w:rsid w:val="00130BEA"/>
    <w:rsid w:val="00130D56"/>
    <w:rsid w:val="00131508"/>
    <w:rsid w:val="00131D6D"/>
    <w:rsid w:val="00136D5B"/>
    <w:rsid w:val="00136E39"/>
    <w:rsid w:val="00136E49"/>
    <w:rsid w:val="00141DE5"/>
    <w:rsid w:val="001428E2"/>
    <w:rsid w:val="00142CD5"/>
    <w:rsid w:val="00144844"/>
    <w:rsid w:val="00145DC9"/>
    <w:rsid w:val="001475FA"/>
    <w:rsid w:val="00151DCD"/>
    <w:rsid w:val="00151DDA"/>
    <w:rsid w:val="001537E3"/>
    <w:rsid w:val="00155BCE"/>
    <w:rsid w:val="00157567"/>
    <w:rsid w:val="00164B0F"/>
    <w:rsid w:val="00167F7D"/>
    <w:rsid w:val="00170ABE"/>
    <w:rsid w:val="00171102"/>
    <w:rsid w:val="001750C9"/>
    <w:rsid w:val="001819BE"/>
    <w:rsid w:val="001825F5"/>
    <w:rsid w:val="00182CA4"/>
    <w:rsid w:val="00196E0B"/>
    <w:rsid w:val="00197FFE"/>
    <w:rsid w:val="001A355A"/>
    <w:rsid w:val="001A5199"/>
    <w:rsid w:val="001A5EEA"/>
    <w:rsid w:val="001A6195"/>
    <w:rsid w:val="001B07C2"/>
    <w:rsid w:val="001B216E"/>
    <w:rsid w:val="001B38AA"/>
    <w:rsid w:val="001D4553"/>
    <w:rsid w:val="001D69E6"/>
    <w:rsid w:val="001D7441"/>
    <w:rsid w:val="001E143D"/>
    <w:rsid w:val="001E4290"/>
    <w:rsid w:val="001E4D8D"/>
    <w:rsid w:val="001F1EFA"/>
    <w:rsid w:val="001F238D"/>
    <w:rsid w:val="001F3998"/>
    <w:rsid w:val="001F7A5D"/>
    <w:rsid w:val="00210EAE"/>
    <w:rsid w:val="0021318A"/>
    <w:rsid w:val="00216740"/>
    <w:rsid w:val="002213E8"/>
    <w:rsid w:val="002221B3"/>
    <w:rsid w:val="00223093"/>
    <w:rsid w:val="00230014"/>
    <w:rsid w:val="00231142"/>
    <w:rsid w:val="002343A5"/>
    <w:rsid w:val="002400E5"/>
    <w:rsid w:val="00242F07"/>
    <w:rsid w:val="00254CEB"/>
    <w:rsid w:val="0025621E"/>
    <w:rsid w:val="002649C5"/>
    <w:rsid w:val="0026571E"/>
    <w:rsid w:val="00265979"/>
    <w:rsid w:val="00267A20"/>
    <w:rsid w:val="0027318B"/>
    <w:rsid w:val="00274C68"/>
    <w:rsid w:val="00280AA9"/>
    <w:rsid w:val="00281979"/>
    <w:rsid w:val="00281A60"/>
    <w:rsid w:val="0028244D"/>
    <w:rsid w:val="00283B57"/>
    <w:rsid w:val="00283C45"/>
    <w:rsid w:val="0028716F"/>
    <w:rsid w:val="002A2C5E"/>
    <w:rsid w:val="002A4025"/>
    <w:rsid w:val="002A68ED"/>
    <w:rsid w:val="002B1712"/>
    <w:rsid w:val="002B340E"/>
    <w:rsid w:val="002B3B06"/>
    <w:rsid w:val="002B5E75"/>
    <w:rsid w:val="002B7B3B"/>
    <w:rsid w:val="002C37F4"/>
    <w:rsid w:val="002E3F9F"/>
    <w:rsid w:val="002F49FE"/>
    <w:rsid w:val="002F62D5"/>
    <w:rsid w:val="002F6DBD"/>
    <w:rsid w:val="0030391A"/>
    <w:rsid w:val="00303C31"/>
    <w:rsid w:val="0031063B"/>
    <w:rsid w:val="003108DF"/>
    <w:rsid w:val="00311D4B"/>
    <w:rsid w:val="00315AB5"/>
    <w:rsid w:val="00316993"/>
    <w:rsid w:val="00322324"/>
    <w:rsid w:val="00323985"/>
    <w:rsid w:val="00323B84"/>
    <w:rsid w:val="00324C1E"/>
    <w:rsid w:val="00326942"/>
    <w:rsid w:val="00334BD1"/>
    <w:rsid w:val="00336DE6"/>
    <w:rsid w:val="0034071A"/>
    <w:rsid w:val="00344676"/>
    <w:rsid w:val="00344CA3"/>
    <w:rsid w:val="00361B71"/>
    <w:rsid w:val="003654BC"/>
    <w:rsid w:val="003708C2"/>
    <w:rsid w:val="00371119"/>
    <w:rsid w:val="003714E2"/>
    <w:rsid w:val="00375A8D"/>
    <w:rsid w:val="00381983"/>
    <w:rsid w:val="00381FC4"/>
    <w:rsid w:val="00382175"/>
    <w:rsid w:val="003837B6"/>
    <w:rsid w:val="003850A8"/>
    <w:rsid w:val="00387E49"/>
    <w:rsid w:val="003904FF"/>
    <w:rsid w:val="003906B6"/>
    <w:rsid w:val="003909E1"/>
    <w:rsid w:val="00392D9C"/>
    <w:rsid w:val="00394549"/>
    <w:rsid w:val="003946C8"/>
    <w:rsid w:val="003968AF"/>
    <w:rsid w:val="003A3911"/>
    <w:rsid w:val="003A486F"/>
    <w:rsid w:val="003A4910"/>
    <w:rsid w:val="003A4BD2"/>
    <w:rsid w:val="003A6435"/>
    <w:rsid w:val="003B0A09"/>
    <w:rsid w:val="003B742E"/>
    <w:rsid w:val="003E2636"/>
    <w:rsid w:val="003E7E45"/>
    <w:rsid w:val="003F042E"/>
    <w:rsid w:val="003F29A6"/>
    <w:rsid w:val="003F4FCD"/>
    <w:rsid w:val="003F53DC"/>
    <w:rsid w:val="004118B1"/>
    <w:rsid w:val="00420F9F"/>
    <w:rsid w:val="00422957"/>
    <w:rsid w:val="00426363"/>
    <w:rsid w:val="00432DB9"/>
    <w:rsid w:val="004335B4"/>
    <w:rsid w:val="00440CC6"/>
    <w:rsid w:val="00441C0E"/>
    <w:rsid w:val="00443902"/>
    <w:rsid w:val="0046219E"/>
    <w:rsid w:val="0046457E"/>
    <w:rsid w:val="004672DC"/>
    <w:rsid w:val="004721DC"/>
    <w:rsid w:val="004723E6"/>
    <w:rsid w:val="00481470"/>
    <w:rsid w:val="004816DE"/>
    <w:rsid w:val="0048247A"/>
    <w:rsid w:val="00484649"/>
    <w:rsid w:val="00484BC7"/>
    <w:rsid w:val="00484F6A"/>
    <w:rsid w:val="00486646"/>
    <w:rsid w:val="00493140"/>
    <w:rsid w:val="00494A7F"/>
    <w:rsid w:val="00495592"/>
    <w:rsid w:val="004A1099"/>
    <w:rsid w:val="004A16D8"/>
    <w:rsid w:val="004A3B31"/>
    <w:rsid w:val="004B6858"/>
    <w:rsid w:val="004D5806"/>
    <w:rsid w:val="004D79F0"/>
    <w:rsid w:val="004D7A78"/>
    <w:rsid w:val="004E2639"/>
    <w:rsid w:val="004E43D3"/>
    <w:rsid w:val="004F30CA"/>
    <w:rsid w:val="004F3E37"/>
    <w:rsid w:val="00501232"/>
    <w:rsid w:val="0050241E"/>
    <w:rsid w:val="00504FAB"/>
    <w:rsid w:val="005071C9"/>
    <w:rsid w:val="00510394"/>
    <w:rsid w:val="005134B9"/>
    <w:rsid w:val="00516384"/>
    <w:rsid w:val="00522EBB"/>
    <w:rsid w:val="0052412D"/>
    <w:rsid w:val="00526690"/>
    <w:rsid w:val="00530A18"/>
    <w:rsid w:val="0053281D"/>
    <w:rsid w:val="0053333A"/>
    <w:rsid w:val="0053359E"/>
    <w:rsid w:val="005343BC"/>
    <w:rsid w:val="00540CAD"/>
    <w:rsid w:val="00546476"/>
    <w:rsid w:val="0055214D"/>
    <w:rsid w:val="00570C2C"/>
    <w:rsid w:val="00573C39"/>
    <w:rsid w:val="0057435D"/>
    <w:rsid w:val="005778E2"/>
    <w:rsid w:val="005817A7"/>
    <w:rsid w:val="0058369C"/>
    <w:rsid w:val="005856CD"/>
    <w:rsid w:val="005864B5"/>
    <w:rsid w:val="005902DB"/>
    <w:rsid w:val="00590C89"/>
    <w:rsid w:val="005965AA"/>
    <w:rsid w:val="00596CE1"/>
    <w:rsid w:val="005A018D"/>
    <w:rsid w:val="005A210B"/>
    <w:rsid w:val="005A2789"/>
    <w:rsid w:val="005A4E0A"/>
    <w:rsid w:val="005A5F8B"/>
    <w:rsid w:val="005A6A6D"/>
    <w:rsid w:val="005A6E1C"/>
    <w:rsid w:val="005A7A1D"/>
    <w:rsid w:val="005B5C4D"/>
    <w:rsid w:val="005C21C5"/>
    <w:rsid w:val="005C4974"/>
    <w:rsid w:val="005C6620"/>
    <w:rsid w:val="005D525C"/>
    <w:rsid w:val="005E3502"/>
    <w:rsid w:val="005E662F"/>
    <w:rsid w:val="005F15C3"/>
    <w:rsid w:val="005F209A"/>
    <w:rsid w:val="005F4F36"/>
    <w:rsid w:val="005F61B5"/>
    <w:rsid w:val="005F670B"/>
    <w:rsid w:val="00601D92"/>
    <w:rsid w:val="006039A1"/>
    <w:rsid w:val="00610797"/>
    <w:rsid w:val="0061283E"/>
    <w:rsid w:val="00613DCA"/>
    <w:rsid w:val="00615108"/>
    <w:rsid w:val="00617C7E"/>
    <w:rsid w:val="006202AF"/>
    <w:rsid w:val="00621972"/>
    <w:rsid w:val="00624AB5"/>
    <w:rsid w:val="00641418"/>
    <w:rsid w:val="006544E7"/>
    <w:rsid w:val="006554F0"/>
    <w:rsid w:val="006674C5"/>
    <w:rsid w:val="00667C6D"/>
    <w:rsid w:val="00671425"/>
    <w:rsid w:val="00676464"/>
    <w:rsid w:val="00677761"/>
    <w:rsid w:val="00681578"/>
    <w:rsid w:val="006828CF"/>
    <w:rsid w:val="006864A0"/>
    <w:rsid w:val="00691F9E"/>
    <w:rsid w:val="00696798"/>
    <w:rsid w:val="006A05E7"/>
    <w:rsid w:val="006A1A52"/>
    <w:rsid w:val="006A1D66"/>
    <w:rsid w:val="006A368C"/>
    <w:rsid w:val="006A5665"/>
    <w:rsid w:val="006A7FB4"/>
    <w:rsid w:val="006B66D9"/>
    <w:rsid w:val="006C43C6"/>
    <w:rsid w:val="006C783C"/>
    <w:rsid w:val="006C79D3"/>
    <w:rsid w:val="006D7274"/>
    <w:rsid w:val="006E1C8D"/>
    <w:rsid w:val="006E4623"/>
    <w:rsid w:val="006F3B96"/>
    <w:rsid w:val="00702508"/>
    <w:rsid w:val="00702CEF"/>
    <w:rsid w:val="00705039"/>
    <w:rsid w:val="007076D9"/>
    <w:rsid w:val="00711054"/>
    <w:rsid w:val="00714793"/>
    <w:rsid w:val="0071585F"/>
    <w:rsid w:val="00726976"/>
    <w:rsid w:val="00745256"/>
    <w:rsid w:val="00745FDE"/>
    <w:rsid w:val="0075292F"/>
    <w:rsid w:val="00753A14"/>
    <w:rsid w:val="00753B56"/>
    <w:rsid w:val="007545FC"/>
    <w:rsid w:val="00755131"/>
    <w:rsid w:val="00761434"/>
    <w:rsid w:val="00765EB5"/>
    <w:rsid w:val="00767854"/>
    <w:rsid w:val="00777F53"/>
    <w:rsid w:val="00781805"/>
    <w:rsid w:val="007942FF"/>
    <w:rsid w:val="007948AD"/>
    <w:rsid w:val="00794C65"/>
    <w:rsid w:val="00797A81"/>
    <w:rsid w:val="00797B84"/>
    <w:rsid w:val="007A7DC1"/>
    <w:rsid w:val="007B15F1"/>
    <w:rsid w:val="007B167B"/>
    <w:rsid w:val="007B32CB"/>
    <w:rsid w:val="007C0C60"/>
    <w:rsid w:val="007C2A86"/>
    <w:rsid w:val="007C37EC"/>
    <w:rsid w:val="007C681F"/>
    <w:rsid w:val="007D03F1"/>
    <w:rsid w:val="007D04B4"/>
    <w:rsid w:val="007D10E9"/>
    <w:rsid w:val="007D238C"/>
    <w:rsid w:val="007D5912"/>
    <w:rsid w:val="007E114A"/>
    <w:rsid w:val="007E496C"/>
    <w:rsid w:val="007E7082"/>
    <w:rsid w:val="007F41FF"/>
    <w:rsid w:val="008007FB"/>
    <w:rsid w:val="00802788"/>
    <w:rsid w:val="008057D0"/>
    <w:rsid w:val="008069D4"/>
    <w:rsid w:val="00806B73"/>
    <w:rsid w:val="00810CEE"/>
    <w:rsid w:val="008124CE"/>
    <w:rsid w:val="00814262"/>
    <w:rsid w:val="00816B6B"/>
    <w:rsid w:val="00822D28"/>
    <w:rsid w:val="00826C65"/>
    <w:rsid w:val="008323F2"/>
    <w:rsid w:val="00844694"/>
    <w:rsid w:val="00845902"/>
    <w:rsid w:val="008502A0"/>
    <w:rsid w:val="008520A9"/>
    <w:rsid w:val="00855378"/>
    <w:rsid w:val="00855802"/>
    <w:rsid w:val="00855BCC"/>
    <w:rsid w:val="00855E27"/>
    <w:rsid w:val="00863736"/>
    <w:rsid w:val="00864642"/>
    <w:rsid w:val="00864CC3"/>
    <w:rsid w:val="00867586"/>
    <w:rsid w:val="008729C8"/>
    <w:rsid w:val="008748A1"/>
    <w:rsid w:val="0087686F"/>
    <w:rsid w:val="00881CB6"/>
    <w:rsid w:val="00883288"/>
    <w:rsid w:val="00886960"/>
    <w:rsid w:val="0088733B"/>
    <w:rsid w:val="008914DD"/>
    <w:rsid w:val="0089352D"/>
    <w:rsid w:val="008A6776"/>
    <w:rsid w:val="008A707F"/>
    <w:rsid w:val="008A7223"/>
    <w:rsid w:val="008A7783"/>
    <w:rsid w:val="008B050C"/>
    <w:rsid w:val="008B386D"/>
    <w:rsid w:val="008B477C"/>
    <w:rsid w:val="008B6720"/>
    <w:rsid w:val="008B7D83"/>
    <w:rsid w:val="008C5BF3"/>
    <w:rsid w:val="008D1729"/>
    <w:rsid w:val="008D3B7A"/>
    <w:rsid w:val="008D4FF4"/>
    <w:rsid w:val="008D55E2"/>
    <w:rsid w:val="008D6C12"/>
    <w:rsid w:val="008E32B4"/>
    <w:rsid w:val="008E3489"/>
    <w:rsid w:val="008E6319"/>
    <w:rsid w:val="008E7A5B"/>
    <w:rsid w:val="008F1169"/>
    <w:rsid w:val="008F21B6"/>
    <w:rsid w:val="008F5296"/>
    <w:rsid w:val="008F7875"/>
    <w:rsid w:val="008F7985"/>
    <w:rsid w:val="00904EDB"/>
    <w:rsid w:val="00905F92"/>
    <w:rsid w:val="00907CF8"/>
    <w:rsid w:val="00911B74"/>
    <w:rsid w:val="009131CF"/>
    <w:rsid w:val="00914BBF"/>
    <w:rsid w:val="00914F61"/>
    <w:rsid w:val="0092370A"/>
    <w:rsid w:val="00930D28"/>
    <w:rsid w:val="009313B5"/>
    <w:rsid w:val="00933434"/>
    <w:rsid w:val="00936783"/>
    <w:rsid w:val="00937FE5"/>
    <w:rsid w:val="0094136C"/>
    <w:rsid w:val="00950DA8"/>
    <w:rsid w:val="00952D0A"/>
    <w:rsid w:val="00954D01"/>
    <w:rsid w:val="00955033"/>
    <w:rsid w:val="0095704D"/>
    <w:rsid w:val="009577FB"/>
    <w:rsid w:val="00970425"/>
    <w:rsid w:val="009734FB"/>
    <w:rsid w:val="00974CA6"/>
    <w:rsid w:val="009750D5"/>
    <w:rsid w:val="00977742"/>
    <w:rsid w:val="00977958"/>
    <w:rsid w:val="009823C3"/>
    <w:rsid w:val="00982D7F"/>
    <w:rsid w:val="00983C29"/>
    <w:rsid w:val="009924F1"/>
    <w:rsid w:val="00992652"/>
    <w:rsid w:val="009978AB"/>
    <w:rsid w:val="009A7096"/>
    <w:rsid w:val="009B42BB"/>
    <w:rsid w:val="009B4674"/>
    <w:rsid w:val="009C4172"/>
    <w:rsid w:val="009C627F"/>
    <w:rsid w:val="009C6F8B"/>
    <w:rsid w:val="009C704B"/>
    <w:rsid w:val="009D00B1"/>
    <w:rsid w:val="009D0F47"/>
    <w:rsid w:val="009D22ED"/>
    <w:rsid w:val="009D3B14"/>
    <w:rsid w:val="009D60A9"/>
    <w:rsid w:val="009E1423"/>
    <w:rsid w:val="009E5830"/>
    <w:rsid w:val="00A00128"/>
    <w:rsid w:val="00A016E6"/>
    <w:rsid w:val="00A048E4"/>
    <w:rsid w:val="00A06CE4"/>
    <w:rsid w:val="00A16E14"/>
    <w:rsid w:val="00A21390"/>
    <w:rsid w:val="00A21E26"/>
    <w:rsid w:val="00A23D88"/>
    <w:rsid w:val="00A2568A"/>
    <w:rsid w:val="00A25F79"/>
    <w:rsid w:val="00A3103A"/>
    <w:rsid w:val="00A313EE"/>
    <w:rsid w:val="00A31F8C"/>
    <w:rsid w:val="00A32AFD"/>
    <w:rsid w:val="00A37E30"/>
    <w:rsid w:val="00A40D3E"/>
    <w:rsid w:val="00A431B4"/>
    <w:rsid w:val="00A44824"/>
    <w:rsid w:val="00A44ED4"/>
    <w:rsid w:val="00A450B2"/>
    <w:rsid w:val="00A4644A"/>
    <w:rsid w:val="00A50E7D"/>
    <w:rsid w:val="00A55803"/>
    <w:rsid w:val="00A63566"/>
    <w:rsid w:val="00A76010"/>
    <w:rsid w:val="00A76AF5"/>
    <w:rsid w:val="00A77443"/>
    <w:rsid w:val="00A83E71"/>
    <w:rsid w:val="00A8521F"/>
    <w:rsid w:val="00A87519"/>
    <w:rsid w:val="00A8783D"/>
    <w:rsid w:val="00A9080C"/>
    <w:rsid w:val="00AA152C"/>
    <w:rsid w:val="00AA211C"/>
    <w:rsid w:val="00AA2E12"/>
    <w:rsid w:val="00AA2F2F"/>
    <w:rsid w:val="00AB211C"/>
    <w:rsid w:val="00AB724C"/>
    <w:rsid w:val="00AC7ECC"/>
    <w:rsid w:val="00AE0BA4"/>
    <w:rsid w:val="00AE23FA"/>
    <w:rsid w:val="00AE2B8A"/>
    <w:rsid w:val="00AE3448"/>
    <w:rsid w:val="00AE6BA4"/>
    <w:rsid w:val="00AE710D"/>
    <w:rsid w:val="00AF20BD"/>
    <w:rsid w:val="00AF5E90"/>
    <w:rsid w:val="00AF6F24"/>
    <w:rsid w:val="00AF750A"/>
    <w:rsid w:val="00AF788A"/>
    <w:rsid w:val="00B00D18"/>
    <w:rsid w:val="00B02FD4"/>
    <w:rsid w:val="00B03BDA"/>
    <w:rsid w:val="00B04FE5"/>
    <w:rsid w:val="00B116E3"/>
    <w:rsid w:val="00B143E7"/>
    <w:rsid w:val="00B1441A"/>
    <w:rsid w:val="00B229C8"/>
    <w:rsid w:val="00B26323"/>
    <w:rsid w:val="00B327A1"/>
    <w:rsid w:val="00B32FC2"/>
    <w:rsid w:val="00B35467"/>
    <w:rsid w:val="00B43CF2"/>
    <w:rsid w:val="00B5351E"/>
    <w:rsid w:val="00B573E8"/>
    <w:rsid w:val="00B57813"/>
    <w:rsid w:val="00B632EF"/>
    <w:rsid w:val="00B65823"/>
    <w:rsid w:val="00B702DF"/>
    <w:rsid w:val="00B70ACB"/>
    <w:rsid w:val="00B756F3"/>
    <w:rsid w:val="00B857E2"/>
    <w:rsid w:val="00B924F8"/>
    <w:rsid w:val="00B92EB8"/>
    <w:rsid w:val="00B93252"/>
    <w:rsid w:val="00B974EA"/>
    <w:rsid w:val="00BA0183"/>
    <w:rsid w:val="00BA1781"/>
    <w:rsid w:val="00BA2F41"/>
    <w:rsid w:val="00BA3BCB"/>
    <w:rsid w:val="00BB22A2"/>
    <w:rsid w:val="00BC0D91"/>
    <w:rsid w:val="00BC104B"/>
    <w:rsid w:val="00BC7BB7"/>
    <w:rsid w:val="00BD1023"/>
    <w:rsid w:val="00BD3B35"/>
    <w:rsid w:val="00BE1165"/>
    <w:rsid w:val="00BE200F"/>
    <w:rsid w:val="00BE296C"/>
    <w:rsid w:val="00BE34EA"/>
    <w:rsid w:val="00BF01B9"/>
    <w:rsid w:val="00BF19B3"/>
    <w:rsid w:val="00BF5602"/>
    <w:rsid w:val="00C008E0"/>
    <w:rsid w:val="00C00C72"/>
    <w:rsid w:val="00C01D59"/>
    <w:rsid w:val="00C0203C"/>
    <w:rsid w:val="00C03ABB"/>
    <w:rsid w:val="00C058B2"/>
    <w:rsid w:val="00C1616A"/>
    <w:rsid w:val="00C264EF"/>
    <w:rsid w:val="00C32112"/>
    <w:rsid w:val="00C36AF4"/>
    <w:rsid w:val="00C3748F"/>
    <w:rsid w:val="00C44DC0"/>
    <w:rsid w:val="00C457D0"/>
    <w:rsid w:val="00C50197"/>
    <w:rsid w:val="00C52240"/>
    <w:rsid w:val="00C53E83"/>
    <w:rsid w:val="00C55FE9"/>
    <w:rsid w:val="00C57762"/>
    <w:rsid w:val="00C6456D"/>
    <w:rsid w:val="00C6711A"/>
    <w:rsid w:val="00C6730E"/>
    <w:rsid w:val="00C704A2"/>
    <w:rsid w:val="00C72612"/>
    <w:rsid w:val="00C72B13"/>
    <w:rsid w:val="00C8047E"/>
    <w:rsid w:val="00C84FB6"/>
    <w:rsid w:val="00C9139E"/>
    <w:rsid w:val="00C9212D"/>
    <w:rsid w:val="00C92A86"/>
    <w:rsid w:val="00C950CA"/>
    <w:rsid w:val="00CB5CEC"/>
    <w:rsid w:val="00CB6A16"/>
    <w:rsid w:val="00CB7B48"/>
    <w:rsid w:val="00CC490C"/>
    <w:rsid w:val="00CC56DC"/>
    <w:rsid w:val="00CC75A6"/>
    <w:rsid w:val="00CD0E98"/>
    <w:rsid w:val="00CD4EE6"/>
    <w:rsid w:val="00CD5061"/>
    <w:rsid w:val="00CE0ABF"/>
    <w:rsid w:val="00CE1226"/>
    <w:rsid w:val="00D013A5"/>
    <w:rsid w:val="00D02C4C"/>
    <w:rsid w:val="00D13B61"/>
    <w:rsid w:val="00D17EE4"/>
    <w:rsid w:val="00D17EE9"/>
    <w:rsid w:val="00D20179"/>
    <w:rsid w:val="00D2519E"/>
    <w:rsid w:val="00D274F1"/>
    <w:rsid w:val="00D30FF4"/>
    <w:rsid w:val="00D31A5B"/>
    <w:rsid w:val="00D47B33"/>
    <w:rsid w:val="00D5276F"/>
    <w:rsid w:val="00D52AD6"/>
    <w:rsid w:val="00D5605D"/>
    <w:rsid w:val="00D567B9"/>
    <w:rsid w:val="00D61472"/>
    <w:rsid w:val="00D629D3"/>
    <w:rsid w:val="00D70705"/>
    <w:rsid w:val="00D72577"/>
    <w:rsid w:val="00D7788E"/>
    <w:rsid w:val="00D81BF1"/>
    <w:rsid w:val="00D8419F"/>
    <w:rsid w:val="00D94593"/>
    <w:rsid w:val="00DA25BF"/>
    <w:rsid w:val="00DB188F"/>
    <w:rsid w:val="00DB2780"/>
    <w:rsid w:val="00DB4A39"/>
    <w:rsid w:val="00DB5B9A"/>
    <w:rsid w:val="00DB7C74"/>
    <w:rsid w:val="00DC0B0F"/>
    <w:rsid w:val="00DC6E15"/>
    <w:rsid w:val="00DC6F10"/>
    <w:rsid w:val="00DC6F7A"/>
    <w:rsid w:val="00DD3212"/>
    <w:rsid w:val="00DD50BC"/>
    <w:rsid w:val="00DE0A26"/>
    <w:rsid w:val="00DE258C"/>
    <w:rsid w:val="00DE3474"/>
    <w:rsid w:val="00DF1BC2"/>
    <w:rsid w:val="00DF2CC4"/>
    <w:rsid w:val="00DF72AD"/>
    <w:rsid w:val="00E04C3B"/>
    <w:rsid w:val="00E0622F"/>
    <w:rsid w:val="00E1633A"/>
    <w:rsid w:val="00E169B4"/>
    <w:rsid w:val="00E17BA3"/>
    <w:rsid w:val="00E20B3E"/>
    <w:rsid w:val="00E21824"/>
    <w:rsid w:val="00E3200E"/>
    <w:rsid w:val="00E322E2"/>
    <w:rsid w:val="00E35455"/>
    <w:rsid w:val="00E379BE"/>
    <w:rsid w:val="00E37C0C"/>
    <w:rsid w:val="00E43D27"/>
    <w:rsid w:val="00E44C0B"/>
    <w:rsid w:val="00E52E61"/>
    <w:rsid w:val="00E54CA8"/>
    <w:rsid w:val="00E55BF2"/>
    <w:rsid w:val="00E62C57"/>
    <w:rsid w:val="00E6739F"/>
    <w:rsid w:val="00E7592A"/>
    <w:rsid w:val="00E75ACA"/>
    <w:rsid w:val="00E82C7A"/>
    <w:rsid w:val="00E832CE"/>
    <w:rsid w:val="00E8444B"/>
    <w:rsid w:val="00E86AFB"/>
    <w:rsid w:val="00E90232"/>
    <w:rsid w:val="00EA36DB"/>
    <w:rsid w:val="00EA390B"/>
    <w:rsid w:val="00EA749B"/>
    <w:rsid w:val="00EB24D6"/>
    <w:rsid w:val="00EC0E4E"/>
    <w:rsid w:val="00EC2CAE"/>
    <w:rsid w:val="00ED5852"/>
    <w:rsid w:val="00EE14A3"/>
    <w:rsid w:val="00EE22FA"/>
    <w:rsid w:val="00EE3E3E"/>
    <w:rsid w:val="00EE62DA"/>
    <w:rsid w:val="00EF0D2C"/>
    <w:rsid w:val="00F022E6"/>
    <w:rsid w:val="00F05617"/>
    <w:rsid w:val="00F06BB3"/>
    <w:rsid w:val="00F11066"/>
    <w:rsid w:val="00F11D18"/>
    <w:rsid w:val="00F120CC"/>
    <w:rsid w:val="00F1669F"/>
    <w:rsid w:val="00F17BF8"/>
    <w:rsid w:val="00F309F0"/>
    <w:rsid w:val="00F34695"/>
    <w:rsid w:val="00F357F4"/>
    <w:rsid w:val="00F35E91"/>
    <w:rsid w:val="00F445A7"/>
    <w:rsid w:val="00F44E91"/>
    <w:rsid w:val="00F44EFD"/>
    <w:rsid w:val="00F472ED"/>
    <w:rsid w:val="00F55815"/>
    <w:rsid w:val="00F5720C"/>
    <w:rsid w:val="00F63D52"/>
    <w:rsid w:val="00F67695"/>
    <w:rsid w:val="00F706C6"/>
    <w:rsid w:val="00F82F2D"/>
    <w:rsid w:val="00F84D1E"/>
    <w:rsid w:val="00F850E3"/>
    <w:rsid w:val="00F85A97"/>
    <w:rsid w:val="00F97074"/>
    <w:rsid w:val="00FA1691"/>
    <w:rsid w:val="00FA268B"/>
    <w:rsid w:val="00FA501F"/>
    <w:rsid w:val="00FB0BFA"/>
    <w:rsid w:val="00FB131C"/>
    <w:rsid w:val="00FB483C"/>
    <w:rsid w:val="00FB6014"/>
    <w:rsid w:val="00FC0E51"/>
    <w:rsid w:val="00FC1F5C"/>
    <w:rsid w:val="00FD0875"/>
    <w:rsid w:val="00FD3E9B"/>
    <w:rsid w:val="00FD6FF8"/>
    <w:rsid w:val="00FE0374"/>
    <w:rsid w:val="00FE415B"/>
    <w:rsid w:val="00FE7720"/>
    <w:rsid w:val="00FE785A"/>
    <w:rsid w:val="00FF2BDC"/>
    <w:rsid w:val="00FF6716"/>
    <w:rsid w:val="00FF7E49"/>
    <w:rsid w:val="0C2C9BA8"/>
    <w:rsid w:val="6D22CD53"/>
  </w:rsids>
  <m:mathPr>
    <m:mathFont m:val="Cambria Math"/>
    <m:brkBin m:val="before"/>
    <m:brkBinSub m:val="--"/>
    <m:smallFrac m:val="0"/>
    <m:dispDef/>
    <m:lMargin m:val="0"/>
    <m:rMargin m:val="0"/>
    <m:defJc m:val="centerGroup"/>
    <m:wrapIndent m:val="1440"/>
    <m:intLim m:val="subSup"/>
    <m:naryLim m:val="undOvr"/>
  </m:mathPr>
  <w:themeFontLang w:val="es-C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3073">
      <o:colormru v:ext="edit" colors="#195a28"/>
    </o:shapedefaults>
    <o:shapelayout v:ext="edit">
      <o:idmap v:ext="edit" data="2"/>
    </o:shapelayout>
  </w:shapeDefaults>
  <w:decimalSymbol w:val="."/>
  <w:listSeparator w:val=","/>
  <w14:docId w14:val="1D27C3D3"/>
  <w15:docId w15:val="{AD459299-0748-4244-9CD4-D148C9097237}"/>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uiPriority="0"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uiPriority="0"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uiPriority="1" w:semiHidden="1" w:unhideWhenUsed="1"/>
    <w:lsdException w:name="Body Text" w:uiPriority="1"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0"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uiPriority="37" w:semiHidden="1" w:unhideWhenUsed="1"/>
    <w:lsdException w:name="TOC Heading" w:uiPriority="39"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755131"/>
    <w:pPr>
      <w:spacing w:after="200" w:line="300" w:lineRule="auto"/>
      <w:jc w:val="both"/>
    </w:pPr>
    <w:rPr>
      <w:rFonts w:ascii="Arial" w:hAnsi="Arial" w:eastAsia="Catamaran" w:cs="Catamaran"/>
      <w:color w:val="323232"/>
      <w:sz w:val="24"/>
      <w:lang w:val="es-ES" w:eastAsia="es-ES" w:bidi="es-ES"/>
    </w:rPr>
  </w:style>
  <w:style w:type="paragraph" w:styleId="Ttulo1">
    <w:name w:val="heading 1"/>
    <w:next w:val="Normal"/>
    <w:link w:val="Ttulo1Car"/>
    <w:uiPriority w:val="9"/>
    <w:qFormat/>
    <w:rsid w:val="001072D4"/>
    <w:pPr>
      <w:shd w:val="clear" w:color="auto" w:fill="13C045" w:themeFill="accent1"/>
      <w:spacing w:line="216" w:lineRule="auto"/>
      <w:outlineLvl w:val="0"/>
    </w:pPr>
    <w:rPr>
      <w:rFonts w:ascii="Catamaran" w:hAnsi="Catamaran" w:eastAsia="Catamaran" w:cs="Catamaran"/>
      <w:b/>
      <w:caps/>
      <w:color w:val="FFFFFF" w:themeColor="background1"/>
      <w:sz w:val="28"/>
      <w:szCs w:val="27"/>
      <w:lang w:val="es-ES" w:eastAsia="es-ES" w:bidi="es-ES"/>
    </w:rPr>
  </w:style>
  <w:style w:type="paragraph" w:styleId="Ttulo2">
    <w:name w:val="heading 2"/>
    <w:next w:val="Normal"/>
    <w:link w:val="Ttulo2Car"/>
    <w:uiPriority w:val="9"/>
    <w:unhideWhenUsed/>
    <w:qFormat/>
    <w:rsid w:val="00A8783D"/>
    <w:pPr>
      <w:shd w:val="clear" w:color="auto" w:fill="92F4AE" w:themeFill="accent1" w:themeFillTint="66"/>
      <w:spacing w:after="200" w:line="216" w:lineRule="auto"/>
      <w:outlineLvl w:val="1"/>
    </w:pPr>
    <w:rPr>
      <w:rFonts w:ascii="Catamaran" w:hAnsi="Catamaran" w:eastAsia="Catamaran" w:cs="Catamaran"/>
      <w:b/>
      <w:smallCaps/>
      <w:color w:val="004C14"/>
      <w:sz w:val="32"/>
      <w:szCs w:val="26"/>
      <w:lang w:val="es-ES" w:eastAsia="es-ES" w:bidi="es-ES"/>
    </w:rPr>
  </w:style>
  <w:style w:type="paragraph" w:styleId="Ttulo3">
    <w:name w:val="heading 3"/>
    <w:next w:val="Normal"/>
    <w:link w:val="Ttulo3Car"/>
    <w:uiPriority w:val="9"/>
    <w:unhideWhenUsed/>
    <w:qFormat/>
    <w:rsid w:val="00E04C3B"/>
    <w:pPr>
      <w:spacing w:after="60" w:line="216" w:lineRule="auto"/>
      <w:jc w:val="both"/>
      <w:outlineLvl w:val="2"/>
    </w:pPr>
    <w:rPr>
      <w:rFonts w:ascii="Catamaran" w:hAnsi="Catamaran" w:eastAsia="Catamaran" w:cs="Catamaran"/>
      <w:b/>
      <w:smallCaps/>
      <w:color w:val="195A28" w:themeColor="text2"/>
      <w:sz w:val="28"/>
      <w:szCs w:val="26"/>
      <w:lang w:val="es-ES" w:eastAsia="es-ES" w:bidi="es-ES"/>
    </w:rPr>
  </w:style>
  <w:style w:type="paragraph" w:styleId="Ttulo4">
    <w:name w:val="heading 4"/>
    <w:next w:val="Normal"/>
    <w:link w:val="Ttulo4Car"/>
    <w:uiPriority w:val="9"/>
    <w:unhideWhenUsed/>
    <w:qFormat/>
    <w:rsid w:val="006A5665"/>
    <w:pPr>
      <w:spacing w:after="60" w:line="216" w:lineRule="auto"/>
      <w:outlineLvl w:val="3"/>
    </w:pPr>
    <w:rPr>
      <w:rFonts w:ascii="Catamaran" w:hAnsi="Catamaran" w:eastAsia="Catamaran" w:cs="Catamaran"/>
      <w:b/>
      <w:color w:val="323232"/>
      <w:sz w:val="28"/>
      <w:szCs w:val="26"/>
      <w:lang w:val="es-ES" w:eastAsia="es-ES" w:bidi="es-ES"/>
    </w:rPr>
  </w:style>
  <w:style w:type="paragraph" w:styleId="Ttulo5">
    <w:name w:val="heading 5"/>
    <w:next w:val="Normal"/>
    <w:link w:val="Ttulo5Car"/>
    <w:uiPriority w:val="9"/>
    <w:unhideWhenUsed/>
    <w:qFormat/>
    <w:rsid w:val="001750C9"/>
    <w:pPr>
      <w:outlineLvl w:val="4"/>
    </w:pPr>
    <w:rPr>
      <w:rFonts w:ascii="Catamaran" w:hAnsi="Catamaran" w:eastAsia="Catamaran" w:cs="Catamaran"/>
      <w:b/>
      <w:color w:val="323232"/>
      <w:sz w:val="26"/>
      <w:szCs w:val="26"/>
      <w:lang w:val="es-ES" w:eastAsia="es-ES" w:bidi="es-ES"/>
    </w:rPr>
  </w:style>
  <w:style w:type="paragraph" w:styleId="Ttulo6">
    <w:name w:val="heading 6"/>
    <w:basedOn w:val="Normal"/>
    <w:next w:val="Normal"/>
    <w:link w:val="Ttulo6Car"/>
    <w:uiPriority w:val="9"/>
    <w:semiHidden/>
    <w:unhideWhenUsed/>
    <w:rsid w:val="007C37EC"/>
    <w:pPr>
      <w:keepNext/>
      <w:keepLines/>
      <w:spacing w:before="40" w:after="0"/>
      <w:outlineLvl w:val="5"/>
    </w:pPr>
    <w:rPr>
      <w:rFonts w:asciiTheme="majorHAnsi" w:hAnsiTheme="majorHAnsi" w:eastAsiaTheme="majorEastAsia" w:cstheme="majorBidi"/>
      <w:color w:val="095F22" w:themeColor="accent1" w:themeShade="7F"/>
    </w:rPr>
  </w:style>
  <w:style w:type="paragraph" w:styleId="Ttulo8">
    <w:name w:val="heading 8"/>
    <w:basedOn w:val="Normal"/>
    <w:next w:val="Normal"/>
    <w:link w:val="Ttulo8Car"/>
    <w:uiPriority w:val="9"/>
    <w:semiHidden/>
    <w:unhideWhenUsed/>
    <w:qFormat/>
    <w:rsid w:val="001D69E6"/>
    <w:pPr>
      <w:keepNext/>
      <w:keepLines/>
      <w:widowControl/>
      <w:autoSpaceDE/>
      <w:autoSpaceDN/>
      <w:spacing w:before="40" w:after="0" w:line="240" w:lineRule="auto"/>
      <w:jc w:val="left"/>
      <w:outlineLvl w:val="7"/>
    </w:pPr>
    <w:rPr>
      <w:rFonts w:asciiTheme="majorHAnsi" w:hAnsiTheme="majorHAnsi" w:eastAsiaTheme="majorEastAsia" w:cstheme="majorBidi"/>
      <w:color w:val="3C3C3C" w:themeColor="text1" w:themeTint="D8"/>
      <w:sz w:val="21"/>
      <w:szCs w:val="21"/>
      <w:lang w:val="es-ES_tradnl" w:eastAsia="es-ES_tradnl" w:bidi="ar-SA"/>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table" w:styleId="NormalTable0" w:customStyle="1">
    <w:name w:val="Normal Table0"/>
    <w:uiPriority w:val="2"/>
    <w:semiHidden/>
    <w:unhideWhenUsed/>
    <w:qFormat/>
    <w:tblPr>
      <w:tblInd w:w="0" w:type="dxa"/>
      <w:tblCellMar>
        <w:top w:w="0" w:type="dxa"/>
        <w:left w:w="0" w:type="dxa"/>
        <w:bottom w:w="0" w:type="dxa"/>
        <w:right w:w="0" w:type="dxa"/>
      </w:tblCellMar>
    </w:tblPr>
  </w:style>
  <w:style w:type="paragraph" w:styleId="Prrafodelista">
    <w:name w:val="List Paragraph"/>
    <w:basedOn w:val="Normal"/>
    <w:uiPriority w:val="1"/>
    <w:qFormat/>
    <w:rsid w:val="008B7D83"/>
    <w:pPr>
      <w:numPr>
        <w:numId w:val="1"/>
      </w:numPr>
      <w:spacing w:before="20" w:after="40"/>
    </w:pPr>
    <w:rPr>
      <w:rFonts w:cs="Arial"/>
    </w:rPr>
  </w:style>
  <w:style w:type="paragraph" w:styleId="Encabezado">
    <w:name w:val="header"/>
    <w:basedOn w:val="Normal"/>
    <w:link w:val="EncabezadoCar"/>
    <w:uiPriority w:val="99"/>
    <w:unhideWhenUsed/>
    <w:rsid w:val="007C0C60"/>
    <w:pPr>
      <w:tabs>
        <w:tab w:val="center" w:pos="4419"/>
        <w:tab w:val="right" w:pos="8838"/>
      </w:tabs>
    </w:pPr>
  </w:style>
  <w:style w:type="character" w:styleId="EncabezadoCar" w:customStyle="1">
    <w:name w:val="Encabezado Car"/>
    <w:basedOn w:val="Fuentedeprrafopredeter"/>
    <w:link w:val="Encabezado"/>
    <w:uiPriority w:val="99"/>
    <w:rsid w:val="007C0C60"/>
    <w:rPr>
      <w:rFonts w:ascii="Catamaran" w:hAnsi="Catamaran" w:eastAsia="Catamaran" w:cs="Catamaran"/>
      <w:lang w:val="es-ES" w:eastAsia="es-ES" w:bidi="es-ES"/>
    </w:rPr>
  </w:style>
  <w:style w:type="paragraph" w:styleId="Piedepgina">
    <w:name w:val="footer"/>
    <w:basedOn w:val="Normal"/>
    <w:link w:val="PiedepginaCar"/>
    <w:uiPriority w:val="99"/>
    <w:unhideWhenUsed/>
    <w:rsid w:val="007C0C60"/>
    <w:pPr>
      <w:tabs>
        <w:tab w:val="center" w:pos="4419"/>
        <w:tab w:val="right" w:pos="8838"/>
      </w:tabs>
    </w:pPr>
  </w:style>
  <w:style w:type="character" w:styleId="PiedepginaCar" w:customStyle="1">
    <w:name w:val="Pie de página Car"/>
    <w:basedOn w:val="Fuentedeprrafopredeter"/>
    <w:link w:val="Piedepgina"/>
    <w:uiPriority w:val="99"/>
    <w:rsid w:val="007C0C60"/>
    <w:rPr>
      <w:rFonts w:ascii="Catamaran" w:hAnsi="Catamaran" w:eastAsia="Catamaran" w:cs="Catamaran"/>
      <w:lang w:val="es-ES" w:eastAsia="es-ES" w:bidi="es-ES"/>
    </w:rPr>
  </w:style>
  <w:style w:type="paragraph" w:styleId="Textodeglobo">
    <w:name w:val="Balloon Text"/>
    <w:basedOn w:val="Normal"/>
    <w:link w:val="TextodegloboCar"/>
    <w:uiPriority w:val="99"/>
    <w:semiHidden/>
    <w:unhideWhenUsed/>
    <w:rsid w:val="007C0C60"/>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7C0C60"/>
    <w:rPr>
      <w:rFonts w:ascii="Segoe UI" w:hAnsi="Segoe UI" w:eastAsia="Catamaran" w:cs="Segoe UI"/>
      <w:sz w:val="18"/>
      <w:szCs w:val="18"/>
      <w:lang w:val="es-ES" w:eastAsia="es-ES" w:bidi="es-ES"/>
    </w:rPr>
  </w:style>
  <w:style w:type="character" w:styleId="Ttulo4Car" w:customStyle="1">
    <w:name w:val="Título 4 Car"/>
    <w:basedOn w:val="Fuentedeprrafopredeter"/>
    <w:link w:val="Ttulo4"/>
    <w:uiPriority w:val="9"/>
    <w:rsid w:val="006A5665"/>
    <w:rPr>
      <w:rFonts w:ascii="Catamaran" w:hAnsi="Catamaran" w:eastAsia="Catamaran" w:cs="Catamaran"/>
      <w:b/>
      <w:color w:val="323232"/>
      <w:sz w:val="28"/>
      <w:szCs w:val="26"/>
      <w:lang w:val="es-ES" w:eastAsia="es-ES" w:bidi="es-ES"/>
    </w:rPr>
  </w:style>
  <w:style w:type="character" w:styleId="Ttulo5Car" w:customStyle="1">
    <w:name w:val="Título 5 Car"/>
    <w:basedOn w:val="Fuentedeprrafopredeter"/>
    <w:link w:val="Ttulo5"/>
    <w:uiPriority w:val="9"/>
    <w:rsid w:val="001750C9"/>
    <w:rPr>
      <w:rFonts w:ascii="Catamaran" w:hAnsi="Catamaran" w:eastAsia="Catamaran" w:cs="Catamaran"/>
      <w:b/>
      <w:color w:val="323232"/>
      <w:sz w:val="26"/>
      <w:szCs w:val="26"/>
      <w:lang w:val="es-ES" w:eastAsia="es-ES" w:bidi="es-ES"/>
    </w:rPr>
  </w:style>
  <w:style w:type="paragraph" w:styleId="Sinespaciado">
    <w:name w:val="No Spacing"/>
    <w:basedOn w:val="Normal"/>
    <w:link w:val="SinespaciadoCar"/>
    <w:uiPriority w:val="1"/>
    <w:qFormat/>
    <w:rsid w:val="001750C9"/>
    <w:pPr>
      <w:spacing w:after="60"/>
    </w:pPr>
  </w:style>
  <w:style w:type="paragraph" w:styleId="TtuloTDC">
    <w:name w:val="TOC Heading"/>
    <w:basedOn w:val="Ttulo1"/>
    <w:next w:val="Normal"/>
    <w:uiPriority w:val="39"/>
    <w:unhideWhenUsed/>
    <w:rsid w:val="00FC1F5C"/>
    <w:pPr>
      <w:keepNext/>
      <w:keepLines/>
      <w:widowControl/>
      <w:shd w:val="clear" w:color="auto" w:fill="auto"/>
      <w:autoSpaceDE/>
      <w:autoSpaceDN/>
      <w:spacing w:before="240" w:line="259" w:lineRule="auto"/>
      <w:outlineLvl w:val="9"/>
    </w:pPr>
    <w:rPr>
      <w:rFonts w:asciiTheme="majorHAnsi" w:hAnsiTheme="majorHAnsi" w:eastAsiaTheme="majorEastAsia" w:cstheme="majorBidi"/>
      <w:b w:val="0"/>
      <w:bCs/>
      <w:color w:val="0E8F33" w:themeColor="accent1" w:themeShade="BF"/>
      <w:sz w:val="32"/>
      <w:szCs w:val="32"/>
      <w:lang w:val="es-CL" w:eastAsia="es-CL" w:bidi="ar-SA"/>
    </w:rPr>
  </w:style>
  <w:style w:type="paragraph" w:styleId="TDC3">
    <w:name w:val="toc 3"/>
    <w:basedOn w:val="Normal"/>
    <w:next w:val="Normal"/>
    <w:autoRedefine/>
    <w:uiPriority w:val="39"/>
    <w:unhideWhenUsed/>
    <w:rsid w:val="00FC1F5C"/>
    <w:pPr>
      <w:spacing w:after="100"/>
      <w:ind w:left="480"/>
    </w:pPr>
  </w:style>
  <w:style w:type="paragraph" w:styleId="TDC1">
    <w:name w:val="toc 1"/>
    <w:basedOn w:val="Normal"/>
    <w:next w:val="Normal"/>
    <w:autoRedefine/>
    <w:uiPriority w:val="39"/>
    <w:unhideWhenUsed/>
    <w:rsid w:val="00677761"/>
    <w:pPr>
      <w:tabs>
        <w:tab w:val="right" w:leader="dot" w:pos="9962"/>
      </w:tabs>
      <w:spacing w:after="20" w:line="264" w:lineRule="auto"/>
    </w:pPr>
    <w:rPr>
      <w:b/>
      <w:noProof/>
      <w:color w:val="195A28" w:themeColor="text2"/>
    </w:rPr>
  </w:style>
  <w:style w:type="paragraph" w:styleId="TDC2">
    <w:name w:val="toc 2"/>
    <w:basedOn w:val="Normal"/>
    <w:next w:val="Normal"/>
    <w:autoRedefine/>
    <w:uiPriority w:val="39"/>
    <w:unhideWhenUsed/>
    <w:rsid w:val="00FC1F5C"/>
    <w:pPr>
      <w:spacing w:after="100"/>
      <w:ind w:left="240"/>
    </w:pPr>
  </w:style>
  <w:style w:type="character" w:styleId="Hipervnculo">
    <w:name w:val="Hyperlink"/>
    <w:basedOn w:val="Fuentedeprrafopredeter"/>
    <w:uiPriority w:val="99"/>
    <w:unhideWhenUsed/>
    <w:rsid w:val="00FC1F5C"/>
    <w:rPr>
      <w:color w:val="0563C1" w:themeColor="hyperlink"/>
      <w:u w:val="single"/>
    </w:rPr>
  </w:style>
  <w:style w:type="character" w:styleId="Textodelmarcadordeposicin">
    <w:name w:val="Placeholder Text"/>
    <w:basedOn w:val="Fuentedeprrafopredeter"/>
    <w:uiPriority w:val="99"/>
    <w:semiHidden/>
    <w:rsid w:val="005C21C5"/>
    <w:rPr>
      <w:color w:val="808080"/>
    </w:rPr>
  </w:style>
  <w:style w:type="paragraph" w:styleId="TDC4">
    <w:name w:val="toc 4"/>
    <w:basedOn w:val="Normal"/>
    <w:next w:val="Normal"/>
    <w:autoRedefine/>
    <w:uiPriority w:val="39"/>
    <w:unhideWhenUsed/>
    <w:rsid w:val="00003246"/>
    <w:pPr>
      <w:spacing w:after="100"/>
      <w:ind w:left="720"/>
    </w:pPr>
  </w:style>
  <w:style w:type="character" w:styleId="Mencinsinresolver1" w:customStyle="1">
    <w:name w:val="Mención sin resolver1"/>
    <w:basedOn w:val="Fuentedeprrafopredeter"/>
    <w:uiPriority w:val="99"/>
    <w:semiHidden/>
    <w:unhideWhenUsed/>
    <w:rsid w:val="00AF788A"/>
    <w:rPr>
      <w:color w:val="605E5C"/>
      <w:shd w:val="clear" w:color="auto" w:fill="E1DFDD"/>
    </w:rPr>
  </w:style>
  <w:style w:type="paragraph" w:styleId="Vinculo" w:customStyle="1">
    <w:name w:val="Vinculo"/>
    <w:next w:val="Normal"/>
    <w:link w:val="VinculoCar"/>
    <w:uiPriority w:val="99"/>
    <w:rsid w:val="00AF788A"/>
    <w:pPr>
      <w:jc w:val="both"/>
    </w:pPr>
    <w:rPr>
      <w:rFonts w:ascii="Arial" w:hAnsi="Arial" w:eastAsia="Catamaran" w:cs="Catamaran"/>
      <w:smallCaps/>
      <w:color w:val="323232"/>
      <w:lang w:val="es-ES" w:eastAsia="es-ES" w:bidi="es-ES"/>
    </w:rPr>
  </w:style>
  <w:style w:type="character" w:styleId="VinculoCar" w:customStyle="1">
    <w:name w:val="Vinculo Car"/>
    <w:basedOn w:val="Fuentedeprrafopredeter"/>
    <w:link w:val="Vinculo"/>
    <w:uiPriority w:val="99"/>
    <w:rsid w:val="00121F81"/>
    <w:rPr>
      <w:rFonts w:ascii="Arial" w:hAnsi="Arial" w:eastAsia="Catamaran" w:cs="Catamaran"/>
      <w:smallCaps/>
      <w:color w:val="323232"/>
      <w:lang w:val="es-ES" w:eastAsia="es-ES" w:bidi="es-ES"/>
    </w:rPr>
  </w:style>
  <w:style w:type="paragraph" w:styleId="Textonotapie">
    <w:name w:val="footnote text"/>
    <w:basedOn w:val="Normal"/>
    <w:link w:val="TextonotapieCar"/>
    <w:unhideWhenUsed/>
    <w:rsid w:val="00BB22A2"/>
    <w:pPr>
      <w:spacing w:after="0" w:line="240" w:lineRule="auto"/>
    </w:pPr>
    <w:rPr>
      <w:sz w:val="20"/>
      <w:szCs w:val="20"/>
    </w:rPr>
  </w:style>
  <w:style w:type="character" w:styleId="TextonotapieCar" w:customStyle="1">
    <w:name w:val="Texto nota pie Car"/>
    <w:basedOn w:val="Fuentedeprrafopredeter"/>
    <w:link w:val="Textonotapie"/>
    <w:rsid w:val="00BB22A2"/>
    <w:rPr>
      <w:rFonts w:ascii="Arial" w:hAnsi="Arial" w:eastAsia="Catamaran" w:cs="Catamaran"/>
      <w:color w:val="323232"/>
      <w:sz w:val="20"/>
      <w:szCs w:val="20"/>
      <w:lang w:val="es-ES" w:eastAsia="es-ES" w:bidi="es-ES"/>
    </w:rPr>
  </w:style>
  <w:style w:type="character" w:styleId="Refdenotaalpie">
    <w:name w:val="footnote reference"/>
    <w:basedOn w:val="Fuentedeprrafopredeter"/>
    <w:unhideWhenUsed/>
    <w:rsid w:val="00BB22A2"/>
    <w:rPr>
      <w:vertAlign w:val="superscript"/>
    </w:rPr>
  </w:style>
  <w:style w:type="character" w:styleId="Ttulo6Car" w:customStyle="1">
    <w:name w:val="Título 6 Car"/>
    <w:basedOn w:val="Fuentedeprrafopredeter"/>
    <w:link w:val="Ttulo6"/>
    <w:uiPriority w:val="9"/>
    <w:semiHidden/>
    <w:rsid w:val="007C37EC"/>
    <w:rPr>
      <w:rFonts w:asciiTheme="majorHAnsi" w:hAnsiTheme="majorHAnsi" w:eastAsiaTheme="majorEastAsia" w:cstheme="majorBidi"/>
      <w:color w:val="095F22" w:themeColor="accent1" w:themeShade="7F"/>
      <w:sz w:val="24"/>
      <w:lang w:val="es-ES" w:eastAsia="es-ES" w:bidi="es-ES"/>
    </w:rPr>
  </w:style>
  <w:style w:type="character" w:styleId="Ttulo8Car" w:customStyle="1">
    <w:name w:val="Título 8 Car"/>
    <w:basedOn w:val="Fuentedeprrafopredeter"/>
    <w:link w:val="Ttulo8"/>
    <w:uiPriority w:val="9"/>
    <w:semiHidden/>
    <w:rsid w:val="001D69E6"/>
    <w:rPr>
      <w:rFonts w:asciiTheme="majorHAnsi" w:hAnsiTheme="majorHAnsi" w:eastAsiaTheme="majorEastAsia" w:cstheme="majorBidi"/>
      <w:color w:val="3C3C3C" w:themeColor="text1" w:themeTint="D8"/>
      <w:sz w:val="21"/>
      <w:szCs w:val="21"/>
      <w:lang w:val="es-ES_tradnl" w:eastAsia="es-ES_tradnl"/>
    </w:rPr>
  </w:style>
  <w:style w:type="numbering" w:styleId="Sinlista1" w:customStyle="1">
    <w:name w:val="Sin lista1"/>
    <w:next w:val="Sinlista"/>
    <w:uiPriority w:val="99"/>
    <w:semiHidden/>
    <w:unhideWhenUsed/>
    <w:rsid w:val="001D69E6"/>
  </w:style>
  <w:style w:type="paragraph" w:styleId="Revisin">
    <w:name w:val="Revision"/>
    <w:hidden/>
    <w:uiPriority w:val="99"/>
    <w:semiHidden/>
    <w:rsid w:val="001D69E6"/>
    <w:pPr>
      <w:widowControl/>
      <w:autoSpaceDE/>
      <w:autoSpaceDN/>
    </w:pPr>
    <w:rPr>
      <w:lang w:val="es-CL"/>
    </w:rPr>
  </w:style>
  <w:style w:type="character" w:styleId="Refdecomentario">
    <w:name w:val="annotation reference"/>
    <w:basedOn w:val="Fuentedeprrafopredeter"/>
    <w:uiPriority w:val="99"/>
    <w:unhideWhenUsed/>
    <w:rsid w:val="001D69E6"/>
    <w:rPr>
      <w:sz w:val="16"/>
      <w:szCs w:val="16"/>
    </w:rPr>
  </w:style>
  <w:style w:type="paragraph" w:styleId="Textocomentario">
    <w:name w:val="annotation text"/>
    <w:basedOn w:val="Normal"/>
    <w:link w:val="TextocomentarioCar"/>
    <w:uiPriority w:val="99"/>
    <w:unhideWhenUsed/>
    <w:rsid w:val="001D69E6"/>
    <w:pPr>
      <w:widowControl/>
      <w:autoSpaceDE/>
      <w:autoSpaceDN/>
      <w:spacing w:after="0" w:line="240" w:lineRule="auto"/>
      <w:jc w:val="left"/>
    </w:pPr>
    <w:rPr>
      <w:rFonts w:ascii="Times New Roman" w:hAnsi="Times New Roman" w:cs="Times New Roman" w:eastAsiaTheme="minorHAnsi"/>
      <w:color w:val="auto"/>
      <w:sz w:val="20"/>
      <w:szCs w:val="20"/>
      <w:lang w:val="es-ES_tradnl" w:eastAsia="es-ES_tradnl" w:bidi="ar-SA"/>
    </w:rPr>
  </w:style>
  <w:style w:type="character" w:styleId="TextocomentarioCar" w:customStyle="1">
    <w:name w:val="Texto comentario Car"/>
    <w:basedOn w:val="Fuentedeprrafopredeter"/>
    <w:link w:val="Textocomentario"/>
    <w:uiPriority w:val="99"/>
    <w:rsid w:val="001D69E6"/>
    <w:rPr>
      <w:rFonts w:ascii="Times New Roman" w:hAnsi="Times New Roman" w:cs="Times New Roman"/>
      <w:sz w:val="20"/>
      <w:szCs w:val="20"/>
      <w:lang w:val="es-ES_tradnl" w:eastAsia="es-ES_tradnl"/>
    </w:rPr>
  </w:style>
  <w:style w:type="paragraph" w:styleId="Asuntodelcomentario">
    <w:name w:val="annotation subject"/>
    <w:basedOn w:val="Textocomentario"/>
    <w:next w:val="Textocomentario"/>
    <w:link w:val="AsuntodelcomentarioCar"/>
    <w:uiPriority w:val="99"/>
    <w:semiHidden/>
    <w:unhideWhenUsed/>
    <w:rsid w:val="001D69E6"/>
    <w:rPr>
      <w:b/>
      <w:bCs/>
    </w:rPr>
  </w:style>
  <w:style w:type="character" w:styleId="AsuntodelcomentarioCar" w:customStyle="1">
    <w:name w:val="Asunto del comentario Car"/>
    <w:basedOn w:val="TextocomentarioCar"/>
    <w:link w:val="Asuntodelcomentario"/>
    <w:uiPriority w:val="99"/>
    <w:semiHidden/>
    <w:rsid w:val="001D69E6"/>
    <w:rPr>
      <w:rFonts w:ascii="Times New Roman" w:hAnsi="Times New Roman" w:cs="Times New Roman"/>
      <w:b/>
      <w:bCs/>
      <w:sz w:val="20"/>
      <w:szCs w:val="20"/>
      <w:lang w:val="es-ES_tradnl" w:eastAsia="es-ES_tradnl"/>
    </w:rPr>
  </w:style>
  <w:style w:type="paragraph" w:styleId="Default" w:customStyle="1">
    <w:name w:val="Default"/>
    <w:rsid w:val="001D69E6"/>
    <w:pPr>
      <w:adjustRightInd w:val="0"/>
    </w:pPr>
    <w:rPr>
      <w:rFonts w:ascii="Times New Roman" w:hAnsi="Times New Roman" w:eastAsia="Times New Roman" w:cs="Times New Roman"/>
      <w:color w:val="000000"/>
      <w:sz w:val="24"/>
      <w:szCs w:val="24"/>
      <w:lang w:val="es-ES_tradnl" w:eastAsia="es-ES_tradnl"/>
    </w:rPr>
  </w:style>
  <w:style w:type="table" w:styleId="Tablaconcuadrcula">
    <w:name w:val="Table Grid"/>
    <w:basedOn w:val="Tablanormal"/>
    <w:uiPriority w:val="59"/>
    <w:rsid w:val="001D69E6"/>
    <w:pPr>
      <w:widowControl/>
      <w:autoSpaceDE/>
      <w:autoSpaceDN/>
    </w:pPr>
    <w:rPr>
      <w:lang w:val="es-CL"/>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HTMLconformatoprevio">
    <w:name w:val="HTML Preformatted"/>
    <w:basedOn w:val="Normal"/>
    <w:link w:val="HTMLconformatoprevioCar"/>
    <w:uiPriority w:val="99"/>
    <w:unhideWhenUsed/>
    <w:rsid w:val="001D69E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0" w:line="240" w:lineRule="auto"/>
      <w:jc w:val="left"/>
    </w:pPr>
    <w:rPr>
      <w:rFonts w:ascii="Courier New" w:hAnsi="Courier New" w:cs="Courier New" w:eastAsiaTheme="minorHAnsi"/>
      <w:color w:val="auto"/>
      <w:sz w:val="20"/>
      <w:szCs w:val="20"/>
      <w:lang w:val="es-ES_tradnl" w:eastAsia="es-ES_tradnl" w:bidi="ar-SA"/>
    </w:rPr>
  </w:style>
  <w:style w:type="character" w:styleId="HTMLconformatoprevioCar" w:customStyle="1">
    <w:name w:val="HTML con formato previo Car"/>
    <w:basedOn w:val="Fuentedeprrafopredeter"/>
    <w:link w:val="HTMLconformatoprevio"/>
    <w:uiPriority w:val="99"/>
    <w:rsid w:val="001D69E6"/>
    <w:rPr>
      <w:rFonts w:ascii="Courier New" w:hAnsi="Courier New" w:cs="Courier New"/>
      <w:sz w:val="20"/>
      <w:szCs w:val="20"/>
      <w:lang w:val="es-ES_tradnl" w:eastAsia="es-ES_tradnl"/>
    </w:rPr>
  </w:style>
  <w:style w:type="character" w:styleId="Ttulo1Car" w:customStyle="1">
    <w:name w:val="Título 1 Car"/>
    <w:basedOn w:val="Fuentedeprrafopredeter"/>
    <w:link w:val="Ttulo1"/>
    <w:uiPriority w:val="9"/>
    <w:rsid w:val="001072D4"/>
    <w:rPr>
      <w:rFonts w:ascii="Catamaran" w:hAnsi="Catamaran" w:eastAsia="Catamaran" w:cs="Catamaran"/>
      <w:b/>
      <w:caps/>
      <w:color w:val="FFFFFF" w:themeColor="background1"/>
      <w:sz w:val="28"/>
      <w:szCs w:val="27"/>
      <w:shd w:val="clear" w:color="auto" w:fill="13C045" w:themeFill="accent1"/>
      <w:lang w:val="es-ES" w:eastAsia="es-ES" w:bidi="es-ES"/>
    </w:rPr>
  </w:style>
  <w:style w:type="character" w:styleId="Ttulo2Car" w:customStyle="1">
    <w:name w:val="Título 2 Car"/>
    <w:basedOn w:val="Fuentedeprrafopredeter"/>
    <w:link w:val="Ttulo2"/>
    <w:uiPriority w:val="9"/>
    <w:rsid w:val="00A8783D"/>
    <w:rPr>
      <w:rFonts w:ascii="Catamaran" w:hAnsi="Catamaran" w:eastAsia="Catamaran" w:cs="Catamaran"/>
      <w:b/>
      <w:smallCaps/>
      <w:color w:val="004C14"/>
      <w:sz w:val="32"/>
      <w:szCs w:val="26"/>
      <w:shd w:val="clear" w:color="auto" w:fill="92F4AE" w:themeFill="accent1" w:themeFillTint="66"/>
      <w:lang w:val="es-ES" w:eastAsia="es-ES" w:bidi="es-ES"/>
    </w:rPr>
  </w:style>
  <w:style w:type="character" w:styleId="Ttulo3Car" w:customStyle="1">
    <w:name w:val="Título 3 Car"/>
    <w:basedOn w:val="Fuentedeprrafopredeter"/>
    <w:link w:val="Ttulo3"/>
    <w:uiPriority w:val="9"/>
    <w:rsid w:val="00E04C3B"/>
    <w:rPr>
      <w:rFonts w:ascii="Catamaran" w:hAnsi="Catamaran" w:eastAsia="Catamaran" w:cs="Catamaran"/>
      <w:b/>
      <w:smallCaps/>
      <w:color w:val="195A28" w:themeColor="text2"/>
      <w:sz w:val="28"/>
      <w:szCs w:val="26"/>
      <w:lang w:val="es-ES" w:eastAsia="es-ES" w:bidi="es-ES"/>
    </w:rPr>
  </w:style>
  <w:style w:type="paragraph" w:styleId="TDC5">
    <w:name w:val="toc 5"/>
    <w:basedOn w:val="Normal"/>
    <w:next w:val="Normal"/>
    <w:autoRedefine/>
    <w:uiPriority w:val="39"/>
    <w:unhideWhenUsed/>
    <w:rsid w:val="001D69E6"/>
    <w:pPr>
      <w:widowControl/>
      <w:autoSpaceDE/>
      <w:autoSpaceDN/>
      <w:spacing w:after="0" w:line="240" w:lineRule="auto"/>
      <w:ind w:left="960"/>
      <w:jc w:val="left"/>
    </w:pPr>
    <w:rPr>
      <w:rFonts w:cs="Times New Roman" w:asciiTheme="minorHAnsi" w:hAnsiTheme="minorHAnsi" w:eastAsiaTheme="minorHAnsi"/>
      <w:color w:val="auto"/>
      <w:sz w:val="20"/>
      <w:szCs w:val="20"/>
      <w:lang w:val="es-ES_tradnl" w:eastAsia="es-ES_tradnl" w:bidi="ar-SA"/>
    </w:rPr>
  </w:style>
  <w:style w:type="paragraph" w:styleId="TDC6">
    <w:name w:val="toc 6"/>
    <w:basedOn w:val="Normal"/>
    <w:next w:val="Normal"/>
    <w:autoRedefine/>
    <w:uiPriority w:val="39"/>
    <w:unhideWhenUsed/>
    <w:rsid w:val="001D69E6"/>
    <w:pPr>
      <w:widowControl/>
      <w:autoSpaceDE/>
      <w:autoSpaceDN/>
      <w:spacing w:after="0" w:line="240" w:lineRule="auto"/>
      <w:ind w:left="1200"/>
      <w:jc w:val="left"/>
    </w:pPr>
    <w:rPr>
      <w:rFonts w:cs="Times New Roman" w:asciiTheme="minorHAnsi" w:hAnsiTheme="minorHAnsi" w:eastAsiaTheme="minorHAnsi"/>
      <w:color w:val="auto"/>
      <w:sz w:val="20"/>
      <w:szCs w:val="20"/>
      <w:lang w:val="es-ES_tradnl" w:eastAsia="es-ES_tradnl" w:bidi="ar-SA"/>
    </w:rPr>
  </w:style>
  <w:style w:type="paragraph" w:styleId="TDC7">
    <w:name w:val="toc 7"/>
    <w:basedOn w:val="Normal"/>
    <w:next w:val="Normal"/>
    <w:autoRedefine/>
    <w:uiPriority w:val="39"/>
    <w:unhideWhenUsed/>
    <w:rsid w:val="001D69E6"/>
    <w:pPr>
      <w:widowControl/>
      <w:autoSpaceDE/>
      <w:autoSpaceDN/>
      <w:spacing w:after="0" w:line="240" w:lineRule="auto"/>
      <w:ind w:left="1440"/>
      <w:jc w:val="left"/>
    </w:pPr>
    <w:rPr>
      <w:rFonts w:cs="Times New Roman" w:asciiTheme="minorHAnsi" w:hAnsiTheme="minorHAnsi" w:eastAsiaTheme="minorHAnsi"/>
      <w:color w:val="auto"/>
      <w:sz w:val="20"/>
      <w:szCs w:val="20"/>
      <w:lang w:val="es-ES_tradnl" w:eastAsia="es-ES_tradnl" w:bidi="ar-SA"/>
    </w:rPr>
  </w:style>
  <w:style w:type="paragraph" w:styleId="TDC8">
    <w:name w:val="toc 8"/>
    <w:basedOn w:val="Normal"/>
    <w:next w:val="Normal"/>
    <w:autoRedefine/>
    <w:uiPriority w:val="39"/>
    <w:unhideWhenUsed/>
    <w:rsid w:val="001D69E6"/>
    <w:pPr>
      <w:widowControl/>
      <w:autoSpaceDE/>
      <w:autoSpaceDN/>
      <w:spacing w:after="0" w:line="240" w:lineRule="auto"/>
      <w:ind w:left="1680"/>
      <w:jc w:val="left"/>
    </w:pPr>
    <w:rPr>
      <w:rFonts w:cs="Times New Roman" w:asciiTheme="minorHAnsi" w:hAnsiTheme="minorHAnsi" w:eastAsiaTheme="minorHAnsi"/>
      <w:color w:val="auto"/>
      <w:sz w:val="20"/>
      <w:szCs w:val="20"/>
      <w:lang w:val="es-ES_tradnl" w:eastAsia="es-ES_tradnl" w:bidi="ar-SA"/>
    </w:rPr>
  </w:style>
  <w:style w:type="paragraph" w:styleId="TDC9">
    <w:name w:val="toc 9"/>
    <w:basedOn w:val="Normal"/>
    <w:next w:val="Normal"/>
    <w:autoRedefine/>
    <w:uiPriority w:val="39"/>
    <w:unhideWhenUsed/>
    <w:rsid w:val="001D69E6"/>
    <w:pPr>
      <w:widowControl/>
      <w:autoSpaceDE/>
      <w:autoSpaceDN/>
      <w:spacing w:after="0" w:line="240" w:lineRule="auto"/>
      <w:ind w:left="1920"/>
      <w:jc w:val="left"/>
    </w:pPr>
    <w:rPr>
      <w:rFonts w:cs="Times New Roman" w:asciiTheme="minorHAnsi" w:hAnsiTheme="minorHAnsi" w:eastAsiaTheme="minorHAnsi"/>
      <w:color w:val="auto"/>
      <w:sz w:val="20"/>
      <w:szCs w:val="20"/>
      <w:lang w:val="es-ES_tradnl" w:eastAsia="es-ES_tradnl" w:bidi="ar-SA"/>
    </w:rPr>
  </w:style>
  <w:style w:type="paragraph" w:styleId="Textoindependiente">
    <w:name w:val="Body Text"/>
    <w:basedOn w:val="Normal"/>
    <w:link w:val="TextoindependienteCar"/>
    <w:uiPriority w:val="1"/>
    <w:qFormat/>
    <w:rsid w:val="001D69E6"/>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adjustRightInd w:val="0"/>
      <w:spacing w:after="0" w:line="240" w:lineRule="auto"/>
    </w:pPr>
    <w:rPr>
      <w:rFonts w:ascii="Baskerville Old Face" w:hAnsi="Baskerville Old Face" w:eastAsia="Times New Roman" w:cs="Arial"/>
      <w:color w:val="auto"/>
      <w:szCs w:val="24"/>
      <w:lang w:val="es-ES_tradnl" w:bidi="ar-SA"/>
    </w:rPr>
  </w:style>
  <w:style w:type="character" w:styleId="TextoindependienteCar" w:customStyle="1">
    <w:name w:val="Texto independiente Car"/>
    <w:basedOn w:val="Fuentedeprrafopredeter"/>
    <w:link w:val="Textoindependiente"/>
    <w:semiHidden/>
    <w:rsid w:val="001D69E6"/>
    <w:rPr>
      <w:rFonts w:ascii="Baskerville Old Face" w:hAnsi="Baskerville Old Face" w:eastAsia="Times New Roman" w:cs="Arial"/>
      <w:sz w:val="24"/>
      <w:szCs w:val="24"/>
      <w:lang w:val="es-ES_tradnl" w:eastAsia="es-ES"/>
    </w:rPr>
  </w:style>
  <w:style w:type="paragraph" w:styleId="Textoindependiente2">
    <w:name w:val="Body Text 2"/>
    <w:basedOn w:val="Normal"/>
    <w:link w:val="Textoindependiente2Car"/>
    <w:semiHidden/>
    <w:rsid w:val="001D69E6"/>
    <w:pPr>
      <w:adjustRightInd w:val="0"/>
      <w:spacing w:after="0" w:line="240" w:lineRule="auto"/>
      <w:jc w:val="center"/>
    </w:pPr>
    <w:rPr>
      <w:rFonts w:eastAsia="Times New Roman" w:cs="Arial"/>
      <w:b/>
      <w:color w:val="auto"/>
      <w:szCs w:val="24"/>
      <w:lang w:val="es-ES_tradnl" w:bidi="ar-SA"/>
    </w:rPr>
  </w:style>
  <w:style w:type="character" w:styleId="Textoindependiente2Car" w:customStyle="1">
    <w:name w:val="Texto independiente 2 Car"/>
    <w:basedOn w:val="Fuentedeprrafopredeter"/>
    <w:link w:val="Textoindependiente2"/>
    <w:semiHidden/>
    <w:rsid w:val="001D69E6"/>
    <w:rPr>
      <w:rFonts w:ascii="Arial" w:hAnsi="Arial" w:eastAsia="Times New Roman" w:cs="Arial"/>
      <w:b/>
      <w:sz w:val="24"/>
      <w:szCs w:val="24"/>
      <w:lang w:val="es-ES_tradnl" w:eastAsia="es-ES"/>
    </w:rPr>
  </w:style>
  <w:style w:type="character" w:styleId="link-external" w:customStyle="1">
    <w:name w:val="link-external"/>
    <w:basedOn w:val="Fuentedeprrafopredeter"/>
    <w:rsid w:val="001D69E6"/>
  </w:style>
  <w:style w:type="paragraph" w:styleId="NormalWeb">
    <w:name w:val="Normal (Web)"/>
    <w:basedOn w:val="Normal"/>
    <w:uiPriority w:val="99"/>
    <w:unhideWhenUsed/>
    <w:rsid w:val="001D69E6"/>
    <w:pPr>
      <w:widowControl/>
      <w:autoSpaceDE/>
      <w:autoSpaceDN/>
      <w:spacing w:before="100" w:beforeAutospacing="1" w:after="100" w:afterAutospacing="1" w:line="240" w:lineRule="auto"/>
      <w:jc w:val="left"/>
    </w:pPr>
    <w:rPr>
      <w:rFonts w:ascii="Times New Roman" w:hAnsi="Times New Roman" w:cs="Times New Roman" w:eastAsiaTheme="minorHAnsi"/>
      <w:color w:val="auto"/>
      <w:szCs w:val="24"/>
      <w:lang w:val="es-ES_tradnl" w:eastAsia="es-ES_tradnl" w:bidi="ar-SA"/>
    </w:rPr>
  </w:style>
  <w:style w:type="character" w:styleId="Hipervnculovisitado">
    <w:name w:val="FollowedHyperlink"/>
    <w:basedOn w:val="Fuentedeprrafopredeter"/>
    <w:uiPriority w:val="99"/>
    <w:semiHidden/>
    <w:unhideWhenUsed/>
    <w:rsid w:val="001D69E6"/>
    <w:rPr>
      <w:color w:val="954F72" w:themeColor="followedHyperlink"/>
      <w:u w:val="single"/>
    </w:rPr>
  </w:style>
  <w:style w:type="character" w:styleId="nfasis">
    <w:name w:val="Emphasis"/>
    <w:basedOn w:val="Fuentedeprrafopredeter"/>
    <w:uiPriority w:val="20"/>
    <w:qFormat/>
    <w:rsid w:val="001D69E6"/>
    <w:rPr>
      <w:i/>
      <w:iCs/>
    </w:rPr>
  </w:style>
  <w:style w:type="character" w:styleId="Textoennegrita">
    <w:name w:val="Strong"/>
    <w:basedOn w:val="Fuentedeprrafopredeter"/>
    <w:uiPriority w:val="22"/>
    <w:qFormat/>
    <w:rsid w:val="001D69E6"/>
    <w:rPr>
      <w:b/>
      <w:bCs/>
    </w:rPr>
  </w:style>
  <w:style w:type="character" w:styleId="pv-branch" w:customStyle="1">
    <w:name w:val="pv-branch"/>
    <w:basedOn w:val="Fuentedeprrafopredeter"/>
    <w:rsid w:val="001D69E6"/>
  </w:style>
  <w:style w:type="paragraph" w:styleId="epigrafe" w:customStyle="1">
    <w:name w:val="epigrafe"/>
    <w:basedOn w:val="Normal"/>
    <w:rsid w:val="001D69E6"/>
    <w:pPr>
      <w:widowControl/>
      <w:autoSpaceDE/>
      <w:autoSpaceDN/>
      <w:spacing w:before="100" w:beforeAutospacing="1" w:after="100" w:afterAutospacing="1" w:line="240" w:lineRule="auto"/>
      <w:jc w:val="left"/>
    </w:pPr>
    <w:rPr>
      <w:rFonts w:ascii="Times New Roman" w:hAnsi="Times New Roman" w:cs="Times New Roman" w:eastAsiaTheme="minorHAnsi"/>
      <w:color w:val="auto"/>
      <w:szCs w:val="24"/>
      <w:lang w:val="es-ES_tradnl" w:eastAsia="es-ES_tradnl" w:bidi="ar-SA"/>
    </w:rPr>
  </w:style>
  <w:style w:type="paragraph" w:styleId="small" w:customStyle="1">
    <w:name w:val="small"/>
    <w:basedOn w:val="Normal"/>
    <w:rsid w:val="001D69E6"/>
    <w:pPr>
      <w:widowControl/>
      <w:autoSpaceDE/>
      <w:autoSpaceDN/>
      <w:spacing w:before="100" w:beforeAutospacing="1" w:after="100" w:afterAutospacing="1" w:line="240" w:lineRule="auto"/>
      <w:jc w:val="left"/>
    </w:pPr>
    <w:rPr>
      <w:rFonts w:ascii="Times New Roman" w:hAnsi="Times New Roman" w:cs="Times New Roman" w:eastAsiaTheme="minorHAnsi"/>
      <w:color w:val="auto"/>
      <w:szCs w:val="24"/>
      <w:lang w:val="es-ES_tradnl" w:eastAsia="es-ES_tradnl" w:bidi="ar-SA"/>
    </w:rPr>
  </w:style>
  <w:style w:type="character" w:styleId="c4" w:customStyle="1">
    <w:name w:val="c4"/>
    <w:basedOn w:val="Fuentedeprrafopredeter"/>
    <w:rsid w:val="001D69E6"/>
  </w:style>
  <w:style w:type="character" w:styleId="destacado" w:customStyle="1">
    <w:name w:val="destacado"/>
    <w:basedOn w:val="Fuentedeprrafopredeter"/>
    <w:rsid w:val="001D69E6"/>
  </w:style>
  <w:style w:type="paragraph" w:styleId="titulo" w:customStyle="1">
    <w:name w:val="titulo"/>
    <w:basedOn w:val="Normal"/>
    <w:rsid w:val="001D69E6"/>
    <w:pPr>
      <w:widowControl/>
      <w:autoSpaceDE/>
      <w:autoSpaceDN/>
      <w:spacing w:before="100" w:beforeAutospacing="1" w:after="100" w:afterAutospacing="1" w:line="240" w:lineRule="auto"/>
      <w:jc w:val="left"/>
    </w:pPr>
    <w:rPr>
      <w:rFonts w:ascii="Times New Roman" w:hAnsi="Times New Roman" w:cs="Times New Roman" w:eastAsiaTheme="minorHAnsi"/>
      <w:color w:val="auto"/>
      <w:szCs w:val="24"/>
      <w:lang w:val="es-ES_tradnl" w:eastAsia="es-ES_tradnl" w:bidi="ar-SA"/>
    </w:rPr>
  </w:style>
  <w:style w:type="character" w:styleId="apple-converted-space" w:customStyle="1">
    <w:name w:val="apple-converted-space"/>
    <w:basedOn w:val="Fuentedeprrafopredeter"/>
    <w:rsid w:val="001D69E6"/>
  </w:style>
  <w:style w:type="paragraph" w:styleId="TITULOSCAPITULOS" w:customStyle="1">
    <w:name w:val="TITULOS CAPITULOS"/>
    <w:basedOn w:val="Ttulo1"/>
    <w:rsid w:val="001D69E6"/>
    <w:pPr>
      <w:keepNext/>
      <w:keepLines/>
      <w:widowControl/>
      <w:shd w:val="clear" w:color="auto" w:fill="auto"/>
      <w:autoSpaceDE/>
      <w:autoSpaceDN/>
      <w:spacing w:before="240" w:line="240" w:lineRule="auto"/>
    </w:pPr>
    <w:rPr>
      <w:rFonts w:ascii="Estandar" w:hAnsi="Estandar" w:cs="Arial" w:eastAsiaTheme="majorEastAsia"/>
      <w:caps w:val="0"/>
      <w:color w:val="97A85D"/>
      <w:sz w:val="32"/>
      <w:szCs w:val="32"/>
      <w:lang w:val="es-ES_tradnl" w:eastAsia="es-ES_tradnl" w:bidi="ar-SA"/>
    </w:rPr>
  </w:style>
  <w:style w:type="paragraph" w:styleId="TEXTOS" w:customStyle="1">
    <w:name w:val="TEXTOS"/>
    <w:basedOn w:val="Normal"/>
    <w:rsid w:val="001D69E6"/>
    <w:pPr>
      <w:widowControl/>
      <w:adjustRightInd w:val="0"/>
      <w:spacing w:after="0" w:line="240" w:lineRule="auto"/>
    </w:pPr>
    <w:rPr>
      <w:rFonts w:ascii="Estandar" w:hAnsi="Estandar" w:eastAsia="DINNextLTPro-Light" w:cs="Arial"/>
      <w:color w:val="58595B"/>
      <w:sz w:val="20"/>
      <w:szCs w:val="24"/>
      <w:lang w:val="es-ES_tradnl" w:eastAsia="es-ES_tradnl" w:bidi="ar-SA"/>
    </w:rPr>
  </w:style>
  <w:style w:type="paragraph" w:styleId="TITULOSARTICULOS" w:customStyle="1">
    <w:name w:val="TITULOS ARTICULOS"/>
    <w:basedOn w:val="Normal"/>
    <w:rsid w:val="001D69E6"/>
    <w:pPr>
      <w:widowControl/>
      <w:adjustRightInd w:val="0"/>
      <w:spacing w:after="0" w:line="240" w:lineRule="auto"/>
    </w:pPr>
    <w:rPr>
      <w:rFonts w:ascii="Estandar" w:hAnsi="Estandar" w:eastAsia="DINNextLTPro-Light" w:cs="Arial"/>
      <w:b/>
      <w:color w:val="205B64"/>
      <w:szCs w:val="24"/>
      <w:lang w:val="es-ES_tradnl" w:eastAsia="es-ES_tradnl" w:bidi="ar-SA"/>
    </w:rPr>
  </w:style>
  <w:style w:type="paragraph" w:styleId="BULLETLETRAS" w:customStyle="1">
    <w:name w:val="BULLET LETRAS"/>
    <w:basedOn w:val="Prrafodelista"/>
    <w:rsid w:val="001D69E6"/>
    <w:pPr>
      <w:widowControl/>
      <w:numPr>
        <w:numId w:val="4"/>
      </w:numPr>
      <w:adjustRightInd w:val="0"/>
      <w:spacing w:before="0" w:after="200" w:line="276" w:lineRule="auto"/>
      <w:contextualSpacing/>
    </w:pPr>
    <w:rPr>
      <w:rFonts w:ascii="Estandar" w:hAnsi="Estandar" w:eastAsia="DINNextLTPro-Light"/>
      <w:color w:val="58595B"/>
      <w:sz w:val="20"/>
      <w:lang w:val="es-CL" w:eastAsia="en-US" w:bidi="ar-SA"/>
    </w:rPr>
  </w:style>
  <w:style w:type="paragraph" w:styleId="BULLET" w:customStyle="1">
    <w:name w:val="BULLET"/>
    <w:basedOn w:val="Prrafodelista"/>
    <w:rsid w:val="001D69E6"/>
    <w:pPr>
      <w:widowControl/>
      <w:numPr>
        <w:numId w:val="3"/>
      </w:numPr>
      <w:tabs>
        <w:tab w:val="left" w:pos="8640"/>
      </w:tabs>
      <w:autoSpaceDE/>
      <w:autoSpaceDN/>
      <w:spacing w:before="0" w:after="0" w:line="240" w:lineRule="auto"/>
      <w:contextualSpacing/>
    </w:pPr>
    <w:rPr>
      <w:rFonts w:ascii="Estandar" w:hAnsi="Estandar" w:eastAsia="DINNextLTPro-Light"/>
      <w:color w:val="58595B"/>
      <w:sz w:val="20"/>
      <w:szCs w:val="24"/>
      <w:lang w:val="es-CL" w:eastAsia="en-US" w:bidi="ar-SA"/>
    </w:rPr>
  </w:style>
  <w:style w:type="paragraph" w:styleId="SUBTITULO" w:customStyle="1">
    <w:name w:val="SUB TITULO"/>
    <w:basedOn w:val="Ttulo2"/>
    <w:rsid w:val="001D69E6"/>
    <w:pPr>
      <w:keepNext/>
      <w:keepLines/>
      <w:widowControl/>
      <w:autoSpaceDE/>
      <w:autoSpaceDN/>
      <w:spacing w:before="40" w:after="0" w:line="240" w:lineRule="auto"/>
    </w:pPr>
    <w:rPr>
      <w:rFonts w:ascii="Estandar" w:hAnsi="Estandar" w:cs="Arial" w:eastAsiaTheme="majorEastAsia"/>
      <w:smallCaps w:val="0"/>
      <w:color w:val="515557"/>
      <w:szCs w:val="28"/>
      <w:lang w:val="es-ES_tradnl" w:eastAsia="es-ES_tradnl" w:bidi="ar-SA"/>
    </w:rPr>
  </w:style>
  <w:style w:type="table" w:styleId="Estilo1" w:customStyle="1">
    <w:name w:val="Estilo1"/>
    <w:basedOn w:val="Tablanormal"/>
    <w:uiPriority w:val="99"/>
    <w:rsid w:val="001D69E6"/>
    <w:pPr>
      <w:widowControl/>
      <w:autoSpaceDE/>
      <w:autoSpaceDN/>
    </w:pPr>
    <w:rPr>
      <w:rFonts w:ascii="Estandar" w:hAnsi="Estandar"/>
      <w:lang w:val="es-CL"/>
    </w:rPr>
    <w:tblPr/>
  </w:style>
  <w:style w:type="table" w:styleId="Tabla" w:customStyle="1">
    <w:name w:val="Tabla"/>
    <w:basedOn w:val="Tablanormal"/>
    <w:uiPriority w:val="99"/>
    <w:rsid w:val="001D69E6"/>
    <w:pPr>
      <w:widowControl/>
      <w:autoSpaceDE/>
      <w:autoSpaceDN/>
    </w:pPr>
    <w:rPr>
      <w:rFonts w:ascii="Estandar" w:hAnsi="Estandar"/>
      <w:color w:val="595054"/>
      <w:sz w:val="20"/>
      <w:lang w:val="es-CL"/>
    </w:rPr>
    <w:tblPr/>
    <w:tcPr>
      <w:shd w:val="clear" w:color="auto" w:fill="auto"/>
    </w:tcPr>
  </w:style>
  <w:style w:type="character" w:styleId="SinespaciadoCar" w:customStyle="1">
    <w:name w:val="Sin espaciado Car"/>
    <w:basedOn w:val="Fuentedeprrafopredeter"/>
    <w:link w:val="Sinespaciado"/>
    <w:uiPriority w:val="1"/>
    <w:rsid w:val="001D69E6"/>
    <w:rPr>
      <w:rFonts w:ascii="Arial" w:hAnsi="Arial" w:eastAsia="Catamaran" w:cs="Catamaran"/>
      <w:color w:val="323232"/>
      <w:sz w:val="24"/>
      <w:lang w:val="es-ES" w:eastAsia="es-ES" w:bidi="es-ES"/>
    </w:rPr>
  </w:style>
  <w:style w:type="character" w:styleId="A3" w:customStyle="1">
    <w:name w:val="A3"/>
    <w:uiPriority w:val="99"/>
    <w:rsid w:val="001D69E6"/>
    <w:rPr>
      <w:rFonts w:cs="DINPro-Regular"/>
      <w:color w:val="787C83"/>
      <w:sz w:val="14"/>
      <w:szCs w:val="14"/>
    </w:rPr>
  </w:style>
  <w:style w:type="character" w:styleId="Mencinsinresolver11" w:customStyle="1">
    <w:name w:val="Mención sin resolver11"/>
    <w:basedOn w:val="Fuentedeprrafopredeter"/>
    <w:uiPriority w:val="99"/>
    <w:rsid w:val="001D69E6"/>
    <w:rPr>
      <w:color w:val="605E5C"/>
      <w:shd w:val="clear" w:color="auto" w:fill="E1DFDD"/>
    </w:rPr>
  </w:style>
  <w:style w:type="paragraph" w:styleId="Prrafodelista1" w:customStyle="1">
    <w:name w:val="Párrafo de lista1"/>
    <w:basedOn w:val="Normal"/>
    <w:rsid w:val="001D69E6"/>
    <w:pPr>
      <w:widowControl/>
      <w:autoSpaceDE/>
      <w:autoSpaceDN/>
      <w:spacing w:after="0" w:line="240" w:lineRule="auto"/>
      <w:ind w:left="708"/>
      <w:jc w:val="left"/>
    </w:pPr>
    <w:rPr>
      <w:rFonts w:ascii="Times New Roman" w:hAnsi="Times New Roman" w:eastAsia="Times New Roman" w:cs="Times New Roman"/>
      <w:color w:val="auto"/>
      <w:szCs w:val="24"/>
      <w:lang w:bidi="ar-SA"/>
    </w:rPr>
  </w:style>
  <w:style w:type="paragraph" w:styleId="Articulo" w:customStyle="1">
    <w:name w:val="Articulo"/>
    <w:basedOn w:val="Normal"/>
    <w:link w:val="ArticuloCar"/>
    <w:qFormat/>
    <w:rsid w:val="00A8783D"/>
    <w:pPr>
      <w:adjustRightInd w:val="0"/>
      <w:spacing w:before="40" w:after="40"/>
    </w:pPr>
    <w:rPr>
      <w:rFonts w:eastAsia="DINNextLTPro-Light" w:cs="Arial"/>
      <w:b/>
      <w:color w:val="13C045"/>
    </w:rPr>
  </w:style>
  <w:style w:type="character" w:styleId="ArticuloCar" w:customStyle="1">
    <w:name w:val="Articulo Car"/>
    <w:basedOn w:val="Fuentedeprrafopredeter"/>
    <w:link w:val="Articulo"/>
    <w:rsid w:val="00A8783D"/>
    <w:rPr>
      <w:rFonts w:ascii="Arial" w:hAnsi="Arial" w:eastAsia="DINNextLTPro-Light" w:cs="Arial"/>
      <w:b/>
      <w:color w:val="13C045"/>
      <w:sz w:val="24"/>
      <w:lang w:val="es-ES" w:eastAsia="es-ES" w:bidi="es-ES"/>
    </w:rPr>
  </w:style>
  <w:style w:type="character" w:styleId="Mencinsinresolver">
    <w:name w:val="Unresolved Mention"/>
    <w:basedOn w:val="Fuentedeprrafopredeter"/>
    <w:uiPriority w:val="99"/>
    <w:semiHidden/>
    <w:unhideWhenUsed/>
    <w:rsid w:val="006C43C6"/>
    <w:rPr>
      <w:color w:val="808080"/>
      <w:shd w:val="clear" w:color="auto" w:fill="E6E6E6"/>
    </w:rPr>
  </w:style>
  <w:style w:type="paragraph" w:styleId="TableParagraph" w:customStyle="1">
    <w:name w:val="Table Paragraph"/>
    <w:basedOn w:val="Normal"/>
    <w:uiPriority w:val="1"/>
    <w:qFormat/>
    <w:rsid w:val="00B974EA"/>
    <w:pPr>
      <w:spacing w:after="0" w:line="240" w:lineRule="auto"/>
      <w:jc w:val="left"/>
    </w:pPr>
    <w:rPr>
      <w:rFonts w:ascii="ACHS Nueva Sans" w:hAnsi="ACHS Nueva Sans" w:eastAsia="ACHS Nueva Sans" w:cs="ACHS Nueva Sans"/>
      <w:color w:val="auto"/>
      <w:sz w:val="22"/>
      <w:lang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0552349">
      <w:bodyDiv w:val="1"/>
      <w:marLeft w:val="0"/>
      <w:marRight w:val="0"/>
      <w:marTop w:val="0"/>
      <w:marBottom w:val="0"/>
      <w:divBdr>
        <w:top w:val="none" w:sz="0" w:space="0" w:color="auto"/>
        <w:left w:val="none" w:sz="0" w:space="0" w:color="auto"/>
        <w:bottom w:val="none" w:sz="0" w:space="0" w:color="auto"/>
        <w:right w:val="none" w:sz="0" w:space="0" w:color="auto"/>
      </w:divBdr>
    </w:div>
    <w:div w:id="726336592">
      <w:bodyDiv w:val="1"/>
      <w:marLeft w:val="0"/>
      <w:marRight w:val="0"/>
      <w:marTop w:val="0"/>
      <w:marBottom w:val="0"/>
      <w:divBdr>
        <w:top w:val="none" w:sz="0" w:space="0" w:color="auto"/>
        <w:left w:val="none" w:sz="0" w:space="0" w:color="auto"/>
        <w:bottom w:val="none" w:sz="0" w:space="0" w:color="auto"/>
        <w:right w:val="none" w:sz="0" w:space="0" w:color="auto"/>
      </w:divBdr>
    </w:div>
    <w:div w:id="873157605">
      <w:bodyDiv w:val="1"/>
      <w:marLeft w:val="0"/>
      <w:marRight w:val="0"/>
      <w:marTop w:val="0"/>
      <w:marBottom w:val="0"/>
      <w:divBdr>
        <w:top w:val="none" w:sz="0" w:space="0" w:color="auto"/>
        <w:left w:val="none" w:sz="0" w:space="0" w:color="auto"/>
        <w:bottom w:val="none" w:sz="0" w:space="0" w:color="auto"/>
        <w:right w:val="none" w:sz="0" w:space="0" w:color="auto"/>
      </w:divBdr>
    </w:div>
    <w:div w:id="898902705">
      <w:bodyDiv w:val="1"/>
      <w:marLeft w:val="0"/>
      <w:marRight w:val="0"/>
      <w:marTop w:val="0"/>
      <w:marBottom w:val="0"/>
      <w:divBdr>
        <w:top w:val="none" w:sz="0" w:space="0" w:color="auto"/>
        <w:left w:val="none" w:sz="0" w:space="0" w:color="auto"/>
        <w:bottom w:val="none" w:sz="0" w:space="0" w:color="auto"/>
        <w:right w:val="none" w:sz="0" w:space="0" w:color="auto"/>
      </w:divBdr>
    </w:div>
    <w:div w:id="1137450405">
      <w:bodyDiv w:val="1"/>
      <w:marLeft w:val="0"/>
      <w:marRight w:val="0"/>
      <w:marTop w:val="0"/>
      <w:marBottom w:val="0"/>
      <w:divBdr>
        <w:top w:val="none" w:sz="0" w:space="0" w:color="auto"/>
        <w:left w:val="none" w:sz="0" w:space="0" w:color="auto"/>
        <w:bottom w:val="none" w:sz="0" w:space="0" w:color="auto"/>
        <w:right w:val="none" w:sz="0" w:space="0" w:color="auto"/>
      </w:divBdr>
    </w:div>
    <w:div w:id="129205332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&#65279;<?xml version="1.0" encoding="utf-8"?><Relationships xmlns="http://schemas.openxmlformats.org/package/2006/relationships"><Relationship Type="http://schemas.openxmlformats.org/officeDocument/2006/relationships/hyperlink" Target="https://www.leychile.cl/Navegar?idNorma=1047848" TargetMode="External" Id="rId117" /><Relationship Type="http://schemas.openxmlformats.org/officeDocument/2006/relationships/hyperlink" Target="https://www.previsionsocial.gob.cl/sps/download/biblioteca/seguridad-y-salud-en-el-trabajo/guia-manejo-cargas/guia-tecnica-manejo-manual-de-carga.pdf" TargetMode="External" Id="rId21" /><Relationship Type="http://schemas.openxmlformats.org/officeDocument/2006/relationships/hyperlink" Target="https://www.suseso.cl/613/w3-propertyvalue-72972.html" TargetMode="External" Id="rId42" /><Relationship Type="http://schemas.openxmlformats.org/officeDocument/2006/relationships/image" Target="media/image23.png" Id="rId63" /><Relationship Type="http://schemas.openxmlformats.org/officeDocument/2006/relationships/image" Target="media/image35.png" Id="rId84" /><Relationship Type="http://schemas.openxmlformats.org/officeDocument/2006/relationships/hyperlink" Target="https://www.leychile.cl/Navegar?idNorma=190282" TargetMode="External" Id="rId138" /><Relationship Type="http://schemas.openxmlformats.org/officeDocument/2006/relationships/hyperlink" Target="https://www.leychile.cl/Navegar?idNorma=247787" TargetMode="External" Id="rId159" /><Relationship Type="http://schemas.openxmlformats.org/officeDocument/2006/relationships/hyperlink" Target="https://www.leychile.cl/Navegar?idNorma=1112067" TargetMode="External" Id="rId170" /><Relationship Type="http://schemas.openxmlformats.org/officeDocument/2006/relationships/theme" Target="theme/theme1.xml" Id="rId191" /><Relationship Type="http://schemas.openxmlformats.org/officeDocument/2006/relationships/hyperlink" Target="https://www.leychile.cl/Navegar?idNorma=1103798&amp;idParte=9804633&amp;idVersion=2017-06-09" TargetMode="External" Id="rId107" /><Relationship Type="http://schemas.openxmlformats.org/officeDocument/2006/relationships/endnotes" Target="endnotes.xml" Id="rId11" /><Relationship Type="http://schemas.openxmlformats.org/officeDocument/2006/relationships/hyperlink" Target="http://dipol.minsal.cl/wrdprss_minsal/wp-content/uploads/2015/11/Protocolo-de-vigilancia-del-ambiente-de-trabajo-y-de-la-salud-de-los-trabajadores-con-exposici%C3%B3n-a-silice.pdf" TargetMode="External" Id="rId32" /><Relationship Type="http://schemas.openxmlformats.org/officeDocument/2006/relationships/image" Target="media/image13.png" Id="rId53" /><Relationship Type="http://schemas.openxmlformats.org/officeDocument/2006/relationships/image" Target="media/image30.png" Id="rId74" /><Relationship Type="http://schemas.openxmlformats.org/officeDocument/2006/relationships/hyperlink" Target="https://www.leychile.cl/Navegar?idNorma=261579" TargetMode="External" Id="rId128" /><Relationship Type="http://schemas.openxmlformats.org/officeDocument/2006/relationships/hyperlink" Target="https://www.leychile.cl/Navegar?idNorma=207436" TargetMode="External" Id="rId149" /><Relationship Type="http://schemas.openxmlformats.org/officeDocument/2006/relationships/customXml" Target="../customXml/item5.xml" Id="rId5" /><Relationship Type="http://schemas.openxmlformats.org/officeDocument/2006/relationships/footer" Target="footer10.xml" Id="rId95" /><Relationship Type="http://schemas.openxmlformats.org/officeDocument/2006/relationships/hyperlink" Target="https://www.leychile.cl/Navegar?idNorma=1114287" TargetMode="External" Id="rId160" /><Relationship Type="http://schemas.openxmlformats.org/officeDocument/2006/relationships/hyperlink" Target="https://www.bcn.cl/leychile/navegar?idNorma=1183368" TargetMode="External" Id="rId181" /><Relationship Type="http://schemas.openxmlformats.org/officeDocument/2006/relationships/hyperlink" Target="https://www.previsionsocial.gob.cl/sps/download/biblioteca/seguridad-y-salud-en-el-trabajo/guia-manejo-cargas/decreto-supremo-n63-manejo-manual-de-carga.pdf" TargetMode="External" Id="rId22" /><Relationship Type="http://schemas.openxmlformats.org/officeDocument/2006/relationships/hyperlink" Target="https://www.leychile.cl/Navegar?idNorma=1094869" TargetMode="External" Id="rId43" /><Relationship Type="http://schemas.openxmlformats.org/officeDocument/2006/relationships/image" Target="media/image24.png" Id="rId64" /><Relationship Type="http://schemas.openxmlformats.org/officeDocument/2006/relationships/hyperlink" Target="https://www.leychile.cl/Navegar?idNorma=1042092" TargetMode="External" Id="rId118" /><Relationship Type="http://schemas.openxmlformats.org/officeDocument/2006/relationships/hyperlink" Target="https://www.leychile.cl/Navegar?idNorma=140084" TargetMode="External" Id="rId139" /><Relationship Type="http://schemas.openxmlformats.org/officeDocument/2006/relationships/image" Target="media/image36.png" Id="rId85" /><Relationship Type="http://schemas.openxmlformats.org/officeDocument/2006/relationships/hyperlink" Target="https://www.leychile.cl/Navegar?idNorma=5595" TargetMode="External" Id="rId150" /><Relationship Type="http://schemas.openxmlformats.org/officeDocument/2006/relationships/hyperlink" Target="https://www.leychile.cl/Navegar?idNorma=1111248" TargetMode="External" Id="rId171" /><Relationship Type="http://schemas.openxmlformats.org/officeDocument/2006/relationships/image" Target="media/image2.png" Id="rId12" /><Relationship Type="http://schemas.openxmlformats.org/officeDocument/2006/relationships/hyperlink" Target="https://www.minsal.cl/sites/default/files/guia_hipobaria_altitud.pdf" TargetMode="External" Id="rId33" /><Relationship Type="http://schemas.openxmlformats.org/officeDocument/2006/relationships/hyperlink" Target="https://www.leychile.cl/Navegar?idNorma=1094899" TargetMode="External" Id="rId108" /><Relationship Type="http://schemas.openxmlformats.org/officeDocument/2006/relationships/hyperlink" Target="https://www.leychile.cl/Navegar?idNorma=260388" TargetMode="External" Id="rId129" /><Relationship Type="http://schemas.openxmlformats.org/officeDocument/2006/relationships/image" Target="media/image14.png" Id="rId54" /><Relationship Type="http://schemas.openxmlformats.org/officeDocument/2006/relationships/image" Target="media/image31.png" Id="rId75" /><Relationship Type="http://schemas.openxmlformats.org/officeDocument/2006/relationships/header" Target="header10.xml" Id="rId96" /><Relationship Type="http://schemas.openxmlformats.org/officeDocument/2006/relationships/hyperlink" Target="https://www.leychile.cl/Navegar?idNorma=126979&amp;r=1" TargetMode="External" Id="rId140" /><Relationship Type="http://schemas.openxmlformats.org/officeDocument/2006/relationships/hyperlink" Target="https://www.leychile.cl/Navegar?idNorma=8336&amp;r=1" TargetMode="External" Id="rId161" /><Relationship Type="http://schemas.openxmlformats.org/officeDocument/2006/relationships/hyperlink" Target="https://www.bcn.cl/leychile/navegar?idNorma=1160031" TargetMode="External" Id="rId182" /><Relationship Type="http://schemas.openxmlformats.org/officeDocument/2006/relationships/numbering" Target="numbering.xml" Id="rId6" /><Relationship Type="http://schemas.openxmlformats.org/officeDocument/2006/relationships/hyperlink" Target="https://www.previsionsocial.gob.cl/sps/download/biblioteca/seguridad-y-salud-en-el-trabajo/guia-manejo-cargas/res-exenta-22-actualiza-guia-tecnica-de-evaluacion-y-control-de-los-riesgos-asociados-al-manejo-o-manipulacion-manual-de-carga.pdf" TargetMode="External" Id="rId23" /><Relationship Type="http://schemas.openxmlformats.org/officeDocument/2006/relationships/hyperlink" Target="https://www.leychile.cl/Navegar?idNorma=1042709&amp;idParte=9287927&amp;idVersion=2012-08-08" TargetMode="External" Id="rId119" /><Relationship Type="http://schemas.openxmlformats.org/officeDocument/2006/relationships/hyperlink" Target="http://www.ispch.cl/sites/default/files/CartillaCTF01-29112017A.pdf" TargetMode="External" Id="rId44" /><Relationship Type="http://schemas.openxmlformats.org/officeDocument/2006/relationships/image" Target="media/image25.png" Id="rId65" /><Relationship Type="http://schemas.openxmlformats.org/officeDocument/2006/relationships/header" Target="header7.xml" Id="rId86" /><Relationship Type="http://schemas.openxmlformats.org/officeDocument/2006/relationships/hyperlink" Target="https://www.leychile.cl/Navegar?idNorma=258270" TargetMode="External" Id="rId130" /><Relationship Type="http://schemas.openxmlformats.org/officeDocument/2006/relationships/hyperlink" Target="https://www.leychile.cl/Navegar?idNorma=3439" TargetMode="External" Id="rId151" /><Relationship Type="http://schemas.openxmlformats.org/officeDocument/2006/relationships/hyperlink" Target="https://www.minsal.cl/sites/default/files/files/ResExt1059_2016ModificaProtocoloVigilanciadeSilice.pdf" TargetMode="External" Id="rId172" /><Relationship Type="http://schemas.openxmlformats.org/officeDocument/2006/relationships/image" Target="media/image3.png" Id="rId13" /><Relationship Type="http://schemas.openxmlformats.org/officeDocument/2006/relationships/hyperlink" Target="javascript:window.parent.NavegarNorma(%221103798%22,%229804633%22,%222017-06-09%22,%22%22,false,%22_blank%22)" TargetMode="External" Id="rId18" /><Relationship Type="http://schemas.openxmlformats.org/officeDocument/2006/relationships/hyperlink" Target="https://www.suseso.cl/613/w3-article-480858.html" TargetMode="External" Id="rId39" /><Relationship Type="http://schemas.openxmlformats.org/officeDocument/2006/relationships/hyperlink" Target="https://www.leychile.cl/Navegar?idNorma=1094436&amp;ep=True" TargetMode="External" Id="rId109" /><Relationship Type="http://schemas.openxmlformats.org/officeDocument/2006/relationships/hyperlink" Target="https://dipol.minsal.cl/wp-content/uploads/2018/09/Protocolo-de-Vigilancia-Trabajadores-Expuestos-Plaguicidas-2016.pdf" TargetMode="External" Id="rId34" /><Relationship Type="http://schemas.openxmlformats.org/officeDocument/2006/relationships/image" Target="media/image11.png" Id="rId50" /><Relationship Type="http://schemas.openxmlformats.org/officeDocument/2006/relationships/image" Target="media/image15.png" Id="rId55" /><Relationship Type="http://schemas.openxmlformats.org/officeDocument/2006/relationships/header" Target="header5.xml" Id="rId76" /><Relationship Type="http://schemas.openxmlformats.org/officeDocument/2006/relationships/footer" Target="footer11.xml" Id="rId97" /><Relationship Type="http://schemas.openxmlformats.org/officeDocument/2006/relationships/hyperlink" Target="https://www.leychile.cl/Navegar?idNorma=1125900&amp;idParte=9971034&amp;idVersion=2018-11-28" TargetMode="External" Id="rId104" /><Relationship Type="http://schemas.openxmlformats.org/officeDocument/2006/relationships/hyperlink" Target="https://www.leychile.cl/Navegar?idNorma=1039952&amp;r=1" TargetMode="External" Id="rId120" /><Relationship Type="http://schemas.openxmlformats.org/officeDocument/2006/relationships/hyperlink" Target="https://www.leychile.cl/Navegar?idNorma=1010903&amp;idParte=8869262&amp;idVersion=2010-02-10" TargetMode="External" Id="rId125" /><Relationship Type="http://schemas.openxmlformats.org/officeDocument/2006/relationships/hyperlink" Target="https://www.leychile.cl/Navegar?idNorma=30848" TargetMode="External" Id="rId141" /><Relationship Type="http://schemas.openxmlformats.org/officeDocument/2006/relationships/hyperlink" Target="https://www.leychile.cl/Navegar?idNorma=30378&amp;r=1" TargetMode="External" Id="rId146" /><Relationship Type="http://schemas.openxmlformats.org/officeDocument/2006/relationships/hyperlink" Target="https://www.leychile.cl/Navegar?idNorma=1081902" TargetMode="External" Id="rId167" /><Relationship Type="http://schemas.openxmlformats.org/officeDocument/2006/relationships/footer" Target="footer12.xml" Id="rId188" /><Relationship Type="http://schemas.openxmlformats.org/officeDocument/2006/relationships/styles" Target="styles.xml" Id="rId7" /><Relationship Type="http://schemas.openxmlformats.org/officeDocument/2006/relationships/image" Target="media/image29.png" Id="rId71" /><Relationship Type="http://schemas.openxmlformats.org/officeDocument/2006/relationships/footer" Target="footer9.xml" Id="rId92" /><Relationship Type="http://schemas.openxmlformats.org/officeDocument/2006/relationships/hyperlink" Target="https://www.leychile.cl/Navegar?idNorma=1113805" TargetMode="External" Id="rId162" /><Relationship Type="http://schemas.openxmlformats.org/officeDocument/2006/relationships/hyperlink" Target="https://www.bcn.cl/leychile/navegar?idNorma=207436" TargetMode="External" Id="rId183" /><Relationship Type="http://schemas.openxmlformats.org/officeDocument/2006/relationships/customXml" Target="../customXml/item2.xml" Id="rId2" /><Relationship Type="http://schemas.openxmlformats.org/officeDocument/2006/relationships/hyperlink" Target="https://www.achs.cl/docs/librariesprovider2/empresa/8-factores-psicosociales/2-normativa/2022-11-10_protocolo-psicosocial.pdf?sfvrsn=f1412e26_2" TargetMode="External" Id="rId29" /><Relationship Type="http://schemas.openxmlformats.org/officeDocument/2006/relationships/image" Target="media/image7.jpg" Id="rId24" /><Relationship Type="http://schemas.openxmlformats.org/officeDocument/2006/relationships/hyperlink" Target="https://www.suseso.cl/613/w3-propertyvalue-72972.html" TargetMode="External" Id="rId40" /><Relationship Type="http://schemas.openxmlformats.org/officeDocument/2006/relationships/hyperlink" Target="https://dipol.minsal.cl/genero-y-salud-en-el-trabajo" TargetMode="External" Id="rId45" /><Relationship Type="http://schemas.openxmlformats.org/officeDocument/2006/relationships/image" Target="media/image26.png" Id="rId66" /><Relationship Type="http://schemas.openxmlformats.org/officeDocument/2006/relationships/footer" Target="footer8.xml" Id="rId87" /><Relationship Type="http://schemas.openxmlformats.org/officeDocument/2006/relationships/hyperlink" Target="javascript:window.parent.NavegarNorma(%221090828%22,%229704214%22,%222016-05-30%22,%22%22,false,%22_blank%22)" TargetMode="External" Id="rId110" /><Relationship Type="http://schemas.openxmlformats.org/officeDocument/2006/relationships/hyperlink" Target="https://www.leychile.cl/Navegar?idNorma=1076001" TargetMode="External" Id="rId115" /><Relationship Type="http://schemas.openxmlformats.org/officeDocument/2006/relationships/hyperlink" Target="https://www.leychile.cl/Navegar?idNorma=256450&amp;tipoVersion=0" TargetMode="External" Id="rId131" /><Relationship Type="http://schemas.openxmlformats.org/officeDocument/2006/relationships/hyperlink" Target="https://www.leychile.cl/Navegar?idNorma=230132" TargetMode="External" Id="rId136" /><Relationship Type="http://schemas.openxmlformats.org/officeDocument/2006/relationships/hyperlink" Target="https://www.leychile.cl/Navegar?idNorma=9231" TargetMode="External" Id="rId157" /><Relationship Type="http://schemas.openxmlformats.org/officeDocument/2006/relationships/hyperlink" Target="https://dipol.minsal.cl/wrdprss_minsal/wp-content/uploads/2015/11/rex-364-aprueba-el-uso-de-radiografia-digital-y-analoga-en-la-evaluacion-medico-legal-de-los-trabajadroes-ezpuestos-a-agentes-causantes-de-neumoconiosis.pdf" TargetMode="External" Id="rId178" /><Relationship Type="http://schemas.openxmlformats.org/officeDocument/2006/relationships/image" Target="media/image21.png" Id="rId61" /><Relationship Type="http://schemas.openxmlformats.org/officeDocument/2006/relationships/hyperlink" Target="https://www.leychile.cl/Navegar?idNorma=1044507" TargetMode="External" Id="rId152" /><Relationship Type="http://schemas.openxmlformats.org/officeDocument/2006/relationships/hyperlink" Target="https://www.diariooficial.interior.gob.cl/publicaciones/2019/04/26/42339/01/1581087.pdf" TargetMode="External" Id="rId173" /><Relationship Type="http://schemas.openxmlformats.org/officeDocument/2006/relationships/hyperlink" Target="http://www.leychile.cl/Navegar?idNorma=28650" TargetMode="External" Id="rId19" /><Relationship Type="http://schemas.openxmlformats.org/officeDocument/2006/relationships/hyperlink" Target="http://www.suseso.cl" TargetMode="External" Id="rId14" /><Relationship Type="http://schemas.openxmlformats.org/officeDocument/2006/relationships/hyperlink" Target="http://www.ispch.cl/sites/default/files/resolucion/2018/10/Resoluci&#243;n%20Exenta%20N&#176;2580%2008.10.2018%20.pdf" TargetMode="External" Id="rId30" /><Relationship Type="http://schemas.openxmlformats.org/officeDocument/2006/relationships/hyperlink" Target="http://dipol.minsal.cl/wrdprss_minsal/wp-content/uploads/2018/01/Protocolo-de-Vigilancia-a-Citost%C3%A1ticos.pdf" TargetMode="External" Id="rId35" /><Relationship Type="http://schemas.openxmlformats.org/officeDocument/2006/relationships/image" Target="media/image16.png" Id="rId56" /><Relationship Type="http://schemas.openxmlformats.org/officeDocument/2006/relationships/footer" Target="footer6.xml" Id="rId77" /><Relationship Type="http://schemas.openxmlformats.org/officeDocument/2006/relationships/image" Target="media/image43.png" Id="rId100" /><Relationship Type="http://schemas.openxmlformats.org/officeDocument/2006/relationships/hyperlink" Target="https://www.leychile.cl/Navegar?idNorma=1113014" TargetMode="External" Id="rId105" /><Relationship Type="http://schemas.openxmlformats.org/officeDocument/2006/relationships/hyperlink" Target="https://www.leychile.cl/Navegar?idNorma=1003601&amp;idParte=8696730&amp;idVersion=2009-06-19" TargetMode="External" Id="rId126" /><Relationship Type="http://schemas.openxmlformats.org/officeDocument/2006/relationships/hyperlink" Target="https://www.leychile.cl/Navegar?idNorma=28650" TargetMode="External" Id="rId147" /><Relationship Type="http://schemas.openxmlformats.org/officeDocument/2006/relationships/hyperlink" Target="https://www.leychile.cl/Navegar?idNorma=7282&amp;r=1" TargetMode="External" Id="rId168" /><Relationship Type="http://schemas.openxmlformats.org/officeDocument/2006/relationships/settings" Target="settings.xml" Id="rId8" /><Relationship Type="http://schemas.openxmlformats.org/officeDocument/2006/relationships/footer" Target="footer2.xml" Id="rId51" /><Relationship Type="http://schemas.openxmlformats.org/officeDocument/2006/relationships/header" Target="header4.xml" Id="rId72" /><Relationship Type="http://schemas.openxmlformats.org/officeDocument/2006/relationships/image" Target="media/image40.png" Id="rId93" /><Relationship Type="http://schemas.openxmlformats.org/officeDocument/2006/relationships/image" Target="media/image41.png" Id="rId98" /><Relationship Type="http://schemas.openxmlformats.org/officeDocument/2006/relationships/hyperlink" Target="https://www.leychile.cl/Navegar?idNorma=1036936" TargetMode="External" Id="rId121" /><Relationship Type="http://schemas.openxmlformats.org/officeDocument/2006/relationships/hyperlink" Target="https://www.leychile.cl/Navegar?idNorma=30786&amp;idParte=&amp;idVersion=2013-03-01" TargetMode="External" Id="rId142" /><Relationship Type="http://schemas.openxmlformats.org/officeDocument/2006/relationships/hyperlink" Target="https://www.leychile.cl/Navegar?idNorma=1115349" TargetMode="External" Id="rId163" /><Relationship Type="http://schemas.openxmlformats.org/officeDocument/2006/relationships/hyperlink" Target="https://www.diariooficial.interior.gob.cl/publicaciones/2023/03/10/43498/01/2284193.pdf" TargetMode="External" Id="rId184" /><Relationship Type="http://schemas.openxmlformats.org/officeDocument/2006/relationships/fontTable" Target="fontTable.xml" Id="rId189" /><Relationship Type="http://schemas.openxmlformats.org/officeDocument/2006/relationships/customXml" Target="../customXml/item3.xml" Id="rId3" /><Relationship Type="http://schemas.openxmlformats.org/officeDocument/2006/relationships/image" Target="media/image8.jpg" Id="rId25" /><Relationship Type="http://schemas.openxmlformats.org/officeDocument/2006/relationships/hyperlink" Target="https://www.achs.cl/portal/Empresas/DocumentosMinsal/9-%20Asbesto/4-%20Herramientas/MANUAL%20IMPLEMENTACI%C3%93N%20PROTOCOLO%20EMPRESA,%20AGENTE%20ASBESTO.pdf" TargetMode="External" Id="rId46" /><Relationship Type="http://schemas.openxmlformats.org/officeDocument/2006/relationships/image" Target="media/image27.png" Id="rId67" /><Relationship Type="http://schemas.openxmlformats.org/officeDocument/2006/relationships/hyperlink" Target="https://www.leychile.cl/Navegar?idNorma=1066873&amp;idParte=9507085&amp;idVersion=2014-09-20" TargetMode="External" Id="rId116" /><Relationship Type="http://schemas.openxmlformats.org/officeDocument/2006/relationships/hyperlink" Target="https://www.leychile.cl/Navegar?idNorma=219209&amp;r=3" TargetMode="External" Id="rId137" /><Relationship Type="http://schemas.openxmlformats.org/officeDocument/2006/relationships/hyperlink" Target="http://www.ispch.cl/sites/default/files/decreto_97_2010_minsal%20.pdf" TargetMode="External" Id="rId158" /><Relationship Type="http://schemas.openxmlformats.org/officeDocument/2006/relationships/hyperlink" Target="https://www.dt.gob.cl/transparencia/Guia-Tec-Apoyo-Investigac-Accdtes-T.pdf" TargetMode="External" Id="rId20" /><Relationship Type="http://schemas.openxmlformats.org/officeDocument/2006/relationships/hyperlink" Target="https://www.suseso.cl/613/articles-480876_archivo_20.pdf" TargetMode="External" Id="rId41" /><Relationship Type="http://schemas.openxmlformats.org/officeDocument/2006/relationships/image" Target="media/image22.png" Id="rId62" /><Relationship Type="http://schemas.openxmlformats.org/officeDocument/2006/relationships/image" Target="media/image34.png" Id="rId83" /><Relationship Type="http://schemas.openxmlformats.org/officeDocument/2006/relationships/image" Target="media/image37.png" Id="rId88" /><Relationship Type="http://schemas.openxmlformats.org/officeDocument/2006/relationships/hyperlink" Target="https://www.leychile.cl/Navegar?idNorma=1090828&amp;idParte=9704214&amp;idVersion=2016-05-30" TargetMode="External" Id="rId111" /><Relationship Type="http://schemas.openxmlformats.org/officeDocument/2006/relationships/hyperlink" Target="https://www.leychile.cl/Navegar?idNorma=254080&amp;r=1" TargetMode="External" Id="rId132" /><Relationship Type="http://schemas.openxmlformats.org/officeDocument/2006/relationships/hyperlink" Target="https://www.leychile.cl/Navegar?idNorma=10470&amp;r=1" TargetMode="External" Id="rId153" /><Relationship Type="http://schemas.openxmlformats.org/officeDocument/2006/relationships/hyperlink" Target="https://www.diariooficial.interior.gob.cl/publicaciones/2018/07/18/42109/01/1431022.pdf" TargetMode="External" Id="rId174" /><Relationship Type="http://schemas.openxmlformats.org/officeDocument/2006/relationships/hyperlink" Target="https://www.leychile.cl/Navegar?idNorma=1083722" TargetMode="External" Id="rId179" /><Relationship Type="http://schemas.openxmlformats.org/officeDocument/2006/relationships/glossaryDocument" Target="glossary/document.xml" Id="rId190" /><Relationship Type="http://schemas.openxmlformats.org/officeDocument/2006/relationships/header" Target="header1.xml" Id="rId15" /><Relationship Type="http://schemas.openxmlformats.org/officeDocument/2006/relationships/hyperlink" Target="https://dipol.minsal.cl/wp-content/uploads/2018/09/PROTOCOLO-DE-VIGILACIA-Hiperbaria.pdf" TargetMode="External" Id="rId36" /><Relationship Type="http://schemas.openxmlformats.org/officeDocument/2006/relationships/image" Target="media/image17.png" Id="rId57" /><Relationship Type="http://schemas.openxmlformats.org/officeDocument/2006/relationships/hyperlink" Target="https://www.leychile.cl/Navegar?idNorma=1103997" TargetMode="External" Id="rId106" /><Relationship Type="http://schemas.openxmlformats.org/officeDocument/2006/relationships/hyperlink" Target="https://www.leychile.cl/Navegar?idNorma=284009" TargetMode="External" Id="rId127" /><Relationship Type="http://schemas.openxmlformats.org/officeDocument/2006/relationships/footnotes" Target="footnotes.xml" Id="rId10" /><Relationship Type="http://schemas.openxmlformats.org/officeDocument/2006/relationships/hyperlink" Target="http://dipol.minsal.cl/wrdprss_minsal/wp-content/uploads/2015/11/Prortocolo_de_Exposicion_Ocupacional_Ruido-v2013.pdf" TargetMode="External" Id="rId31" /><Relationship Type="http://schemas.openxmlformats.org/officeDocument/2006/relationships/footer" Target="footer3.xml" Id="rId52" /><Relationship Type="http://schemas.openxmlformats.org/officeDocument/2006/relationships/footer" Target="footer5.xml" Id="rId73" /><Relationship Type="http://schemas.openxmlformats.org/officeDocument/2006/relationships/image" Target="media/image32.png" Id="rId78" /><Relationship Type="http://schemas.openxmlformats.org/officeDocument/2006/relationships/header" Target="header9.xml" Id="rId94" /><Relationship Type="http://schemas.openxmlformats.org/officeDocument/2006/relationships/image" Target="media/image42.png" Id="rId99" /><Relationship Type="http://schemas.openxmlformats.org/officeDocument/2006/relationships/image" Target="media/image44.png" Id="rId101" /><Relationship Type="http://schemas.openxmlformats.org/officeDocument/2006/relationships/hyperlink" Target="https://www.leychile.cl/Navegar?idNorma=1030936&amp;buscar=ley+20545" TargetMode="External" Id="rId122" /><Relationship Type="http://schemas.openxmlformats.org/officeDocument/2006/relationships/hyperlink" Target="https://www.leychile.cl/Navegar?idNorma=30775" TargetMode="External" Id="rId143" /><Relationship Type="http://schemas.openxmlformats.org/officeDocument/2006/relationships/hyperlink" Target="https://www.bcn.cl/leychile/navegar?idNorma=1160443_" TargetMode="External" Id="rId148" /><Relationship Type="http://schemas.openxmlformats.org/officeDocument/2006/relationships/hyperlink" Target="https://www.leychile.cl/Navegar?idNorma=1041130" TargetMode="External" Id="rId164" /><Relationship Type="http://schemas.openxmlformats.org/officeDocument/2006/relationships/hyperlink" Target="https://www.leychile.cl/Navegar?idNorma=7281" TargetMode="External" Id="rId169" /><Relationship Type="http://schemas.openxmlformats.org/officeDocument/2006/relationships/hyperlink" Target="https://www.dt.gob.cl/legislacion/1624/w3-propertyvalue-148379.html" TargetMode="External" Id="rId185"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hyperlink" Target="https://www.bcn.cl/leychile/navegar?idNorma=1166274" TargetMode="External" Id="rId180" /><Relationship Type="http://schemas.openxmlformats.org/officeDocument/2006/relationships/hyperlink" Target="https://www.achs.cl/portal/Empresas/DocumentosMinsal/6-%20Radiaciones%20UVS/2-%20Normativa/Gu%C3%ADa%20T%C3%A9cnica%20Radiaci%C3%B3n%20Ultravioleta%20de%20origen%20Solar.pdf" TargetMode="External" Id="rId26" /><Relationship Type="http://schemas.openxmlformats.org/officeDocument/2006/relationships/image" Target="media/image1.png" Id="rId47" /><Relationship Type="http://schemas.openxmlformats.org/officeDocument/2006/relationships/image" Target="media/image28.png" Id="rId68" /><Relationship Type="http://schemas.openxmlformats.org/officeDocument/2006/relationships/image" Target="media/image38.png" Id="rId89" /><Relationship Type="http://schemas.openxmlformats.org/officeDocument/2006/relationships/hyperlink" Target="https://www.leychile.cl/Navegar?idNorma=1089343&amp;tipoVersion=0" TargetMode="External" Id="rId112" /><Relationship Type="http://schemas.openxmlformats.org/officeDocument/2006/relationships/hyperlink" Target="https://www.leychile.cl/Navegar?idNorma=248323" TargetMode="External" Id="rId133" /><Relationship Type="http://schemas.openxmlformats.org/officeDocument/2006/relationships/hyperlink" Target="https://www.leychile.cl/Navegar?idNorma=9794&amp;r=1" TargetMode="External" Id="rId154" /><Relationship Type="http://schemas.openxmlformats.org/officeDocument/2006/relationships/hyperlink" Target="https://www.diariooficial.interior.gob.cl/publicaciones/2018/04/07/42026/01/1377734.pdf" TargetMode="External" Id="rId175" /><Relationship Type="http://schemas.openxmlformats.org/officeDocument/2006/relationships/footer" Target="footer1.xml" Id="rId16" /><Relationship Type="http://schemas.openxmlformats.org/officeDocument/2006/relationships/hyperlink" Target="https://dipol.minsal.cl/wp-content/uploads/2019/03/20190307011039106.pdf" TargetMode="External" Id="rId37" /><Relationship Type="http://schemas.openxmlformats.org/officeDocument/2006/relationships/image" Target="media/image18.png" Id="rId58" /><Relationship Type="http://schemas.openxmlformats.org/officeDocument/2006/relationships/image" Target="media/image33.png" Id="rId79" /><Relationship Type="http://schemas.openxmlformats.org/officeDocument/2006/relationships/hyperlink" Target="https://www.diariooficial.interior.gob.cl/publicaciones/2019/05/02/42343/01/1584807.pdf" TargetMode="External" Id="rId102" /><Relationship Type="http://schemas.openxmlformats.org/officeDocument/2006/relationships/hyperlink" Target="https://www.leychile.cl/Navegar?idNorma=1030768&amp;idParte=9192110&amp;idVersion=2011-10-06" TargetMode="External" Id="rId123" /><Relationship Type="http://schemas.openxmlformats.org/officeDocument/2006/relationships/hyperlink" Target="https://www.leychile.cl/Navegar?idNorma=30617" TargetMode="External" Id="rId144" /><Relationship Type="http://schemas.openxmlformats.org/officeDocument/2006/relationships/image" Target="media/image39.png" Id="rId90" /><Relationship Type="http://schemas.openxmlformats.org/officeDocument/2006/relationships/hyperlink" Target="https://www.leychile.cl/Navegar?idNorma=132746" TargetMode="External" Id="rId165" /><Relationship Type="http://schemas.openxmlformats.org/officeDocument/2006/relationships/image" Target="media/image12.gif" Id="rId186" /><Relationship Type="http://schemas.openxmlformats.org/officeDocument/2006/relationships/hyperlink" Target="https://www.minsal.cl/portal/url/item/cbb583883dbc1e79e040010165014f3c.pdf" TargetMode="External" Id="rId27" /><Relationship Type="http://schemas.openxmlformats.org/officeDocument/2006/relationships/image" Target="media/image9.png" Id="rId48" /><Relationship Type="http://schemas.openxmlformats.org/officeDocument/2006/relationships/header" Target="header3.xml" Id="rId69" /><Relationship Type="http://schemas.openxmlformats.org/officeDocument/2006/relationships/hyperlink" Target="https://www.leychile.cl/Navegar?idLey=20281" TargetMode="External" Id="rId113" /><Relationship Type="http://schemas.openxmlformats.org/officeDocument/2006/relationships/hyperlink" Target="https://www.leychile.cl/Navegar?idNorma=236425&amp;r=5" TargetMode="External" Id="rId134" /><Relationship Type="http://schemas.openxmlformats.org/officeDocument/2006/relationships/header" Target="header6.xml" Id="rId80" /><Relationship Type="http://schemas.openxmlformats.org/officeDocument/2006/relationships/hyperlink" Target="https://www.leychile.cl/Navegar/?idNorma=221064" TargetMode="External" Id="rId155" /><Relationship Type="http://schemas.openxmlformats.org/officeDocument/2006/relationships/hyperlink" Target="https://www.diariooficial.interior.gob.cl/publicaciones/2018/04/07/42026/01/1377732.pdf" TargetMode="External" Id="rId176" /><Relationship Type="http://schemas.openxmlformats.org/officeDocument/2006/relationships/header" Target="header2.xml" Id="rId17" /><Relationship Type="http://schemas.openxmlformats.org/officeDocument/2006/relationships/hyperlink" Target="https://dipol.minsal.cl/wp-content/uploads/2018/09/PROTOCOLO-DE-VIGILANCIA-DE-TRABAJADORES-FIEBRE-Q_dise%C3%B1o.pdf" TargetMode="External" Id="rId38" /><Relationship Type="http://schemas.openxmlformats.org/officeDocument/2006/relationships/image" Target="media/image19.png" Id="rId59" /><Relationship Type="http://schemas.openxmlformats.org/officeDocument/2006/relationships/hyperlink" Target="javascript:window.parent.NavegarNorma(%221125900%22,%229971034%22,%222018-11-28%22,%22%22,false,%22_blank%22)" TargetMode="External" Id="rId103" /><Relationship Type="http://schemas.openxmlformats.org/officeDocument/2006/relationships/hyperlink" Target="https://www.leychile.cl/Navegar?idNorma=1016177&amp;idParte=8964671&amp;idVersion=2010-08-13" TargetMode="External" Id="rId124" /><Relationship Type="http://schemas.openxmlformats.org/officeDocument/2006/relationships/footer" Target="footer4.xml" Id="rId70" /><Relationship Type="http://schemas.openxmlformats.org/officeDocument/2006/relationships/header" Target="header8.xml" Id="rId91" /><Relationship Type="http://schemas.openxmlformats.org/officeDocument/2006/relationships/hyperlink" Target="https://www.leychile.cl/Navegar?idNorma=30436" TargetMode="External" Id="rId145" /><Relationship Type="http://schemas.openxmlformats.org/officeDocument/2006/relationships/hyperlink" Target="https://www.leychile.cl/Navegar?idNorma=7603&amp;idParte=" TargetMode="External" Id="rId166" /><Relationship Type="http://schemas.openxmlformats.org/officeDocument/2006/relationships/header" Target="header11.xml" Id="rId187" /><Relationship Type="http://schemas.openxmlformats.org/officeDocument/2006/relationships/customXml" Target="../customXml/item1.xml" Id="rId1" /><Relationship Type="http://schemas.openxmlformats.org/officeDocument/2006/relationships/hyperlink" Target="http://web.minsal.cl/portal/url/item/dbd6275dd3c8a29de040010164011886.pdf" TargetMode="External" Id="rId28" /><Relationship Type="http://schemas.openxmlformats.org/officeDocument/2006/relationships/image" Target="media/image10.svg" Id="rId49" /><Relationship Type="http://schemas.openxmlformats.org/officeDocument/2006/relationships/hyperlink" Target="https://www.leychile.cl/Navegar?idNorma=1075210" TargetMode="External" Id="rId114" /><Relationship Type="http://schemas.openxmlformats.org/officeDocument/2006/relationships/image" Target="media/image20.png" Id="rId60" /><Relationship Type="http://schemas.openxmlformats.org/officeDocument/2006/relationships/footer" Target="footer7.xml" Id="rId81" /><Relationship Type="http://schemas.openxmlformats.org/officeDocument/2006/relationships/hyperlink" Target="https://www.leychile.cl/Navegar?idNorma=233798" TargetMode="External" Id="rId135" /><Relationship Type="http://schemas.openxmlformats.org/officeDocument/2006/relationships/hyperlink" Target="https://www.leychile.cl/Navegar?idNorma=9391&amp;r=3" TargetMode="External" Id="rId156" /><Relationship Type="http://schemas.openxmlformats.org/officeDocument/2006/relationships/hyperlink" Target="https://www.leychile.cl/Navegar?idNorma=1116219" TargetMode="External" Id="rId177" /><Relationship Type="http://schemas.openxmlformats.org/officeDocument/2006/relationships/hyperlink" Target="http://www.bcn.cl/" TargetMode="External" Id="Rd2851cd2d3ac4682" /></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footer2.xml.rels><?xml version="1.0" encoding="UTF-8" standalone="yes"?>
<Relationships xmlns="http://schemas.openxmlformats.org/package/2006/relationships"><Relationship Id="rId1" Type="http://schemas.openxmlformats.org/officeDocument/2006/relationships/image" Target="media/image12.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11.xml.rels><?xml version="1.0" encoding="UTF-8" standalone="yes"?>
<Relationships xmlns="http://schemas.openxmlformats.org/package/2006/relationships"><Relationship Id="rId1" Type="http://schemas.openxmlformats.org/officeDocument/2006/relationships/image" Target="media/image45.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lacgs\Desktop\ACHS%20Gestion%20Analogo\Plantillas%20Formatos%20tipos%20de%20documentos\Plantilla%20-%20Procedimientos%20Estructural%20Sistema%20V.1.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3C916F1670F4BAB81491874B33CE9C0"/>
        <w:category>
          <w:name w:val="General"/>
          <w:gallery w:val="placeholder"/>
        </w:category>
        <w:types>
          <w:type w:val="bbPlcHdr"/>
        </w:types>
        <w:behaviors>
          <w:behavior w:val="content"/>
        </w:behaviors>
        <w:guid w:val="{3060AA97-E100-4B28-8300-8808C74131BB}"/>
      </w:docPartPr>
      <w:docPartBody>
        <w:p xmlns:wp14="http://schemas.microsoft.com/office/word/2010/wordml" w:rsidR="00FC04F5" w:rsidP="00FD6FF8" w:rsidRDefault="00FD6FF8" w14:paraId="6BBAC164" wp14:textId="77777777">
          <w:pPr>
            <w:pStyle w:val="D3C916F1670F4BAB81491874B33CE9C0"/>
          </w:pPr>
          <w:r w:rsidRPr="000D3DF5">
            <w:rPr>
              <w:rStyle w:val="Textodelmarcadordeposicin"/>
            </w:rPr>
            <w:t>[Compañía]</w:t>
          </w:r>
        </w:p>
      </w:docPartBody>
    </w:docPart>
    <w:docPart>
      <w:docPartPr>
        <w:name w:val="D301DAF4BDE848C183BCE4C27024FE87"/>
        <w:category>
          <w:name w:val="General"/>
          <w:gallery w:val="placeholder"/>
        </w:category>
        <w:types>
          <w:type w:val="bbPlcHdr"/>
        </w:types>
        <w:behaviors>
          <w:behavior w:val="content"/>
        </w:behaviors>
        <w:guid w:val="{930DE17E-DE89-47E6-8CBA-F740A2715707}"/>
      </w:docPartPr>
      <w:docPartBody>
        <w:p xmlns:wp14="http://schemas.microsoft.com/office/word/2010/wordml" w:rsidR="00334BD1" w:rsidP="00334BD1" w:rsidRDefault="00334BD1" w14:paraId="54A662C7" wp14:textId="77777777">
          <w:pPr>
            <w:pStyle w:val="D301DAF4BDE848C183BCE4C27024FE87"/>
          </w:pPr>
          <w:r w:rsidRPr="001E7BA0">
            <w:rPr>
              <w:rStyle w:val="Textodelmarcadordeposicin"/>
            </w:rPr>
            <w:t>[Título]</w:t>
          </w:r>
        </w:p>
      </w:docPartBody>
    </w:docPart>
    <w:docPart>
      <w:docPartPr>
        <w:name w:val="5CBBB54FAD8440AEA9A787EA44510FE0"/>
        <w:category>
          <w:name w:val="General"/>
          <w:gallery w:val="placeholder"/>
        </w:category>
        <w:types>
          <w:type w:val="bbPlcHdr"/>
        </w:types>
        <w:behaviors>
          <w:behavior w:val="content"/>
        </w:behaviors>
        <w:guid w:val="{27AF97BD-C9ED-4980-A0BB-D716647897A1}"/>
      </w:docPartPr>
      <w:docPartBody>
        <w:p xmlns:wp14="http://schemas.microsoft.com/office/word/2010/wordml" w:rsidR="00334BD1" w:rsidP="00334BD1" w:rsidRDefault="00334BD1" w14:paraId="05ACB8D4" wp14:textId="77777777">
          <w:pPr>
            <w:pStyle w:val="5CBBB54FAD8440AEA9A787EA44510FE0"/>
          </w:pPr>
          <w:r w:rsidRPr="001E7BA0">
            <w:rPr>
              <w:rStyle w:val="Textodelmarcadordeposicin"/>
            </w:rPr>
            <w:t>[Estado]</w:t>
          </w:r>
        </w:p>
      </w:docPartBody>
    </w:docPart>
    <w:docPart>
      <w:docPartPr>
        <w:name w:val="6E1DDF6460694395B207D05A5BAFB53F"/>
        <w:category>
          <w:name w:val="General"/>
          <w:gallery w:val="placeholder"/>
        </w:category>
        <w:types>
          <w:type w:val="bbPlcHdr"/>
        </w:types>
        <w:behaviors>
          <w:behavior w:val="content"/>
        </w:behaviors>
        <w:guid w:val="{0A57A38E-F2BE-4B8D-B357-8A5BFAD8F46B}"/>
      </w:docPartPr>
      <w:docPartBody>
        <w:p xmlns:wp14="http://schemas.microsoft.com/office/word/2010/wordml" w:rsidR="00334BD1" w:rsidP="00334BD1" w:rsidRDefault="00334BD1" w14:paraId="0832FEA4" wp14:textId="77777777">
          <w:pPr>
            <w:pStyle w:val="6E1DDF6460694395B207D05A5BAFB53F"/>
          </w:pPr>
          <w:r w:rsidRPr="001E7BA0">
            <w:rPr>
              <w:rStyle w:val="Textodelmarcadordeposicin"/>
            </w:rPr>
            <w:t>[Comentarios]</w:t>
          </w:r>
        </w:p>
      </w:docPartBody>
    </w:docPart>
    <w:docPart>
      <w:docPartPr>
        <w:name w:val="90EF13486B3D469DAE84BBA393C90F73"/>
        <w:category>
          <w:name w:val="General"/>
          <w:gallery w:val="placeholder"/>
        </w:category>
        <w:types>
          <w:type w:val="bbPlcHdr"/>
        </w:types>
        <w:behaviors>
          <w:behavior w:val="content"/>
        </w:behaviors>
        <w:guid w:val="{5F2C9EE9-E12A-4E1E-BD07-02C8BA81F60E}"/>
      </w:docPartPr>
      <w:docPartBody>
        <w:p xmlns:wp14="http://schemas.microsoft.com/office/word/2010/wordml" w:rsidR="00334BD1" w:rsidP="00334BD1" w:rsidRDefault="00334BD1" w14:paraId="43AE062B" wp14:textId="77777777">
          <w:pPr>
            <w:pStyle w:val="90EF13486B3D469DAE84BBA393C90F73"/>
          </w:pPr>
          <w:r w:rsidRPr="000D3DF5">
            <w:rPr>
              <w:rStyle w:val="Textodelmarcadordeposicin"/>
            </w:rPr>
            <w:t>[Compañía]</w:t>
          </w:r>
        </w:p>
      </w:docPartBody>
    </w:docPart>
    <w:docPart>
      <w:docPartPr>
        <w:name w:val="82C0C1DCDB9444CFAFFB146D6B3936B4"/>
        <w:category>
          <w:name w:val="General"/>
          <w:gallery w:val="placeholder"/>
        </w:category>
        <w:types>
          <w:type w:val="bbPlcHdr"/>
        </w:types>
        <w:behaviors>
          <w:behavior w:val="content"/>
        </w:behaviors>
        <w:guid w:val="{62028584-473D-4382-89CC-00E75AAE5F37}"/>
      </w:docPartPr>
      <w:docPartBody>
        <w:p xmlns:wp14="http://schemas.microsoft.com/office/word/2010/wordml" w:rsidR="00334BD1" w:rsidP="00334BD1" w:rsidRDefault="00334BD1" w14:paraId="2F67F419" wp14:textId="77777777">
          <w:pPr>
            <w:pStyle w:val="82C0C1DCDB9444CFAFFB146D6B3936B4"/>
          </w:pPr>
          <w:r w:rsidRPr="000D3DF5">
            <w:rPr>
              <w:rStyle w:val="Textodelmarcadordeposicin"/>
            </w:rPr>
            <w:t>[Compañía]</w:t>
          </w:r>
        </w:p>
      </w:docPartBody>
    </w:docPart>
    <w:docPart>
      <w:docPartPr>
        <w:name w:val="3E83A4459B0A41ABA27D613D1DEBBBC9"/>
        <w:category>
          <w:name w:val="General"/>
          <w:gallery w:val="placeholder"/>
        </w:category>
        <w:types>
          <w:type w:val="bbPlcHdr"/>
        </w:types>
        <w:behaviors>
          <w:behavior w:val="content"/>
        </w:behaviors>
        <w:guid w:val="{712AFA91-1507-4192-A9CF-CC7152B85FDB}"/>
      </w:docPartPr>
      <w:docPartBody>
        <w:p xmlns:wp14="http://schemas.microsoft.com/office/word/2010/wordml" w:rsidR="00334BD1" w:rsidP="00334BD1" w:rsidRDefault="00334BD1" w14:paraId="5F48FC69" wp14:textId="77777777">
          <w:pPr>
            <w:pStyle w:val="3E83A4459B0A41ABA27D613D1DEBBBC9"/>
          </w:pPr>
          <w:r w:rsidRPr="000D3DF5">
            <w:rPr>
              <w:rStyle w:val="Textodelmarcadordeposicin"/>
            </w:rPr>
            <w:t>[Compañía]</w:t>
          </w:r>
        </w:p>
      </w:docPartBody>
    </w:docPart>
    <w:docPart>
      <w:docPartPr>
        <w:name w:val="3836B9C6C09B4E5A8323376F627006CA"/>
        <w:category>
          <w:name w:val="General"/>
          <w:gallery w:val="placeholder"/>
        </w:category>
        <w:types>
          <w:type w:val="bbPlcHdr"/>
        </w:types>
        <w:behaviors>
          <w:behavior w:val="content"/>
        </w:behaviors>
        <w:guid w:val="{21A55F46-74F9-4F0A-BF52-F22ABF1B8BD4}"/>
      </w:docPartPr>
      <w:docPartBody>
        <w:p xmlns:wp14="http://schemas.microsoft.com/office/word/2010/wordml" w:rsidR="002B340E" w:rsidP="002B340E" w:rsidRDefault="002B340E" w14:paraId="0FEE27D8" wp14:textId="77777777">
          <w:pPr>
            <w:pStyle w:val="3836B9C6C09B4E5A8323376F627006CA"/>
          </w:pPr>
          <w:r w:rsidRPr="000D3DF5">
            <w:rPr>
              <w:rStyle w:val="Textodelmarcadordeposicin"/>
            </w:rPr>
            <w:t>[Compañía]</w:t>
          </w:r>
        </w:p>
      </w:docPartBody>
    </w:docPart>
    <w:docPart>
      <w:docPartPr>
        <w:name w:val="4DFC20D42191439B80A41646BE0481CD"/>
        <w:category>
          <w:name w:val="General"/>
          <w:gallery w:val="placeholder"/>
        </w:category>
        <w:types>
          <w:type w:val="bbPlcHdr"/>
        </w:types>
        <w:behaviors>
          <w:behavior w:val="content"/>
        </w:behaviors>
        <w:guid w:val="{7767A6E4-68A7-425A-82D1-A1D45D3C3354}"/>
      </w:docPartPr>
      <w:docPartBody>
        <w:p xmlns:wp14="http://schemas.microsoft.com/office/word/2010/wordml" w:rsidR="002B340E" w:rsidP="002B340E" w:rsidRDefault="002B340E" w14:paraId="2328E0C9" wp14:textId="77777777">
          <w:pPr>
            <w:pStyle w:val="4DFC20D42191439B80A41646BE0481CD"/>
          </w:pPr>
          <w:r w:rsidRPr="000D3DF5">
            <w:rPr>
              <w:rStyle w:val="Textodelmarcadordeposicin"/>
            </w:rPr>
            <w:t>[Compañía]</w:t>
          </w:r>
        </w:p>
      </w:docPartBody>
    </w:docPart>
    <w:docPart>
      <w:docPartPr>
        <w:name w:val="3B2F7F116791472EA36A2FE49CE6358A"/>
        <w:category>
          <w:name w:val="General"/>
          <w:gallery w:val="placeholder"/>
        </w:category>
        <w:types>
          <w:type w:val="bbPlcHdr"/>
        </w:types>
        <w:behaviors>
          <w:behavior w:val="content"/>
        </w:behaviors>
        <w:guid w:val="{4B4EAD29-D700-4427-A190-2B1D910AB0E1}"/>
      </w:docPartPr>
      <w:docPartBody>
        <w:p xmlns:wp14="http://schemas.microsoft.com/office/word/2010/wordml" w:rsidR="002B340E" w:rsidP="002B340E" w:rsidRDefault="002B340E" w14:paraId="79BACCE9" wp14:textId="77777777">
          <w:pPr>
            <w:pStyle w:val="3B2F7F116791472EA36A2FE49CE6358A"/>
          </w:pPr>
          <w:r w:rsidRPr="000D3DF5">
            <w:rPr>
              <w:rStyle w:val="Textodelmarcadordeposicin"/>
            </w:rPr>
            <w:t>[Compañía]</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CHS Nueva Sans SemiBold">
    <w:altName w:val="Calibri"/>
    <w:panose1 w:val="00000000000000000000"/>
    <w:charset w:val="4D"/>
    <w:family w:val="auto"/>
    <w:notTrueType/>
    <w:pitch w:val="variable"/>
    <w:sig w:usb0="8000006F" w:usb1="4000205B" w:usb2="00000000" w:usb3="00000000" w:csb0="00000003" w:csb1="00000000"/>
  </w:font>
  <w:font w:name="Times New Roman">
    <w:panose1 w:val="02020603050405020304"/>
    <w:charset w:val="00"/>
    <w:family w:val="roman"/>
    <w:pitch w:val="variable"/>
    <w:sig w:usb0="E0002EFF" w:usb1="C000785B" w:usb2="00000009" w:usb3="00000000" w:csb0="000001FF" w:csb1="00000000"/>
  </w:font>
  <w:font w:name="ACHSNuevaSans-SemiBold">
    <w:altName w:val="Cambria"/>
    <w:panose1 w:val="00000000000000000000"/>
    <w:charset w:val="00"/>
    <w:family w:val="roman"/>
    <w:notTrueType/>
    <w:pitch w:val="variable"/>
  </w:font>
  <w:font w:name="ACHS Nueva Sans">
    <w:altName w:val="Calibri"/>
    <w:panose1 w:val="00000000000000000000"/>
    <w:charset w:val="4D"/>
    <w:family w:val="auto"/>
    <w:notTrueType/>
    <w:pitch w:val="variable"/>
    <w:sig w:usb0="8000006F" w:usb1="4000205B" w:usb2="00000000" w:usb3="00000000" w:csb0="00000003"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tamaran">
    <w:altName w:val="Courier New"/>
    <w:charset w:val="00"/>
    <w:family w:val="auto"/>
    <w:pitch w:val="variable"/>
    <w:sig w:usb0="00100007" w:usb1="00000000" w:usb2="00000000" w:usb3="00000000" w:csb0="00000093"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 w:name="Estandar">
    <w:altName w:val="Times New Roman"/>
    <w:panose1 w:val="00000000000000000000"/>
    <w:charset w:val="4D"/>
    <w:family w:val="auto"/>
    <w:notTrueType/>
    <w:pitch w:val="variable"/>
    <w:sig w:usb0="00000001" w:usb1="5000205B" w:usb2="00000000" w:usb3="00000000" w:csb0="00000093" w:csb1="00000000"/>
  </w:font>
  <w:font w:name="DINNextLTPro-Light">
    <w:altName w:val="MS Gothic"/>
    <w:panose1 w:val="00000000000000000000"/>
    <w:charset w:val="4D"/>
    <w:family w:val="swiss"/>
    <w:notTrueType/>
    <w:pitch w:val="variable"/>
    <w:sig w:usb0="00000003" w:usb1="08070000" w:usb2="00000010" w:usb3="00000000" w:csb0="00020001" w:csb1="00000000"/>
  </w:font>
  <w:font w:name="DINPro-Regular">
    <w:altName w:val="Corbel"/>
    <w:panose1 w:val="00000000000000000000"/>
    <w:charset w:val="00"/>
    <w:family w:val="auto"/>
    <w:notTrueType/>
    <w:pitch w:val="variable"/>
    <w:sig w:usb0="00000001" w:usb1="4000206A" w:usb2="00000000" w:usb3="00000000" w:csb0="0000009F" w:csb1="00000000"/>
  </w:font>
  <w:font w:name="Montserrat">
    <w:panose1 w:val="00000500000000000000"/>
    <w:charset w:val="00"/>
    <w:family w:val="auto"/>
    <w:pitch w:val="variable"/>
    <w:sig w:usb0="2000020F" w:usb1="00000003" w:usb2="00000000" w:usb3="00000000" w:csb0="00000197" w:csb1="00000000"/>
  </w:font>
  <w:font w:name="MS Mincho">
    <w:altName w:val="ＭＳ 明朝"/>
    <w:panose1 w:val="02020609040205080304"/>
    <w:charset w:val="80"/>
    <w:family w:val="modern"/>
    <w:pitch w:val="fixed"/>
    <w:sig w:usb0="E00002FF" w:usb1="6AC7FDFB" w:usb2="08000012" w:usb3="00000000" w:csb0="0002009F" w:csb1="00000000"/>
  </w:font>
  <w:font w:name="Aptos">
    <w:panose1 w:val="020B0004020202020204"/>
    <w:charset w:val="00"/>
    <w:family w:val="swiss"/>
    <w:pitch w:val="variable"/>
    <w:sig w:usb0="20000287" w:usb1="00000003" w:usb2="00000000" w:usb3="00000000" w:csb0="0000019F" w:csb1="00000000"/>
  </w:font>
  <w:font w:name="Estandar Bold">
    <w:altName w:val="Times New Roman"/>
    <w:panose1 w:val="00000000000000000000"/>
    <w:charset w:val="4D"/>
    <w:family w:val="auto"/>
    <w:notTrueType/>
    <w:pitch w:val="variable"/>
    <w:sig w:usb0="00000001" w:usb1="5000205B" w:usb2="00000000" w:usb3="00000000" w:csb0="00000093" w:csb1="00000000"/>
  </w:font>
  <w:font w:name="ACHSNuevaSerif-Light">
    <w:altName w:val="Cambria"/>
    <w:panose1 w:val="00000000000000000000"/>
    <w:charset w:val="00"/>
    <w:family w:val="roman"/>
    <w:notTrueType/>
    <w:pitch w:val="variable"/>
  </w:font>
  <w:font w:name="ACHSNuevaSerif-SemiBold">
    <w:altName w:val="Cambria"/>
    <w:panose1 w:val="00000000000000000000"/>
    <w:charset w:val="00"/>
    <w:family w:val="roman"/>
    <w:notTrueType/>
    <w:pitch w:val="variable"/>
  </w:font>
  <w:font w:name="ACHS Nueva Sans Medium">
    <w:altName w:val="Calibri"/>
    <w:panose1 w:val="00000000000000000000"/>
    <w:charset w:val="4D"/>
    <w:family w:val="auto"/>
    <w:notTrueType/>
    <w:pitch w:val="variable"/>
    <w:sig w:usb0="8000006F" w:usb1="4000205B" w:usb2="00000000" w:usb3="00000000" w:csb0="00000003" w:csb1="00000000"/>
  </w:font>
  <w:font w:name="ACHS Nueva Serif">
    <w:altName w:val="Calibri"/>
    <w:panose1 w:val="00000000000000000000"/>
    <w:charset w:val="4D"/>
    <w:family w:val="auto"/>
    <w:notTrueType/>
    <w:pitch w:val="variable"/>
    <w:sig w:usb0="8000006F" w:usb1="0000205B" w:usb2="00000000" w:usb3="00000000" w:csb0="00000003" w:csb1="00000000"/>
  </w:font>
  <w:font w:name="Yu Mincho">
    <w:altName w:val="游明朝"/>
    <w:panose1 w:val="02020400000000000000"/>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markup="0" w:comments="0" w:insDel="0" w:formatting="0"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6FF8"/>
    <w:rsid w:val="000710C3"/>
    <w:rsid w:val="00076278"/>
    <w:rsid w:val="000B43BB"/>
    <w:rsid w:val="00167F7D"/>
    <w:rsid w:val="0019124A"/>
    <w:rsid w:val="001D71BF"/>
    <w:rsid w:val="0022694C"/>
    <w:rsid w:val="00270FFF"/>
    <w:rsid w:val="0028447F"/>
    <w:rsid w:val="002B340E"/>
    <w:rsid w:val="002B4390"/>
    <w:rsid w:val="002E7C98"/>
    <w:rsid w:val="002F3D24"/>
    <w:rsid w:val="00312DA7"/>
    <w:rsid w:val="00334BD1"/>
    <w:rsid w:val="003502E0"/>
    <w:rsid w:val="003F25AB"/>
    <w:rsid w:val="0049789C"/>
    <w:rsid w:val="004E1324"/>
    <w:rsid w:val="0058576E"/>
    <w:rsid w:val="005A6DC4"/>
    <w:rsid w:val="005C7042"/>
    <w:rsid w:val="005D3D0A"/>
    <w:rsid w:val="005F7950"/>
    <w:rsid w:val="00601D92"/>
    <w:rsid w:val="00610797"/>
    <w:rsid w:val="00674AA6"/>
    <w:rsid w:val="00756202"/>
    <w:rsid w:val="00795259"/>
    <w:rsid w:val="007976EA"/>
    <w:rsid w:val="008612D8"/>
    <w:rsid w:val="00881C22"/>
    <w:rsid w:val="008A2F05"/>
    <w:rsid w:val="008E217B"/>
    <w:rsid w:val="00935706"/>
    <w:rsid w:val="009A0B13"/>
    <w:rsid w:val="009B4D65"/>
    <w:rsid w:val="009F5608"/>
    <w:rsid w:val="009F77E4"/>
    <w:rsid w:val="00A14E59"/>
    <w:rsid w:val="00B63A38"/>
    <w:rsid w:val="00C2623C"/>
    <w:rsid w:val="00C457D0"/>
    <w:rsid w:val="00C720CF"/>
    <w:rsid w:val="00CD0E98"/>
    <w:rsid w:val="00CE14CF"/>
    <w:rsid w:val="00D61472"/>
    <w:rsid w:val="00D72611"/>
    <w:rsid w:val="00DD2E9D"/>
    <w:rsid w:val="00DD4DCC"/>
    <w:rsid w:val="00E1719B"/>
    <w:rsid w:val="00E57D81"/>
    <w:rsid w:val="00E80471"/>
    <w:rsid w:val="00E8444B"/>
    <w:rsid w:val="00E94996"/>
    <w:rsid w:val="00EA2964"/>
    <w:rsid w:val="00F00D90"/>
    <w:rsid w:val="00F35238"/>
    <w:rsid w:val="00F83B88"/>
    <w:rsid w:val="00FC04F5"/>
    <w:rsid w:val="00FD6FF8"/>
  </w:rsids>
  <m:mathPr>
    <m:mathFont m:val="Cambria Math"/>
    <m:brkBin m:val="before"/>
    <m:brkBinSub m:val="--"/>
    <m:smallFrac m:val="0"/>
    <m:dispDef/>
    <m:lMargin m:val="0"/>
    <m:rMargin m:val="0"/>
    <m:defJc m:val="centerGroup"/>
    <m:wrapIndent m:val="1440"/>
    <m:intLim m:val="subSup"/>
    <m:naryLim m:val="undOvr"/>
  </m:mathPr>
  <w:themeFontLang w:val="es-CL"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CL" w:eastAsia="es-C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2B340E"/>
    <w:rPr>
      <w:color w:val="808080"/>
    </w:rPr>
  </w:style>
  <w:style w:type="paragraph" w:customStyle="1" w:styleId="D3C916F1670F4BAB81491874B33CE9C0">
    <w:name w:val="D3C916F1670F4BAB81491874B33CE9C0"/>
    <w:rsid w:val="00FD6FF8"/>
  </w:style>
  <w:style w:type="paragraph" w:customStyle="1" w:styleId="D301DAF4BDE848C183BCE4C27024FE87">
    <w:name w:val="D301DAF4BDE848C183BCE4C27024FE87"/>
    <w:rsid w:val="00334BD1"/>
  </w:style>
  <w:style w:type="paragraph" w:customStyle="1" w:styleId="5CBBB54FAD8440AEA9A787EA44510FE0">
    <w:name w:val="5CBBB54FAD8440AEA9A787EA44510FE0"/>
    <w:rsid w:val="00334BD1"/>
  </w:style>
  <w:style w:type="paragraph" w:customStyle="1" w:styleId="6E1DDF6460694395B207D05A5BAFB53F">
    <w:name w:val="6E1DDF6460694395B207D05A5BAFB53F"/>
    <w:rsid w:val="00334BD1"/>
  </w:style>
  <w:style w:type="paragraph" w:customStyle="1" w:styleId="90EF13486B3D469DAE84BBA393C90F73">
    <w:name w:val="90EF13486B3D469DAE84BBA393C90F73"/>
    <w:rsid w:val="00334BD1"/>
  </w:style>
  <w:style w:type="paragraph" w:customStyle="1" w:styleId="82C0C1DCDB9444CFAFFB146D6B3936B4">
    <w:name w:val="82C0C1DCDB9444CFAFFB146D6B3936B4"/>
    <w:rsid w:val="00334BD1"/>
  </w:style>
  <w:style w:type="paragraph" w:customStyle="1" w:styleId="3E83A4459B0A41ABA27D613D1DEBBBC9">
    <w:name w:val="3E83A4459B0A41ABA27D613D1DEBBBC9"/>
    <w:rsid w:val="00334BD1"/>
  </w:style>
  <w:style w:type="paragraph" w:customStyle="1" w:styleId="3836B9C6C09B4E5A8323376F627006CA">
    <w:name w:val="3836B9C6C09B4E5A8323376F627006CA"/>
    <w:rsid w:val="002B340E"/>
  </w:style>
  <w:style w:type="paragraph" w:customStyle="1" w:styleId="4DFC20D42191439B80A41646BE0481CD">
    <w:name w:val="4DFC20D42191439B80A41646BE0481CD"/>
    <w:rsid w:val="002B340E"/>
  </w:style>
  <w:style w:type="paragraph" w:customStyle="1" w:styleId="3B2F7F116791472EA36A2FE49CE6358A">
    <w:name w:val="3B2F7F116791472EA36A2FE49CE6358A"/>
    <w:rsid w:val="002B340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Personalizado 6">
      <a:dk1>
        <a:srgbClr val="191919"/>
      </a:dk1>
      <a:lt1>
        <a:sysClr val="window" lastClr="FFFFFF"/>
      </a:lt1>
      <a:dk2>
        <a:srgbClr val="195A28"/>
      </a:dk2>
      <a:lt2>
        <a:srgbClr val="80BD26"/>
      </a:lt2>
      <a:accent1>
        <a:srgbClr val="13C045"/>
      </a:accent1>
      <a:accent2>
        <a:srgbClr val="009BCF"/>
      </a:accent2>
      <a:accent3>
        <a:srgbClr val="FF7900"/>
      </a:accent3>
      <a:accent4>
        <a:srgbClr val="FED100"/>
      </a:accent4>
      <a:accent5>
        <a:srgbClr val="8F23B3"/>
      </a:accent5>
      <a:accent6>
        <a:srgbClr val="EA2839"/>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2020-02-04T00:00:00</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511FA372D1E324AA26EF814DD4FF428" ma:contentTypeVersion="10" ma:contentTypeDescription="Create a new document." ma:contentTypeScope="" ma:versionID="7fdb1c0e94840d21048ab40f81126911">
  <xsd:schema xmlns:xsd="http://www.w3.org/2001/XMLSchema" xmlns:xs="http://www.w3.org/2001/XMLSchema" xmlns:p="http://schemas.microsoft.com/office/2006/metadata/properties" xmlns:ns2="1c493e10-45ca-4014-b142-912325d39b5e" xmlns:ns3="1ac397b8-feda-45a5-ac5d-92cc95779f74" targetNamespace="http://schemas.microsoft.com/office/2006/metadata/properties" ma:root="true" ma:fieldsID="282df213e9d170f90dd70003ff2b39e6" ns2:_="" ns3:_="">
    <xsd:import namespace="1c493e10-45ca-4014-b142-912325d39b5e"/>
    <xsd:import namespace="1ac397b8-feda-45a5-ac5d-92cc95779f74"/>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3:SharedWithUsers" minOccurs="0"/>
                <xsd:element ref="ns3:SharedWithDetails" minOccurs="0"/>
                <xsd:element ref="ns2:MediaServiceDateTaken"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493e10-45ca-4014-b142-912325d39b5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ac397b8-feda-45a5-ac5d-92cc95779f7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143DAD4-AF65-488C-A33B-77FCA249C8DB}">
  <ds:schemaRefs>
    <ds:schemaRef ds:uri="http://schemas.microsoft.com/office/2006/metadata/properties"/>
    <ds:schemaRef ds:uri="http://schemas.microsoft.com/office/infopath/2007/PartnerControls"/>
    <ds:schemaRef ds:uri="fbe22a03-0035-413e-a8cd-99a69db5cd44"/>
  </ds:schemaRefs>
</ds:datastoreItem>
</file>

<file path=customXml/itemProps3.xml><?xml version="1.0" encoding="utf-8"?>
<ds:datastoreItem xmlns:ds="http://schemas.openxmlformats.org/officeDocument/2006/customXml" ds:itemID="{F21F1E55-4A60-4147-8CD9-C5F8AD596D5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493e10-45ca-4014-b142-912325d39b5e"/>
    <ds:schemaRef ds:uri="1ac397b8-feda-45a5-ac5d-92cc95779f7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9E7707C-5796-4C16-9CED-D27B5041798E}">
  <ds:schemaRefs>
    <ds:schemaRef ds:uri="http://schemas.openxmlformats.org/officeDocument/2006/bibliography"/>
  </ds:schemaRefs>
</ds:datastoreItem>
</file>

<file path=customXml/itemProps5.xml><?xml version="1.0" encoding="utf-8"?>
<ds:datastoreItem xmlns:ds="http://schemas.openxmlformats.org/officeDocument/2006/customXml" ds:itemID="{2049944E-7725-4091-B88D-6216B6D8E450}">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Plantilla%20-%20Procedimientos%20Estructural%20Sistema%20V.1.dotm</ap:Template>
  <ap:Application>Microsoft Word for the web</ap:Application>
  <ap:DocSecurity>0</ap:DocSecurity>
  <ap:ScaleCrop>false</ap:ScaleCrop>
  <ap:Company>[NOMBRE DE LA ORGANIZACIÓN]</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Reglamento interno de orden, higiene y seguridad</dc:title>
  <dc:subject/>
  <dc:creator>González Silva, Carlos A.</dc:creator>
  <keywords>Procedimiento Estructural ACHS Gestión</keywords>
  <dc:description/>
  <lastModifiedBy>González Pérez, Héctor Ignacio</lastModifiedBy>
  <revision>184</revision>
  <lastPrinted>2020-08-17T23:53:00.0000000Z</lastPrinted>
  <dcterms:created xsi:type="dcterms:W3CDTF">2024-06-27T22:47:00.0000000Z</dcterms:created>
  <dcterms:modified xsi:type="dcterms:W3CDTF">2024-06-27T22:48:38.4107503Z</dcterms:modified>
  <contentStatus>Formato tipo</contentStatus>
</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2020-01-29T00:00:00Z</vt:filetime>
  </property>
  <property fmtid="{D5CDD505-2E9C-101B-9397-08002B2CF9AE}" pid="3" name="Creator">
    <vt:lpwstr>Adobe InDesign 14.0 (Windows)</vt:lpwstr>
  </property>
  <property fmtid="{D5CDD505-2E9C-101B-9397-08002B2CF9AE}" pid="4" name="LastSaved">
    <vt:filetime>2020-01-29T00:00:00Z</vt:filetime>
  </property>
  <property fmtid="{D5CDD505-2E9C-101B-9397-08002B2CF9AE}" pid="5" name="_dlc_DocIdItemGuid">
    <vt:lpwstr>91d8460b-022b-4701-ada8-88c1130fc9a4</vt:lpwstr>
  </property>
  <property fmtid="{D5CDD505-2E9C-101B-9397-08002B2CF9AE}" pid="6" name="ContentTypeId">
    <vt:lpwstr>0x0101009511FA372D1E324AA26EF814DD4FF428</vt:lpwstr>
  </property>
</Properties>
</file>